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0A184B">
      <w:pPr>
        <w:spacing w:line="360" w:lineRule="auto"/>
        <w:jc w:val="right"/>
        <w:rPr>
          <w:b/>
          <w:lang w:val="uk-UA"/>
        </w:rPr>
      </w:pPr>
      <w:bookmarkStart w:id="0" w:name="_GoBack"/>
      <w:bookmarkEnd w:id="0"/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350362-25/В-45 від 17.12.2025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Агерп, </w:t>
            </w:r>
            <w:r>
              <w:rPr>
                <w:b/>
              </w:rPr>
              <w:t>крем 5 %, по 2 г в тубі; по 1 тубі в пеналі; по 1 пеналу в пачці з картону, по 2,5 г або 10 г в тубі; по 1 тубі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</w:t>
            </w:r>
            <w:r>
              <w:rPr>
                <w:b/>
              </w:rPr>
              <w:t>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Спільне українсько-іспанське підприємство "СПЕРКО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350362-25/В-45 від 17.12.2025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Агерп, </w:t>
            </w:r>
            <w:r>
              <w:rPr>
                <w:b/>
              </w:rPr>
              <w:t>крем 5 %, по 2 г в тубі; по 1 тубі в пеналі; по 1 пеналу в пачці з картону, по 2,5 г або 10 г в тубі; по 1 тубі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Спільне українсько-іспанське підприємство "СПЕРКО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</w:t>
            </w:r>
            <w:r>
              <w:rPr>
                <w:b/>
              </w:rPr>
              <w:t xml:space="preserve">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350362-25/В-45 від 17.12.2025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Агерп, </w:t>
            </w:r>
            <w:r>
              <w:rPr>
                <w:b/>
              </w:rPr>
              <w:t>крем 5 %, по 2 г в тубі; по 1 тубі в пеналі; по 1 пеналу в пачці з картону, по 2,5 г або 10 г в тубі; по 1 тубі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Спільне українсько-іспанське підприємство "СПЕРКО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356684-26/В-88, 356685-26/В-88 від 16.04.2026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Аджові™, </w:t>
            </w:r>
            <w:r>
              <w:rPr>
                <w:b/>
              </w:rPr>
              <w:t>розчин для ін'єкцій, 225 мг/1,5 мл; по 1,5 мл розчину в попередньо наповненому шприці; по 1 або 3 шприци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356684-26/В-88, 356685-26/В-88 від 16.04.2026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Аджові™, </w:t>
            </w:r>
            <w:r>
              <w:rPr>
                <w:b/>
              </w:rPr>
              <w:t>розчин для ін'єкцій, 225 мг/1,5 мл; по 1,5 мл розчину в попередньо наповненому шприці; по 1 або 3 шприци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356684-26/В-88, 356685-26/В-88 від 16.04.2026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Аджові™, </w:t>
            </w:r>
            <w:r>
              <w:rPr>
                <w:b/>
              </w:rPr>
              <w:t>ро</w:t>
            </w:r>
            <w:r>
              <w:rPr>
                <w:b/>
              </w:rPr>
              <w:t>зчин для ін'єкцій, 225 мг/1,5 мл; по 1,5 мл розчину в попередньо наповненому шприці; по 1 або 3 шприци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355795-26/З-97 від 02.04.2026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Аертал®, </w:t>
            </w:r>
            <w:r>
              <w:rPr>
                <w:b/>
              </w:rPr>
              <w:t>таблетки, вкриті плівковою оболонкою, по 100 мг, по 10 таблеток у блістері; по 2 або по 6 блістерів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</w:t>
            </w:r>
            <w:r>
              <w:rPr>
                <w:b/>
              </w:rPr>
              <w:t xml:space="preserve">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355795-26/З-97 від 02.04.2026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Аертал®, </w:t>
            </w:r>
            <w:r>
              <w:rPr>
                <w:b/>
              </w:rPr>
              <w:t>таблетки, вкриті плівковою оболонкою, по 100 мг, по 10 таблеток у блістері; по 2 або по 6 блістерів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355795-26/З-97 від 02.04.2026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Аертал®, </w:t>
            </w:r>
            <w:r>
              <w:rPr>
                <w:b/>
              </w:rPr>
              <w:t>таблетки, вкриті плівковою оболонкою, по 100 мг, по 10 таблеток у блістері; по 2 або по 6 блістерів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358027-26/З-88 від 13.05.2026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Азитер®, </w:t>
            </w:r>
            <w:r>
              <w:rPr>
                <w:b/>
              </w:rPr>
              <w:t>краплі очні, розчин, 15 мг/г по 250 мг у однодозовому контейнері, по 6 однодозових контейнерів у саше, №6 (1 саше)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Лаборатуар Теа,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процедур</w:t>
            </w:r>
            <w:r>
              <w:rPr>
                <w:b/>
              </w:rPr>
              <w:t xml:space="preserve">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358027-26/З-88 від 13.05.2026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Азитер®, </w:t>
            </w:r>
            <w:r>
              <w:rPr>
                <w:b/>
              </w:rPr>
              <w:t>краплі очні, розчин, 15 мг/г по 250 мг у однодозовому контейнері, по 6 однодозових контейнерів у саше, №6 (1 саше)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Лаборатуар Теа,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358027-26/З-88 від 13.05.2026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Азитер®, </w:t>
            </w:r>
            <w:r>
              <w:rPr>
                <w:b/>
              </w:rPr>
              <w:t>краплі очні, розчин, 15 мг/г по 250 мг у однодозовому контейнері, по 6 однодозових контейнерів у саше, №6 (1 саше)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Лаборатуар Теа,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</w:t>
            </w:r>
            <w:r>
              <w:rPr>
                <w:b/>
              </w:rPr>
              <w:t>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352688-26/З-88 від 11.02.2026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Азитер®, </w:t>
            </w:r>
            <w:r>
              <w:rPr>
                <w:b/>
              </w:rPr>
              <w:t>краплі очні, розчин, 15 мг/г; по 250 мг у однодозовому контейнері, по 6 однодозових контейнерів у саше, №6 (1 саше)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Лаборатуар Теа,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352688-26/З-88 від 11.02.2026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Азитер®, </w:t>
            </w:r>
            <w:r>
              <w:rPr>
                <w:b/>
              </w:rPr>
              <w:t>краплі очні, розчин, 15 мг/г; по 250 мг у однодозовому контейнері, по 6 однодозових контейнерів у саше, №6 (1 саше)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Лаборатуар Теа,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352688-26/З-88 від 11.02.2026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Азитер®, </w:t>
            </w:r>
            <w:r>
              <w:rPr>
                <w:b/>
              </w:rPr>
              <w:t>краплі очні, розчин, 15 мг/г; по 250 мг у однодозовому контейнері, по 6 однодозових контейнерів у саше, №6 (1 саше)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Лаборатуар Теа,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31.07.2026 р. № </w:t>
            </w:r>
            <w:r>
              <w:rPr>
                <w:b/>
              </w:rPr>
              <w:t>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358341-26/З-148 від 18.05.2026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Альбензі, </w:t>
            </w:r>
            <w:r>
              <w:rPr>
                <w:b/>
              </w:rPr>
              <w:t>суспензія оральна, 200 мг/5 мл,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ЄВРО ЛАЙФКЕР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358341-26/З-148 від 18.05.2026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Альбензі, </w:t>
            </w:r>
            <w:r>
              <w:rPr>
                <w:b/>
              </w:rPr>
              <w:t>суспензія оральна, 200 мг/5 мл,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ЄВРО ЛАЙФКЕР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358341-26/З-148 від 18.05.2026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Альбензі, </w:t>
            </w:r>
            <w:r>
              <w:rPr>
                <w:b/>
              </w:rPr>
              <w:t>суспензія оральна, 200 мг/5 мл,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ЄВРО ЛАЙФКЕР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336924-25/В-117, 336925-25/В-117, 347922-25/В-117, 355485-26/В-117, 358426-26/В-117 від 30.04.2025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Амбіт®, </w:t>
            </w:r>
            <w:r>
              <w:rPr>
                <w:b/>
              </w:rPr>
              <w:t>розчин для ін'єкцій, 30 мг/мл; по 1 мл в ампулі, по 10 ампул у блістері, по 1 блістеру у пачці; по 1 мл в ампулі, по 5 ампул у блістері, по 1 або 2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проц</w:t>
            </w:r>
            <w:r>
              <w:rPr>
                <w:b/>
              </w:rPr>
              <w:t xml:space="preserve">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336924-25/В-117, 336925-25/В-117, 347922-25/В-117, 355485-26/В-117, 358426-26/В-117 від 30.0</w:t>
            </w:r>
            <w:r>
              <w:rPr>
                <w:b/>
              </w:rPr>
              <w:t>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Амбіт®, </w:t>
            </w:r>
            <w:r>
              <w:rPr>
                <w:b/>
              </w:rPr>
              <w:t>розчин для ін'єкцій, 30 мг/мл; по 1 мл в ампулі, по 10 ампул у блістері, по 1 блістеру у пачці; по 1 мл в ампулі, по 5 ампул у блістері, по 1 або 2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336924-25/В-117, 336925-25/В-117, 347922-25/В-117, 355485-26/В-117, 358426-26/В-117 від 30.04.2025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Амбіт®, </w:t>
            </w:r>
            <w:r>
              <w:rPr>
                <w:b/>
              </w:rPr>
              <w:t>розчин для ін'єкцій, 30 мг/мл; по 1 мл в ампулі, по 10 ампул у блістері, по 1 блістеру у пачці; по 1 мл в ампулі, по 5 ампул у блістері, по 1 або 2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проц</w:t>
            </w:r>
            <w:r>
              <w:rPr>
                <w:b/>
              </w:rPr>
              <w:t xml:space="preserve">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336926-25/В-117, 336927-25/В-117,</w:t>
            </w:r>
            <w:r>
              <w:rPr>
                <w:b/>
              </w:rPr>
              <w:t xml:space="preserve"> 347924-25/В-117, 355484-26/В-117, 358423-26/В-117 від 30.04.2025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Амбіт®, </w:t>
            </w:r>
            <w:r>
              <w:rPr>
                <w:b/>
              </w:rPr>
              <w:t>таблетки, вкриті плівковою оболонкою, по 10 мг по 10 таблеток у блістері; по 1 або 10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336926-25/В-117, 336927-25/В-117, 347924-25/В-117, 355484-26/В-117, 358423-26/В-117 від 30.04.2025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Амбіт®, </w:t>
            </w:r>
            <w:r>
              <w:rPr>
                <w:b/>
              </w:rPr>
              <w:t>таблетки, вкриті плівковою оболонкою, по 10 мг по 10 таблеток у блістері; по 1 або 10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336926-25/В-117, 336927-25/В-117, 347924-25/В-117, 355484-26/В-117, 35842</w:t>
            </w:r>
            <w:r>
              <w:rPr>
                <w:b/>
              </w:rPr>
              <w:t>3-26/В-117 від 30.04.2025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Амбіт®, </w:t>
            </w:r>
            <w:r>
              <w:rPr>
                <w:b/>
              </w:rPr>
              <w:t>таблетки, вкриті плівковою оболонкою, по 10 мг по 10 таблеток у блістері; по 1 або 10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312558-24/З-06 від 21.03.2024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Асталін, </w:t>
            </w:r>
            <w:r>
              <w:rPr>
                <w:b/>
              </w:rPr>
              <w:t>аерозоль (суспензія) для інгаляцій, 100 мкг/дозу, по 200 доз у контейнері з дозуючим клапаном, розпилюючою насадкою та наконечником; по 1 контейнеру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Ципла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312558-24/З-06 від 21.03.2024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Асталін, </w:t>
            </w:r>
            <w:r>
              <w:rPr>
                <w:b/>
              </w:rPr>
              <w:t>аерозоль (суспензія) для інгаляцій, 100 мкг/дозу, по 200 доз у контейнері з дозуючим клапаном, розпилюючою насадкою та наконечником; по 1 контейнеру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Ципла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про</w:t>
            </w:r>
            <w:r>
              <w:rPr>
                <w:b/>
              </w:rPr>
              <w:t xml:space="preserve">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312558-24/З-06 від 21.03.2024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Асталін, </w:t>
            </w:r>
            <w:r>
              <w:rPr>
                <w:b/>
              </w:rPr>
              <w:t>аерозоль (суспензія) для інгаляцій, 100 мкг/дозу, по 200 доз у контейнері з дозуючим клапаном, розпилюючою насадкою та наконечником; по 1 контейнеру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Ципла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про</w:t>
            </w:r>
            <w:r>
              <w:rPr>
                <w:b/>
              </w:rPr>
              <w:t xml:space="preserve">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</w:t>
            </w:r>
            <w:r>
              <w:rPr>
                <w:szCs w:val="20"/>
              </w:rPr>
              <w:t xml:space="preserve">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341139-25/З-117 від 14.07.2025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АТОРИС® ПЛЮС, </w:t>
            </w:r>
            <w:r>
              <w:rPr>
                <w:b/>
              </w:rPr>
              <w:t>таблетки вкриті плівковою оболонкою 10 мг/10 мг; 10 мг/20 мг; 10 мг/40 мг; 10 мг/80 мг; по 10 таблеток у блістері; по 3 або по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341139-25/З-117 від 14.07.2025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АТОРИС® ПЛЮС, </w:t>
            </w:r>
            <w:r>
              <w:rPr>
                <w:b/>
              </w:rPr>
              <w:t>таблетки вкриті плівковою оболонкою 10 мг/10 мг; 10 мг/20 мг; 10 мг/40 мг; 10 мг/80 мг; по 10 таблеток у блістері; по 3 або по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</w:t>
            </w:r>
            <w:r>
              <w:rPr>
                <w:b/>
              </w:rPr>
              <w:t xml:space="preserve">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341139-25/З-117 від 14.07.2025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АТОРИС® ПЛЮС, </w:t>
            </w:r>
            <w:r>
              <w:rPr>
                <w:b/>
              </w:rPr>
              <w:t>таблетки вкриті плівковою оболонкою 10 мг/10 мг; 10 мг/20 мг; 10 мг/40 мг; 10 мг/80 мг; по 10 таблеток у блістері; по 3 або по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</w:t>
            </w:r>
            <w:r>
              <w:rPr>
                <w:b/>
              </w:rPr>
              <w:t xml:space="preserve">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341139-25/З-117 від 14.07.2025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АТОРИС® ПЛЮС, </w:t>
            </w:r>
            <w:r>
              <w:rPr>
                <w:b/>
              </w:rPr>
              <w:t>таблетки вкриті плівковою оболонкою 10 мг/10 мг; 10 мг/20 мг; 10 мг/40 мг; 10 мг/80 мг; по 10 таблеток у блістері; по 3 або по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</w:t>
            </w:r>
            <w:r>
              <w:rPr>
                <w:b/>
              </w:rPr>
              <w:t xml:space="preserve">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341139-25/З-117 від 14.07.2025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АТОРИС® ПЛЮС, </w:t>
            </w:r>
            <w:r>
              <w:rPr>
                <w:b/>
              </w:rPr>
              <w:t>таблетки вкриті плівковою оболонкою 10 мг/10 мг; 10 мг/20 мг; 10 мг/40 мг; 10 мг/80 мг; по 10 таблеток у блістері; по 3 або по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</w:t>
            </w:r>
            <w:r>
              <w:rPr>
                <w:b/>
              </w:rPr>
              <w:t xml:space="preserve">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341139-25/З-117 від 14.07.2025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АТОРИС® ПЛЮС, </w:t>
            </w:r>
            <w:r>
              <w:rPr>
                <w:b/>
              </w:rPr>
              <w:t>таблетки вкриті плівковою оболонкою 10 мг/10 мг; 10 мг/20 мг; 10 мг/40 мг; 10 мг/80 мг; по 10 таблеток у блістері; по 3 або по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</w:t>
            </w:r>
            <w:r>
              <w:rPr>
                <w:b/>
              </w:rPr>
              <w:t xml:space="preserve">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341139-25/З-117 від 14.07.2025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АТОРИС® ПЛЮС, </w:t>
            </w:r>
            <w:r>
              <w:rPr>
                <w:b/>
              </w:rPr>
              <w:t>таблетки вкриті плівковою оболонкою 10 мг/10 мг; 10 мг/20 мг; 10 мг/40 мг; 10 мг/80 мг; по 10 таблеток у блістері; по 3 або по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341139-25/З-117 від 14.07.2025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АТОРИС® ПЛЮС, </w:t>
            </w:r>
            <w:r>
              <w:rPr>
                <w:b/>
              </w:rPr>
              <w:t>таблетки вкриті плівковою оболонкою 10 мг/10 мг; 10 мг/20 мг; 10 мг/40 мг; 10 мг/80 мг; по 10 таблеток у блістері; по 3 або по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</w:t>
            </w:r>
            <w:r>
              <w:rPr>
                <w:b/>
              </w:rPr>
              <w:t xml:space="preserve">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341139-25/З-117 від 14.07.2025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АТОРИС® ПЛЮС, </w:t>
            </w:r>
            <w:r>
              <w:rPr>
                <w:b/>
              </w:rPr>
              <w:t>таблетки вкриті плівковою оболонкою 10 мг/10 мг; 10 мг/20 мг; 10 мг/40 мг; 10 мг/80 мг; по 10 таблеток у блістері; по 3 або по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</w:t>
            </w:r>
            <w:r>
              <w:rPr>
                <w:b/>
              </w:rPr>
              <w:t xml:space="preserve">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341139-25/З-117 від 14.07.2025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АТОРИС® ПЛЮС, </w:t>
            </w:r>
            <w:r>
              <w:rPr>
                <w:b/>
              </w:rPr>
              <w:t>таблетки вкриті плівковою оболонкою 10 мг/10 мг; 10 мг/20 мг; 10 мг/40 мг; 10 мг/80 мг; по 10 таблеток у блістері; по 3 або по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</w:t>
            </w:r>
            <w:r>
              <w:rPr>
                <w:b/>
              </w:rPr>
              <w:t xml:space="preserve">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341139-25/З-117 від 14.07.2025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АТОРИС® ПЛЮС, </w:t>
            </w:r>
            <w:r>
              <w:rPr>
                <w:b/>
              </w:rPr>
              <w:t>таблетки вкриті плівковою оболонкою 10 мг/10 мг; 10 мг/20 мг; 10 мг/40 мг; 10 мг/80 мг; по 10 таблеток у блістері; по 3 або по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</w:t>
            </w:r>
            <w:r>
              <w:rPr>
                <w:b/>
              </w:rPr>
              <w:t xml:space="preserve">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341139-25/З-117 від 14.07.2025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АТОРИС® ПЛЮС, </w:t>
            </w:r>
            <w:r>
              <w:rPr>
                <w:b/>
              </w:rPr>
              <w:t>таблетки вкриті плівковою оболонкою 10 мг/10 мг; 10 мг/20 мг; 10 мг/40 мг; 10 мг/80 мг; по 10 таблеток у блістері; по 3 або по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</w:t>
            </w:r>
            <w:r>
              <w:rPr>
                <w:b/>
              </w:rPr>
              <w:t xml:space="preserve">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356302-26/З-147 від 09.04.2026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Баралгін®, </w:t>
            </w:r>
            <w:r>
              <w:rPr>
                <w:b/>
              </w:rPr>
              <w:t>розчин для ін'єкцій; по 2 мл або 5 мл в ампулі; по 5 ампул в блістері; по 1 або 2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АЛЕКСФАРМ ГМБХ ЛТД, Сполучене Королiвство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356302-26/З-147 від 09.04.2026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Баралгін®, </w:t>
            </w:r>
            <w:r>
              <w:rPr>
                <w:b/>
              </w:rPr>
              <w:t>розчин для ін'єкцій; по 2 мл або 5 мл в ампулі; по 5 ампул в блістері; по 1 або 2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АЛЕКСФАРМ ГМБХ ЛТД, Сполучене Королiвство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356302-26/З-147 від 09.04.2026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Баралгін®, </w:t>
            </w:r>
            <w:r>
              <w:rPr>
                <w:b/>
              </w:rPr>
              <w:t>розчин для ін'єкцій; по 2 мл або 5 мл в ампулі; по 5 ампул в блістері; по 1 або 2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АЛЕКСФАРМ ГМБХ ЛТД, Сполучене Королiвство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</w:t>
            </w:r>
            <w:r>
              <w:rPr>
                <w:b/>
                <w:noProof/>
              </w:rPr>
              <w:t>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359774-26/В-96 від 11.06.2026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Бесалол, </w:t>
            </w:r>
            <w:r>
              <w:rPr>
                <w:b/>
              </w:rPr>
              <w:t>таблетки по 6 або по 10 таблеток у блістері; по 1 блістеру у картонній коробці; по 6 або по 10 таблеток у блістерах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359774-26/В-96 від 11.06.2026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Бесалол, </w:t>
            </w:r>
            <w:r>
              <w:rPr>
                <w:b/>
              </w:rPr>
              <w:t>таблетки по 6 або по 10 таблеток у блістері; по 1 блістеру у картонній коробці; по 6 або по 10 таблеток у блістерах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359774-26/В-96 від 11.06.2026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Бесалол, </w:t>
            </w:r>
            <w:r>
              <w:rPr>
                <w:b/>
              </w:rPr>
              <w:t>таблетки по 6 або по 10 таблеток у блістері; по 1 блістеру у картонній коробці; по 6 або по 10 таблеток у блістерах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пр</w:t>
            </w:r>
            <w:r>
              <w:rPr>
                <w:b/>
              </w:rPr>
              <w:t xml:space="preserve">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355955-26/З-120 від 06.04.2026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Бісептол®, </w:t>
            </w:r>
            <w:r>
              <w:rPr>
                <w:b/>
              </w:rPr>
              <w:t xml:space="preserve">таблетки по 100 мг/20 мг; по 20 таблеток у блістері; по 1 блістеру в картонній коробці, по 1000 таблеток у металевому контейнері; </w:t>
            </w:r>
            <w:r>
              <w:rPr>
                <w:b/>
              </w:rPr>
              <w:br/>
            </w:r>
            <w:r>
              <w:rPr>
                <w:b/>
              </w:rPr>
              <w:t xml:space="preserve">in bulk: по 5 кг таблеток у поліетиленовому мішку, вміщеному у поліпропіленовий контейнер; </w:t>
            </w:r>
            <w:r>
              <w:rPr>
                <w:b/>
              </w:rPr>
              <w:br/>
              <w:t>таблетки по 400 мг/80 мг; по 20 таблеток у блістері; по 1, 2 або 3 блістери в картонній коробці, по 14 таблеток у блістері, по 1 або 2 блістери в картонній коробці,</w:t>
            </w:r>
            <w:r>
              <w:rPr>
                <w:b/>
              </w:rPr>
              <w:t xml:space="preserve"> по 1000 таблеток у металевому контейнері</w:t>
            </w:r>
            <w:r>
              <w:rPr>
                <w:b/>
              </w:rPr>
              <w:br/>
              <w:t xml:space="preserve">in bulk: по 5 кг таблеток у поліетиленовому мішку, вміщеному у поліпропіленовий контейнер;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АТ "Адамед Фарма",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</w:t>
            </w:r>
            <w:r>
              <w:rPr>
                <w:b/>
                <w:noProof/>
              </w:rPr>
              <w:t>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355955-26/З-120 від 06.04.2026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Бісептол®, </w:t>
            </w:r>
            <w:r>
              <w:rPr>
                <w:b/>
              </w:rPr>
              <w:t xml:space="preserve">таблетки по 100 мг/20 мг; по 20 таблеток у блістері; по 1 блістеру в картонній коробці, по 1000 таблеток у металевому контейнері; </w:t>
            </w:r>
            <w:r>
              <w:rPr>
                <w:b/>
              </w:rPr>
              <w:br/>
              <w:t xml:space="preserve">in bulk: по 5 кг таблеток у поліетиленовому мішку, вміщеному у поліпропіленовий контейнер; </w:t>
            </w:r>
            <w:r>
              <w:rPr>
                <w:b/>
              </w:rPr>
              <w:br/>
              <w:t>таблетки по 400 мг/80 мг; по 20 т</w:t>
            </w:r>
            <w:r>
              <w:rPr>
                <w:b/>
              </w:rPr>
              <w:t>аблеток у блістері; по 1, 2 або 3 блістери в картонній коробці, по 14 таблеток у блістері, по 1 або 2 блістери в картонній коробці, по 1000 таблеток у металевому контейнері</w:t>
            </w:r>
            <w:r>
              <w:rPr>
                <w:b/>
              </w:rPr>
              <w:br/>
              <w:t>in bulk: по 5 кг таблеток у поліетиленовому мішку, вміщеному у поліпропіленовий кон</w:t>
            </w:r>
            <w:r>
              <w:rPr>
                <w:b/>
              </w:rPr>
              <w:t xml:space="preserve">тейнер;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АТ "Адамед Фарма",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355955-26/З-120 від 06.04.2026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Бісептол®, </w:t>
            </w:r>
            <w:r>
              <w:rPr>
                <w:b/>
              </w:rPr>
              <w:t xml:space="preserve">таблетки по 100 мг/20 мг; по 20 таблеток у блістері; по 1 блістеру в картонній коробці, по 1000 таблеток у металевому контейнері; </w:t>
            </w:r>
            <w:r>
              <w:rPr>
                <w:b/>
              </w:rPr>
              <w:br/>
              <w:t xml:space="preserve">in bulk: по 5 кг таблеток у поліетиленовому мішку, вміщеному у поліпропіленовий контейнер; </w:t>
            </w:r>
            <w:r>
              <w:rPr>
                <w:b/>
              </w:rPr>
              <w:br/>
              <w:t>таблетки по 400 мг/80 мг; по 20 т</w:t>
            </w:r>
            <w:r>
              <w:rPr>
                <w:b/>
              </w:rPr>
              <w:t>аблеток у блістері; по 1, 2 або 3 блістери в картонній коробці, по 14 таблеток у блістері, по 1 або 2 блістери в картонній коробці, по 1000 таблеток у металевому контейнері</w:t>
            </w:r>
            <w:r>
              <w:rPr>
                <w:b/>
              </w:rPr>
              <w:br/>
              <w:t>in bulk: по 5 кг таблеток у поліетиленовому мішку, вміщеному у поліпропіленовий кон</w:t>
            </w:r>
            <w:r>
              <w:rPr>
                <w:b/>
              </w:rPr>
              <w:t xml:space="preserve">тейнер;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АТ "Адамед Фарма",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355955-26/З-120 від 06.04.2026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Бісептол®, </w:t>
            </w:r>
            <w:r>
              <w:rPr>
                <w:b/>
              </w:rPr>
              <w:t xml:space="preserve">таблетки по 100 мг/20 мг; по 20 таблеток у блістері; по 1 блістеру в картонній коробці, по 1000 таблеток у металевому контейнері; </w:t>
            </w:r>
            <w:r>
              <w:rPr>
                <w:b/>
              </w:rPr>
              <w:br/>
              <w:t xml:space="preserve">in bulk: по 5 кг таблеток у поліетиленовому мішку, вміщеному у поліпропіленовий контейнер; </w:t>
            </w:r>
            <w:r>
              <w:rPr>
                <w:b/>
              </w:rPr>
              <w:br/>
              <w:t>таблетки по 400 мг/80 мг; по 20 т</w:t>
            </w:r>
            <w:r>
              <w:rPr>
                <w:b/>
              </w:rPr>
              <w:t>аблеток у блістері; по 1, 2 або 3 блістери в картонній коробці, по 14 таблеток у блістері, по 1 або 2 блістери в картонній коробці, по 1000 таблеток у металевому контейнері</w:t>
            </w:r>
            <w:r>
              <w:rPr>
                <w:b/>
              </w:rPr>
              <w:br/>
              <w:t>in bulk: по 5 кг таблеток у поліетиленовому мішку, вміщеному у поліпропіленовий кон</w:t>
            </w:r>
            <w:r>
              <w:rPr>
                <w:b/>
              </w:rPr>
              <w:t xml:space="preserve">тейнер;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АТ "Адамед Фарма",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355955-26/З-120 від 06.04.2026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Бісептол®, </w:t>
            </w:r>
            <w:r>
              <w:rPr>
                <w:b/>
              </w:rPr>
              <w:t xml:space="preserve">таблетки по 100 мг/20 мг; по 20 таблеток у блістері; по 1 блістеру в картонній коробці, по 1000 таблеток у металевому контейнері; </w:t>
            </w:r>
            <w:r>
              <w:rPr>
                <w:b/>
              </w:rPr>
              <w:br/>
              <w:t xml:space="preserve">in bulk: по 5 кг таблеток у поліетиленовому мішку, вміщеному у поліпропіленовий контейнер; </w:t>
            </w:r>
            <w:r>
              <w:rPr>
                <w:b/>
              </w:rPr>
              <w:br/>
              <w:t>таблетки по 400 мг/80 мг; по 20 т</w:t>
            </w:r>
            <w:r>
              <w:rPr>
                <w:b/>
              </w:rPr>
              <w:t>аблеток у блістері; по 1, 2 або 3 блістери в картонній коробці, по 14 таблеток у блістері, по 1 або 2 блістери в картонній коробці, по 1000 таблеток у металевому контейнері</w:t>
            </w:r>
            <w:r>
              <w:rPr>
                <w:b/>
              </w:rPr>
              <w:br/>
              <w:t>in bulk: по 5 кг таблеток у поліетиленовому мішку, вміщеному у поліпропіленовий кон</w:t>
            </w:r>
            <w:r>
              <w:rPr>
                <w:b/>
              </w:rPr>
              <w:t xml:space="preserve">тейнер;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АТ "Адамед Фарма",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 xml:space="preserve">особи уповноваженої на отримання відповідних </w:t>
            </w:r>
            <w:r>
              <w:rPr>
                <w:szCs w:val="20"/>
              </w:rPr>
              <w:t>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355955-26/З-120 від 06.04.2026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Бісептол®, </w:t>
            </w:r>
            <w:r>
              <w:rPr>
                <w:b/>
              </w:rPr>
              <w:t xml:space="preserve">таблетки по 100 мг/20 мг; по 20 таблеток у блістері; по 1 блістеру в картонній коробці, по 1000 таблеток у металевому контейнері; </w:t>
            </w:r>
            <w:r>
              <w:rPr>
                <w:b/>
              </w:rPr>
              <w:br/>
              <w:t xml:space="preserve">in bulk: по 5 кг таблеток у поліетиленовому мішку, вміщеному у поліпропіленовий контейнер; </w:t>
            </w:r>
            <w:r>
              <w:rPr>
                <w:b/>
              </w:rPr>
              <w:br/>
              <w:t>таблетки по 400 мг/80 мг; по 20 т</w:t>
            </w:r>
            <w:r>
              <w:rPr>
                <w:b/>
              </w:rPr>
              <w:t>аблеток у блістері; по 1, 2 або 3 блістери в картонній коробці, по 14 таблеток у блістері, по 1 або 2 блістери в картонній коробці, по 1000 таблеток у металевому контейнері</w:t>
            </w:r>
            <w:r>
              <w:rPr>
                <w:b/>
              </w:rPr>
              <w:br/>
              <w:t>in bulk: по 5 кг таблеток у поліетиленовому мішку, вміщеному у поліпропіленовий кон</w:t>
            </w:r>
            <w:r>
              <w:rPr>
                <w:b/>
              </w:rPr>
              <w:t xml:space="preserve">тейнер;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АТ "Адамед Фарма",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355955-26/З-120 від 06.04.2026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Бісептол®, </w:t>
            </w:r>
            <w:r>
              <w:rPr>
                <w:b/>
              </w:rPr>
              <w:t xml:space="preserve">таблетки по 100 мг/20 мг; по 20 таблеток у блістері; по 1 блістеру в картонній коробці, по 1000 таблеток у металевому контейнері; </w:t>
            </w:r>
            <w:r>
              <w:rPr>
                <w:b/>
              </w:rPr>
              <w:br/>
              <w:t xml:space="preserve">in bulk: по 5 кг таблеток у поліетиленовому мішку, вміщеному у поліпропіленовий контейнер; </w:t>
            </w:r>
            <w:r>
              <w:rPr>
                <w:b/>
              </w:rPr>
              <w:br/>
              <w:t>таблетки по 400 мг/80 мг; по 20 т</w:t>
            </w:r>
            <w:r>
              <w:rPr>
                <w:b/>
              </w:rPr>
              <w:t>аблеток у блістері; по 1, 2 або 3 блістери в картонній коробці, по 14 таблеток у блістері, по 1 або 2 блістери в картонній коробці, по 1000 таблеток у металевому контейнері</w:t>
            </w:r>
            <w:r>
              <w:rPr>
                <w:b/>
              </w:rPr>
              <w:br/>
              <w:t>in bulk: по 5 кг таблеток у поліетиленовому мішку, вміщеному у поліпропіленовий кон</w:t>
            </w:r>
            <w:r>
              <w:rPr>
                <w:b/>
              </w:rPr>
              <w:t xml:space="preserve">тейнер;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АТ "Адамед Фарма",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355955-26/З-120 від 06.04.2026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Бісептол®, </w:t>
            </w:r>
            <w:r>
              <w:rPr>
                <w:b/>
              </w:rPr>
              <w:t xml:space="preserve">таблетки по 100 мг/20 мг; по 20 таблеток у блістері; по 1 блістеру в картонній коробці, по 1000 таблеток у металевому контейнері; </w:t>
            </w:r>
            <w:r>
              <w:rPr>
                <w:b/>
              </w:rPr>
              <w:br/>
              <w:t xml:space="preserve">in bulk: по 5 кг таблеток у поліетиленовому мішку, вміщеному у поліпропіленовий контейнер; </w:t>
            </w:r>
            <w:r>
              <w:rPr>
                <w:b/>
              </w:rPr>
              <w:br/>
              <w:t>таблетки по 400 мг/80 мг; по 20 т</w:t>
            </w:r>
            <w:r>
              <w:rPr>
                <w:b/>
              </w:rPr>
              <w:t>аблеток у блістері; по 1, 2 або 3 блістери в картонній коробці, по 14 таблеток у блістері, по 1 або 2 блістери в картонній коробці, по 1000 таблеток у металевому контейнері</w:t>
            </w:r>
            <w:r>
              <w:rPr>
                <w:b/>
              </w:rPr>
              <w:br/>
              <w:t>in bulk: по 5 кг таблеток у поліетиленовому мішку, вміщеному у поліпропіленовий кон</w:t>
            </w:r>
            <w:r>
              <w:rPr>
                <w:b/>
              </w:rPr>
              <w:t xml:space="preserve">тейнер;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АТ "Адамед Фарма",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355955-26/З-120 від 06.04.2026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Бісептол®, </w:t>
            </w:r>
            <w:r>
              <w:rPr>
                <w:b/>
              </w:rPr>
              <w:t xml:space="preserve">таблетки по 100 мг/20 мг; по 20 таблеток у блістері; по 1 блістеру в картонній коробці, по 1000 таблеток у металевому контейнері; </w:t>
            </w:r>
            <w:r>
              <w:rPr>
                <w:b/>
              </w:rPr>
              <w:br/>
              <w:t xml:space="preserve">in bulk: по 5 кг таблеток у поліетиленовому мішку, вміщеному у поліпропіленовий контейнер; </w:t>
            </w:r>
            <w:r>
              <w:rPr>
                <w:b/>
              </w:rPr>
              <w:br/>
              <w:t>таблетки по 400 мг/80 мг; по 20 т</w:t>
            </w:r>
            <w:r>
              <w:rPr>
                <w:b/>
              </w:rPr>
              <w:t>аблеток у блістері; по 1, 2 або 3 блістери в картонній коробці, по 14 таблеток у блістері, по 1 або 2 блістери в картонній коробці, по 1000 таблеток у металевому контейнері</w:t>
            </w:r>
            <w:r>
              <w:rPr>
                <w:b/>
              </w:rPr>
              <w:br/>
              <w:t>in bulk: по 5 кг таблеток у поліетиленовому мішку, вміщеному у поліпропіленовий кон</w:t>
            </w:r>
            <w:r>
              <w:rPr>
                <w:b/>
              </w:rPr>
              <w:t xml:space="preserve">тейнер;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АТ "Адамед Фарма",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355955-26/З-120 від 06.04.2026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Бісептол®, </w:t>
            </w:r>
            <w:r>
              <w:rPr>
                <w:b/>
              </w:rPr>
              <w:t xml:space="preserve">таблетки по 100 мг/20 мг; по 20 таблеток у блістері; по 1 блістеру в картонній коробці, по 1000 таблеток у металевому контейнері; </w:t>
            </w:r>
            <w:r>
              <w:rPr>
                <w:b/>
              </w:rPr>
              <w:br/>
              <w:t xml:space="preserve">in bulk: по 5 кг таблеток у поліетиленовому мішку, вміщеному у поліпропіленовий контейнер; </w:t>
            </w:r>
            <w:r>
              <w:rPr>
                <w:b/>
              </w:rPr>
              <w:br/>
              <w:t>таблетки по 400 мг/80 мг; по 20 т</w:t>
            </w:r>
            <w:r>
              <w:rPr>
                <w:b/>
              </w:rPr>
              <w:t>аблеток у блістері; по 1, 2 або 3 блістери в картонній коробці, по 14 таблеток у блістері, по 1 або 2 блістери в картонній коробці, по 1000 таблеток у металевому контейнері</w:t>
            </w:r>
            <w:r>
              <w:rPr>
                <w:b/>
              </w:rPr>
              <w:br/>
              <w:t>in bulk: по 5 кг таблеток у поліетиленовому мішку, вміщеному у поліпропіленовий кон</w:t>
            </w:r>
            <w:r>
              <w:rPr>
                <w:b/>
              </w:rPr>
              <w:t xml:space="preserve">тейнер;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АТ "Адамед Фарма",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355955-26/З-120 від 06.04.2026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Бісептол®, </w:t>
            </w:r>
            <w:r>
              <w:rPr>
                <w:b/>
              </w:rPr>
              <w:t xml:space="preserve">таблетки по 100 мг/20 мг; по 20 таблеток у блістері; по 1 блістеру в картонній коробці, по 1000 таблеток у металевому контейнері; </w:t>
            </w:r>
            <w:r>
              <w:rPr>
                <w:b/>
              </w:rPr>
              <w:br/>
              <w:t xml:space="preserve">in bulk: по 5 кг таблеток у поліетиленовому мішку, вміщеному у поліпропіленовий контейнер; </w:t>
            </w:r>
            <w:r>
              <w:rPr>
                <w:b/>
              </w:rPr>
              <w:br/>
              <w:t>таблетки по 400 мг/80 мг; по 20 т</w:t>
            </w:r>
            <w:r>
              <w:rPr>
                <w:b/>
              </w:rPr>
              <w:t>аблеток у блістері; по 1, 2 або 3 блістери в картонній коробці, по 14 таблеток у блістері, по 1 або 2 блістери в картонній коробці, по 1000 таблеток у металевому контейнері</w:t>
            </w:r>
            <w:r>
              <w:rPr>
                <w:b/>
              </w:rPr>
              <w:br/>
              <w:t>in bulk: по 5 кг таблеток у поліетиленовому мішку, вміщеному у поліпропіленовий кон</w:t>
            </w:r>
            <w:r>
              <w:rPr>
                <w:b/>
              </w:rPr>
              <w:t xml:space="preserve">тейнер;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АТ "Адамед Фарма",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355955-26/З-120 від 06.04.2026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Бісептол®, </w:t>
            </w:r>
            <w:r>
              <w:rPr>
                <w:b/>
              </w:rPr>
              <w:t xml:space="preserve">таблетки по 100 мг/20 мг; по 20 таблеток у блістері; по 1 блістеру в картонній коробці, по 1000 таблеток у металевому контейнері; </w:t>
            </w:r>
            <w:r>
              <w:rPr>
                <w:b/>
              </w:rPr>
              <w:br/>
              <w:t xml:space="preserve">in bulk: по 5 кг таблеток у поліетиленовому мішку, вміщеному у поліпропіленовий контейнер; </w:t>
            </w:r>
            <w:r>
              <w:rPr>
                <w:b/>
              </w:rPr>
              <w:br/>
              <w:t>таблетки по 400 мг/80 мг; по 20 т</w:t>
            </w:r>
            <w:r>
              <w:rPr>
                <w:b/>
              </w:rPr>
              <w:t>аблеток у блістері; по 1, 2 або 3 блістери в картонній коробці, по 14 таблеток у блістері, по 1 або 2 блістери в картонній коробці, по 1000 таблеток у металевому контейнері</w:t>
            </w:r>
            <w:r>
              <w:rPr>
                <w:b/>
              </w:rPr>
              <w:br/>
              <w:t>in bulk: по 5 кг таблеток у поліетиленовому мішку, вміщеному у поліпропіленовий кон</w:t>
            </w:r>
            <w:r>
              <w:rPr>
                <w:b/>
              </w:rPr>
              <w:t xml:space="preserve">тейнер;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АТ "Адамед Фарма",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358791-26/В-120 від 26.05.2026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БРИЗОКС , </w:t>
            </w:r>
            <w:r>
              <w:rPr>
                <w:b/>
              </w:rPr>
              <w:t>спрей назальний, дозований 0,5 мг/мл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10 мл розчину в полімерному флаконі з дозуючим пристроєм; по 1 флакону в картонній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"БЕРКАНА+",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</w:t>
            </w:r>
            <w:r>
              <w:rPr>
                <w:b/>
              </w:rPr>
              <w:t xml:space="preserve">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358791-26/В-120 від 26.05.2026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БРИЗОКС , </w:t>
            </w:r>
            <w:r>
              <w:rPr>
                <w:b/>
              </w:rPr>
              <w:t>спрей назальний, дозований 0,5 мг/мл</w:t>
            </w:r>
            <w:r>
              <w:rPr>
                <w:b/>
              </w:rPr>
              <w:br/>
              <w:t xml:space="preserve">по 10 мл розчину в полімерному флаконі з дозуючим пристроєм; по 1 флакону в картонній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"БЕРКАНА+",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358791-26/В-120 від 26.05.2026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БРИЗОКС , </w:t>
            </w:r>
            <w:r>
              <w:rPr>
                <w:b/>
              </w:rPr>
              <w:t>спрей назальний, дозований 0,5 мг/мл</w:t>
            </w:r>
            <w:r>
              <w:rPr>
                <w:b/>
              </w:rPr>
              <w:br/>
              <w:t xml:space="preserve">по 10 мл розчину в полімерному флаконі з дозуючим пристроєм; по 1 флакону в картонній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"БЕРКАНА+",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353611-26/З-147 від 25.02.2026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Брімофтал, </w:t>
            </w:r>
            <w:r>
              <w:rPr>
                <w:b/>
              </w:rPr>
              <w:t>краплі очні, розчин, 2 мг/мл; по 5 мл розчину у флаконі з поліетилену низької щільності з крапельницею та білою кришечкою з поліетилену високої щільності;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БРУСЧЕТТІНІ С.Р.Л.,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353611-26/З-147 від 25.02.2026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Брімофтал, </w:t>
            </w:r>
            <w:r>
              <w:rPr>
                <w:b/>
              </w:rPr>
              <w:t>краплі очні, розчин, 2 мг/мл; по 5 мл розчину у флаконі з поліетилену низької щільності з крапельницею та білою кришечкою з поліетилену високої щільності;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БРУСЧЕТТІНІ С.Р.Л.,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31.07.2026 </w:t>
            </w:r>
            <w:r>
              <w:rPr>
                <w:b/>
              </w:rPr>
              <w:t>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353611-26/З-147 від 25.02.2026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Брімофтал, </w:t>
            </w:r>
            <w:r>
              <w:rPr>
                <w:b/>
              </w:rPr>
              <w:t>краплі очні, розчин, 2 мг/мл; по 5 мл розчину у флаконі з поліетилену низької щільності з крапельницею та білою кришечкою з поліетилену високої щільності;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БРУСЧЕТТІНІ С.Р.Л.,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31.07.2026 </w:t>
            </w:r>
            <w:r>
              <w:rPr>
                <w:b/>
              </w:rPr>
              <w:t>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353366-26/З-82, 353367-26/З-82 від 20.02.2026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Бронхо-Ваксом діти, </w:t>
            </w:r>
            <w:r>
              <w:rPr>
                <w:b/>
              </w:rPr>
              <w:t>капсули по 3,5 мг; по 10 капсул у блістері; по 1 або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ОМ Фарма СА,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353366-26/З-82, 353367-26/З-82 від 20.02.2026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Бронхо-Ваксом діти, </w:t>
            </w:r>
            <w:r>
              <w:rPr>
                <w:b/>
              </w:rPr>
              <w:t>капсули по 3,5 мг; по 10 капсул у блістері; по 1 або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ОМ Фарма СА,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353366-26/З-82, 353367-26/З-82 від 20.02.2026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Назва лікарського засобу,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Бронхо-Ваксом діти, </w:t>
            </w:r>
            <w:r>
              <w:rPr>
                <w:b/>
              </w:rPr>
              <w:t>капсули по 3,5 мг; по 10 капсул у блістері; по 1 або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ОМ Фарма СА,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Тип посвідч</w:t>
            </w:r>
            <w:r>
              <w:rPr>
                <w:b/>
              </w:rPr>
              <w:t xml:space="preserve">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358359-26/З-146, 358362-26/З-146, 358364-26/З-146, 358365-26/З-146, 358</w:t>
            </w:r>
            <w:r>
              <w:rPr>
                <w:b/>
              </w:rPr>
              <w:t>366-26/З-146, 358367-26/З-146, 358368-26/З-146, 358369-26/З-146 від 19.05.2026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БРОНХО-МУНАЛ®, </w:t>
            </w:r>
            <w:r>
              <w:rPr>
                <w:b/>
              </w:rPr>
              <w:t>капсули тверді по 7 мг по 10 капсул у блістері; по 1 або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</w:t>
            </w:r>
            <w:r>
              <w:rPr>
                <w:sz w:val="16"/>
                <w:szCs w:val="16"/>
              </w:rPr>
              <w:t>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358359-26/З-146, 358362-26/З-146, 358364-26/З-146, 358365-26/З-146, 358366-26/З-146, 358367-26/З-146, 358368-26/З-146, 358369-26/З-146 від 19.</w:t>
            </w:r>
            <w:r>
              <w:rPr>
                <w:b/>
              </w:rPr>
              <w:t>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БРОНХО-МУНАЛ®, </w:t>
            </w:r>
            <w:r>
              <w:rPr>
                <w:b/>
              </w:rPr>
              <w:t>капсули тверді по 7 мг по 10 капсул у блістері; по 1 або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</w:t>
            </w:r>
            <w:r>
              <w:rPr>
                <w:b/>
              </w:rPr>
              <w:t xml:space="preserve">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358359-26/З-146, 358362-26/З-146, 358364-26/З-146, 358365-26/З-146, 358366-26/З-146, 358367-26/З-146, 358368-26/З-146, 358369-26/З-146 від 19.05.2026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БРОНХО-МУНАЛ®, </w:t>
            </w:r>
            <w:r>
              <w:rPr>
                <w:b/>
              </w:rPr>
              <w:t>капсули тверді по 7 мг по 10 капсул у блістері; по 1 або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358235-26/З-147, 358236-26/З-147, 358237-26/З-147, 358238-26/З-147, 358</w:t>
            </w:r>
            <w:r>
              <w:rPr>
                <w:b/>
              </w:rPr>
              <w:t>239-26/З-147, 358241-26/З-147, 358242-26/З-147, 358243-26/З-147 від 15.05.2026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БРОНХО-МУНАЛ® П, </w:t>
            </w:r>
            <w:r>
              <w:rPr>
                <w:b/>
              </w:rPr>
              <w:t>капсули тверді по 3,5 мг; по 10 капсул у блістері; по 1 або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358235-26/З-147, 358236-26/З-147, 358237-26/З-147, 358238-26/З-147, 358239-26/З-147, 358241-26/З-147, 358242-26/З-147, 358243-26/З-147 від 15.</w:t>
            </w:r>
            <w:r>
              <w:rPr>
                <w:b/>
              </w:rPr>
              <w:t>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БРОНХО-МУНАЛ® П, </w:t>
            </w:r>
            <w:r>
              <w:rPr>
                <w:b/>
              </w:rPr>
              <w:t>капсули тверді по 3,5 мг; по 10 капсул у блістері; по 1 або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358235-26/З-147, 358236-26/З-147, 358237-26/З-147, 358238-26/З-147, 358239-26/З-147, 358241-26/З-147, 358242-26/З-147, 358243-26/З-147 від 15.05.2026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БРОНХО-МУНАЛ® П, </w:t>
            </w:r>
            <w:r>
              <w:rPr>
                <w:b/>
              </w:rPr>
              <w:t>капсули тверді по 3,5 мг; по 10 капсул у блістері; по 1 або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</w:t>
            </w:r>
            <w:r>
              <w:t>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357623-26/З-152 від 05.05.2026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Бруфен® Рапід, </w:t>
            </w:r>
            <w:r>
              <w:rPr>
                <w:b/>
              </w:rPr>
              <w:t xml:space="preserve">капсули м`які по 400 мг; по 10 капсул у блістері, по 1 блістеру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Абботт Лабораторіз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Тип посв</w:t>
            </w:r>
            <w:r>
              <w:rPr>
                <w:b/>
              </w:rPr>
              <w:t xml:space="preserve">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357623-26/З-152 від 05.05.2026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Бруфен® Рапід, </w:t>
            </w:r>
            <w:r>
              <w:rPr>
                <w:b/>
              </w:rPr>
              <w:t xml:space="preserve">капсули м`які по 400 мг; по 10 капсул у блістері, по 1 блістеру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Абботт Лабораторіз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357623-26/З-152 від 05.05.2026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Бруфен® Рапід, </w:t>
            </w:r>
            <w:r>
              <w:rPr>
                <w:b/>
              </w:rPr>
              <w:t xml:space="preserve">капсули м`які по 400 мг; по 10 капсул у блістері, по 1 блістеру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Абботт Лабораторіз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354106-26/З-147 від 06.03.2026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Ванкоміцин Вокате, </w:t>
            </w:r>
            <w:r>
              <w:rPr>
                <w:b/>
              </w:rPr>
              <w:t>порошок для розчину для інфузій по 500 мг або по 1000 мг; по 1 або по 10 флаконів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Фармацевтична компанія "ВОКАТЕ С.A.", Грецiя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</w:t>
            </w:r>
            <w:r>
              <w:rPr>
                <w:b/>
              </w:rPr>
              <w:t xml:space="preserve">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354106-26/З-147 від 06.03.2026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Ванкоміцин Вокате, </w:t>
            </w:r>
            <w:r>
              <w:rPr>
                <w:b/>
              </w:rPr>
              <w:t>порошок для розчину для інфузій по 500 мг або по 1000 мг; по 1 або по 10 флаконів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Фармацевтична компанія "ВОКАТЕ С.A.", Грецiя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 xml:space="preserve">особи уповноваженої на отримання відповідних </w:t>
            </w:r>
            <w:r>
              <w:rPr>
                <w:szCs w:val="20"/>
              </w:rPr>
              <w:t>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354106-26/З-147 від 06.03.2026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Ванкоміцин Вокате, </w:t>
            </w:r>
            <w:r>
              <w:rPr>
                <w:b/>
              </w:rPr>
              <w:t>порошок для розчину для інфузій по 500 мг або по 1000 мг; по 1 або по 10 флаконів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Фармацевтична компанія "ВОКАТЕ С.A.", Грецiя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354106-26/З-147 від 06.03.2026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Ванкоміцин Вокате, </w:t>
            </w:r>
            <w:r>
              <w:rPr>
                <w:b/>
              </w:rPr>
              <w:t>порошок для розчину для інфузій по 500 мг або по 1000 мг; по 1 або по 10 флаконів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Фармацевтична компанія "ВОКАТЕ С.A.", Грецiя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354106-26/З-147 від 06.03.2026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Ванкоміцин Вокате, </w:t>
            </w:r>
            <w:r>
              <w:rPr>
                <w:b/>
              </w:rPr>
              <w:t>порошок для розчину для інфузій по 500 мг або по 1000 мг; по 1 або по 10 флаконів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Фармацевтична компанія "ВОКАТЕ С.A.", Грецiя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354106-26/З-147 від 06.03.2026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Ванкоміцин Вокате, </w:t>
            </w:r>
            <w:r>
              <w:rPr>
                <w:b/>
              </w:rPr>
              <w:t>порошок для розчину для інфузій по 500 мг або по 1000 мг; по 1 або по 10 флаконів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Фармацевтична компанія "ВОКАТЕ С.A.", Грецiя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355783-26/З-96 від 02.04.2026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Верошпірон, </w:t>
            </w:r>
            <w:r>
              <w:rPr>
                <w:b/>
              </w:rPr>
              <w:t>таблетки по 25 мг; по 20 таблеток у блістері; по 1 блістеру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</w:t>
            </w:r>
            <w:r>
              <w:rPr>
                <w:b/>
                <w:noProof/>
              </w:rPr>
              <w:t>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</w:t>
      </w:r>
      <w:r>
        <w:rPr>
          <w:b/>
          <w:sz w:val="20"/>
          <w:szCs w:val="20"/>
        </w:rPr>
        <w:t>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355783-26/З-96 від 02.04.2026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Верошпірон, </w:t>
            </w:r>
            <w:r>
              <w:rPr>
                <w:b/>
              </w:rPr>
              <w:t>таблетки по 25 мг; по 20 таблеток у блістері; по 1 блістеру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355783-26/З-96 від 02.04.2026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Верошпірон, </w:t>
            </w:r>
            <w:r>
              <w:rPr>
                <w:b/>
              </w:rPr>
              <w:t>таблетки по 25 мг; по 20 таблеток у блістері; по 1 блістеру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</w:t>
            </w:r>
            <w:r>
              <w:rPr>
                <w:szCs w:val="20"/>
              </w:rPr>
              <w:t>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351921-26/В-148 від 26.01.2026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Вінпоцетин, </w:t>
            </w:r>
            <w:r>
              <w:rPr>
                <w:b/>
              </w:rPr>
              <w:t>концентрат для розчину для інфузій, 5 мг/мл; по 2 мл в ампулі; по 5 ампул у пачці з картону; по 2 мл в ампулі; по 5 ампул у блістері; по 1 блістеру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</w:t>
            </w:r>
            <w:r>
              <w:rPr>
                <w:b/>
              </w:rPr>
              <w:t>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351921-26/В-148 від 26.01.2026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Вінпоцетин, </w:t>
            </w:r>
            <w:r>
              <w:rPr>
                <w:b/>
              </w:rPr>
              <w:t>концентрат для розчину для інфузій, 5 мг/мл; по 2 мл в ампулі; по 5 ампул у пачці з картону; по 2 мл в ампулі; по 5 ампул у блістері; по 1 блістеру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Наказ </w:t>
            </w:r>
            <w:r>
              <w:rPr>
                <w:b/>
              </w:rPr>
              <w:t>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351921-26/В-148 від 26.01.2026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Вінпоцетин, </w:t>
            </w:r>
            <w:r>
              <w:rPr>
                <w:b/>
              </w:rPr>
              <w:t>концентрат для розчину для інфузій, 5 мг/мл; по 2 мл в ампулі; по 5 ампул у пачці з картону; по 2 мл в ампулі; по 5 ампул у блістері; по 1 блістеру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Наказ </w:t>
            </w:r>
            <w:r>
              <w:rPr>
                <w:b/>
              </w:rPr>
              <w:t>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358331-26/З-88 від 18.05.2026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ГАДОВІСТ 1,0, </w:t>
            </w:r>
            <w:r>
              <w:rPr>
                <w:b/>
              </w:rPr>
              <w:t>розчин для ін’єкцій, 1 ммоль/мл по 5 мл або по 7,5 мл або по 10 мл у скляному шприці, вкладеному у прозору пластикову коробку, закриту поліетиленом; по 5 шприців у картонній коробці; по 5 мл або по 7,5 мл або по 10 мл у пластиковому шприці; по 5 шприців, р</w:t>
            </w:r>
            <w:r>
              <w:rPr>
                <w:b/>
              </w:rPr>
              <w:t>озміщених в картонному тримачі, у картонній коробці; по 7,5 мл або по 15 мл у скляному флаконі;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Байєр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358331-26/З-88 від 18.05.2026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ГАДОВІСТ 1,0, </w:t>
            </w:r>
            <w:r>
              <w:rPr>
                <w:b/>
              </w:rPr>
              <w:t>розчин для ін’єкцій, 1 ммоль/мл по 5 мл або по 7,5 мл або по 10 мл у скляному шприці, вкладеному у прозору пластикову коробку, закриту поліетиленом; по 5 шприців у картонній коробці; по 5 мл або по 7,5 мл або по 10 мл у пластиковому шприці; по 5 шприців, р</w:t>
            </w:r>
            <w:r>
              <w:rPr>
                <w:b/>
              </w:rPr>
              <w:t>озміщених в картонному тримачі, у картонній коробці; по 7,5 мл або по 15 мл у скляному флаконі;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Байєр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Тип посв</w:t>
            </w:r>
            <w:r>
              <w:rPr>
                <w:b/>
              </w:rPr>
              <w:t xml:space="preserve">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358331-26/З-88 від 18.05.2026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ГАДОВІСТ 1,0, </w:t>
            </w:r>
            <w:r>
              <w:rPr>
                <w:b/>
              </w:rPr>
              <w:t>розчин для ін’єкцій, 1 ммоль/мл по 5 мл або по 7,5 мл або по 10 мл у скляному шприці, вкладеному у прозору пластикову коробку, закриту поліетиленом; по 5 шприців у картонній коробці; по 5 мл або по 7,5 мл або по 10 мл у пластиковому шприці; по 5 шприців, р</w:t>
            </w:r>
            <w:r>
              <w:rPr>
                <w:b/>
              </w:rPr>
              <w:t>озміщених в картонному тримачі, у картонній коробці; по 7,5 мл або по 15 мл у скляному флаконі;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Байєр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Тип посв</w:t>
            </w:r>
            <w:r>
              <w:rPr>
                <w:b/>
              </w:rPr>
              <w:t xml:space="preserve">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359328-26/В-96 від 05.06.2026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Гемопрокт, </w:t>
            </w:r>
            <w:r>
              <w:rPr>
                <w:b/>
              </w:rPr>
              <w:t>супозиторії ректальні по 5 супозиторіїв у стрипі; по 2 стрипи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359328-26/В-96 від 05.06.2026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Гемопрокт, </w:t>
            </w:r>
            <w:r>
              <w:rPr>
                <w:b/>
              </w:rPr>
              <w:t>супозиторії ректальні по 5 супозиторіїв у стрипі; по 2 стрипи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359328-26/В-96 від 05.06.2026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Гемопрокт, </w:t>
            </w:r>
            <w:r>
              <w:rPr>
                <w:b/>
              </w:rPr>
              <w:t>супозиторії ректальні по 5 супозиторіїв у стрипі; по 2 стрипи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Тип п</w:t>
            </w:r>
            <w:r>
              <w:rPr>
                <w:b/>
              </w:rPr>
              <w:t xml:space="preserve">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359367-26/З-61 від 08.06.2026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Гепар Комп. Хеель, </w:t>
            </w:r>
            <w:r>
              <w:rPr>
                <w:b/>
              </w:rPr>
              <w:t>розчин для ін'єкцій по 2,2 мл в ампулі; по 5 ампул у контурній чарунковій упаковці; по 1 або 2 контурні чарункові упаковки в коробці з картону; по 2,2 мл в ампулі; по 5 ампул у контурній чарунковій упаковці; по 20 контурних</w:t>
            </w:r>
            <w:r>
              <w:rPr>
                <w:b/>
              </w:rPr>
              <w:t xml:space="preserve"> чарункових упаковок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Біологіше Хайльміттель Хеель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359367-26/З-61 від 08.06.2026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Гепар Комп. Хеель, </w:t>
            </w:r>
            <w:r>
              <w:rPr>
                <w:b/>
              </w:rPr>
              <w:t xml:space="preserve">розчин для ін'єкцій по 2,2 мл в ампулі; по 5 ампул у контурній чарунковій упаковці; по 1 або 2 контурні чарункові упаковки в коробці з картону; по 2,2 мл в ампулі; по 5 ампул у контурній чарунковій упаковці; по 20 контурних чарункових упаковок у коробці з </w:t>
            </w:r>
            <w:r>
              <w:rPr>
                <w:b/>
              </w:rPr>
              <w:t>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Біологіше Хайльміттель Хеель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 xml:space="preserve">особи уповноваженої на отримання відповідних </w:t>
            </w:r>
            <w:r>
              <w:rPr>
                <w:szCs w:val="20"/>
              </w:rPr>
              <w:t>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359367-26/З-61 від 08.06.2026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Гепар Комп. Хеель, </w:t>
            </w:r>
            <w:r>
              <w:rPr>
                <w:b/>
              </w:rPr>
              <w:t xml:space="preserve">розчин для ін'єкцій по 2,2 мл в ампулі; по 5 ампул у контурній чарунковій упаковці; по 1 або 2 контурні чарункові упаковки в коробці з картону; по 2,2 мл в ампулі; по 5 ампул у контурній чарунковій упаковці; по 20 контурних чарункових упаковок у коробці з </w:t>
            </w:r>
            <w:r>
              <w:rPr>
                <w:b/>
              </w:rPr>
              <w:t>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Біологіше Хайльміттель Хеель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355514-26/З-145, 355546-26/З-145 від 30.03.2026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Гербіон® сироп первоцвіту, </w:t>
            </w:r>
            <w:r>
              <w:rPr>
                <w:b/>
              </w:rPr>
              <w:t>сироп, по 150 мл у флаконі; по 1 флакону разом з пластиковою мірною ложкою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355514-26/З-145, 355546-26/З-145 від 30.03.2026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Гербіон® сироп первоцвіту, </w:t>
            </w:r>
            <w:r>
              <w:rPr>
                <w:b/>
              </w:rPr>
              <w:t>сироп, по 150 мл у флаконі; по 1 флакону разом з пластиковою мірною ложкою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Ти</w:t>
            </w:r>
            <w:r>
              <w:rPr>
                <w:b/>
              </w:rPr>
              <w:t xml:space="preserve">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355514-26/З-145, 355546-26/З-145 від 30.03.2026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Гербіон® сироп первоцвіту, </w:t>
            </w:r>
            <w:r>
              <w:rPr>
                <w:b/>
              </w:rPr>
              <w:t>сироп, по 150 мл у флаконі; по 1 флакону разом з пластиковою мірною ложкою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356652-26/З-138 від 16.04.2026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Гозерелін Зентіва, </w:t>
            </w:r>
            <w:r>
              <w:rPr>
                <w:b/>
              </w:rPr>
              <w:t>імплантат по 3,6 мг, по 10,8 мг; по 1 імплантату у шприцу-аплікаторі (шприц-аплікатор складається з полімерного корпусу з тримачем для імплантату, голки та поршня); по 1 шприцу в пакетику; по 1 або 3 пакетики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Зентіва, к.с., Чесь</w:t>
            </w:r>
            <w:r>
              <w:rPr>
                <w:b/>
              </w:rPr>
              <w:t>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356652-26/З-138 від 16.04.2026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Гозерелін Зентіва, </w:t>
            </w:r>
            <w:r>
              <w:rPr>
                <w:b/>
              </w:rPr>
              <w:t>імплантат по 3,6 мг, по 10,8 мг; по 1 імплантату у шприцу-аплікаторі (шприц-аплікатор складається з полімерного корпусу з тримачем для імплантату, голки та поршня); по 1 шприцу в пакетику; по 1 або 3 пакетики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Зентіва, к.с., Чесь</w:t>
            </w:r>
            <w:r>
              <w:rPr>
                <w:b/>
              </w:rPr>
              <w:t>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356652-26/З-138 від 16.04.2026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Гозерелін Зентіва, </w:t>
            </w:r>
            <w:r>
              <w:rPr>
                <w:b/>
              </w:rPr>
              <w:t>імплантат по 3,6 мг, по 10,8 мг; по 1 імплантату у шприцу-аплікаторі (шприц-аплікатор складається з полімерного корпусу з тримачем для імплантату, голки та поршня); по 1 шприцу в пакетику; по 1 або 3 пакетики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Зентіва, к.с., Чесь</w:t>
            </w:r>
            <w:r>
              <w:rPr>
                <w:b/>
              </w:rPr>
              <w:t>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356652-26/З-138 від 16.04.2026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Гозерелін Зентіва, </w:t>
            </w:r>
            <w:r>
              <w:rPr>
                <w:b/>
              </w:rPr>
              <w:t>імплантат по 3,6 мг, по 10,8 мг; по 1 імплантату у шприцу-аплікаторі (шприц-аплікатор складається з полімерного корпусу з тримачем для імплантату, голки та поршня); по 1 шприцу в пакетику; по 1 або 3 пакетики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Зентіва, к.с., Чесь</w:t>
            </w:r>
            <w:r>
              <w:rPr>
                <w:b/>
              </w:rPr>
              <w:t>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356652-26/З-138 від 16.04.2026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Гозерелін Зентіва, </w:t>
            </w:r>
            <w:r>
              <w:rPr>
                <w:b/>
              </w:rPr>
              <w:t>імплантат по 3,6 мг, по 10,8 мг; по 1 імплантату у шприцу-аплікаторі (шприц-аплікатор складається з полімерного корпусу з тримачем для імплантату, голки та поршня); по 1 шприцу в пакетику; по 1 або 3 пакетики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Зентіва, к.с., Чесь</w:t>
            </w:r>
            <w:r>
              <w:rPr>
                <w:b/>
              </w:rPr>
              <w:t>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 xml:space="preserve">особи уповноваженої на отримання відповідних </w:t>
            </w:r>
            <w:r>
              <w:rPr>
                <w:szCs w:val="20"/>
              </w:rPr>
              <w:t>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356652-26/З-138 від 16.04.2026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Гозерелін Зентіва, </w:t>
            </w:r>
            <w:r>
              <w:rPr>
                <w:b/>
              </w:rPr>
              <w:t>імплантат по 3,6 мг, по 10,8 мг; по 1 імплантату у шприцу-аплікаторі (шприц-аплікатор складається з полімерного корпусу з тримачем для імплантату, голки та поршня); по 1 шприцу в пакетику; по 1 або 3 пакетики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Зентіва, к.с., Чесь</w:t>
            </w:r>
            <w:r>
              <w:rPr>
                <w:b/>
              </w:rPr>
              <w:t>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341286-25/З-147, 341287-25/З-147, 359178-26/З-145 від 16.07.2025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Грипфлю, </w:t>
            </w:r>
            <w:r>
              <w:rPr>
                <w:b/>
              </w:rPr>
              <w:t>таблетки; для виробника Фламінго Фармасьютикалс Лтд., Індія: по 4 таблетки у стрипі, по 1 стрипу у конверті; по 4 таблетки у стрипі, по 1 стрипу у конверті, по 50 конвертів у картонній коробці; для виробника Артура Фармасьютікалз Пвт. Лтд., Індія: по 4 таб</w:t>
            </w:r>
            <w:r>
              <w:rPr>
                <w:b/>
              </w:rPr>
              <w:t>летки у стрипі, по 1 стрипу у конверті; по 4 таблетки у стрипі, по 1 стрипу у конверті, по 50 конвертів у картонній коробці; по 10 таблеток у блістері, по 1 блістеру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ТОВ АЛЛІАФАРМ ЄВРОПА,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341286-25/З-147, 341287-25/З-147, 359178-26/З-145 від 16.07.2025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Грипфлю, </w:t>
            </w:r>
            <w:r>
              <w:rPr>
                <w:b/>
              </w:rPr>
              <w:t>таблетки; для виробника Фламінго Фармасьютикалс Лтд., Індія: по 4 таблетки у стрипі, по 1 стрипу у конверті; по 4 таблетки у стрипі, по 1 стрипу у конверті, по 50 конвертів у картонній коробці; для виробника Артура Фармасьютікалз Пвт. Лтд., Індія: по 4 таб</w:t>
            </w:r>
            <w:r>
              <w:rPr>
                <w:b/>
              </w:rPr>
              <w:t>летки у стрипі, по 1 стрипу у конверті; по 4 таблетки у стрипі, по 1 стрипу у конверті, по 50 конвертів у картонній коробці; по 10 таблеток у блістері, по 1 блістеру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ТОВ АЛЛІАФАРМ ЄВРОПА,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</w:t>
            </w:r>
            <w:r>
              <w:rPr>
                <w:b/>
              </w:rPr>
              <w:t>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341286-25/З-147, 341287-25/З-147, 359178-26/З-145 від 16.07.2025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Грипфлю, </w:t>
            </w:r>
            <w:r>
              <w:rPr>
                <w:b/>
              </w:rPr>
              <w:t>таблетки; для виробника Фламінго Фармасьютикалс Лтд., Індія: по 4 таблетки у стрипі, по 1 стрипу у конверті; по 4 таблетки у стрипі, по 1 стрипу у конверті, по 50 конвертів у картонній коробці; для виробника Артура Фармасьютікалз Пвт. Лтд., Індія: по 4 таб</w:t>
            </w:r>
            <w:r>
              <w:rPr>
                <w:b/>
              </w:rPr>
              <w:t>летки у стрипі, по 1 стрипу у конверті; по 4 таблетки у стрипі, по 1 стрипу у конверті, по 50 конвертів у картонній коробці; по 10 таблеток у блістері, по 1 блістеру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ТОВ АЛЛІАФАРМ ЄВРОПА,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</w:t>
            </w:r>
            <w:r>
              <w:rPr>
                <w:b/>
              </w:rPr>
              <w:t>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341851-25/З-139 від 24.07.2025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ДАРЕСТІЯ, </w:t>
            </w:r>
            <w:r>
              <w:rPr>
                <w:b/>
              </w:rPr>
              <w:t>таблетки, вкриті плівковою оболонкою по 1 мг, 3 мг, 2 мг/2 мг, 2 мг/3 мг, плацебо, по 28 таблеток, вкритих плівковою оболонкою (2 таблетки темно-жовтого кольору, 5 таблеток рожевого кольору, 17 таблеток світло-жовтого кольору, 2 таблетки коричневого кольор</w:t>
            </w:r>
            <w:r>
              <w:rPr>
                <w:b/>
              </w:rPr>
              <w:t>у, 2 таблетки плацебо білого кольору) у блістері,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</w:t>
            </w:r>
            <w:r>
              <w:rPr>
                <w:b/>
              </w:rPr>
              <w:t>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341851-25/З-139 від 24.07.2025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ДАРЕСТІЯ, </w:t>
            </w:r>
            <w:r>
              <w:rPr>
                <w:b/>
              </w:rPr>
              <w:t>таблетки, вкриті плівковою оболонкою по 1 мг, 3 мг, 2 мг/2 мг, 2 мг/3 мг, плацебо, по 28 таблеток, вкритих плівковою оболонкою (2 таблетки темно-жовтого кольору, 5 таблеток рожевого кольору, 17 таблеток світло-жовтого кольору, 2 таблетки коричневого кольор</w:t>
            </w:r>
            <w:r>
              <w:rPr>
                <w:b/>
              </w:rPr>
              <w:t>у, 2 таблетки плацебо білого кольору) у блістері,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</w:t>
            </w:r>
            <w:r>
              <w:rPr>
                <w:b/>
              </w:rPr>
              <w:t>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341851-25/З-139 від 24.07.2025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ДАРЕСТІЯ, </w:t>
            </w:r>
            <w:r>
              <w:rPr>
                <w:b/>
              </w:rPr>
              <w:t>таблетки, вкриті плівковою оболонкою по 1 мг, 3 мг, 2 мг/2 мг, 2 мг/3 мг, плацебо, по 28 таблеток, вкритих плівковою оболонкою (2 таблетки темно-жовтого кольору, 5 таблеток рожевого кольору, 17 таблеток світло-жовтого кольору, 2 таблетки коричне</w:t>
            </w:r>
            <w:r>
              <w:rPr>
                <w:b/>
              </w:rPr>
              <w:t>вого кольору, 2 таблетки плацебо білого кольору) у блістері,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Реєстрац</w:t>
            </w:r>
            <w:r>
              <w:rPr>
                <w:b/>
              </w:rPr>
              <w:t>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350076-25/В-60, 350077-25/В-60 від 12.12.2025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Дезлоратадин, </w:t>
            </w:r>
            <w:r>
              <w:rPr>
                <w:b/>
              </w:rPr>
              <w:t>порошок (субстанція) у подвійних поліетиленових пакетах для виробництва нестерильних лікарських форм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</w:t>
            </w:r>
            <w:r>
              <w:rPr>
                <w:b/>
                <w:noProof/>
              </w:rPr>
              <w:t>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350076-25/В-60, 350077-25/В-60 від 12.12.2025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Дезлоратадин, </w:t>
            </w:r>
            <w:r>
              <w:rPr>
                <w:b/>
              </w:rPr>
              <w:t>порошок (субстанція) у подвійних поліетиленових пакетах для виробництва нестерильних лікарських форм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 xml:space="preserve">особи уповноваженої на отримання відповідних </w:t>
            </w:r>
            <w:r>
              <w:rPr>
                <w:szCs w:val="20"/>
              </w:rPr>
              <w:t>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350076-25/В-60, 350077-25/В-60 від 12.12.2025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Дезлоратадин, </w:t>
            </w:r>
            <w:r>
              <w:rPr>
                <w:b/>
              </w:rPr>
              <w:t>порошок (субстанція) у подвійних поліетиленових пакетах для виробництва нестерильних лікарських форм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</w:t>
            </w:r>
            <w:r>
              <w:rPr>
                <w:b/>
              </w:rPr>
              <w:t>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353652-26/В-145, 353653-26/В-145 </w:t>
            </w:r>
            <w:r>
              <w:rPr>
                <w:b/>
              </w:rPr>
              <w:t>від 26.02.2026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Деквалінію хлорид, </w:t>
            </w:r>
            <w:r>
              <w:rPr>
                <w:b/>
              </w:rPr>
              <w:t>порошок (субстанція) в мішках поліетиленових подвійних для виробництва нестерильних лікарських форм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353652-26/В-145, 353653-26/В-145 від 26.02.2026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Деквалінію хлорид, </w:t>
            </w:r>
            <w:r>
              <w:rPr>
                <w:b/>
              </w:rPr>
              <w:t>порошок (субстанція) в мішках поліетиленових подвійних для виробництва нестерильних лікарських форм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353652-26/В-145, 353653-26/В-145 від 26.02.2026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Деквалінію хлорид, </w:t>
            </w:r>
            <w:r>
              <w:rPr>
                <w:b/>
              </w:rPr>
              <w:t>порошок (субстанція) в мішках поліетиленових подвійних для виробництва нестерильних лікарських форм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</w:t>
            </w:r>
            <w:r>
              <w:rPr>
                <w:b/>
              </w:rPr>
              <w:t>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352226-26/З-152, 352227-26/З-152,</w:t>
            </w:r>
            <w:r>
              <w:rPr>
                <w:b/>
              </w:rPr>
              <w:t xml:space="preserve"> 352228-26/З-152, 352229-26/З-152, 352230-26/З-152 від 02.02.2026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Дексалгін® ін'єкт, </w:t>
            </w:r>
            <w:r>
              <w:rPr>
                <w:b/>
              </w:rPr>
              <w:t>розчин для ін’єкцій/інфузій, 50 мг/2 мл; по 2 мл в ампулі, по 1 ампулі в контурній чарунковій упаковці, 1 контурна чарункова упаковка в картонній коробці; або по 5 ампул у контурній чарунковій упаковці, 1 контурна чарункова упаковка в картонній коробці; аб</w:t>
            </w:r>
            <w:r>
              <w:rPr>
                <w:b/>
              </w:rPr>
              <w:t>о по 5 ампул у контурній чарунковій упаковці, 2 контурні чарункові упаковки в картонній коробці. Маркування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Менаріні Інтернешонал Оперейшонс Люксембург С.А., Люксембург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про</w:t>
            </w:r>
            <w:r>
              <w:rPr>
                <w:b/>
              </w:rPr>
              <w:t xml:space="preserve">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352226-26/З-152, 352227-26/З-152, 352228-26/З-152, 352229-26/З-152, 352230-26/З-152 від 02.02.2026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Дексалгін® ін'єкт, </w:t>
            </w:r>
            <w:r>
              <w:rPr>
                <w:b/>
              </w:rPr>
              <w:t>розчин для ін’єкцій/інфузій, 50 мг/2 мл; по 2 мл в ампулі, по 1 ампулі в контурній чарунковій упаковці, 1 контурна чарункова упаковка в картонній коробці; або по 5 ампул у контурній чарунковій упаковці, 1 контурна чарункова упаковка в картонній коробці; аб</w:t>
            </w:r>
            <w:r>
              <w:rPr>
                <w:b/>
              </w:rPr>
              <w:t>о по 5 ампул у контурній чарунковій упаковці, 2 контурні чарункові упаковки в картонній коробці. Маркування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Менаріні Інтернешонал Оперейшонс Люксембург С.А., Люксембург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про</w:t>
            </w:r>
            <w:r>
              <w:rPr>
                <w:b/>
              </w:rPr>
              <w:t xml:space="preserve">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352226-26/З-152, 352227-26/З-152, 352228-26/З-152, 352229-26/З-152, 352230-26/З-152 від 02.02.2026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Дексалгін® ін'єкт, </w:t>
            </w:r>
            <w:r>
              <w:rPr>
                <w:b/>
              </w:rPr>
              <w:t>розчин для ін’єкцій/інфузій, 50 мг/2 мл; по 2 мл в ампулі, по 1 ампулі в контурній чарунковій упаковці, 1 контурна чарункова упаковка в картонній коробці; або по 5 ампул у контурній чарунковій упаковці, 1 контурна чарункова упаковка в картонній коробці; аб</w:t>
            </w:r>
            <w:r>
              <w:rPr>
                <w:b/>
              </w:rPr>
              <w:t>о по 5 ампул у контурній чарунковій упаковці, 2 контурні чарункові упаковки в картонній коробці. Маркування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Менаріні Інтернешонал Оперейшонс Люксембург С.А., Люксембург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про</w:t>
            </w:r>
            <w:r>
              <w:rPr>
                <w:b/>
              </w:rPr>
              <w:t xml:space="preserve">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348785-25/В-60 від 27.11.2025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Дентагель®, </w:t>
            </w:r>
            <w:r>
              <w:rPr>
                <w:b/>
              </w:rPr>
              <w:t>гель для ясен;</w:t>
            </w:r>
            <w:r>
              <w:rPr>
                <w:b/>
              </w:rPr>
              <w:br/>
              <w:t>по 20 г у тубі; по 1 тубі в пачці з картону;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348785-25/В-60 від 27.11.2025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Дентагель®, </w:t>
            </w:r>
            <w:r>
              <w:rPr>
                <w:b/>
              </w:rPr>
              <w:t>гель для ясен;</w:t>
            </w:r>
            <w:r>
              <w:rPr>
                <w:b/>
              </w:rPr>
              <w:br/>
              <w:t>по 20 г у тубі; по 1 тубі в пачці з картону;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348785-25/В-60 від 27.11.2025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Дентагель®, </w:t>
            </w:r>
            <w:r>
              <w:rPr>
                <w:b/>
              </w:rPr>
              <w:t>гель для ясен;</w:t>
            </w:r>
            <w:r>
              <w:rPr>
                <w:b/>
              </w:rPr>
              <w:br/>
              <w:t>по 20 г у тубі; по 1 тубі в пачці з картону;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360303-26/В-61 від 22.06.2026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ДЕОСТОН, </w:t>
            </w:r>
            <w:r>
              <w:rPr>
                <w:b/>
              </w:rPr>
              <w:t>капсули м’які, 20000 МО по 10 капсул у блістері; по 2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360303-26/В-61 від 22.06.2026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ДЕОСТОН, </w:t>
            </w:r>
            <w:r>
              <w:rPr>
                <w:b/>
              </w:rPr>
              <w:t>капсули м’які, 20000 МО по 10 капсул у блістері; по 2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360303-26/В-61 від 22.06.2026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ДЕОСТОН, </w:t>
            </w:r>
            <w:r>
              <w:rPr>
                <w:b/>
              </w:rPr>
              <w:t>капсули м’які, 20000 МО по 10 капсул у блістері; по 2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307896-23/З-45 від 27.12.2023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Дікломакс Форте, </w:t>
            </w:r>
            <w:r>
              <w:rPr>
                <w:b/>
              </w:rPr>
              <w:t>гель 23,2 мг/г, по 50 г або 100 г у тубі, по 1 тубі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ТОВ «ІНФАРМА Трейдінг», Латвійська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307896-23/З-45 від 27.12.2023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Дікломакс Форте, </w:t>
            </w:r>
            <w:r>
              <w:rPr>
                <w:b/>
              </w:rPr>
              <w:t>гель 23,2 мг/г, по 50 г або 100 г у тубі, по 1 тубі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ТОВ «ІНФАРМА Трейдінг», Латвійська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307896-23/З-45 від 27.12.2023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Дікломакс Форте, </w:t>
            </w:r>
            <w:r>
              <w:rPr>
                <w:b/>
              </w:rPr>
              <w:t>гель 23,2 мг/г, по 50 г або 100 г у тубі, по 1 тубі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ТОВ «ІНФАРМА Трейдінг», Латвійська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</w:t>
            </w:r>
            <w:r>
              <w:t>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353851-26/З-61, 353852-26/З-61, 353853-26/З-61, 353854-26/З-61, 353855-</w:t>
            </w:r>
            <w:r>
              <w:rPr>
                <w:b/>
              </w:rPr>
              <w:t>26/З-61, 353856-26/З-61, 353857-26/З-61, 353858-26/З-61, 353859-26/З-61, 353861-26/З-61, 353863-26/З-61 від 03.03.2026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Дістрептаза Дістрепт, </w:t>
            </w:r>
            <w:r>
              <w:rPr>
                <w:b/>
              </w:rPr>
              <w:t>супозиторії ректальні 15000 МО+1250 МО по 6 супозиторіїв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Синтаверс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</w:t>
            </w:r>
            <w:r>
              <w:t>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353851-26/З-61, 353852-26/З-61, 353853-26/З-61, 353854-26/З-61, 353855-26/З-61, 353856-26/З-</w:t>
            </w:r>
            <w:r>
              <w:rPr>
                <w:b/>
              </w:rPr>
              <w:t>61, 353857-26/З-61, 353858-26/З-61, 353859-26/З-61, 353861-26/З-61, 353863-26/З-61 від 03.03.2026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Дістрептаза Дістрепт, </w:t>
            </w:r>
            <w:r>
              <w:rPr>
                <w:b/>
              </w:rPr>
              <w:t>супозиторії ректальні 15000 МО+1250 МО по 6 супозиторіїв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Синтаверс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353851-26/З-61, 353852-26/З-61, 353853-26/З-61, 353854-26/З-61, 353855-26</w:t>
            </w:r>
            <w:r>
              <w:rPr>
                <w:b/>
              </w:rPr>
              <w:t>/З-61, 353856-26/З-61, 353857-26/З-61, 353858-26/З-61, 353859-26/З-61, 353861-26/З-61, 353863-26/З-61 від 03.03.2026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Дістрептаза Дістрепт, </w:t>
            </w:r>
            <w:r>
              <w:rPr>
                <w:b/>
              </w:rPr>
              <w:t>супозиторії ректальні 15000 МО+1250 МО по 6 супозиторіїв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Синтаверс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358297-26/З-152 від 18.05.2026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Дуфастон®, </w:t>
            </w:r>
            <w:r>
              <w:rPr>
                <w:b/>
              </w:rPr>
              <w:t>таблетки, вкриті плівковою оболонкою, по 10 мг; по 14 або 20, або 28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Абботт Хелскеа Продактс Б.В., Нідерланди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358297-26/З-152 від 18.05.2026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Дуфастон®, </w:t>
            </w:r>
            <w:r>
              <w:rPr>
                <w:b/>
              </w:rPr>
              <w:t>таблетки, вкриті плівковою оболонкою, по 10 мг; по 14 або 20, або 28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Абботт Хелскеа Продактс Б.В., Нідерланди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358297-26/З-152 від 18.05.2026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Дуфастон®, </w:t>
            </w:r>
            <w:r>
              <w:rPr>
                <w:b/>
              </w:rPr>
              <w:t>таблетки, вкриті плівковою оболонкою, по 10 мг; по 14 або 20, або 28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Абботт Хелскеа Продактс Б.В., Нідерланди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II </w:t>
            </w:r>
            <w:r>
              <w:rPr>
                <w:b/>
                <w:noProof/>
              </w:rPr>
              <w:t>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355793-26/З-61 від 02.04.2026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Екватор, </w:t>
            </w:r>
            <w:r>
              <w:rPr>
                <w:b/>
              </w:rPr>
              <w:t>таблетки, 20 мг/5 мг по 10 таблеток у блістері; по 1, 3 або 6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 xml:space="preserve">Зміни </w:t>
            </w:r>
            <w:r>
              <w:rPr>
                <w:b/>
                <w:noProof/>
              </w:rPr>
              <w:t>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355793-26/З-61 від 02.04.2026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Екватор, </w:t>
            </w:r>
            <w:r>
              <w:rPr>
                <w:b/>
              </w:rPr>
              <w:t>таблетки, 20 мг/5 мг по 10 таблеток у блістері; по 1, 3 або 6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</w:t>
            </w:r>
            <w:r>
              <w:rPr>
                <w:szCs w:val="20"/>
              </w:rPr>
              <w:t>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355793-26/З-61 від 02.04.2026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Екватор, </w:t>
            </w:r>
            <w:r>
              <w:rPr>
                <w:b/>
              </w:rPr>
              <w:t>таблетки, 20 мг/5 мг по 10 таблеток у блістері; по 1, 3 або 6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</w:t>
            </w:r>
            <w:r>
              <w:t>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357360-26/В-140, 357361-26/В-140 від 29.04.2026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Епайдра®, </w:t>
            </w:r>
            <w:r>
              <w:rPr>
                <w:b/>
              </w:rPr>
              <w:t>розчин для ін'єкцій, 100 Од./мл; № 5: по 1 картриджу по 3 мл, вмонтованому в одноразовий пристрій - шприц-ручку СолоСтар® (без голок для ін'єкцій), по 5 шприц-ручок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ТОВ "Саноф</w:t>
            </w:r>
            <w:r>
              <w:rPr>
                <w:b/>
              </w:rPr>
              <w:t>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357360-26/В-140, 357361-26/В-140 від 29.04.2026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Епайдра®, </w:t>
            </w:r>
            <w:r>
              <w:rPr>
                <w:b/>
              </w:rPr>
              <w:t>розчин для ін'єкцій, 100 Од./мл; № 5: по 1 картриджу по 3 мл, вмонтованому в одноразовий пристрій - шприц-ручку СолоСтар® (без голок для ін'єкцій), по 5 шприц-ручок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</w:t>
            </w:r>
            <w:r>
              <w:rPr>
                <w:b/>
              </w:rPr>
              <w:t>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357360-26/В-140, 357361-26/В-140 від 29.04.2026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Епайдра®, </w:t>
            </w:r>
            <w:r>
              <w:rPr>
                <w:b/>
              </w:rPr>
              <w:t>розчин для ін'єкцій, 100 Од./мл; № 5: по 1 картриджу по 3 мл, вмонтованому в одноразовий пристрій - шприц-ручку СолоСтар® (без голок для ін'єкцій), по 5 шприц-ручок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</w:t>
            </w:r>
            <w:r>
              <w:rPr>
                <w:b/>
              </w:rPr>
              <w:t>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356042-26/З-149 від 06.04.2026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Еріус®, </w:t>
            </w:r>
            <w:r>
              <w:rPr>
                <w:b/>
              </w:rPr>
              <w:t>сироп, 0,5 мг/мл; по 60 мл або по 120 мл у флаконі; по 1 флакону разом з мірною ложечкою або дозуючим шприцом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Байєр Консьюмер Кер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356042-26/З-149 від 06.04.2026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Еріус®, </w:t>
            </w:r>
            <w:r>
              <w:rPr>
                <w:b/>
              </w:rPr>
              <w:t>сироп, 0,5 мг/мл; по 60 мл або по 120 мл у флаконі; по 1 флакону разом з мірною ложечкою або дозуючим шприцом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Байєр Консьюмер Кер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</w:t>
            </w:r>
            <w:r>
              <w:rPr>
                <w:b/>
                <w:noProof/>
              </w:rPr>
              <w:t>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356042-26/З-149 від 06.04.2026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Еріус®, </w:t>
            </w:r>
            <w:r>
              <w:rPr>
                <w:b/>
              </w:rPr>
              <w:t>сироп, 0,5 мг/мл; по 60 мл або по 120 мл у флаконі; по 1 флакону разом з мірною ложечкою або дозуючим шприцом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Байєр Консьюмер Кер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</w:t>
            </w:r>
            <w:r>
              <w:rPr>
                <w:b/>
              </w:rPr>
              <w:t xml:space="preserve">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355855-26/З-145 від 03.04.2026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Ескапел, </w:t>
            </w:r>
            <w:r>
              <w:rPr>
                <w:b/>
              </w:rPr>
              <w:t xml:space="preserve">таблетки, що диспергуються в ротовій порожнині по 1,5 мг; </w:t>
            </w:r>
            <w:r>
              <w:rPr>
                <w:b/>
              </w:rPr>
              <w:br/>
            </w:r>
            <w:r>
              <w:rPr>
                <w:b/>
              </w:rPr>
              <w:t>по 1 таблетці у блістері; по 1 блістеру у пакеті з ламінованої алюмінієвої фольги; по 1 пакету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Тип посвідч</w:t>
            </w:r>
            <w:r>
              <w:rPr>
                <w:b/>
              </w:rPr>
              <w:t xml:space="preserve">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355855-26/З-145 від 03.04.2026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Ескапел, </w:t>
            </w:r>
            <w:r>
              <w:rPr>
                <w:b/>
              </w:rPr>
              <w:t xml:space="preserve">таблетки, що диспергуються в ротовій порожнині по 1,5 мг; </w:t>
            </w:r>
            <w:r>
              <w:rPr>
                <w:b/>
              </w:rPr>
              <w:br/>
              <w:t>по 1 таблетці у блістері; по 1 блістеру у пакеті з ламінованої алюмінієвої фольги; по 1 пакету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355855-26/З-145 від 03.04.2026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Ескапел, </w:t>
            </w:r>
            <w:r>
              <w:rPr>
                <w:b/>
              </w:rPr>
              <w:t xml:space="preserve">таблетки, що диспергуються в ротовій порожнині по 1,5 мг; </w:t>
            </w:r>
            <w:r>
              <w:rPr>
                <w:b/>
              </w:rPr>
              <w:br/>
            </w:r>
            <w:r>
              <w:rPr>
                <w:b/>
              </w:rPr>
              <w:t>по 1 таблетці у блістері; по 1 блістеру у пакеті з ламінованої алюмінієвої фольги; по 1 пакету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Тип посвідч</w:t>
            </w:r>
            <w:r>
              <w:rPr>
                <w:b/>
              </w:rPr>
              <w:t xml:space="preserve">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325187-24/З-98, 325188-24/З-98, 325189-24/З-98, 325190-24/З-98, 325191-</w:t>
            </w:r>
            <w:r>
              <w:rPr>
                <w:b/>
              </w:rPr>
              <w:t>24/З-98, 325192-24/З-98, 325193-24/З-98, 325194-24/З-98, 325195-24/З-98, 325196-24/З-98, 325197-24/З-98, 325198-24/З-98, 325199-24/З-98, 325200-24/З-98, 325201-24/З-98, 325202-24/З-98, 325203-24/З-98, 325204-24/З-98, 329675-25/З-98, 349729-25/З-140 від 04.</w:t>
            </w:r>
            <w:r>
              <w:rPr>
                <w:b/>
              </w:rPr>
              <w:t>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Ефералган, </w:t>
            </w:r>
            <w:r>
              <w:rPr>
                <w:b/>
              </w:rPr>
              <w:t>розчин оральний 3 %, по 90 мл у флаконі; по 1 флакону в комплекті зі шприцом для дозування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УПСА САС,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</w:t>
            </w:r>
            <w:r>
              <w:rPr>
                <w:b/>
              </w:rPr>
              <w:t xml:space="preserve">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325187-24/З-98, 325188-24/З-98, 325189-24/З-98, 325190-24/З-98, 325191-24/З-98, 325192-24/З-98, 325193-24/З-98, 325194-24/З-98, 325195-24/З-98, 325196-24/З-98, 325197-24/З-98, 325198-24/З-98, 325199-24/З-98, 325200-24/З-98</w:t>
            </w:r>
            <w:r>
              <w:rPr>
                <w:b/>
              </w:rPr>
              <w:t>, 325201-24/З-98, 325202-24/З-98, 325203-24/З-98, 325204-24/З-98, 329675-25/З-98, 349729-25/З-140 від 04.11.2024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Ефералган, </w:t>
            </w:r>
            <w:r>
              <w:rPr>
                <w:b/>
              </w:rPr>
              <w:t>розчин оральний 3 %, по 90 мл у флаконі; по 1 флакону в комплекті зі шприцом для дозування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УПСА САС,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 xml:space="preserve">Вкладка до </w:t>
            </w:r>
            <w:r>
              <w:rPr>
                <w:b/>
              </w:rPr>
              <w:t>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325187-24/З-98, 325188-24/З-98, 325</w:t>
            </w:r>
            <w:r>
              <w:rPr>
                <w:b/>
              </w:rPr>
              <w:t>189-24/З-98, 325190-24/З-98, 325191-24/З-98, 325192-24/З-98, 325193-24/З-98, 325194-24/З-98, 325195-24/З-98, 325196-24/З-98, 325197-24/З-98, 325198-24/З-98, 325199-24/З-98, 325200-24/З-98, 325201-24/З-98, 325202-24/З-98, 325203-24/З-98, 325204-24/З-98, 329</w:t>
            </w:r>
            <w:r>
              <w:rPr>
                <w:b/>
              </w:rPr>
              <w:t>675-25/З-98, 349729-25/З-140 від 04.11.2024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Ефералган, </w:t>
            </w:r>
            <w:r>
              <w:rPr>
                <w:b/>
              </w:rPr>
              <w:t>розчин оральний 3 %, по 90 мл у флаконі; по 1 флакону в комплекті зі шприцом для дозування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УПСА САС,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357693-26/З-137 від 07.05.2026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Євронекс, </w:t>
            </w:r>
            <w:r>
              <w:rPr>
                <w:b/>
              </w:rPr>
              <w:t>розчин для ін'єкцій, 100 мг/мл; по 5 мл в ампулі; по 5 ампул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ЄВРО ЛАЙФКЕР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357693-26/З-137 від 07.05.2026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Євронекс, </w:t>
            </w:r>
            <w:r>
              <w:rPr>
                <w:b/>
              </w:rPr>
              <w:t>розчин для ін'єкцій, 100 мг/мл; по 5 мл в ампулі; по 5 ампул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ЄВРО ЛАЙФКЕР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357693-26/З-137 від 07.05.2026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Євронекс, </w:t>
            </w:r>
            <w:r>
              <w:rPr>
                <w:b/>
              </w:rPr>
              <w:t>розчин для ін'єкцій, 100 мг/мл; по 5 мл в ампулі; по 5 ампул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ЄВРО ЛАЙФКЕР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339765-25/З-117 від 23.06.2025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ЄСОМ, </w:t>
            </w:r>
            <w:r>
              <w:rPr>
                <w:b/>
              </w:rPr>
              <w:t>ліофілізат для розчину для ін'єкцій та інфузій, по 40 мг 1 флакон з ліофілізатом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Аспіро Фарма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339765-25/З-117 від 23.06.2025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ЄСОМ, </w:t>
            </w:r>
            <w:r>
              <w:rPr>
                <w:b/>
              </w:rPr>
              <w:t>ліофілізат для розчину для ін'єкцій та інфузій, по 40 мг 1 флакон з ліофілізатом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Аспіро Фарма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339765-25/З-117 від 23.06.2025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ЄСОМ, </w:t>
            </w:r>
            <w:r>
              <w:rPr>
                <w:b/>
              </w:rPr>
              <w:t>ліофілізат для розчину для ін'єкцій та інфузій, по 40 мг 1 флакон з ліофілізатом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Аспіро Фарма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351468-26/З-88 від 14.01.2026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Зарсіо®, </w:t>
            </w:r>
            <w:r>
              <w:rPr>
                <w:b/>
              </w:rPr>
              <w:t>розчин для ін’єкцій або інфузій, 30 млн ОД/0,5 мл; 48 млн ОД/0,5 мл по 0,5 мл розчину в попередньо заповненому шприці, оснащеного поршнем, ін'єкційною голкою, ковпачком та захисним пристроєм для запобігання пошкодження голкою після застосування, у блістерн</w:t>
            </w:r>
            <w:r>
              <w:rPr>
                <w:b/>
              </w:rPr>
              <w:t>ій упаковці; по 1 або 5 блістерних упаковок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Сандоз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351468-26/З-88 від 14.01.2026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Зарсіо®, </w:t>
            </w:r>
            <w:r>
              <w:rPr>
                <w:b/>
              </w:rPr>
              <w:t>розчин для ін’єкцій або інфузій, 30 млн ОД/0,5 мл; 48 млн ОД/0,5 мл по 0,5 мл розчину в попередньо заповненому шприці, оснащеного поршнем, ін'єкційною голкою, ковпачком та захисним пристроєм для запобігання пошкодження голкою після застосування, у блістерн</w:t>
            </w:r>
            <w:r>
              <w:rPr>
                <w:b/>
              </w:rPr>
              <w:t>ій упаковці; по 1 або 5 блістерних упаковок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Сандоз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351468-26/З-88 від 14.01.2026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Зарсіо®, </w:t>
            </w:r>
            <w:r>
              <w:rPr>
                <w:b/>
              </w:rPr>
              <w:t>розчин для ін’єкцій або інфузій, 30 млн ОД/0,5 мл; 48 млн ОД/0,5 мл по 0,5 мл розчину в попередньо заповненому шприці, оснащеного поршнем, ін'єкційною голкою, ковпачком та захисним пристроєм для запобігання пошкодження голкою після застосування, у</w:t>
            </w:r>
            <w:r>
              <w:rPr>
                <w:b/>
              </w:rPr>
              <w:t xml:space="preserve"> блістерній упаковці; по 1 або 5 блістерних упаковок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Сандоз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351468-26/З-88 від 14.01.2026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Зарсіо®, </w:t>
            </w:r>
            <w:r>
              <w:rPr>
                <w:b/>
              </w:rPr>
              <w:t>розчин для ін’єкцій або інфузій, 30 млн ОД/0,5 мл; 48 млн ОД/0,5 мл по 0,5 мл розчину в попередньо заповненому шприці, оснащеного поршнем, ін'єкційною голкою, ковпачком та захисним пристроєм для запобігання пошкодження голкою після з</w:t>
            </w:r>
            <w:r>
              <w:rPr>
                <w:b/>
              </w:rPr>
              <w:t>астосування, у блістерній упаковці; по 1 або 5 блістерних упаковок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Сандоз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351468-26/З-88 від 14.01.2026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Зарсіо®, </w:t>
            </w:r>
            <w:r>
              <w:rPr>
                <w:b/>
              </w:rPr>
              <w:t>розчин для ін’єкцій або інфузій, 30 млн ОД/0,5 мл; 48 млн ОД/0,5 мл по 0,5 мл розчину в попередньо заповненому шприці, оснащеного поршнем, ін'єкційною голкою, ковпачком та захисним пристроєм для запобігання пошкодження голкою після застосування, у блістерн</w:t>
            </w:r>
            <w:r>
              <w:rPr>
                <w:b/>
              </w:rPr>
              <w:t>ій упаковці; по 1 або 5 блістерних упаковок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Сандоз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351468-26/З-88 від 14.01.2026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Зарсіо®, </w:t>
            </w:r>
            <w:r>
              <w:rPr>
                <w:b/>
              </w:rPr>
              <w:t>розчин для ін’єкцій або інфузій, 30 млн ОД/0,5 мл; 48 млн ОД/0,5 мл по 0,5 мл розчину в попередньо заповненому шприці, оснащеного поршнем, ін'єкційною голкою, ковпачком та захисним пристроєм для запобігання пошкодження голкою після застосування, у</w:t>
            </w:r>
            <w:r>
              <w:rPr>
                <w:b/>
              </w:rPr>
              <w:t xml:space="preserve"> блістерній упаковці; по 1 або 5 блістерних упаковок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Сандоз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351874-26/В-138, 351875-26/В-138 від 26.01.2026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Зіпелор®, </w:t>
            </w:r>
            <w:r>
              <w:rPr>
                <w:b/>
              </w:rPr>
              <w:t>розчин для ротової порожнини, 1,5 мг/мл; по 100 мл у флаконі; по 1 флакону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Ти</w:t>
            </w:r>
            <w:r>
              <w:rPr>
                <w:b/>
              </w:rPr>
              <w:t xml:space="preserve">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351874-26/В-138, 351875-26/В-138 від 26.01.2026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Зіпелор®, </w:t>
            </w:r>
            <w:r>
              <w:rPr>
                <w:b/>
              </w:rPr>
              <w:t>розчин для ротової порожнини, 1,5 мг/мл; по 100 мл у флаконі; по 1 флакону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351874-26/В-138, 351875-26/В-138 від 26.01.2026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Зіпелор®, </w:t>
            </w:r>
            <w:r>
              <w:rPr>
                <w:b/>
              </w:rPr>
              <w:t>розчин для ротової порожнини, 1,5 мг/мл; по 100 мл у флаконі; по 1 флакону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Ти</w:t>
            </w:r>
            <w:r>
              <w:rPr>
                <w:b/>
              </w:rPr>
              <w:t xml:space="preserve">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351922-26/В-148, 351923-26/В-148 </w:t>
            </w:r>
            <w:r>
              <w:rPr>
                <w:b/>
              </w:rPr>
              <w:t>від 26.01.2026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Зіпелор®, </w:t>
            </w:r>
            <w:r>
              <w:rPr>
                <w:b/>
              </w:rPr>
              <w:t>спрей для ротової порожнини, 1,5 мг/мл; по 15 мл або 30 мл у флаконі; по 1 флакону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351922-26/В-148, 351923-26/В-148 від 26.01.2026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Зіпелор®, </w:t>
            </w:r>
            <w:r>
              <w:rPr>
                <w:b/>
              </w:rPr>
              <w:t>спрей для ротової порожнини, 1,5 мг/мл; по 15 мл або 30 мл у флаконі; по 1 флакону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351922-26/В-148, 351923-26/В-148 від 26.01.2026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Зіпелор®, </w:t>
            </w:r>
            <w:r>
              <w:rPr>
                <w:b/>
              </w:rPr>
              <w:t>спрей для ротової порожнини, 1,5 мг/мл; по 15 мл або 30 мл у флаконі; по 1 флакону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</w:t>
            </w:r>
            <w:r>
              <w:rPr>
                <w:b/>
                <w:noProof/>
              </w:rPr>
              <w:t>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348794-25/В-117, 348795-25/В-117 </w:t>
            </w:r>
            <w:r>
              <w:rPr>
                <w:b/>
              </w:rPr>
              <w:t>від 27.11.2025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Зіпелор® Плюс, </w:t>
            </w:r>
            <w:r>
              <w:rPr>
                <w:b/>
              </w:rPr>
              <w:t>спрей оромукозний, розчин 1,5 мг/мл + 5,0 мг/мл по 30 мл у флаконі поліетиленовому або прозорому скляному; по 1 флакону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348794-25/В-117, 348795-25/В-117 від 27.11.2025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Зіпелор® Плюс, </w:t>
            </w:r>
            <w:r>
              <w:rPr>
                <w:b/>
              </w:rPr>
              <w:t>спрей оромукозний, розчин 1,5 мг/мл + 5,0 мг/мл по 30 мл у флаконі поліетиленовому або прозорому скляному; по 1 флакону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Тип посв</w:t>
            </w:r>
            <w:r>
              <w:rPr>
                <w:b/>
              </w:rPr>
              <w:t xml:space="preserve">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348794-25/В-117, 348795-25/В-117 від 27.11.2025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Зіпелор® Плюс, </w:t>
            </w:r>
            <w:r>
              <w:rPr>
                <w:b/>
              </w:rPr>
              <w:t>спрей оромукозний, розчин 1,5 мг/мл + 5,0 мг/мл по 30 мл у флаконі поліетиленовому або прозорому скляному; по 1 флакону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349008-25/В-137, 349009-25/В-137 від 28.11.2025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Зіпелор® форте, </w:t>
            </w:r>
            <w:r>
              <w:rPr>
                <w:b/>
              </w:rPr>
              <w:t>спрей для ротової порожнини, 3,0 мг/мл по 15 мл або 30 мл у флаконі; по 1 флакону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349008-25/В-137, 349009-25/В-137 від 28.11.2025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Зіпелор® форте, </w:t>
            </w:r>
            <w:r>
              <w:rPr>
                <w:b/>
              </w:rPr>
              <w:t>спрей для ротової порожнини, 3,0 мг/мл по 15 мл або 30 мл у флаконі; по 1 флакону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349008-25/В-137, 349009-25/В-137 від 28.11.2025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Зіпелор® форте, </w:t>
            </w:r>
            <w:r>
              <w:rPr>
                <w:b/>
              </w:rPr>
              <w:t>спрей для ротової порожнини, 3,0 мг/мл по 15 мл або 30 мл у флаконі; по 1 флакону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</w:t>
            </w:r>
            <w:r>
              <w:rPr>
                <w:b/>
                <w:noProof/>
              </w:rPr>
              <w:t>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358964-26/В-146 від 29.05.2026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Ізо-Мік®, </w:t>
            </w:r>
            <w:r>
              <w:rPr>
                <w:b/>
              </w:rPr>
              <w:t xml:space="preserve">спрей сублінгвальний дозований, 1,25 мг/дозу </w:t>
            </w:r>
            <w:r>
              <w:rPr>
                <w:b/>
              </w:rPr>
              <w:br/>
              <w:t>по 15 мл (300 доз) у флаконі з розпилювачем, по 1 флакону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ТОВ НВФ "МІКРОХІМ",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</w:t>
            </w:r>
            <w:r>
              <w:rPr>
                <w:b/>
              </w:rPr>
              <w:t xml:space="preserve">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358964-26/В-146 від 29.05.2026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Ізо-Мік®, </w:t>
            </w:r>
            <w:r>
              <w:rPr>
                <w:b/>
              </w:rPr>
              <w:t xml:space="preserve">спрей сублінгвальний дозований, 1,25 мг/дозу </w:t>
            </w:r>
            <w:r>
              <w:rPr>
                <w:b/>
              </w:rPr>
              <w:br/>
              <w:t>по 15 мл (300 доз) у флаконі з розпилювачем, по 1 флакону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ТОВ НВФ "МІКРОХІМ",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 xml:space="preserve">особи уповноваженої на отримання відповідних </w:t>
            </w:r>
            <w:r>
              <w:rPr>
                <w:szCs w:val="20"/>
              </w:rPr>
              <w:t>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358964-26/В-146 від 29.05.2026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Ізо-Мік®, </w:t>
            </w:r>
            <w:r>
              <w:rPr>
                <w:b/>
              </w:rPr>
              <w:t xml:space="preserve">спрей сублінгвальний дозований, 1,25 мг/дозу </w:t>
            </w:r>
            <w:r>
              <w:rPr>
                <w:b/>
              </w:rPr>
              <w:br/>
            </w:r>
            <w:r>
              <w:rPr>
                <w:b/>
              </w:rPr>
              <w:t>по 15 мл (300 доз) у флаконі з розпилювачем, по 1 флакону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ТОВ НВФ "МІКРОХІМ",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353536-26/В-148 від 25.02.2026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Імікерадерм®, </w:t>
            </w:r>
            <w:r>
              <w:rPr>
                <w:b/>
              </w:rPr>
              <w:t>крем, 50 мг/г; по 250 мг крему в саше; по 12 або по 24 саше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ТОВ "МІБЕ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</w:t>
            </w:r>
            <w:r>
              <w:t>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353536-26/В-148 від 25.02.2026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Імікерадерм®, </w:t>
            </w:r>
            <w:r>
              <w:rPr>
                <w:b/>
              </w:rPr>
              <w:t>крем, 50 мг/г; по 250 мг крему в саше; по 12 або по 24 саше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ТОВ "МІБЕ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353536-26/В-148 від 25.02.2026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Імікерадерм®, </w:t>
            </w:r>
            <w:r>
              <w:rPr>
                <w:b/>
              </w:rPr>
              <w:t>крем, 50 мг/г; по 250 мг крему в саше; по 12 або по 24 саше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ТОВ "МІБЕ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358570-26/З-96 від 22.05.2026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ІНСІМ - 100, </w:t>
            </w:r>
            <w:r>
              <w:rPr>
                <w:b/>
              </w:rPr>
              <w:t>порошок для оральної суспензії 100 мг/5 мл; 1 флакон з порошком для приготування 100 мл суспензії, по 1 флакону з мірним стаканчиком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Сенс Лабораторіс Пвт.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31.07.2026 </w:t>
            </w:r>
            <w:r>
              <w:rPr>
                <w:b/>
              </w:rPr>
              <w:t>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358570-26/З-96 від 22.05.2026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ІНСІМ - 100, </w:t>
            </w:r>
            <w:r>
              <w:rPr>
                <w:b/>
              </w:rPr>
              <w:t>порошок для оральної суспензії 100 мг/5 мл; 1 флакон з порошком для приготування 100 мл суспензії, по 1 флакону з мірним стаканчиком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Сенс Лабораторіс Пвт.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пр</w:t>
            </w:r>
            <w:r>
              <w:rPr>
                <w:b/>
              </w:rPr>
              <w:t xml:space="preserve">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358570-26/З-96 від 22.05.2026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ІНСІМ - 100, </w:t>
            </w:r>
            <w:r>
              <w:rPr>
                <w:b/>
              </w:rPr>
              <w:t>порошок для оральної суспензії 100 мг/5 мл; 1 флакон з порошком для приготування 100 мл суспензії, по 1 флакону з мірним стаканчиком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Сенс Лабораторіс Пвт.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пр</w:t>
            </w:r>
            <w:r>
              <w:rPr>
                <w:b/>
              </w:rPr>
              <w:t xml:space="preserve">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357567-26/В-97 від 05.05.2026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Інтубан®, </w:t>
            </w:r>
            <w:r>
              <w:rPr>
                <w:b/>
              </w:rPr>
              <w:t>розчин для ін'єкцій, 10 мг/мл, по 2,5 мл або 5 мл у ампулах з прозорого скла, по 5 ампул у блістері, по 1 блістеру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357567-26/В-97 від 05.05.2026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Інтубан®, </w:t>
            </w:r>
            <w:r>
              <w:rPr>
                <w:b/>
              </w:rPr>
              <w:t>розчин для ін'єкцій, 10 мг/мл, по 2,5 мл або 5 мл у ампулах з прозорого скла, по 5 ампул у блістері, по 1 блістеру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Тип посвідчен</w:t>
            </w:r>
            <w:r>
              <w:rPr>
                <w:b/>
              </w:rPr>
              <w:t xml:space="preserve">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357567-26/В-97 від 05.05.2026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Інтубан®, </w:t>
            </w:r>
            <w:r>
              <w:rPr>
                <w:b/>
              </w:rPr>
              <w:t>розчин для ін'єкцій, 10 мг/мл, по 2,5 мл або 5 мл у ампулах з прозорого скла, по 5 ампул у блістері, по 1 блістеру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Тип</w:t>
            </w:r>
            <w:r>
              <w:rPr>
                <w:b/>
              </w:rPr>
              <w:t xml:space="preserve">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354913-26/В-60 від 20.03.2026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ІНФЛАМІН, </w:t>
            </w:r>
            <w:r>
              <w:rPr>
                <w:b/>
              </w:rPr>
              <w:t>розчин для ін`єкцій, 10 мг/мл</w:t>
            </w:r>
            <w:r>
              <w:rPr>
                <w:b/>
              </w:rPr>
              <w:br/>
              <w:t>по 1,5 мл в ампулі; по 100 ампул у пачці;</w:t>
            </w:r>
            <w:r>
              <w:rPr>
                <w:b/>
              </w:rPr>
              <w:br/>
              <w:t>по 1,5 мл в ампулі; по 5 ампул у пачці;</w:t>
            </w:r>
            <w:r>
              <w:rPr>
                <w:b/>
              </w:rPr>
              <w:br/>
              <w:t>по 1,5 мл в ампулі; по 5 ампул у блістері; по 1 блістеру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Приватне акціонерн</w:t>
            </w:r>
            <w:r>
              <w:rPr>
                <w:b/>
              </w:rPr>
              <w:t>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354913-26/В-60 від 20.03.2026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ІНФЛАМІН, </w:t>
            </w:r>
            <w:r>
              <w:rPr>
                <w:b/>
              </w:rPr>
              <w:t>розчин для ін`єкцій, 10 мг/мл</w:t>
            </w:r>
            <w:r>
              <w:rPr>
                <w:b/>
              </w:rPr>
              <w:br/>
            </w:r>
            <w:r>
              <w:rPr>
                <w:b/>
              </w:rPr>
              <w:t>по 1,5 мл в ампулі; по 100 ампул у пачці;</w:t>
            </w:r>
            <w:r>
              <w:rPr>
                <w:b/>
              </w:rPr>
              <w:br/>
              <w:t>по 1,5 мл в ампулі; по 5 ампул у пачці;</w:t>
            </w:r>
            <w:r>
              <w:rPr>
                <w:b/>
              </w:rPr>
              <w:br/>
              <w:t>по 1,5 мл в ампулі; по 5 ампул у блістері; по 1 блістеру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354913-26/В-60 від 20.03.2026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ІНФЛАМІН, </w:t>
            </w:r>
            <w:r>
              <w:rPr>
                <w:b/>
              </w:rPr>
              <w:t>розчин для ін`єкцій, 10 мг/мл</w:t>
            </w:r>
            <w:r>
              <w:rPr>
                <w:b/>
              </w:rPr>
              <w:br/>
              <w:t>по 1,5 мл в ампулі; по 100 ампул у пачці;</w:t>
            </w:r>
            <w:r>
              <w:rPr>
                <w:b/>
              </w:rPr>
              <w:br/>
              <w:t>по 1,5 мл в ампулі; по 5 ампул у пачці;</w:t>
            </w:r>
            <w:r>
              <w:rPr>
                <w:b/>
              </w:rPr>
              <w:br/>
            </w:r>
            <w:r>
              <w:rPr>
                <w:b/>
              </w:rPr>
              <w:t>по 1,5 мл в ампулі; по 5 ампул у блістері; по 1 блістеру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</w:t>
            </w:r>
            <w:r>
              <w:rPr>
                <w:b/>
              </w:rPr>
              <w:t>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355393-26/З-137, 355394-26/З-137 </w:t>
            </w:r>
            <w:r>
              <w:rPr>
                <w:b/>
              </w:rPr>
              <w:t>від 26.03.2026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ІРИНОТЕКАН АККОРД, </w:t>
            </w:r>
            <w:r>
              <w:rPr>
                <w:b/>
              </w:rPr>
              <w:t>концентрат для приготування розчину для інфузій, 20 мг/мл;</w:t>
            </w:r>
            <w:r>
              <w:rPr>
                <w:b/>
              </w:rPr>
              <w:br/>
              <w:t>по 5 мл (100 мг) або по 15 мл (300 мг) у флаконі, по 1 флакону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Аккорд Хелскеа Полска Сп. з о.о.,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355393-26/З-137, 355394-26/З-137 від 26.03.2026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ІРИНОТЕКАН АККОРД, </w:t>
            </w:r>
            <w:r>
              <w:rPr>
                <w:b/>
              </w:rPr>
              <w:t>концентрат для приготування розчину для інфузій, 20 мг/мл;</w:t>
            </w:r>
            <w:r>
              <w:rPr>
                <w:b/>
              </w:rPr>
              <w:br/>
              <w:t>по 5 мл (100 мг) або по 15 мл (300 мг) у флаконі, по 1 флакону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Аккорд Хелскеа Полска Сп. з о.о.,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</w:t>
            </w:r>
            <w:r>
              <w:rPr>
                <w:b/>
                <w:noProof/>
              </w:rPr>
              <w:t>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355393-26/З-137, 355394-26/З-137 від 26.03.2026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ІРИНОТЕКАН АККОРД, </w:t>
            </w:r>
            <w:r>
              <w:rPr>
                <w:b/>
              </w:rPr>
              <w:t>концентрат для приготування розчину для інфузій, 20 мг/мл;</w:t>
            </w:r>
            <w:r>
              <w:rPr>
                <w:b/>
              </w:rPr>
              <w:br/>
            </w:r>
            <w:r>
              <w:rPr>
                <w:b/>
              </w:rPr>
              <w:t>по 5 мл (100 мг) або по 15 мл (300 мг) у флаконі, по 1 флакону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Аккорд Хелскеа Полска Сп. з о.о.,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</w:t>
            </w:r>
            <w:r>
              <w:rPr>
                <w:b/>
              </w:rPr>
              <w:t>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358408-26/З-148 від 19.05.2026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КАЛІМІН® 60 Н, </w:t>
            </w:r>
            <w:r>
              <w:rPr>
                <w:b/>
              </w:rPr>
              <w:t>таблетки по 60 мг; по 50 або по 100 таблеток у флаконі; по 1 флакону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</w:t>
            </w:r>
            <w:r>
              <w:rPr>
                <w:b/>
              </w:rPr>
              <w:t>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358408-26/З-148 від 19.05.2026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КАЛІМІН® 60 Н, </w:t>
            </w:r>
            <w:r>
              <w:rPr>
                <w:b/>
              </w:rPr>
              <w:t>таблетки по 60 мг; по 50 або по 100 таблеток у флаконі; по 1 флакону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</w:t>
            </w:r>
            <w:r>
              <w:rPr>
                <w:b/>
              </w:rPr>
              <w:t>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358408-26/З-148 від 19.05.2026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КАЛІМІН® 60 Н, </w:t>
            </w:r>
            <w:r>
              <w:rPr>
                <w:b/>
              </w:rPr>
              <w:t>таблетки по 60 мг; по 50 або по 100 таблеток у флаконі; по 1 флакону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</w:t>
            </w:r>
            <w:r>
              <w:rPr>
                <w:b/>
              </w:rPr>
              <w:t>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358226-26/В-120 від 15.05.2026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Кандесартану цилексетил, </w:t>
            </w:r>
            <w:r>
              <w:rPr>
                <w:b/>
              </w:rPr>
              <w:t>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358226-26/В-120 від 15.05.2026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Кандесартану цилексетил, </w:t>
            </w:r>
            <w:r>
              <w:rPr>
                <w:b/>
              </w:rPr>
              <w:t>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358226-26/В-120 від 15.05.2026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Кандесартану цилексетил, </w:t>
            </w:r>
            <w:r>
              <w:rPr>
                <w:b/>
              </w:rPr>
              <w:t>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</w:t>
            </w:r>
            <w:r>
              <w:rPr>
                <w:b/>
              </w:rPr>
              <w:t>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355102-26/З-123 від 23.03.2026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Кандецил HD , </w:t>
            </w:r>
            <w:r>
              <w:rPr>
                <w:b/>
              </w:rPr>
              <w:t>таблетки, 32 мг/25 мг; по 10 таблеток у блістері, по 1, по 3, по 10 блістерів в коробці; іn bulk: по 2500 таблеток в подвійному пакеті; по 1 пакету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ОРГАНОСИН ЛАЙФСАЄНСИЗ (</w:t>
            </w:r>
            <w:r>
              <w:rPr>
                <w:b/>
              </w:rPr>
              <w:t>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355102-26/З-123 від 23.03.2026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Кандецил HD , </w:t>
            </w:r>
            <w:r>
              <w:rPr>
                <w:b/>
              </w:rPr>
              <w:t>таблетки, 32 мг/25 мг; по 10 таблеток у блістері, по 1, по 3, по 10 блістерів в коробці; іn bulk: по 2500 таблеток в подвійному пакеті; по 1 пакету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355102-26/З-123 від 23.03.2026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Кандецил HD , </w:t>
            </w:r>
            <w:r>
              <w:rPr>
                <w:b/>
              </w:rPr>
              <w:t>таблетки, 32 мг/25 мг; по 10 таблеток у блістері, по 1, по 3, по 10 блістерів в коробці; іn bulk: по 2500 таблеток в подвійному пакеті; по 1 пакету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355102-26/З-123 від 23.03.2026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Кандецил HD , </w:t>
            </w:r>
            <w:r>
              <w:rPr>
                <w:b/>
              </w:rPr>
              <w:t>таблетки, 32 мг/25 мг; по 10 таблеток у блістері, по 1, по 3, по 10 блістерів в коробці; іn bulk: по 2500 таблеток в подвійному пакеті; по 1 пакету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355102-26/З-123 від 23.03.2026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Кандецил HD , </w:t>
            </w:r>
            <w:r>
              <w:rPr>
                <w:b/>
              </w:rPr>
              <w:t>таблетки, 32 мг/25 мг; по 10 таблеток у блістері, по 1, по 3, по 10 блістерів в коробці; іn bulk: по 2500 таблеток в подвійному пакеті; по 1 пакету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355102-26/З-123 від 23.03.2026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Кандецил HD , </w:t>
            </w:r>
            <w:r>
              <w:rPr>
                <w:b/>
              </w:rPr>
              <w:t>таблетки, 32 мг/25 мг; по 10 таблеток у блістері, по 1, по 3, по 10 блістерів в коробці; іn bulk: по 2500 таблеток в подвійному пакеті; по 1 пакету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339876-25/З-97 від 24.06.2025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Кандивор, </w:t>
            </w:r>
            <w:r>
              <w:rPr>
                <w:b/>
              </w:rPr>
              <w:t>ліофілізат для розчину для інфузій, по 200 мг, по 1 флакону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Аспіро Фарма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339876-25/З-97 від 24.06.2025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Кандивор, </w:t>
            </w:r>
            <w:r>
              <w:rPr>
                <w:b/>
              </w:rPr>
              <w:t>ліофілізат для розчину для інфузій, по 200 мг, по 1 флакону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Аспіро Фарма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339876-25/З-97 від 24.06.2025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Кандивор, </w:t>
            </w:r>
            <w:r>
              <w:rPr>
                <w:b/>
              </w:rPr>
              <w:t>ліофілізат для розчину для інфузій, по 200 мг, по 1 флакону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Аспіро Фарма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349498-25/З-126 від 05.12.2025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Касенлакс, </w:t>
            </w:r>
            <w:r>
              <w:rPr>
                <w:b/>
              </w:rPr>
              <w:t>порошок для орального розчину по 10 г; 10 або 20 саше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Касен Рекордаті, С.Л.,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349498-25/З-126 від 05.12.2025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Касенлакс, </w:t>
            </w:r>
            <w:r>
              <w:rPr>
                <w:b/>
              </w:rPr>
              <w:t>порошок для орального розчину по 10 г; 10 або 20 саше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Касен Рекордаті, С.Л.,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349498-25/З-126 від 05.12.2025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Касенлакс, </w:t>
            </w:r>
            <w:r>
              <w:rPr>
                <w:b/>
              </w:rPr>
              <w:t>порошок для орального розчину по 10 г; 10 або 20 саше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Касен Рекордаті, С.Л.,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351727-26/З-147 від 22.01.2026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Каспофунгін-Віста, </w:t>
            </w:r>
            <w:r>
              <w:rPr>
                <w:b/>
              </w:rPr>
              <w:t>порошок для концентрату для розчину для інфузій по 50 мг або по 70 мг; 1 флакон з порошком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351727-26/З-147 від 22.01.2026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Каспофунгін-Віста, </w:t>
            </w:r>
            <w:r>
              <w:rPr>
                <w:b/>
              </w:rPr>
              <w:t>порошок для концентрату для розчину для інфузій по 50 мг або по 70 мг; 1 флакон з порошком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Тип</w:t>
            </w:r>
            <w:r>
              <w:rPr>
                <w:b/>
              </w:rPr>
              <w:t xml:space="preserve">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351727-26/З-147 від 22.01.2026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Каспофунгін-Віста, </w:t>
            </w:r>
            <w:r>
              <w:rPr>
                <w:b/>
              </w:rPr>
              <w:t>порошок для концентрату для розчину для інфузій по 50 мг або по 70 мг; 1 флакон з порошком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</w:t>
            </w:r>
            <w:r>
              <w:rPr>
                <w:b/>
              </w:rPr>
              <w:t>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351727-26/З-147 від 22.01.2026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Каспофунгін-Віста, </w:t>
            </w:r>
            <w:r>
              <w:rPr>
                <w:b/>
              </w:rPr>
              <w:t>порошок для концентрату для розчину для інфузій по 50 мг або по 70 мг; 1 флакон з порошком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351727-26/З-147 від 22.01.2026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Каспофунгін-Віста, </w:t>
            </w:r>
            <w:r>
              <w:rPr>
                <w:b/>
              </w:rPr>
              <w:t>порошок для концентрату для розчину для інфузій по 50 мг або по 70 мг; 1 флакон з порошком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Тип</w:t>
            </w:r>
            <w:r>
              <w:rPr>
                <w:b/>
              </w:rPr>
              <w:t xml:space="preserve">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351727-26/З-147 від 22.01.2026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Каспофунгін-Віста, </w:t>
            </w:r>
            <w:r>
              <w:rPr>
                <w:b/>
              </w:rPr>
              <w:t>порошок для концентрату для розчину для інфузій по 50 мг або по 70 мг; 1 флакон з порошком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</w:t>
            </w:r>
            <w:r>
              <w:rPr>
                <w:b/>
              </w:rPr>
              <w:t>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355799-26/З-61 від 02.04.2026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Квамател®, </w:t>
            </w:r>
            <w:r>
              <w:rPr>
                <w:b/>
              </w:rPr>
              <w:t>ліофілізат для розчину для ін`єкцій по 20 мг 5 флаконів з ліофілізатом разом з 5 ампулами по 5 мл розчинника (0,9 % розчину натрію хлориду)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</w:t>
            </w:r>
            <w:r>
              <w:rPr>
                <w:b/>
              </w:rPr>
              <w:t xml:space="preserve">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355799-26/З-61 від 02.04.2026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Квамател®, </w:t>
            </w:r>
            <w:r>
              <w:rPr>
                <w:b/>
              </w:rPr>
              <w:t>ліофілізат для розчину для ін`єкцій по 20 мг 5 флаконів з ліофілізатом разом з 5 ампулами по 5 мл розчинника (0,9 % розчину натрію хлориду)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</w:t>
            </w:r>
            <w:r>
              <w:rPr>
                <w:b/>
              </w:rPr>
              <w:t xml:space="preserve">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355799-26/З-61 від 02.04.2026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Квамател®, </w:t>
            </w:r>
            <w:r>
              <w:rPr>
                <w:b/>
              </w:rPr>
              <w:t>ліофілізат для розчину для ін`єкцій по 20 мг 5 флаконів з ліофілізатом разом з 5 ампулами по 5 мл розчинника (0,9 % розчину натрію хлориду)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</w:t>
            </w:r>
            <w:r>
              <w:rPr>
                <w:b/>
              </w:rPr>
              <w:t xml:space="preserve">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358100-26/В-97, 358101-26/В-97 від 13.05.2026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Кваніл, </w:t>
            </w:r>
            <w:r>
              <w:rPr>
                <w:b/>
              </w:rPr>
              <w:t>розчин для орального застосування, 100 мг/1 мл, по 30 мл або 100 мл у флаконі; по 1 флакону разом з мірним стаканчиком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</w:t>
            </w:r>
            <w:r>
              <w:rPr>
                <w:b/>
                <w:noProof/>
              </w:rPr>
              <w:t>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358100-26/В-97, 358101-26/В-97 від 13.05.2026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Кваніл, </w:t>
            </w:r>
            <w:r>
              <w:rPr>
                <w:b/>
              </w:rPr>
              <w:t>розчин для орального застосування, 100 мг/1 мл, по 30 мл або 100 мл у флаконі; по 1 флакону разом з мірним стаканчиком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</w:t>
            </w:r>
            <w:r>
              <w:rPr>
                <w:b/>
                <w:noProof/>
              </w:rPr>
              <w:t>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358100-26/В-97, 358101-26/В-97 від 13.05.2026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Кваніл, </w:t>
            </w:r>
            <w:r>
              <w:rPr>
                <w:b/>
              </w:rPr>
              <w:t>розчин для орального застосування, 100 мг/1 мл, по 30 мл або 100 мл у флаконі; по 1 флакону разом з мірним стаканчиком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</w:t>
            </w:r>
            <w:r>
              <w:rPr>
                <w:b/>
                <w:noProof/>
              </w:rPr>
              <w:t>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350431-25/В-117, 359844-26/В-117 від 18.12.2025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Кетодін, </w:t>
            </w:r>
            <w:r>
              <w:rPr>
                <w:b/>
              </w:rPr>
              <w:t>крем, 20 мг/г по 15 г у тубі; по 1 тубі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Спільне українсько-іспанське підприємство "СПЕРКО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350431-25/В-117, 359844-26/В-117 від 18.12.2025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Кетодін, </w:t>
            </w:r>
            <w:r>
              <w:rPr>
                <w:b/>
              </w:rPr>
              <w:t>крем, 20 мг/г по 15 г у тубі; по 1 тубі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Спільне українсько-іспанське підприємство "СПЕРКО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</w:t>
            </w:r>
            <w:r>
              <w:rPr>
                <w:b/>
              </w:rPr>
              <w:t>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350431-25/В-117, 359844-26/В-117 від 18.12.2025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Кетодін, </w:t>
            </w:r>
            <w:r>
              <w:rPr>
                <w:b/>
              </w:rPr>
              <w:t>крем, 20 мг/г по 15 г у тубі; по 1 тубі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Спільне українсько-іспанське підприємство "СПЕРКО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334416-25/З-96, 334417-25/З-96, 334418-25/З-96, 334419-25/З-96, 334420-25/З-96 від 21.03.2025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Кетонал® Форте, </w:t>
            </w:r>
            <w:r>
              <w:rPr>
                <w:b/>
              </w:rPr>
              <w:t>таблетки, вкриті плівковою оболонкою, по 100 мг; по 20 таблеток у флаконі; по 1 флакону в картонній коробці; по 10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</w:t>
            </w:r>
            <w:r>
              <w:rPr>
                <w:b/>
              </w:rPr>
              <w:t>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334416-25/З-96, 334417-25/З-96, 334418-25/З-96, 334419-25/З-96, 334420-25/З-96 від 21.03.2025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Кетонал® Форте, </w:t>
            </w:r>
            <w:r>
              <w:rPr>
                <w:b/>
              </w:rPr>
              <w:t>таблетки, вкриті плівковою оболонкою, по 100 мг; по 20 таблеток у флаконі; по 1 флакону в картонній коробці; по 10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</w:t>
            </w:r>
            <w:r>
              <w:rPr>
                <w:b/>
              </w:rPr>
              <w:t>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334416-25/З-96, 334417-25/З-96, 334418-25/З-96, 334419-25/З-96, 334420-25/З-96 від 21.03.2025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Кетонал® Форте, </w:t>
            </w:r>
            <w:r>
              <w:rPr>
                <w:b/>
              </w:rPr>
              <w:t>таблетки, вкриті плівковою оболонкою, по 100 мг; по 20 таблеток у флаконі; по 1 флакону в картонній коробці; по 10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</w:t>
            </w:r>
            <w:r>
              <w:rPr>
                <w:b/>
              </w:rPr>
              <w:t>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358608-26/З-140 від 22.05.2026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КЛОПІКСОЛ-АКУФАЗ, </w:t>
            </w:r>
            <w:r>
              <w:rPr>
                <w:b/>
              </w:rPr>
              <w:t>розчин для ін'єкцій 50 мг/мл; по 1 мл в ампулі; по 10 ампул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Лундбек Експорт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358608-26/З-140 від 22.05.2026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КЛОПІКСОЛ-АКУФАЗ, </w:t>
            </w:r>
            <w:r>
              <w:rPr>
                <w:b/>
              </w:rPr>
              <w:t>розчин для ін'єкцій 50 мг/мл; по 1 мл в ампулі; по 10 ампул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Лундбек Експорт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358608-26/З-140 від 22.05.2026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КЛОПІКСОЛ-АКУФАЗ, </w:t>
            </w:r>
            <w:r>
              <w:rPr>
                <w:b/>
              </w:rPr>
              <w:t>розчин для ін'єкцій 50 мг/мл; по 1 мл в ампулі; по 10 ампул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Лундбек Експорт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</w:t>
      </w:r>
      <w:r>
        <w:rPr>
          <w:b/>
          <w:lang w:val="uk-UA"/>
        </w:rPr>
        <w:t>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</w:t>
      </w:r>
      <w:r>
        <w:rPr>
          <w:b/>
          <w:lang w:val="uk-UA"/>
        </w:rPr>
        <w:t>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345107-25/З-128, 359189-26/З-128, 359190-26/З-128, 359191-26/З-128, 359192-26/З-128, 359193-26/З-128 від 03.06.2026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Клотримазол, </w:t>
            </w:r>
            <w:r>
              <w:rPr>
                <w:b/>
              </w:rPr>
              <w:t>таблетки вагінальні по 100 мг; по 6 таблеток у стрипі; по 1 стрипу з аплікатором у картонній пачці; по 6 таблеток у блістері; по 1 блістеру з аплікатором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345107-25/З-128, 359189-26/З-128, 359190-26/З-128, 359191-26/З-128, 359192-26/З-128, 359193-26/З-128 від 03.06.2026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Клотримазол, </w:t>
            </w:r>
            <w:r>
              <w:rPr>
                <w:b/>
              </w:rPr>
              <w:t>таблетки вагінальні по 100 мг; по 6 таблеток у стрипі; по 1 стрипу з аплікатором у картонній пачці; по 6 таблеток у блістері; по 1 блістеру з аплікатором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31.07.2026 р. № </w:t>
            </w:r>
            <w:r>
              <w:rPr>
                <w:b/>
              </w:rPr>
              <w:t>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345107-25/З-128, 359189-26/З-128, 359190-26/З-128, 359191-26/З-128, 359192-26/З-128, 359193-26/З-128 від 03.06.2026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Клотримазол, </w:t>
            </w:r>
            <w:r>
              <w:rPr>
                <w:b/>
              </w:rPr>
              <w:t>таблетки вагінальні по 100 мг; по 6 таблеток у стрипі; по 1 стрипу з аплікатором у картонній пачці; по 6 таблеток у блістері; по 1 блістеру з аплікатором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31.07.2026 р. № </w:t>
            </w:r>
            <w:r>
              <w:rPr>
                <w:b/>
              </w:rPr>
              <w:t>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356079-26/З-128 від 07.04.2026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Ко-Диротон®, </w:t>
            </w:r>
            <w:r>
              <w:rPr>
                <w:b/>
              </w:rPr>
              <w:t>таблетки, 20 мг/12,5 мг; по 10 таблеток у блістері; по 1 або по 3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</w:t>
            </w:r>
            <w:r>
              <w:rPr>
                <w:szCs w:val="20"/>
              </w:rPr>
              <w:t xml:space="preserve">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</w:t>
            </w:r>
            <w:r>
              <w:rPr>
                <w:szCs w:val="20"/>
              </w:rPr>
              <w:t>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356079-26/З-128 від 07.04.2026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Ко-Диротон®, </w:t>
            </w:r>
            <w:r>
              <w:rPr>
                <w:b/>
              </w:rPr>
              <w:t>таблетки, 20 мг/12,5 мг; по 10 таблеток у блістері; по 1 або по 3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</w:t>
            </w:r>
            <w:r>
              <w:t>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356079-26/З-128 від 07.04.2026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Ко-Диротон®, </w:t>
            </w:r>
            <w:r>
              <w:rPr>
                <w:b/>
              </w:rPr>
              <w:t>таблетки, 20 мг/12,5 мг; по 10 таблеток у блістері; по 1 або по 3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354844-26/В-96, 354845-26/В-96, 354846-26/В-96, 354847-26/В-96, 354848-</w:t>
            </w:r>
            <w:r>
              <w:rPr>
                <w:b/>
              </w:rPr>
              <w:t>26/В-96, 354849-26/В-96, 354850-26/В-96, 354851-26/В-96, 354852-26/В-96 від 19.03.2026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Колдібел, </w:t>
            </w:r>
            <w:r>
              <w:rPr>
                <w:b/>
              </w:rPr>
              <w:t xml:space="preserve">таблетки; по 12 таблеток у блістері; по 1 блістеру в картонній коробці; по 4 таблетки </w:t>
            </w:r>
            <w:r>
              <w:rPr>
                <w:b/>
              </w:rPr>
              <w:t>у блістері; по 1 блістеру у картонному конверті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ТОВ "АМІЛА ХЕЛС КЕА",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354844-26/В-96, 354845-26/В-96, 354846-26/В-96, 354847-26/В-96, 354848-26/В-96, 354849-26/В-</w:t>
            </w:r>
            <w:r>
              <w:rPr>
                <w:b/>
              </w:rPr>
              <w:t>96, 354850-26/В-96, 354851-26/В-96, 354852-26/В-96 від 19.03.2026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Колдібел, </w:t>
            </w:r>
            <w:r>
              <w:rPr>
                <w:b/>
              </w:rPr>
              <w:t>таблетки; по 12 таблеток у блістері; по 1 блістеру в картонній коробці; по 4 таблетки у блістері; по 1 блістеру у картонному конверті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ТОВ "АМІЛА ХЕЛС КЕА",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 xml:space="preserve">особи уповноваженої на отримання відповідних </w:t>
            </w:r>
            <w:r>
              <w:rPr>
                <w:szCs w:val="20"/>
              </w:rPr>
              <w:t>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354844-26/В-96, 354845-26/В-96, 354846-26/В-96, 354847-26/В-96, 354848-26/В-96, 354849-26/В-96, 354850-26/В-96, 354851-26/В-96, 354852-26/В-96</w:t>
            </w:r>
            <w:r>
              <w:rPr>
                <w:b/>
              </w:rPr>
              <w:t xml:space="preserve"> від 19.03.2026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Колдібел, </w:t>
            </w:r>
            <w:r>
              <w:rPr>
                <w:b/>
              </w:rPr>
              <w:t>таблетки; по 12 таблеток у блістері; по 1 блістеру в картонній коробці; по 4 таблетки у блістері; по 1 блістеру у картонному конверті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ТОВ "АМІЛА ХЕЛС КЕА",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355164-26/З-96 від 24.03.2026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Комбіспазм®, </w:t>
            </w:r>
            <w:r>
              <w:rPr>
                <w:b/>
              </w:rPr>
              <w:t>таблетки, по 10 таблеток у блістері з фольги алюмінієвої та плівки поліхлорвінілової; по 1 блістеру в картонній пачці; по 10 таблеток в алюмінієвому блістері; по 1 блістеру в картонній пачці; по 10 таблеток в алюмінієвому блістері; по 2 блістери в картонні</w:t>
            </w:r>
            <w:r>
              <w:rPr>
                <w:b/>
              </w:rPr>
              <w:t>й пачці; in bulk: по 1200 таблеток у пакетах у пачках з картону;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355164-26/З-96 від 24.03.2026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Комбіспазм®, </w:t>
            </w:r>
            <w:r>
              <w:rPr>
                <w:b/>
              </w:rPr>
              <w:t>таблетки, по 10 таблеток у блістері з фольги алюмінієвої та плівки поліхлорвінілової; по 1 блістеру в картонній пачці; по 10 таблеток в алюмінієвому блістері; по 1 блістеру в картонній пачці; по 10 таблеток в алюмінієвому блістері; по 2 блістери в картонні</w:t>
            </w:r>
            <w:r>
              <w:rPr>
                <w:b/>
              </w:rPr>
              <w:t>й пачці; in bulk: по 1200 таблеток у пакетах у пачках з картону;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355164-26/З-96 від 24.03.2026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Комбіспазм®, </w:t>
            </w:r>
            <w:r>
              <w:rPr>
                <w:b/>
              </w:rPr>
              <w:t>таблетки, по 10 таблеток у блістері з фольги алюмінієвої та плівки поліхлорвінілової; по 1 блістеру в картонній пачці; по 10 таблеток в алюмінієвому блістері; по 1 блістеру в картонній пачці; по 10 таблеток в алюмінієвому блістері; по 2 блісте</w:t>
            </w:r>
            <w:r>
              <w:rPr>
                <w:b/>
              </w:rPr>
              <w:t>ри в картонній пачці; in bulk: по 1200 таблеток у пакетах у пачках з картону;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355164-26/З-96 від 24.03.2026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Комбіспазм®, </w:t>
            </w:r>
            <w:r>
              <w:rPr>
                <w:b/>
              </w:rPr>
              <w:t>таблетки, по 10 таблеток у блістері з фольги алюмінієвої та плівки поліхлорвінілової; по 1 блістеру в картонній пачці; по 10 таблеток в алюмінієвому блістері; по 1 блістеру в картонній пачці; по 10 таблеток в алюмінієвому блістер</w:t>
            </w:r>
            <w:r>
              <w:rPr>
                <w:b/>
              </w:rPr>
              <w:t>і; по 2 блістери в картонній пачці; in bulk: по 1200 таблеток у пакетах у пачках з картону;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</w:t>
            </w:r>
            <w:r>
              <w:t>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355164-26/З-96 від 24.03.2026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Комбіспазм®, </w:t>
            </w:r>
            <w:r>
              <w:rPr>
                <w:b/>
              </w:rPr>
              <w:t>таблетки, по 10 таблеток у блістері з фольги алюмінієвої та плівки поліхлорвінілової; по 1 блістеру в картонній пачці; по 10 таблеток в алюмінієвому блістері; по 1 блістеру в картонній пачці; по 10 таблеток в алюмінієвому блістері; по 2 блістери в картонні</w:t>
            </w:r>
            <w:r>
              <w:rPr>
                <w:b/>
              </w:rPr>
              <w:t>й пачці; in bulk: по 1200 таблеток у пакетах у пачках з картону;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355164-26/З-96 від 24.03.2026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Комбіспазм®, </w:t>
            </w:r>
            <w:r>
              <w:rPr>
                <w:b/>
              </w:rPr>
              <w:t>таблетки, по 10 таблеток у блістері з фольги алюмінієвої та плівки поліхлорвінілової; по 1 блістеру в картонній пачці; по 10 таблеток в алюмінієвому блістері; по 1 блістеру в картонній пачці; по 10 таблеток в алюмінієвому блістері; по 2 блісте</w:t>
            </w:r>
            <w:r>
              <w:rPr>
                <w:b/>
              </w:rPr>
              <w:t>ри в картонній пачці; in bulk: по 1200 таблеток у пакетах у пачках з картону;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355194-26/З-97 від 25.03.2026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Комбіспазм® ГастроКомфорт, </w:t>
            </w:r>
            <w:r>
              <w:rPr>
                <w:b/>
              </w:rPr>
              <w:t xml:space="preserve">таблетки, вкриті плівковою оболонкою, по 10 таблеток, вкритих плівковою оболонкою, у блістері з плівки алюмінієвої та фольги алюмінієвої, по 1 або 2 блістери у пачці з картону; in bulk: по 5000 таблеток у подвійних </w:t>
            </w:r>
            <w:r>
              <w:rPr>
                <w:b/>
              </w:rPr>
              <w:t>поліетиленових пакетах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355194-26/З-97 від 25.03.2026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Комбіспазм® ГастроКомфорт, </w:t>
            </w:r>
            <w:r>
              <w:rPr>
                <w:b/>
              </w:rPr>
              <w:t>таблетки, вкриті плівковою оболонкою, по 10 таблеток, вкритих плівковою оболонкою, у блістері з плівки алюмінієвої та фольги алюмінієвої, по 1 або 2 блістери у пачці з картону; in bulk: по 5000 таблеток у подвійних поліетиленових пакетах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ОРГАНОСИ</w:t>
            </w:r>
            <w:r>
              <w:rPr>
                <w:b/>
              </w:rPr>
              <w:t>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 xml:space="preserve">особи уповноваженої на отримання відповідних </w:t>
            </w:r>
            <w:r>
              <w:rPr>
                <w:szCs w:val="20"/>
              </w:rPr>
              <w:t>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355194-26/З-97 від 25.03.2026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Комбіспазм® ГастроКомфорт, </w:t>
            </w:r>
            <w:r>
              <w:rPr>
                <w:b/>
              </w:rPr>
              <w:t>таблетки, вкриті плівковою оболонкою, по 10 таблеток, вкритих плівковою оболонкою, у блістері з плівки алюмінієвої та фольги алюмінієвої, по 1 або 2 блістери у пачці з картону; in bulk: по 5000 таблеток у подвійних поліетиленових пакетах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ОРГАНОСИ</w:t>
            </w:r>
            <w:r>
              <w:rPr>
                <w:b/>
              </w:rPr>
              <w:t>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355194-26/З-97 від 25.03.2026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Комбіспазм® ГастроКомфорт, </w:t>
            </w:r>
            <w:r>
              <w:rPr>
                <w:b/>
              </w:rPr>
              <w:t>таблетки, вкриті плівковою оболонкою, по 10 таблеток, вкритих плівковою оболонкою, у блістері з плівки алюмінієвої та фольги алюмінієвої, по 1 або 2 блістери у пачці з картону; in bulk: по 5000 таблеток у подвійних поліетиленових пакетах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ОРГАНОСИ</w:t>
            </w:r>
            <w:r>
              <w:rPr>
                <w:b/>
              </w:rPr>
              <w:t>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355194-26/З-97 від 25.03.2026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Комбіспазм® ГастроКомфорт, </w:t>
            </w:r>
            <w:r>
              <w:rPr>
                <w:b/>
              </w:rPr>
              <w:t>таблетки, вкриті плівковою оболонкою, по 10 таблеток, вкритих плівковою оболонкою, у блістері з плівки алюмінієвої та фольги алюмінієвої, по 1 або 2 блістери у пачці з картону; in bulk: по 5000 таблеток у подвійних поліетиленових пакетах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ОРГАНОСИ</w:t>
            </w:r>
            <w:r>
              <w:rPr>
                <w:b/>
              </w:rPr>
              <w:t>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355194-26/З-97 від 25.03.2026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Комбіспазм® ГастроКомфорт, </w:t>
            </w:r>
            <w:r>
              <w:rPr>
                <w:b/>
              </w:rPr>
              <w:t>таблетки, вкриті плівковою оболонкою, по 10 таблеток, вкритих плівковою оболонкою, у блістері з плівки алюмінієвої та фольги алюмінієвої, по 1 або 2 блістери у пачці з картону; in bulk: по 5000 таблеток у подвійних поліетиленових пакетах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ОРГАНОСИ</w:t>
            </w:r>
            <w:r>
              <w:rPr>
                <w:b/>
              </w:rPr>
              <w:t>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354121-26/В-128 від 09.03.2026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Кордарон®, </w:t>
            </w:r>
            <w:r>
              <w:rPr>
                <w:b/>
              </w:rPr>
              <w:t>таблетки по 200 мг; № 30 (10х3): по 10 таблеток у блістері; по 3 блістери в картонній коробці; № 30 (15х2): по 15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</w:t>
            </w:r>
            <w:r>
              <w:rPr>
                <w:b/>
              </w:rPr>
              <w:t>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354121-26/В-128 від 09.03.2026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Кордарон®, </w:t>
            </w:r>
            <w:r>
              <w:rPr>
                <w:b/>
              </w:rPr>
              <w:t>таблетки по 200 мг; № 30 (10х3): по 10 таблеток у блістері; по 3 блістери в картонній коробці; № 30 (15х2): по 15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</w:t>
            </w:r>
            <w:r>
              <w:rPr>
                <w:b/>
              </w:rPr>
              <w:t>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354121-26/В-128 від 09.03.2026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Кордарон®, </w:t>
            </w:r>
            <w:r>
              <w:rPr>
                <w:b/>
              </w:rPr>
              <w:t>таблетки по 200 мг; № 30 (10х3): по 10 таблеток у блістері; по 3 блістери в картонній коробці; № 30 (15х2): по 15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</w:t>
            </w:r>
            <w:r>
              <w:rPr>
                <w:b/>
              </w:rPr>
              <w:t>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357153-26/З-152 від 24.04.2026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Ксельянз, </w:t>
            </w:r>
            <w:r>
              <w:rPr>
                <w:b/>
              </w:rPr>
              <w:t>таблетки, вкриті плівковою оболонкою, по 5 мг; по 14 таблеток у блістері; по 1 або 4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357153-26/З-152 від 24.04.2026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Ксельянз, </w:t>
            </w:r>
            <w:r>
              <w:rPr>
                <w:b/>
              </w:rPr>
              <w:t>таблетки, вкриті плівковою оболонкою, по 5 мг; по 14 таблеток у блістері; по 1 або 4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Тип посвід</w:t>
            </w:r>
            <w:r>
              <w:rPr>
                <w:b/>
              </w:rPr>
              <w:t xml:space="preserve">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357153-26/З-152 від 24.04.2026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Ксельянз, </w:t>
            </w:r>
            <w:r>
              <w:rPr>
                <w:b/>
              </w:rPr>
              <w:t>таблетки, вкриті плівковою оболонкою, по 5 мг; по 14 таблеток у блістері; по 1 або 4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358831-26/В-145, 358832-26/В-145 </w:t>
            </w:r>
            <w:r>
              <w:rPr>
                <w:b/>
              </w:rPr>
              <w:t>від 27.05.2026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Ксерогель поліметилсилоксану , </w:t>
            </w:r>
            <w:r>
              <w:rPr>
                <w:b/>
              </w:rPr>
              <w:t>порошок (субстанція) у мішках поліетиленових для виробництва нестерильних лікарських засобів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ПрАТ "ЕОФ "КРЕОМА-ФАРМ",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358831-26/В-145, 358832-26/В-145 від 27.05.2026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Ксерогель поліметилсилоксану , </w:t>
            </w:r>
            <w:r>
              <w:rPr>
                <w:b/>
              </w:rPr>
              <w:t>порошок (субстанція) у мішках поліетиленових для виробництва нестерильних лікарських засобів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ПрАТ "ЕОФ "КРЕОМА-ФАРМ",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358831-26/В-145, 358832-26/В-145 від 27.05.2026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Ксерогель поліметилсилоксану , </w:t>
            </w:r>
            <w:r>
              <w:rPr>
                <w:b/>
              </w:rPr>
              <w:t>порошок (субстанція) у мішках поліетиленових для виробництва нестерильних лікарських засобів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ПрАТ "ЕОФ "КРЕОМА-ФАРМ",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</w:t>
            </w:r>
            <w:r>
              <w:rPr>
                <w:b/>
              </w:rPr>
              <w:t>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358867-26/В-120, 358868-26/В-120 </w:t>
            </w:r>
            <w:r>
              <w:rPr>
                <w:b/>
              </w:rPr>
              <w:t>від 28.05.2026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КСЕРОГЕЛЬ ПОЛІМЕТИЛСИЛОКСАНУ, ГІДРОФІЛІЗОВАНИЙ ІНУЛІНОМ, </w:t>
            </w:r>
            <w:r>
              <w:rPr>
                <w:b/>
              </w:rPr>
              <w:t>порошок (субстанція) у двох мішках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ПрАТ "ЕОФ "КРЕОМА-ФАРМ",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358867-26/В-120, 358868-26/В-120 від 28.05.2026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КСЕРОГЕЛЬ ПОЛІМЕТИЛСИЛОКСАНУ, ГІДРОФІЛІЗОВАНИЙ ІНУЛІНОМ, </w:t>
            </w:r>
            <w:r>
              <w:rPr>
                <w:b/>
              </w:rPr>
              <w:t>порошок (субстанція) у двох мішках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ПрАТ "ЕОФ "КРЕОМА-ФАРМ",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 xml:space="preserve">Зміни </w:t>
            </w:r>
            <w:r>
              <w:rPr>
                <w:b/>
                <w:noProof/>
              </w:rPr>
              <w:t>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358867-26/В-120, 358868-26/В-120 від 28.05.2026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КСЕРОГЕЛЬ ПОЛІМЕТИЛСИЛОКСАНУ, ГІДРОФІЛІЗОВАНИЙ ІНУЛІНОМ, </w:t>
            </w:r>
            <w:r>
              <w:rPr>
                <w:b/>
              </w:rPr>
              <w:t>порошок (субстанція) у двох мішках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ПрАТ "ЕОФ "КРЕОМА-ФАРМ",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</w:t>
            </w:r>
            <w:r>
              <w:rPr>
                <w:b/>
              </w:rPr>
              <w:t>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356070-26/В-61, 356071-26/В-61, 356072-26/В-61, 356073-26/В-61, 356074-</w:t>
            </w:r>
            <w:r>
              <w:rPr>
                <w:b/>
              </w:rPr>
              <w:t>26/В-61 від 07.04.2026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Ксилометазоліну гідрохлорид, </w:t>
            </w:r>
            <w:r>
              <w:rPr>
                <w:b/>
              </w:rPr>
              <w:t>порошок (субстанція) у мішках подвійних поліетиленових для виробництва нестерильних лікарських форм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356070-26/В-61, 356071-26/В-61, 356072-26/В-61, 356073-26/В-61, 356074-26/В-61 від 07.04.2026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Ксилометазоліну гідрохлорид, </w:t>
            </w:r>
            <w:r>
              <w:rPr>
                <w:b/>
              </w:rPr>
              <w:t>порошок (субстанція) у мішках подвійних поліетиленових для виробництва нестерильних лікарських форм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</w:t>
            </w:r>
            <w:r>
              <w:rPr>
                <w:b/>
              </w:rPr>
              <w:t>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356070-26/В-61, 356071-26/В-61, 356</w:t>
            </w:r>
            <w:r>
              <w:rPr>
                <w:b/>
              </w:rPr>
              <w:t>072-26/В-61, 356073-26/В-61, 356074-26/В-61 від 07.04.2026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Ксилометазоліну гідрохлорид, </w:t>
            </w:r>
            <w:r>
              <w:rPr>
                <w:b/>
              </w:rPr>
              <w:t>порошок (субстанція) у мішках подвійних поліетиленових для виробництва нестерильних лікарських форм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355945-26/В-61, 355946-26/В-61, 355947-26/В-61 від 06.04.2026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Ксилометазоліну гідрохлорид, </w:t>
            </w:r>
            <w:r>
              <w:rPr>
                <w:b/>
              </w:rPr>
              <w:t>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355945-26/В-61, 355946-26/В-61, 355947-26/В-61 від 06.04.2026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Ксилометазоліну гідрохлорид, </w:t>
            </w:r>
            <w:r>
              <w:rPr>
                <w:b/>
              </w:rPr>
              <w:t>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355945-26/В-61, 355946-26/В-61, 355947-26/В-61 від 06.04.2026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Ксилометазоліну гідрохлорид, </w:t>
            </w:r>
            <w:r>
              <w:rPr>
                <w:b/>
              </w:rPr>
              <w:t>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356078-26/З-128 від 07.04.2026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Лактинет®-Ріхтер, </w:t>
            </w:r>
            <w:r>
              <w:rPr>
                <w:b/>
              </w:rPr>
              <w:t>таблетки, вкриті плівковою оболонкою, по 0,075 мг; по 28 таблеток у блістері; по 1 блістеру у пакеті з ламінованої алюмінієвої фольги; по 1 або 3 пакети разом з картонним футляром для зберігання блістера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ВАТ "Гедеон Ріхтер", </w:t>
            </w:r>
            <w:r>
              <w:rPr>
                <w:b/>
              </w:rPr>
              <w:t>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356078-26/З-128 від 07.04.2026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Лактинет®-Ріхтер, </w:t>
            </w:r>
            <w:r>
              <w:rPr>
                <w:b/>
              </w:rPr>
              <w:t>таблетки, вкриті плівковою оболонкою, по 0,075 мг; по 28 таблеток у блістері; по 1 блістеру у пакеті з ламінованої алюмінієвої фольги; по 1 або 3 пакети разом з картонним футляром для зберігання блістера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ВАТ "Гедеон Ріхтер", </w:t>
            </w:r>
            <w:r>
              <w:rPr>
                <w:b/>
              </w:rPr>
              <w:t>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356078-26/З-128 від 07.04.2026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Лактинет®-Ріхтер, </w:t>
            </w:r>
            <w:r>
              <w:rPr>
                <w:b/>
              </w:rPr>
              <w:t>таблетки, вкриті плівковою оболонкою, по 0,075 мг; по 28 таблеток у блістері; по 1 блістеру у пакеті з ламінованої алюмінієвої фольги; по 1 або 3 пакети разом з картонним футляром для зберігання блістера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ВАТ "Гедеон Ріхтер", </w:t>
            </w:r>
            <w:r>
              <w:rPr>
                <w:b/>
              </w:rPr>
              <w:t>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356367-26/В-120, 356368-26/В-120 від 10.04.2026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Лактувіт®, </w:t>
            </w:r>
            <w:r>
              <w:rPr>
                <w:b/>
              </w:rPr>
              <w:t>сироп, 3,335 г/5 мл по 100 мл або 200 мл у флаконах полімерних; по 1 флакону в пачці* з картону,*(можливе додаткове вкладання в пачку мірного пристрою)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ТОВ "Юрія-Фарм",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</w:t>
            </w:r>
            <w:r>
              <w:rPr>
                <w:b/>
                <w:noProof/>
              </w:rPr>
              <w:t>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356367-26/В-120, 356368-26/В-120 від 10.04.2026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Лактувіт®, </w:t>
            </w:r>
            <w:r>
              <w:rPr>
                <w:b/>
              </w:rPr>
              <w:t>сироп, 3,335 г/5 мл по 100 мл або 200 мл у флаконах полімерних; по 1 флакону в пачці* з картону,*(можливе додаткове вкладання в пачку мірного пристрою)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ТОВ "Юрія-Фарм",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пр</w:t>
            </w:r>
            <w:r>
              <w:rPr>
                <w:b/>
              </w:rPr>
              <w:t xml:space="preserve">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356367-26/В-120, 356368-26/В-120 від 10.04.2026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Лактувіт®, </w:t>
            </w:r>
            <w:r>
              <w:rPr>
                <w:b/>
              </w:rPr>
              <w:t>сироп, 3,335 г/5 мл по 100 мл або 200 мл у флаконах полімерних; по 1 флакону в пачці* з картону,*(можливе додаткове вкладання в пачку мірного пристрою)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ТОВ "Юрія-Фарм",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</w:t>
            </w:r>
            <w:r>
              <w:rPr>
                <w:b/>
                <w:noProof/>
              </w:rPr>
              <w:t>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358437-26/В-97 від 20.05.2026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Ламіфен®, </w:t>
            </w:r>
            <w:r>
              <w:rPr>
                <w:b/>
              </w:rPr>
              <w:t>гель 1 %, по 15 г або по 30 г у тубі; по 1 тубі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358437-26/В-97 від 20.05.2026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Ламіфен®, </w:t>
            </w:r>
            <w:r>
              <w:rPr>
                <w:b/>
              </w:rPr>
              <w:t>гель 1 %, по 15 г або по 30 г у тубі; по 1 тубі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358437-26/В-97 від 20.05.2026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Ламіфен®, </w:t>
            </w:r>
            <w:r>
              <w:rPr>
                <w:b/>
              </w:rPr>
              <w:t>гель 1 %, по 15 г або по 30 г у тубі; по 1 тубі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357412-26/В-82, 357413-26/В-82 від 01.05.2026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ЛАНТУС® СОЛОСТАР®, </w:t>
            </w:r>
            <w:r>
              <w:rPr>
                <w:b/>
              </w:rPr>
              <w:t>розчин для ін'єкцій, 100 Од./мл; № 5: по 3 мл у картриджі, вмонтованому в одноразову шприц-ручку (без голок для ін’єкцій); по 5 шприц-ручок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ТОВ "Санофі-Авентіс Україн</w:t>
            </w:r>
            <w:r>
              <w:rPr>
                <w:b/>
              </w:rPr>
              <w:t>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357412-26/В-82, 357413-26/В-82 від 01.05.2026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ЛАНТУС® СОЛОСТАР®, </w:t>
            </w:r>
            <w:r>
              <w:rPr>
                <w:b/>
              </w:rPr>
              <w:t>розчин для ін'єкцій, 100 Од./мл; № 5: по 3 мл у картриджі, вмонтованому в одноразову шприц-ручку (без голок для ін’єкцій); по 5 шприц-ручок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</w:t>
            </w:r>
            <w:r>
              <w:rPr>
                <w:b/>
              </w:rPr>
              <w:t xml:space="preserve">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357412-26/В-82, 357413-26/В-82 від 01.05.2026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ЛАНТУС® СОЛОСТАР®, </w:t>
            </w:r>
            <w:r>
              <w:rPr>
                <w:b/>
              </w:rPr>
              <w:t>розчин для ін'єкцій, 100 Од./мл; № 5: по 3 мл у картриджі, вмонтованому в одноразову шприц-ручку (без голок для ін’єкцій); по 5 шприц-ручок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</w:t>
            </w:r>
            <w:r>
              <w:rPr>
                <w:b/>
              </w:rPr>
              <w:t xml:space="preserve">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351351-26/З-145 від 08.01.2026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ЛЕВОКСИМЕД, </w:t>
            </w:r>
            <w:r>
              <w:rPr>
                <w:b/>
              </w:rPr>
              <w:t>краплі очні, розчин, 5 мг/мл</w:t>
            </w:r>
            <w:r>
              <w:rPr>
                <w:b/>
              </w:rPr>
              <w:br/>
              <w:t>по 5 мл у полімерному флаконі-крапельниці; по 1 флакону-крапельниці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351351-26/З-145 від 08.01.2026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ЛЕВОКСИМЕД, </w:t>
            </w:r>
            <w:r>
              <w:rPr>
                <w:b/>
              </w:rPr>
              <w:t>краплі очні, розчин, 5 мг/мл</w:t>
            </w:r>
            <w:r>
              <w:rPr>
                <w:b/>
              </w:rPr>
              <w:br/>
            </w:r>
            <w:r>
              <w:rPr>
                <w:b/>
              </w:rPr>
              <w:t>по 5 мл у полімерному флаконі-крапельниці; по 1 флакону-крапельниці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351351-26/З-145 від 08.01.2026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ЛЕВОКСИМЕД, </w:t>
            </w:r>
            <w:r>
              <w:rPr>
                <w:b/>
              </w:rPr>
              <w:t>краплі очні, розчин, 5 мг/мл</w:t>
            </w:r>
            <w:r>
              <w:rPr>
                <w:b/>
              </w:rPr>
              <w:br/>
              <w:t>по 5 мл у полімерному флаконі-крапельниці; по 1 флакону-крапельниці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357856-26/В-97 від 11.05.2026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Левофлоксацину гемігідрат, </w:t>
            </w:r>
            <w:r>
              <w:rPr>
                <w:b/>
              </w:rPr>
              <w:t>кристалічний порошок (субстанція) у подвійних поліетиленових мішках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ТОВ "ТК "Аврора",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357856-26/В-97 від 11.05.2026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Левофлоксацину гемігідрат, </w:t>
            </w:r>
            <w:r>
              <w:rPr>
                <w:b/>
              </w:rPr>
              <w:t>кристалічний порошок (субстанція) у подвійних поліетиленових мішках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ТОВ "ТК "Аврора",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357856-26/В-97 від 11.05.2026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Левофлоксацину гемігідрат, </w:t>
            </w:r>
            <w:r>
              <w:rPr>
                <w:b/>
              </w:rPr>
              <w:t>кристалічний порошок (субстанція) у подвійних поліетиленових мішках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ТОВ "ТК "Аврора",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</w:t>
            </w:r>
            <w:r>
              <w:t>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350384-25/З-96, 350385-25/З-96, 350386-25/З-96, 350387-25/З-96 від 17.1</w:t>
            </w:r>
            <w:r>
              <w:rPr>
                <w:b/>
              </w:rPr>
              <w:t>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Левофолік, </w:t>
            </w:r>
            <w:r>
              <w:rPr>
                <w:b/>
              </w:rPr>
              <w:t>розчин для ін`єкцій або інфузій, 50 мг/мл, по 1 мл, 4 мл, 9 мл у флаконі, по 1 або 5 флаконів з розчином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Медак Гезельшафт фюр клініше Шпеціальпрепарате 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350384-25/З-96, 350385-25/З-96, 350386-25/З-96, 350387-25/З-96 від 17.12.2025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Левофолік, </w:t>
            </w:r>
            <w:r>
              <w:rPr>
                <w:b/>
              </w:rPr>
              <w:t>розчин для ін`єкцій або інфузій, 50 мг/мл, по 1 мл, 4 мл, 9 мл у флаконі, по 1 або 5 флаконів з розчином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Медак Гезельшафт фюр клініше Шпеціальпрепарате 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пр</w:t>
            </w:r>
            <w:r>
              <w:rPr>
                <w:b/>
              </w:rPr>
              <w:t xml:space="preserve">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350384-25/З-96, 350385-25/З-96, 350386-25/З-96, 350387-25/З-96 від 17.12.2025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Левофолік, </w:t>
            </w:r>
            <w:r>
              <w:rPr>
                <w:b/>
              </w:rPr>
              <w:t>розчин для ін`єкцій або інфузій, 50 мг/мл, по 1 мл, 4 мл, 9 мл у флаконі, по 1 або 5 флаконів з розчином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Медак Гезельшафт фюр клініше Шпеціальпрепарате 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пр</w:t>
            </w:r>
            <w:r>
              <w:rPr>
                <w:b/>
              </w:rPr>
              <w:t xml:space="preserve">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356195-26/В-128 від 08.04.2026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Лемтрада, </w:t>
            </w:r>
            <w:r>
              <w:rPr>
                <w:b/>
              </w:rPr>
              <w:t>концентрат для розчину для інфузій по 12 мг/1,2 мл; № 1: по 1,2 мл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356195-26/В-128 від 08.04.2026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Лемтрада, </w:t>
            </w:r>
            <w:r>
              <w:rPr>
                <w:b/>
              </w:rPr>
              <w:t>концентрат для розчину для інфузій по 12 мг/1,2 мл; № 1: по 1,2 мл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Тип посв</w:t>
            </w:r>
            <w:r>
              <w:rPr>
                <w:b/>
              </w:rPr>
              <w:t xml:space="preserve">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356195-26/В-128 від 08.04.2026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Лемтрада, </w:t>
            </w:r>
            <w:r>
              <w:rPr>
                <w:b/>
              </w:rPr>
              <w:t>концентрат для розчину для інфузій по 12 мг/1,2 мл; № 1: по 1,2 мл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340203-25/З-126 від 27.06.2025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Летрам, </w:t>
            </w:r>
            <w:r>
              <w:rPr>
                <w:b/>
              </w:rPr>
              <w:t>концентрат для розчину для інфузій, 100 мг/мл; по 5 мл (500 мг) у флаконі, по 1 або по 10 флаконів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Аспіро Фарма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340203-25/З-126 від 27.06.2025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Летрам, </w:t>
            </w:r>
            <w:r>
              <w:rPr>
                <w:b/>
              </w:rPr>
              <w:t>концентрат для розчину для інфузій, 100 мг/мл; по 5 мл (500 мг) у флаконі, по 1 або по 10 флаконів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Аспіро Фарма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340203-25/З-126 від 27.06.2025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Летрам, </w:t>
            </w:r>
            <w:r>
              <w:rPr>
                <w:b/>
              </w:rPr>
              <w:t>концентрат для розчину для інфузій, 100 мг/мл; по 5 мл (500 мг) у флаконі, по 1 або по 10 флаконів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Аспіро Фарма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</w:t>
            </w:r>
            <w:r>
              <w:rPr>
                <w:b/>
              </w:rPr>
              <w:t>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355811-26/З-152 від 02.04.2026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Ліндинет 20, </w:t>
            </w:r>
            <w:r>
              <w:rPr>
                <w:b/>
              </w:rPr>
              <w:t xml:space="preserve">таблетки, вкриті оболонкою; по 21 таблетці в блістері; по 1 або по 3 блістери разом з картонним футляром для зберігання блістера в картонній упаковці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</w:t>
            </w:r>
            <w:r>
              <w:rPr>
                <w:b/>
              </w:rPr>
              <w:t>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355811-26/З-152 від 02.04.2026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Ліндинет 20, </w:t>
            </w:r>
            <w:r>
              <w:rPr>
                <w:b/>
              </w:rPr>
              <w:t xml:space="preserve">таблетки, вкриті оболонкою; по 21 таблетці в блістері; по 1 або по 3 блістери разом з картонним футляром для зберігання блістера в картонній упаковці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процедура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355811-26/З-152 від 02.04.2026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Ліндинет 20, </w:t>
            </w:r>
            <w:r>
              <w:rPr>
                <w:b/>
              </w:rPr>
              <w:t xml:space="preserve">таблетки, вкриті оболонкою; по 21 таблетці в блістері; по 1 або по 3 блістери разом з картонним футляром для зберігання блістера в картонній упаковці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процедура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355785-26/З-96 від 02.04.2026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Ліндинет 30, </w:t>
            </w:r>
            <w:r>
              <w:rPr>
                <w:b/>
              </w:rPr>
              <w:t>таблетки, вкриті оболонкою, по 21 таблетці в блістері; по 1 або 3 блістери разом з картонним футляром для зберігання блістера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</w:t>
            </w:r>
            <w:r>
              <w:rPr>
                <w:b/>
              </w:rPr>
              <w:t>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355785-26/З-96 від 02.04.2026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Ліндинет 30, </w:t>
            </w:r>
            <w:r>
              <w:rPr>
                <w:b/>
              </w:rPr>
              <w:t>таблетки, вкриті оболонкою, по 21 таблетці в блістері; по 1 або 3 блістери разом з картонним футляром для зберігання блістера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</w:t>
            </w:r>
            <w:r>
              <w:rPr>
                <w:b/>
                <w:noProof/>
              </w:rPr>
              <w:t>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355785-26/З-96 від 02.04.2026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Ліндинет 30, </w:t>
            </w:r>
            <w:r>
              <w:rPr>
                <w:b/>
              </w:rPr>
              <w:t>таблетки, вкриті оболонкою, по 21 таблетці в блістері; по 1 або 3 блістери разом з картонним футляром для зберігання блістера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</w:t>
            </w:r>
            <w:r>
              <w:rPr>
                <w:b/>
              </w:rPr>
              <w:t>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354160-26/З-96, 354161-26/З-96, 354162-26/З-96, 354163-26/З-96, 354164-26/З-96, 354165-26/З-96, 354166-26/З-96, 354167-26/З-96, 354168-26/З-96, 354169-26/З-96 від 09.03.2026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Літак, </w:t>
            </w:r>
            <w:r>
              <w:rPr>
                <w:b/>
              </w:rPr>
              <w:t>розчин для ін'єкцій, 2 мг/мл; по 5 мл у флаконі; по 5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Ліпомед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</w:t>
            </w:r>
            <w:r>
              <w:t>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354160-26/З-96, 354161-26/З-96, 354162-26/З-96, 354163-26/З-96, 354164-26/З-96, 354165-26/З-</w:t>
            </w:r>
            <w:r>
              <w:rPr>
                <w:b/>
              </w:rPr>
              <w:t>96, 354166-26/З-96, 354167-26/З-96, 354168-26/З-96, 354169-26/З-96 від 09.03.2026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Літак, </w:t>
            </w:r>
            <w:r>
              <w:rPr>
                <w:b/>
              </w:rPr>
              <w:t>розчин для ін'єкцій, 2 мг/мл; по 5 мл у флаконі; по 5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Ліпомед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354160-26/З-96, 354161-26/З-96, 354162-26/З-96, 354163-26/З-96, 354164-26/З-96, 354165-26/З-96, 354166-26/З-96, 354167-26/З-96, 354168-26/З-96</w:t>
            </w:r>
            <w:r>
              <w:rPr>
                <w:b/>
              </w:rPr>
              <w:t>, 354169-26/З-96 від 09.03.2026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Літак, </w:t>
            </w:r>
            <w:r>
              <w:rPr>
                <w:b/>
              </w:rPr>
              <w:t>розчин для ін'єкцій, 2 мг/мл; по 5 мл у флаконі; по 5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Ліпомед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357390-26/В-138 від 01.05.2026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Лоратек®, </w:t>
            </w:r>
            <w:r>
              <w:rPr>
                <w:b/>
              </w:rPr>
              <w:t>спрей назальний, дозований 0,05 %; по 10 г у флаконі з розпилювачем, по 1 флакону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ТОВ "ВАЛАРТІН 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357390-26/В-138 від 01.05.2026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Лоратек®, </w:t>
            </w:r>
            <w:r>
              <w:rPr>
                <w:b/>
              </w:rPr>
              <w:t>спрей назальний, дозований 0,05 %; по 10 г у флаконі з розпилювачем, по 1 флакону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ТОВ "ВАЛАРТІН 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357390-26/В-138 від 01.05.2026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Лоратек®, </w:t>
            </w:r>
            <w:r>
              <w:rPr>
                <w:b/>
              </w:rPr>
              <w:t>спрей назальний, дозований 0,05 %; по 10 г у флаконі з розпилювачем, по 1 флакону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ТОВ "ВАЛАРТІН 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299146-23/В-06 від 02.08.2023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ЛОРНАДО, </w:t>
            </w:r>
            <w:r>
              <w:rPr>
                <w:b/>
              </w:rPr>
              <w:t xml:space="preserve">ліофілізат для розчину для ін'єкцій по 8 мг, ліофілізат для розчину для ін'єкцій у флаконі в комплекті з 2 мл розчинника (вода для </w:t>
            </w:r>
            <w:r>
              <w:rPr>
                <w:b/>
              </w:rPr>
              <w:t>ін'єкцій ) в ампулі; 1 флакон з ліофілізатом для розчину для ін'єкцій та 1 ампула розчинника в картонній коробці; 3 флакони з ліофілізатом для розчину для ін'єкцій та 3 ампули розчинника в контурній чарунковій упаковці, 1 контурна чарункова упаковка в карт</w:t>
            </w:r>
            <w:r>
              <w:rPr>
                <w:b/>
              </w:rPr>
              <w:t>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299146-23/В-06 від 02.08.2023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ЛОРНАДО, </w:t>
            </w:r>
            <w:r>
              <w:rPr>
                <w:b/>
              </w:rPr>
              <w:t>ліофілізат для розчину для ін'єкцій по 8 мг, ліофілізат для розчину для ін'єкцій у флаконі в комплекті з 2 мл розчинника (вода для ін'єкцій ) в ампулі; 1 флакон з ліофілізатом для розчину для ін'єкцій та 1 ампула розчинника в картонній коробці; 3 флакони з</w:t>
            </w:r>
            <w:r>
              <w:rPr>
                <w:b/>
              </w:rPr>
              <w:t xml:space="preserve"> ліофілізатом для розчину для ін'єкцій та 3 ампули розчинника в контурній чарунковій упаковці, 1 контурна чарункова упаковка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Реєст</w:t>
            </w:r>
            <w:r>
              <w:rPr>
                <w:b/>
                <w:noProof/>
              </w:rPr>
              <w:t>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299146-23/В-06 від 02.08.2023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ЛОРНАДО, </w:t>
            </w:r>
            <w:r>
              <w:rPr>
                <w:b/>
              </w:rPr>
              <w:t xml:space="preserve">ліофілізат для розчину для ін'єкцій по 8 мг, ліофілізат для розчину для ін'єкцій у флаконі в комплекті з 2 мл розчинника (вода для </w:t>
            </w:r>
            <w:r>
              <w:rPr>
                <w:b/>
              </w:rPr>
              <w:t>ін'єкцій ) в ампулі; 1 флакон з ліофілізатом для розчину для ін'єкцій та 1 ампула розчинника в картонній коробці; 3 флакони з ліофілізатом для розчину для ін'єкцій та 3 ампули розчинника в контурній чарунковій упаковці, 1 контурна чарункова упаковка в карт</w:t>
            </w:r>
            <w:r>
              <w:rPr>
                <w:b/>
              </w:rPr>
              <w:t>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348446-25/З-61, 348447-25/З-61 від 21.11.2025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Луцетам®, </w:t>
            </w:r>
            <w:r>
              <w:rPr>
                <w:b/>
              </w:rPr>
              <w:t>таблетки, вкриті плівковою оболонкою, по 400 мг по 60 таблеток у скляному флаконі; по 1 флакону у картонній коробці; по 15 таблеток у блістері; по 4 блістери у картонній коробці.</w:t>
            </w:r>
            <w:r>
              <w:rPr>
                <w:b/>
              </w:rPr>
              <w:br/>
              <w:t>таблетки, вкриті плівковою оболонкою, по 800 мг по 30 таблеток у скляних флак</w:t>
            </w:r>
            <w:r>
              <w:rPr>
                <w:b/>
              </w:rPr>
              <w:t xml:space="preserve">онах; по 15 таблеток у блістері; по 2 блістери у картонній коробці. </w:t>
            </w:r>
            <w:r>
              <w:rPr>
                <w:b/>
              </w:rPr>
              <w:br/>
              <w:t>таблетки, вкриті плівковою оболонкою, по 1200 мг по 20 таблеток у скляних флаконах; по 10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ЗАТ Фармацевтичний завод ЕГІС , </w:t>
            </w:r>
            <w:r>
              <w:rPr>
                <w:b/>
              </w:rPr>
              <w:t>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348446-25/З-61, 348447-25/З-61 від 21.11.2025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Луцетам®, </w:t>
            </w:r>
            <w:r>
              <w:rPr>
                <w:b/>
              </w:rPr>
              <w:t>таблетки, вкриті плівковою оболонкою, по 400 мг по 60 таблеток у скляному флаконі; по 1 флакону у картонній коробці; по 15 таблеток у блістері; по 4 блістери у картонній коробці.</w:t>
            </w:r>
            <w:r>
              <w:rPr>
                <w:b/>
              </w:rPr>
              <w:br/>
              <w:t>таблетки, вкриті плівковою оболонкою, по 800 мг по 30 таблеток у скляних флак</w:t>
            </w:r>
            <w:r>
              <w:rPr>
                <w:b/>
              </w:rPr>
              <w:t xml:space="preserve">онах; по 15 таблеток у блістері; по 2 блістери у картонній коробці. </w:t>
            </w:r>
            <w:r>
              <w:rPr>
                <w:b/>
              </w:rPr>
              <w:br/>
              <w:t>таблетки, вкриті плівковою оболонкою, по 1200 мг по 20 таблеток у скляних флаконах; по 10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ЗАТ Фармацевтичний завод ЕГІС , </w:t>
            </w:r>
            <w:r>
              <w:rPr>
                <w:b/>
              </w:rPr>
              <w:t>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348446-25/З-61, 348447-25/З-61 від 21.11.2025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Луцетам®, </w:t>
            </w:r>
            <w:r>
              <w:rPr>
                <w:b/>
              </w:rPr>
              <w:t>таблетки, вкриті плівковою оболонкою, по 400 мг по 60 таблеток у скляному флаконі; по 1 флакону у картонній коробці; по 15 таблеток у блістері; по 4 блістери у картонній коробці.</w:t>
            </w:r>
            <w:r>
              <w:rPr>
                <w:b/>
              </w:rPr>
              <w:br/>
              <w:t>таблетки, вкриті плівковою оболонкою, по 800 мг по 30 таблеток у скляних флак</w:t>
            </w:r>
            <w:r>
              <w:rPr>
                <w:b/>
              </w:rPr>
              <w:t xml:space="preserve">онах; по 15 таблеток у блістері; по 2 блістери у картонній коробці. </w:t>
            </w:r>
            <w:r>
              <w:rPr>
                <w:b/>
              </w:rPr>
              <w:br/>
              <w:t>таблетки, вкриті плівковою оболонкою, по 1200 мг по 20 таблеток у скляних флаконах; по 10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ЗАТ Фармацевтичний завод ЕГІС , </w:t>
            </w:r>
            <w:r>
              <w:rPr>
                <w:b/>
              </w:rPr>
              <w:t>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348446-25/З-61, 348447-25/З-61 від 21.11.2025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Луцетам®, </w:t>
            </w:r>
            <w:r>
              <w:rPr>
                <w:b/>
              </w:rPr>
              <w:t>таблетки, вкриті плівковою оболонкою, по 400 мг по 60 таблеток у скляному флаконі; по 1 флакону у картонній коробці; по 15 таблеток у блістері; по 4 блістери у картонній коробці.</w:t>
            </w:r>
            <w:r>
              <w:rPr>
                <w:b/>
              </w:rPr>
              <w:br/>
              <w:t>таблетки, вкриті плівковою оболонкою, по 800 мг по 30 таблеток у скляних флак</w:t>
            </w:r>
            <w:r>
              <w:rPr>
                <w:b/>
              </w:rPr>
              <w:t xml:space="preserve">онах; по 15 таблеток у блістері; по 2 блістери у картонній коробці. </w:t>
            </w:r>
            <w:r>
              <w:rPr>
                <w:b/>
              </w:rPr>
              <w:br/>
              <w:t>таблетки, вкриті плівковою оболонкою, по 1200 мг по 20 таблеток у скляних флаконах; по 10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ЗАТ Фармацевтичний завод ЕГІС , </w:t>
            </w:r>
            <w:r>
              <w:rPr>
                <w:b/>
              </w:rPr>
              <w:t>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348446-25/З-61, 348447-25/З-61 від 21.11.2025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Луцетам®, </w:t>
            </w:r>
            <w:r>
              <w:rPr>
                <w:b/>
              </w:rPr>
              <w:t>таблетки, вкриті плівковою оболонкою, по 400 мг по 60 таблеток у скляному флаконі; по 1 флакону у картонній коробці; по 15 таблеток у блістері; по 4 блістери у картонній коробці.</w:t>
            </w:r>
            <w:r>
              <w:rPr>
                <w:b/>
              </w:rPr>
              <w:br/>
              <w:t>таблетки, вкриті плівковою оболонкою, по 800 мг по 30 таблеток у скляних флак</w:t>
            </w:r>
            <w:r>
              <w:rPr>
                <w:b/>
              </w:rPr>
              <w:t xml:space="preserve">онах; по 15 таблеток у блістері; по 2 блістери у картонній коробці. </w:t>
            </w:r>
            <w:r>
              <w:rPr>
                <w:b/>
              </w:rPr>
              <w:br/>
              <w:t>таблетки, вкриті плівковою оболонкою, по 1200 мг по 20 таблеток у скляних флаконах; по 10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ЗАТ Фармацевтичний завод ЕГІС , </w:t>
            </w:r>
            <w:r>
              <w:rPr>
                <w:b/>
              </w:rPr>
              <w:t>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348446-25/З-61, 348447-25/З-61 від 21.11.2025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Луцетам®, </w:t>
            </w:r>
            <w:r>
              <w:rPr>
                <w:b/>
              </w:rPr>
              <w:t>таблетки, вкриті плівковою оболонкою, по 400 мг по 60 таблеток у скляному флаконі; по 1 флакону у картонній коробці; по 15 таблеток у блістері; по 4 блістери у картонній коробці.</w:t>
            </w:r>
            <w:r>
              <w:rPr>
                <w:b/>
              </w:rPr>
              <w:br/>
              <w:t>таблетки, вкриті плівковою оболонкою, по 800 мг по 30 таблеток у скляних флак</w:t>
            </w:r>
            <w:r>
              <w:rPr>
                <w:b/>
              </w:rPr>
              <w:t xml:space="preserve">онах; по 15 таблеток у блістері; по 2 блістери у картонній коробці. </w:t>
            </w:r>
            <w:r>
              <w:rPr>
                <w:b/>
              </w:rPr>
              <w:br/>
              <w:t>таблетки, вкриті плівковою оболонкою, по 1200 мг по 20 таблеток у скляних флаконах; по 10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ЗАТ Фармацевтичний завод ЕГІС , </w:t>
            </w:r>
            <w:r>
              <w:rPr>
                <w:b/>
              </w:rPr>
              <w:t>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348446-25/З-61, 348447-25/З-61 від 21.11.2025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Луцетам®, </w:t>
            </w:r>
            <w:r>
              <w:rPr>
                <w:b/>
              </w:rPr>
              <w:t>таблетки, вкриті плівковою оболонкою, по 400 мг по 60 таблеток у скляному флаконі; по 1 флакону у картонній коробці; по 15 таблеток у блістері; по 4 блістери у картонній коробці.</w:t>
            </w:r>
            <w:r>
              <w:rPr>
                <w:b/>
              </w:rPr>
              <w:br/>
              <w:t>таблетки, вкриті плівковою оболонкою, по 800 мг по 30 таблеток у скляних флак</w:t>
            </w:r>
            <w:r>
              <w:rPr>
                <w:b/>
              </w:rPr>
              <w:t xml:space="preserve">онах; по 15 таблеток у блістері; по 2 блістери у картонній коробці. </w:t>
            </w:r>
            <w:r>
              <w:rPr>
                <w:b/>
              </w:rPr>
              <w:br/>
              <w:t>таблетки, вкриті плівковою оболонкою, по 1200 мг по 20 таблеток у скляних флаконах; по 10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ЗАТ Фармацевтичний завод ЕГІС , </w:t>
            </w:r>
            <w:r>
              <w:rPr>
                <w:b/>
              </w:rPr>
              <w:t>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348446-25/З-61, 348447-25/З-61 від 21.11.2025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Луцетам®, </w:t>
            </w:r>
            <w:r>
              <w:rPr>
                <w:b/>
              </w:rPr>
              <w:t>таблетки, вкриті плівковою оболонкою, по 400 мг по 60 таблеток у скляному флаконі; по 1 флакону у картонній коробці; по 15 таблеток у блістері; по 4 блістери у картонній коробці.</w:t>
            </w:r>
            <w:r>
              <w:rPr>
                <w:b/>
              </w:rPr>
              <w:br/>
              <w:t>таблетки, вкриті плівковою оболонкою, по 800 мг по 30 таблеток у скляних флак</w:t>
            </w:r>
            <w:r>
              <w:rPr>
                <w:b/>
              </w:rPr>
              <w:t xml:space="preserve">онах; по 15 таблеток у блістері; по 2 блістери у картонній коробці. </w:t>
            </w:r>
            <w:r>
              <w:rPr>
                <w:b/>
              </w:rPr>
              <w:br/>
              <w:t>таблетки, вкриті плівковою оболонкою, по 1200 мг по 20 таблеток у скляних флаконах; по 10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ЗАТ Фармацевтичний завод ЕГІС , </w:t>
            </w:r>
            <w:r>
              <w:rPr>
                <w:b/>
              </w:rPr>
              <w:t>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 xml:space="preserve">особи уповноваженої на отримання відповідних </w:t>
            </w:r>
            <w:r>
              <w:rPr>
                <w:szCs w:val="20"/>
              </w:rPr>
              <w:t>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348446-25/З-61, 348447-25/З-61 від 21.11.2025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Луцетам®, </w:t>
            </w:r>
            <w:r>
              <w:rPr>
                <w:b/>
              </w:rPr>
              <w:t>таблетки, вкриті плівковою оболонкою, по 400 мг по 60 таблеток у скляному флаконі; по 1 флакону у картонній коробці; по 15 таблеток у блістері; по 4 блістери у картонній коробці.</w:t>
            </w:r>
            <w:r>
              <w:rPr>
                <w:b/>
              </w:rPr>
              <w:br/>
              <w:t>таблетки, вкриті плівковою оболонкою, по 800 мг по 30 таблеток у скляних флак</w:t>
            </w:r>
            <w:r>
              <w:rPr>
                <w:b/>
              </w:rPr>
              <w:t xml:space="preserve">онах; по 15 таблеток у блістері; по 2 блістери у картонній коробці. </w:t>
            </w:r>
            <w:r>
              <w:rPr>
                <w:b/>
              </w:rPr>
              <w:br/>
              <w:t>таблетки, вкриті плівковою оболонкою, по 1200 мг по 20 таблеток у скляних флаконах; по 10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ЗАТ Фармацевтичний завод ЕГІС , </w:t>
            </w:r>
            <w:r>
              <w:rPr>
                <w:b/>
              </w:rPr>
              <w:t>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341227-25/З-61, 341228-25/З-61, 341229-25/З-61, 341230-25/З-61, 341236-25/З-61, 341238-25/З-61, 341240-25/З-61, 341250-25/З-61, 341251-25/З-61, 341253-25/З-61, 341254-25/З-61, 341255-25/З-61, 341256-25/З-61, 341257-25/З-</w:t>
            </w:r>
            <w:r>
              <w:rPr>
                <w:b/>
              </w:rPr>
              <w:t>61, 341258-25/З-61, 341259-25/З-61, 341260-25/З-61, 341261-25/З-61, 341262-25/З-61, 357085-26/З-61, 357086-26/З-61, 357087-26/З-61, 357088-26/З-61 від 15.07.2025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Медоклав, </w:t>
            </w:r>
            <w:r>
              <w:rPr>
                <w:b/>
              </w:rPr>
              <w:t>порошок для розчину для ін’єкцій або інфузій, 1 г/0,2 г 10 флаконів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341227-25/З-61, 341228-25/З-61, 341229-25/З-61, 341230-25/З-61, 341236-25/З-61, 341238-25/З-</w:t>
            </w:r>
            <w:r>
              <w:rPr>
                <w:b/>
              </w:rPr>
              <w:t>61, 341240-25/З-61, 341250-25/З-61, 341251-25/З-61, 341253-25/З-61, 341254-25/З-61, 341255-25/З-61, 341256-25/З-61, 341257-25/З-61, 341258-25/З-61, 341259-25/З-61, 341260-25/З-61, 341261-25/З-61, 341262-25/З-61, 357085-26/З-61, 357086-26/З-61, 357087-26/З-</w:t>
            </w:r>
            <w:r>
              <w:rPr>
                <w:b/>
              </w:rPr>
              <w:t>61, 357088-26/З-61 від 15.07.2025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Медоклав, </w:t>
            </w:r>
            <w:r>
              <w:rPr>
                <w:b/>
              </w:rPr>
              <w:t>порошок для розчину для ін’єкцій або інфузій, 1 г/0,2 г 10 флаконів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341227-25/З-61, 341228-25/З-61, 341229-25/З-61, 341230-25/З-61, 341236-25/З-61, 341238-25/З-61, 341240-25/З-61, 341250-25/З-61, 341251-25/З-61, 341253-25/З-61, 341254-25/З-61, 341255-25/З-61, 341256-25/З-61, 341257-2</w:t>
            </w:r>
            <w:r>
              <w:rPr>
                <w:b/>
              </w:rPr>
              <w:t>5/З-61, 341258-25/З-61, 341259-25/З-61, 341260-25/З-61, 341261-25/З-61, 341262-25/З-61, 357085-26/З-61, 357086-26/З-61, 357087-26/З-61, 357088-26/З-61 від 15.07.2025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Медоклав, </w:t>
            </w:r>
            <w:r>
              <w:rPr>
                <w:b/>
              </w:rPr>
              <w:t>порошок для розчину для ін’єкцій або інфузій, 1 г/0,2 г 10 флаконів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354571-26/З-147 від 17.03.2026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Медоклав, </w:t>
            </w:r>
            <w:r>
              <w:rPr>
                <w:b/>
              </w:rPr>
              <w:t>порошок для розчину для ін’єкцій або інфузій, 1 г/0,2 г; 10 флаконів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Медокемі Лімітед,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Тип посвід</w:t>
            </w:r>
            <w:r>
              <w:rPr>
                <w:b/>
              </w:rPr>
              <w:t xml:space="preserve">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354571-26/З-147 від 17.03.2026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Медоклав, </w:t>
            </w:r>
            <w:r>
              <w:rPr>
                <w:b/>
              </w:rPr>
              <w:t>порошок для розчину для ін’єкцій або інфузій, 1 г/0,2 г; 10 флаконів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Медокемі Лімітед,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</w:t>
            </w:r>
            <w:r>
              <w:rPr>
                <w:b/>
              </w:rPr>
              <w:t>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354571-26/З-147 від 17.03.2026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Медоклав, </w:t>
            </w:r>
            <w:r>
              <w:rPr>
                <w:b/>
              </w:rPr>
              <w:t>порошок для розчину для ін’єкцій або інфузій, 1 г/0,2 г; 10 флаконів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Медокемі Лімітед,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</w:t>
            </w:r>
            <w:r>
              <w:rPr>
                <w:b/>
                <w:noProof/>
              </w:rPr>
              <w:t xml:space="preserve">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357436-26/З-128 від 01.05.2026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Медоклав®, </w:t>
            </w:r>
            <w:r>
              <w:rPr>
                <w:b/>
              </w:rPr>
              <w:t>таблетки, вкриті плівковою оболонкою, по 500 мг/125 мг; по 8 таблеток у блістері; по 2 блістери у картонній коробці; таблетки, вкриті плівковою оболонкою, по 875 мг/125 мг; по 7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Медокемі Лімі</w:t>
            </w:r>
            <w:r>
              <w:rPr>
                <w:b/>
              </w:rPr>
              <w:t>тед,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357436-26/З-128 від 01.05.2026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Медоклав®, </w:t>
            </w:r>
            <w:r>
              <w:rPr>
                <w:b/>
              </w:rPr>
              <w:t>таблетки, вкриті плівковою оболонкою, по 500 мг/125 мг; по 8 таблеток у блістері; по 2 блістери у картонній коробці; таблетки, вкриті плівковою оболонкою, по 875 мг/125 мг; по 7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Медокемі Лімі</w:t>
            </w:r>
            <w:r>
              <w:rPr>
                <w:b/>
              </w:rPr>
              <w:t>тед,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 xml:space="preserve">особи уповноваженої на отримання відповідних </w:t>
            </w:r>
            <w:r>
              <w:rPr>
                <w:szCs w:val="20"/>
              </w:rPr>
              <w:t>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357436-26/З-128 від 01.05.2026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Медоклав®, </w:t>
            </w:r>
            <w:r>
              <w:rPr>
                <w:b/>
              </w:rPr>
              <w:t>таблетки, вкриті плівковою оболонкою, по 500 мг/125 мг; по 8 таблеток у блістері; по 2 блістери у картонній коробці; таблетки, вкриті плівковою оболонкою, по 875 мг/125 мг; по 7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Медокемі Лімі</w:t>
            </w:r>
            <w:r>
              <w:rPr>
                <w:b/>
              </w:rPr>
              <w:t>тед,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357436-26/З-128 від 01.05.2026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Медоклав®, </w:t>
            </w:r>
            <w:r>
              <w:rPr>
                <w:b/>
              </w:rPr>
              <w:t>таблетки, вкриті плівковою оболонкою, по 500 мг/125 мг; по 8 таблеток у блістері; по 2 блістери у картонній коробці; таблетки, вкриті плівковою оболонкою, по 875 мг/125 мг; по 7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Медокемі Лімі</w:t>
            </w:r>
            <w:r>
              <w:rPr>
                <w:b/>
              </w:rPr>
              <w:t>тед,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357436-26/З-128 від 01.05.2026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Медоклав®, </w:t>
            </w:r>
            <w:r>
              <w:rPr>
                <w:b/>
              </w:rPr>
              <w:t>таблетки, вкриті плівковою оболонкою, по 500 мг/125 мг; по 8 таблеток у блістері; по 2 блістери у картонній коробці; таблетки, вкриті плівковою оболонкою, по 875 мг/125 мг; по 7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Медокемі Лімі</w:t>
            </w:r>
            <w:r>
              <w:rPr>
                <w:b/>
              </w:rPr>
              <w:t>тед,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357436-26/З-128 від 01.05.2026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Медоклав®, </w:t>
            </w:r>
            <w:r>
              <w:rPr>
                <w:b/>
              </w:rPr>
              <w:t>таблетки, вкриті плівковою оболонкою, по 500 мг/125 мг; по 8 таблеток у блістері; по 2 блістери у картонній коробці; таблетки, вкриті плівковою оболонкою, по 875 мг/125 мг; по 7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Медокемі Лімі</w:t>
            </w:r>
            <w:r>
              <w:rPr>
                <w:b/>
              </w:rPr>
              <w:t>тед,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357151-26/З-06 від 24.04.2026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Мелокс, </w:t>
            </w:r>
            <w:r>
              <w:rPr>
                <w:b/>
              </w:rPr>
              <w:t xml:space="preserve">розчин для ін’єкцій, 15 мг/1,5 мл, по 5 ампул у фасонному блістері; по 1 або 2 блістери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Медокемі Лімітед,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 xml:space="preserve">Вкладка </w:t>
            </w:r>
            <w:r>
              <w:rPr>
                <w:b/>
              </w:rPr>
              <w:t>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357151-26/З-06 від 24.04.2026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Мелокс, </w:t>
            </w:r>
            <w:r>
              <w:rPr>
                <w:b/>
              </w:rPr>
              <w:t xml:space="preserve">розчин для ін’єкцій, 15 мг/1,5 мл, по 5 ампул у фасонному блістері; по 1 або 2 блістери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Медокемі Лімітед,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 xml:space="preserve">Вкладка </w:t>
            </w:r>
            <w:r>
              <w:rPr>
                <w:b/>
              </w:rPr>
              <w:t>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357151-26/З-06 від 24.04.2026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Мелокс, </w:t>
            </w:r>
            <w:r>
              <w:rPr>
                <w:b/>
              </w:rPr>
              <w:t xml:space="preserve">розчин для ін’єкцій, 15 мг/1,5 мл, по 5 ампул у фасонному блістері; по 1 або 2 блістери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Медокемі Лімітед,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процедура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356836-26/З-88 від 20.04.2026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МЕТАЛІЗЕ®, </w:t>
            </w:r>
            <w:r>
              <w:rPr>
                <w:b/>
              </w:rPr>
              <w:t>ліофілізат для розчину для ін'єкцій по 10 000 ОД (50 мг); для упаковки по 10 000 ОД (50 мг): 1 флакон з ліофілізатом та 1 шприц з розчинником по 10 мл (вода для ін’єкцій) у комплекті зі стерильним перехідним пристроєм для флакона у картонній коробці; для у</w:t>
            </w:r>
            <w:r>
              <w:rPr>
                <w:b/>
              </w:rPr>
              <w:t>паковки по 5000 ОД (25 мг): 1 флакон з ліофілізатом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356836-26/З-88 від 20.04.2026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МЕТАЛІЗЕ®, </w:t>
            </w:r>
            <w:r>
              <w:rPr>
                <w:b/>
              </w:rPr>
              <w:t>ліофілізат для розчину для ін'єкцій по 10 000 ОД (50 мг); для упаковки по 10 000 ОД (50 мг): 1 флакон з ліофілізатом та 1 шприц з розчинником по 10 мл (вода для ін’єкцій) у комплекті зі стерильним перехідним пристроєм для флакона у картонній коробці; для у</w:t>
            </w:r>
            <w:r>
              <w:rPr>
                <w:b/>
              </w:rPr>
              <w:t>паковки по 5000 ОД (25 мг): 1 флакон з ліофілізатом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356836-26/З-88 від 20.04.2026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МЕТАЛІЗЕ®, </w:t>
            </w:r>
            <w:r>
              <w:rPr>
                <w:b/>
              </w:rPr>
              <w:t>ліофілізат для розчину для ін'єкцій по 10 000 ОД (50 мг); для упаковки по 10 000 ОД (50 мг): 1 флакон з ліофілізатом та 1 шприц з розчинником по 10 мл (вода для ін’єкцій) у комплекті зі стерильним перехідним пристроєм для флакона у картонній кор</w:t>
            </w:r>
            <w:r>
              <w:rPr>
                <w:b/>
              </w:rPr>
              <w:t>обці; для упаковки по 5000 ОД (25 мг): 1 флакон з ліофілізатом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356980-26/З-61 від 23.04.2026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МЕТЕОСПАЗМІЛ, </w:t>
            </w:r>
            <w:r>
              <w:rPr>
                <w:b/>
              </w:rPr>
              <w:t>капсули по 10 капсул у блістері; по 2 або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Лабораторії Майолі Спіндлер,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356980-26/З-61 від 23.04.2026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МЕТЕОСПАЗМІЛ, </w:t>
            </w:r>
            <w:r>
              <w:rPr>
                <w:b/>
              </w:rPr>
              <w:t>капсули по 10 капсул у блістері; по 2 або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Лабораторії Майолі Спіндлер,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</w:t>
            </w:r>
            <w:r>
              <w:rPr>
                <w:b/>
              </w:rPr>
              <w:t>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356980-26/З-61 від 23.04.2026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МЕТЕОСПАЗМІЛ, </w:t>
            </w:r>
            <w:r>
              <w:rPr>
                <w:b/>
              </w:rPr>
              <w:t>капсули по 10 капсул у блістері; по 2 або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Лабораторії Майолі Спіндлер,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</w:t>
            </w:r>
            <w:r>
              <w:rPr>
                <w:b/>
              </w:rPr>
              <w:t>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355338-26/З-145 від 26.03.2026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Метродент®, </w:t>
            </w:r>
            <w:r>
              <w:rPr>
                <w:b/>
              </w:rPr>
              <w:t xml:space="preserve">гель зубний, оригінальний; </w:t>
            </w:r>
            <w:r>
              <w:rPr>
                <w:b/>
              </w:rPr>
              <w:br/>
              <w:t>гель зубний, лимонний аромат;</w:t>
            </w:r>
            <w:r>
              <w:rPr>
                <w:b/>
              </w:rPr>
              <w:br/>
              <w:t xml:space="preserve">гель зубний, полуничний аромат; </w:t>
            </w:r>
            <w:r>
              <w:rPr>
                <w:b/>
              </w:rPr>
              <w:br/>
              <w:t xml:space="preserve">гель зубний, ананасовий аромат; </w:t>
            </w:r>
            <w:r>
              <w:rPr>
                <w:b/>
              </w:rPr>
              <w:br/>
              <w:t>по 20 г в алюмінієвій тубі; по 1 тубі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ОРГАНОСИН </w:t>
            </w:r>
            <w:r>
              <w:rPr>
                <w:b/>
              </w:rPr>
              <w:t>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355338-26/З-145 від 26.03.2026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Метродент®, </w:t>
            </w:r>
            <w:r>
              <w:rPr>
                <w:b/>
              </w:rPr>
              <w:t xml:space="preserve">гель зубний, оригінальний; </w:t>
            </w:r>
            <w:r>
              <w:rPr>
                <w:b/>
              </w:rPr>
              <w:br/>
            </w:r>
            <w:r>
              <w:rPr>
                <w:b/>
              </w:rPr>
              <w:t>гель зубний, лимонний аромат;</w:t>
            </w:r>
            <w:r>
              <w:rPr>
                <w:b/>
              </w:rPr>
              <w:br/>
              <w:t xml:space="preserve">гель зубний, полуничний аромат; </w:t>
            </w:r>
            <w:r>
              <w:rPr>
                <w:b/>
              </w:rPr>
              <w:br/>
              <w:t xml:space="preserve">гель зубний, ананасовий аромат; </w:t>
            </w:r>
            <w:r>
              <w:rPr>
                <w:b/>
              </w:rPr>
              <w:br/>
              <w:t>по 20 г в алюмінієвій тубі; по 1 тубі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</w:t>
            </w:r>
            <w:r>
              <w:rPr>
                <w:b/>
              </w:rPr>
              <w:t xml:space="preserve">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355338-26/З-145 від 26.03.2026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Метродент®, </w:t>
            </w:r>
            <w:r>
              <w:rPr>
                <w:b/>
              </w:rPr>
              <w:t xml:space="preserve">гель зубний, оригінальний; </w:t>
            </w:r>
            <w:r>
              <w:rPr>
                <w:b/>
              </w:rPr>
              <w:br/>
              <w:t>гель зубний, лимонний аромат;</w:t>
            </w:r>
            <w:r>
              <w:rPr>
                <w:b/>
              </w:rPr>
              <w:br/>
              <w:t xml:space="preserve">гель зубний, полуничний аромат; </w:t>
            </w:r>
            <w:r>
              <w:rPr>
                <w:b/>
              </w:rPr>
              <w:br/>
              <w:t xml:space="preserve">гель зубний, ананасовий аромат; </w:t>
            </w:r>
            <w:r>
              <w:rPr>
                <w:b/>
              </w:rPr>
              <w:br/>
            </w:r>
            <w:r>
              <w:rPr>
                <w:b/>
              </w:rPr>
              <w:t>по 20 г в алюмінієвій тубі; по 1 тубі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355338-26/З-145 від 26.03.2026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Метродент®, </w:t>
            </w:r>
            <w:r>
              <w:rPr>
                <w:b/>
              </w:rPr>
              <w:t xml:space="preserve">гель зубний, оригінальний; </w:t>
            </w:r>
            <w:r>
              <w:rPr>
                <w:b/>
              </w:rPr>
              <w:br/>
              <w:t>гель зубний, лимонний аромат;</w:t>
            </w:r>
            <w:r>
              <w:rPr>
                <w:b/>
              </w:rPr>
              <w:br/>
              <w:t xml:space="preserve">гель зубний, полуничний аромат; </w:t>
            </w:r>
            <w:r>
              <w:rPr>
                <w:b/>
              </w:rPr>
              <w:br/>
              <w:t xml:space="preserve">гель зубний, ананасовий аромат; </w:t>
            </w:r>
            <w:r>
              <w:rPr>
                <w:b/>
              </w:rPr>
              <w:br/>
              <w:t>по 20 г в алюмінієвій тубі; по 1 тубі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355338-26/З-145 від 26.03.2026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Метродент®, </w:t>
            </w:r>
            <w:r>
              <w:rPr>
                <w:b/>
              </w:rPr>
              <w:t xml:space="preserve">гель зубний, оригінальний; </w:t>
            </w:r>
            <w:r>
              <w:rPr>
                <w:b/>
              </w:rPr>
              <w:br/>
              <w:t>гель зубний, лимонний аромат;</w:t>
            </w:r>
            <w:r>
              <w:rPr>
                <w:b/>
              </w:rPr>
              <w:br/>
              <w:t xml:space="preserve">гель зубний, полуничний аромат; </w:t>
            </w:r>
            <w:r>
              <w:rPr>
                <w:b/>
              </w:rPr>
              <w:br/>
              <w:t xml:space="preserve">гель зубний, ананасовий аромат; </w:t>
            </w:r>
            <w:r>
              <w:rPr>
                <w:b/>
              </w:rPr>
              <w:br/>
            </w:r>
            <w:r>
              <w:rPr>
                <w:b/>
              </w:rPr>
              <w:t>по 20 г в алюмінієвій тубі; по 1 тубі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355338-26/З-145 від 26.03.2026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Метродент®, </w:t>
            </w:r>
            <w:r>
              <w:rPr>
                <w:b/>
              </w:rPr>
              <w:t xml:space="preserve">гель зубний, оригінальний; </w:t>
            </w:r>
            <w:r>
              <w:rPr>
                <w:b/>
              </w:rPr>
              <w:br/>
              <w:t>гель зубний, лимонний аромат;</w:t>
            </w:r>
            <w:r>
              <w:rPr>
                <w:b/>
              </w:rPr>
              <w:br/>
              <w:t xml:space="preserve">гель зубний, полуничний аромат; </w:t>
            </w:r>
            <w:r>
              <w:rPr>
                <w:b/>
              </w:rPr>
              <w:br/>
              <w:t xml:space="preserve">гель зубний, ананасовий аромат; </w:t>
            </w:r>
            <w:r>
              <w:rPr>
                <w:b/>
              </w:rPr>
              <w:br/>
              <w:t>по 20 г в алюмінієвій тубі; по 1 тубі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Наказ МОЗ </w:t>
            </w:r>
            <w:r>
              <w:rPr>
                <w:b/>
              </w:rPr>
              <w:t>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355338-26/З-145 від 26.03.2026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Метродент®, </w:t>
            </w:r>
            <w:r>
              <w:rPr>
                <w:b/>
              </w:rPr>
              <w:t xml:space="preserve">гель зубний, оригінальний; </w:t>
            </w:r>
            <w:r>
              <w:rPr>
                <w:b/>
              </w:rPr>
              <w:br/>
              <w:t>гель зубний, лимонний аромат;</w:t>
            </w:r>
            <w:r>
              <w:rPr>
                <w:b/>
              </w:rPr>
              <w:br/>
              <w:t xml:space="preserve">гель зубний, полуничний аромат; </w:t>
            </w:r>
            <w:r>
              <w:rPr>
                <w:b/>
              </w:rPr>
              <w:br/>
              <w:t xml:space="preserve">гель зубний, ананасовий аромат; </w:t>
            </w:r>
            <w:r>
              <w:rPr>
                <w:b/>
              </w:rPr>
              <w:br/>
            </w:r>
            <w:r>
              <w:rPr>
                <w:b/>
              </w:rPr>
              <w:t>по 20 г в алюмінієвій тубі; по 1 тубі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355338-26/З-145 від 26.03.2026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Метродент®, </w:t>
            </w:r>
            <w:r>
              <w:rPr>
                <w:b/>
              </w:rPr>
              <w:t xml:space="preserve">гель зубний, оригінальний; </w:t>
            </w:r>
            <w:r>
              <w:rPr>
                <w:b/>
              </w:rPr>
              <w:br/>
              <w:t>гель зубний, лимонний аромат;</w:t>
            </w:r>
            <w:r>
              <w:rPr>
                <w:b/>
              </w:rPr>
              <w:br/>
              <w:t xml:space="preserve">гель зубний, полуничний аромат; </w:t>
            </w:r>
            <w:r>
              <w:rPr>
                <w:b/>
              </w:rPr>
              <w:br/>
              <w:t xml:space="preserve">гель зубний, ананасовий аромат; </w:t>
            </w:r>
            <w:r>
              <w:rPr>
                <w:b/>
              </w:rPr>
              <w:br/>
              <w:t>по 20 г в алюмінієвій тубі; по 1 тубі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</w:t>
            </w:r>
            <w:r>
              <w:rPr>
                <w:b/>
              </w:rPr>
              <w:t>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355338-26/З-145 від 26.03.2026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Метродент®, </w:t>
            </w:r>
            <w:r>
              <w:rPr>
                <w:b/>
              </w:rPr>
              <w:t xml:space="preserve">гель зубний, оригінальний; </w:t>
            </w:r>
            <w:r>
              <w:rPr>
                <w:b/>
              </w:rPr>
              <w:br/>
              <w:t>гель зубний, лимонний аромат;</w:t>
            </w:r>
            <w:r>
              <w:rPr>
                <w:b/>
              </w:rPr>
              <w:br/>
              <w:t xml:space="preserve">гель зубний, полуничний аромат; </w:t>
            </w:r>
            <w:r>
              <w:rPr>
                <w:b/>
              </w:rPr>
              <w:br/>
              <w:t xml:space="preserve">гель зубний, ананасовий аромат; </w:t>
            </w:r>
            <w:r>
              <w:rPr>
                <w:b/>
              </w:rPr>
              <w:br/>
            </w:r>
            <w:r>
              <w:rPr>
                <w:b/>
              </w:rPr>
              <w:t>по 20 г в алюмінієвій тубі; по 1 тубі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355338-26/З-145 від 26.03.2026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Метродент®, </w:t>
            </w:r>
            <w:r>
              <w:rPr>
                <w:b/>
              </w:rPr>
              <w:t xml:space="preserve">гель зубний, оригінальний; </w:t>
            </w:r>
            <w:r>
              <w:rPr>
                <w:b/>
              </w:rPr>
              <w:br/>
              <w:t>гель зубний, лимонний аромат;</w:t>
            </w:r>
            <w:r>
              <w:rPr>
                <w:b/>
              </w:rPr>
              <w:br/>
              <w:t xml:space="preserve">гель зубний, полуничний аромат; </w:t>
            </w:r>
            <w:r>
              <w:rPr>
                <w:b/>
              </w:rPr>
              <w:br/>
              <w:t xml:space="preserve">гель зубний, ананасовий аромат; </w:t>
            </w:r>
            <w:r>
              <w:rPr>
                <w:b/>
              </w:rPr>
              <w:br/>
              <w:t>по 20 г в алюмінієвій тубі; по 1 тубі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355338-26/З-145 від 26.03.2026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Метродент®, </w:t>
            </w:r>
            <w:r>
              <w:rPr>
                <w:b/>
              </w:rPr>
              <w:t xml:space="preserve">гель зубний, оригінальний; </w:t>
            </w:r>
            <w:r>
              <w:rPr>
                <w:b/>
              </w:rPr>
              <w:br/>
              <w:t>гель зубний, лимонний аромат;</w:t>
            </w:r>
            <w:r>
              <w:rPr>
                <w:b/>
              </w:rPr>
              <w:br/>
              <w:t xml:space="preserve">гель зубний, полуничний аромат; </w:t>
            </w:r>
            <w:r>
              <w:rPr>
                <w:b/>
              </w:rPr>
              <w:br/>
              <w:t xml:space="preserve">гель зубний, ананасовий аромат; </w:t>
            </w:r>
            <w:r>
              <w:rPr>
                <w:b/>
              </w:rPr>
              <w:br/>
            </w:r>
            <w:r>
              <w:rPr>
                <w:b/>
              </w:rPr>
              <w:t>по 20 г в алюмінієвій тубі; по 1 тубі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355338-26/З-145 від 26.03.2026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Метродент®, </w:t>
            </w:r>
            <w:r>
              <w:rPr>
                <w:b/>
              </w:rPr>
              <w:t xml:space="preserve">гель зубний, оригінальний; </w:t>
            </w:r>
            <w:r>
              <w:rPr>
                <w:b/>
              </w:rPr>
              <w:br/>
              <w:t>гель зубний, лимонний аромат;</w:t>
            </w:r>
            <w:r>
              <w:rPr>
                <w:b/>
              </w:rPr>
              <w:br/>
              <w:t xml:space="preserve">гель зубний, полуничний аромат; </w:t>
            </w:r>
            <w:r>
              <w:rPr>
                <w:b/>
              </w:rPr>
              <w:br/>
              <w:t xml:space="preserve">гель зубний, ананасовий аромат; </w:t>
            </w:r>
            <w:r>
              <w:rPr>
                <w:b/>
              </w:rPr>
              <w:br/>
              <w:t>по 20 г в алюмінієвій тубі; по 1 тубі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Наказ МОЗ </w:t>
            </w:r>
            <w:r>
              <w:rPr>
                <w:b/>
              </w:rPr>
              <w:t>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355789-26/З-61 від 02.04.2026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Мідіана, </w:t>
            </w:r>
            <w:r>
              <w:rPr>
                <w:b/>
              </w:rPr>
              <w:t>таблетки, вкриті плівковою оболонкою по 21 таблетці у блістері; по 1 або 3 блістери разом із картонним футляром для зберігання блістера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</w:t>
            </w:r>
            <w:r>
              <w:rPr>
                <w:b/>
                <w:noProof/>
              </w:rPr>
              <w:t xml:space="preserve">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355789-26/З-61 від 02.04.2026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Мідіана, </w:t>
            </w:r>
            <w:r>
              <w:rPr>
                <w:b/>
              </w:rPr>
              <w:t>таблетки, вкриті плівковою оболонкою по 21 таблетці у блістері; по 1 або 3 блістери разом із картонним футляром для зберігання блістера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</w:t>
            </w:r>
            <w:r>
              <w:rPr>
                <w:b/>
                <w:noProof/>
              </w:rPr>
              <w:t xml:space="preserve">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355789-26/З-61 від 02.04.2026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Мідіана, </w:t>
            </w:r>
            <w:r>
              <w:rPr>
                <w:b/>
              </w:rPr>
              <w:t>таблетки, вкриті плівковою оболонкою по 21 таблетці у блістері; по 1 або 3 блістери разом із картонним футляром для зберігання блістера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</w:t>
            </w:r>
            <w:r>
              <w:rPr>
                <w:b/>
              </w:rPr>
              <w:t>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265193-21/З-116 від 28.09.2021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Мікромокс, </w:t>
            </w:r>
            <w:r>
              <w:rPr>
                <w:b/>
              </w:rPr>
              <w:t>краплі очні, розчин, 0,5%, по 5 мл у флаконі-крапельниці, по 1 флакону-крапельниці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Мікро Лабс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265193-21/З-116 від 28.09.2021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Мікромокс, </w:t>
            </w:r>
            <w:r>
              <w:rPr>
                <w:b/>
              </w:rPr>
              <w:t>краплі очні, розчин, 0,5%, по 5 мл у флаконі-крапельниці, по 1 флакону-крапельниці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Мікро Лабс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</w:t>
            </w:r>
            <w:r>
              <w:rPr>
                <w:b/>
              </w:rPr>
              <w:t>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265193-21/З-116 від 28.09.2021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Мікромокс, </w:t>
            </w:r>
            <w:r>
              <w:rPr>
                <w:b/>
              </w:rPr>
              <w:t>краплі очні, розчин, 0,5%, по 5 мл у флаконі-крапельниці, по 1 флакону-крапельниці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Мікро Лабс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Реєстрац</w:t>
            </w:r>
            <w:r>
              <w:rPr>
                <w:b/>
              </w:rPr>
              <w:t>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356611-26/З-96, 356612-26/З-96, 356613-26/З-96, 356614-26/З-96 від 15.0</w:t>
            </w:r>
            <w:r>
              <w:rPr>
                <w:b/>
              </w:rPr>
              <w:t>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Міноксидил Інтелі, </w:t>
            </w:r>
            <w:r>
              <w:rPr>
                <w:b/>
              </w:rPr>
              <w:t>розчин нашкірний, 2 % або 5 %; по 60 мл у флаконі; по 1 флакону у комплекті з мірним насосом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ЗАТ "ІНТЕЛІ ГЕНЕРИКС НОРД", Литва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356611-26/З-96, 356612-26/З-96, 356613-26/З-96, 356614-26/З-96 від 15.04.2026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Міноксидил Інтелі, </w:t>
            </w:r>
            <w:r>
              <w:rPr>
                <w:b/>
              </w:rPr>
              <w:t>розчин нашкірний, 2 % або 5 %; по 60 мл у флаконі; по 1 флакону у комплекті з мірним насосом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ЗАТ "ІНТЕЛІ ГЕНЕРИКС НОРД", Литва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Тип посвід</w:t>
            </w:r>
            <w:r>
              <w:rPr>
                <w:b/>
              </w:rPr>
              <w:t xml:space="preserve">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356611-26/З-96, 356612-26/З-96, 356613-26/З-96, 356614-26/З-96 від 15.04.</w:t>
            </w:r>
            <w:r>
              <w:rPr>
                <w:b/>
              </w:rPr>
              <w:t>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Міноксидил Інтелі, </w:t>
            </w:r>
            <w:r>
              <w:rPr>
                <w:b/>
              </w:rPr>
              <w:t>розчин нашкірний, 2 % або 5 %; по 60 мл у флаконі; по 1 флакону у комплекті з мірним насосом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ЗАТ "ІНТЕЛІ ГЕНЕРИКС НОРД", Литва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356611-26/З-96, 356612-26/З-96, 356613-26/З-96, 356614-26/З-96 від 15.04.2026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Міноксидил Інтелі, </w:t>
            </w:r>
            <w:r>
              <w:rPr>
                <w:b/>
              </w:rPr>
              <w:t>розчин нашкірний, 2 % або 5 %; по 60 мл у флаконі; по 1 флакону у комплекті з мірним насосом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ЗАТ "ІНТЕЛІ ГЕНЕРИКС НОРД", Литва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Тип посвід</w:t>
            </w:r>
            <w:r>
              <w:rPr>
                <w:b/>
              </w:rPr>
              <w:t xml:space="preserve">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356611-26/З-96, 356612-26/З-96, 356613-26/З-96, 356614-26/З-96 від 15.04.2026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Міноксидил Інтелі, </w:t>
            </w:r>
            <w:r>
              <w:rPr>
                <w:b/>
              </w:rPr>
              <w:t>розчин нашкірний, 2 % або 5 %; по 60 мл у флаконі; по 1 флакону у комплекті з мірним насосом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ЗАТ "ІНТЕЛІ ГЕНЕРИКС НОРД", Литва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</w:t>
            </w:r>
            <w:r>
              <w:rPr>
                <w:b/>
              </w:rPr>
              <w:t>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356611-26/З-96, 356612-26/З-96, 356613-26/З-96, 356614-26/З-96 від 15.04.2026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Міноксидил Інтелі, </w:t>
            </w:r>
            <w:r>
              <w:rPr>
                <w:b/>
              </w:rPr>
              <w:t>розчин нашкірний, 2 % або 5 %; по 60 мл у флаконі; по 1 флакону у комплекті з мірним насосом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ЗАТ "ІНТЕЛІ ГЕНЕРИКС НОРД", Литва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Тип посвід</w:t>
            </w:r>
            <w:r>
              <w:rPr>
                <w:b/>
              </w:rPr>
              <w:t xml:space="preserve">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359110-26/З-88 від 02.06.2026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Монопрост®, </w:t>
            </w:r>
            <w:r>
              <w:rPr>
                <w:b/>
              </w:rPr>
              <w:t>краплі очні, розчин, 50 мкг/мл; по 0,2 мл в однодозовому контейнері; по 5 однодозових контейнерів, з`єднаних між собою у стрічку (стрип), у саше; по 6 саше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Лаборатуар Теа,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359110-26/З-88 від 02.06.2026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Монопрост®, </w:t>
            </w:r>
            <w:r>
              <w:rPr>
                <w:b/>
              </w:rPr>
              <w:t>краплі очні, розчин, 50 мкг/мл; по 0,2 мл в однодозовому контейнері; по 5 однодозових контейнерів, з`єднаних між собою у стрічку (стрип), у саше; по 6 саше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Лаборатуар Теа,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</w:t>
            </w:r>
            <w:r>
              <w:rPr>
                <w:b/>
              </w:rPr>
              <w:t xml:space="preserve">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359110-26/З-88 від 02.06.2026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Монопрост®, </w:t>
            </w:r>
            <w:r>
              <w:rPr>
                <w:b/>
              </w:rPr>
              <w:t>краплі очні, розчин, 50 мкг/мл; по 0,2 мл в однодозовому контейнері; по 5 однодозових контейнерів, з`єднаних між собою у стрічку (стрип), у саше; по 6 саше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Лаборатуар Теа,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</w:t>
            </w:r>
            <w:r>
              <w:rPr>
                <w:b/>
              </w:rPr>
              <w:t xml:space="preserve">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356660-26/З-61 від 16.04.2026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МОТОРИКУМ, </w:t>
            </w:r>
            <w:r>
              <w:rPr>
                <w:b/>
              </w:rPr>
              <w:t>таблетки по 10 мг по 10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Медокемі Лімітед,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356660-26/З-61 від 16.04.2026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МОТОРИКУМ, </w:t>
            </w:r>
            <w:r>
              <w:rPr>
                <w:b/>
              </w:rPr>
              <w:t>таблетки по 10 мг по 10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Медокемі Лімітед,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356660-26/З-61 від 16.04.2026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МОТОРИКУМ, </w:t>
            </w:r>
            <w:r>
              <w:rPr>
                <w:b/>
              </w:rPr>
              <w:t>таблетки по 10 мг по 10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Медокемі Лімітед,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352506-26/В-100 від 10.02.2026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Нафтифін, </w:t>
            </w:r>
            <w:r>
              <w:rPr>
                <w:b/>
              </w:rPr>
              <w:t>спрей нашкірний, розчин, 10 мг/мл; по 8 мл або по 15 мл у флаконі, забезпеченому насосом, насадкою-розпилювачем та захисним ковпачком; по 1 флакону в коробці з картону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Товариство з обмеженою</w:t>
            </w:r>
            <w:r>
              <w:rPr>
                <w:b/>
              </w:rPr>
              <w:t xml:space="preserve"> відповідальністю "Фармацевтична фірма "Вертекс",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352506-26/В-100 від 10.02.2026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Нафтифін, </w:t>
            </w:r>
            <w:r>
              <w:rPr>
                <w:b/>
              </w:rPr>
              <w:t>спрей нашкірний, розчин, 10 мг/мл; по 8 мл або по 15 мл у флаконі, забезпеченому насосом, насадкою-розпилювачем та захисним ковпачком; по 1 флакону в коробці з картону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</w:t>
            </w:r>
            <w:r>
              <w:rPr>
                <w:b/>
              </w:rPr>
              <w:t>цевтична фірма "Вертекс",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 xml:space="preserve">особи уповноваженої на отримання відповідних </w:t>
            </w:r>
            <w:r>
              <w:rPr>
                <w:szCs w:val="20"/>
              </w:rPr>
              <w:t>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352506-26/В-100 від 10.02.2026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Нафтифін, </w:t>
            </w:r>
            <w:r>
              <w:rPr>
                <w:b/>
              </w:rPr>
              <w:t>спрей нашкірний, розчин, 10 мг/мл; по 8 мл або по 15 мл у флаконі, забезпеченому насосом, насадкою-розпилювачем та захисним ковпачком; по 1 флакону в коробці з картону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</w:t>
            </w:r>
            <w:r>
              <w:rPr>
                <w:b/>
              </w:rPr>
              <w:t>цевтична фірма "Вертекс",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356354-26/В-146 від 10.04.2026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Нейромультивіт, </w:t>
            </w:r>
            <w:r>
              <w:rPr>
                <w:b/>
              </w:rPr>
              <w:t>таблетки, вкриті плівковою оболонкою по 10 таблеток у блістері; по 2 блістери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ТОВ "Бауш Хелс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</w:t>
            </w:r>
            <w:r>
              <w:t>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356354-26/В-146 від 10.04.2026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Нейромультивіт, </w:t>
            </w:r>
            <w:r>
              <w:rPr>
                <w:b/>
              </w:rPr>
              <w:t>таблетки, вкриті плівковою оболонкою по 10 таблеток у блістері; по 2 блістери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ТОВ "Бауш Хелс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</w:t>
            </w:r>
            <w:r>
              <w:t>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356354-26/В-146 від 10.04.2026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Нейромультивіт, </w:t>
            </w:r>
            <w:r>
              <w:rPr>
                <w:b/>
              </w:rPr>
              <w:t>таблетки, вкриті плівковою оболонкою по 10 таблеток у блістері; по 2 блістери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ТОВ "Бауш Хелс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Тип посві</w:t>
            </w:r>
            <w:r>
              <w:rPr>
                <w:b/>
              </w:rPr>
              <w:t xml:space="preserve">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355432-26/В-120, 355433-26/В-120, 357347-26/В-120 від 27.03.2026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Нефам, </w:t>
            </w:r>
            <w:r>
              <w:rPr>
                <w:b/>
              </w:rPr>
              <w:t>розчин для ін'єкцій, 10 мг/мл</w:t>
            </w:r>
            <w:r>
              <w:rPr>
                <w:b/>
              </w:rPr>
              <w:br/>
              <w:t>по 2 мл в ампулі, по 5 або 10 ампул у пачці;</w:t>
            </w:r>
            <w:r>
              <w:rPr>
                <w:b/>
              </w:rPr>
              <w:br/>
              <w:t>по 2 мл в ампулі, по 5 ампул у блістері, по 1 або 2 блістери у пачці.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31.07.2026 </w:t>
            </w:r>
            <w:r>
              <w:rPr>
                <w:b/>
              </w:rPr>
              <w:t>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355432-26/В-120, 355433-26/В-120, 357347-26/В-120 від 27.03.2026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Нефам, </w:t>
            </w:r>
            <w:r>
              <w:rPr>
                <w:b/>
              </w:rPr>
              <w:t>розчин для ін'єкцій, 10 мг/мл</w:t>
            </w:r>
            <w:r>
              <w:rPr>
                <w:b/>
              </w:rPr>
              <w:br/>
              <w:t>по 2 мл в ампулі, по 5 або 10 ампул у пачці;</w:t>
            </w:r>
            <w:r>
              <w:rPr>
                <w:b/>
              </w:rPr>
              <w:br/>
            </w:r>
            <w:r>
              <w:rPr>
                <w:b/>
              </w:rPr>
              <w:t>по 2 мл в ампулі, по 5 ампул у блістері, по 1 або 2 блістери у пачці.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</w:t>
            </w:r>
            <w:r>
              <w:t>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355432-26/В-120, 355433-26/В-120, 357347-26/В-120 від 27.03.2026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Нефам, </w:t>
            </w:r>
            <w:r>
              <w:rPr>
                <w:b/>
              </w:rPr>
              <w:t>розчин для ін'єкцій, 10 мг/мл</w:t>
            </w:r>
            <w:r>
              <w:rPr>
                <w:b/>
              </w:rPr>
              <w:br/>
              <w:t>по 2 мл в ампулі, по 5 або 10 ампул у пачці;</w:t>
            </w:r>
            <w:r>
              <w:rPr>
                <w:b/>
              </w:rPr>
              <w:br/>
              <w:t>по 2 мл в ампулі, по 5 ампул у блістері, по 1 або 2 блістери у пачці.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31.07.2026 </w:t>
            </w:r>
            <w:r>
              <w:rPr>
                <w:b/>
              </w:rPr>
              <w:t>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357660-26/В-28 від 06.05.2026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Нефопаму гідрохлорид, </w:t>
            </w:r>
            <w:r>
              <w:rPr>
                <w:b/>
              </w:rPr>
              <w:t>порошок (субстанція) у мішках прозорих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357660-26/В-28 від 06.05.2026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Нефопаму гідрохлорид, </w:t>
            </w:r>
            <w:r>
              <w:rPr>
                <w:b/>
              </w:rPr>
              <w:t>порошок (субстанція) у мішках прозорих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357660-26/В-28 від 06.05.2026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Нефопаму гідрохлорид, </w:t>
            </w:r>
            <w:r>
              <w:rPr>
                <w:b/>
              </w:rPr>
              <w:t>порошок (субстанція) у мішках прозорих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358244-26/З-137 від 15.05.2026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Нівалін, </w:t>
            </w:r>
            <w:r>
              <w:rPr>
                <w:b/>
              </w:rPr>
              <w:t>таблетки по 5 мг: по 10 або 20 таблеток у блістері; по 1 блістеру в картонній пачці</w:t>
            </w:r>
            <w:r>
              <w:rPr>
                <w:b/>
              </w:rPr>
              <w:br/>
            </w:r>
            <w:r>
              <w:rPr>
                <w:b/>
              </w:rPr>
              <w:t>таблетки по 10 мг: по 10 таблеток у блістері; по 1 або 2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АТ "Софарма", Болгарія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358244-26/З-137 від 15.05.2026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Нівалін, </w:t>
            </w:r>
            <w:r>
              <w:rPr>
                <w:b/>
              </w:rPr>
              <w:t>таблетки по 5 мг: по 10 або 20 таблеток у блістері; по 1 блістеру в картонній пачці</w:t>
            </w:r>
            <w:r>
              <w:rPr>
                <w:b/>
              </w:rPr>
              <w:br/>
              <w:t>таблетки по 10 мг: по 10 таблеток у блістері; по 1 або 2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АТ "Софарма", Болгарія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</w:t>
            </w:r>
            <w:r>
              <w:rPr>
                <w:b/>
              </w:rPr>
              <w:t xml:space="preserve">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358244-26/З-137 від 15.05.2026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Нівалін, </w:t>
            </w:r>
            <w:r>
              <w:rPr>
                <w:b/>
              </w:rPr>
              <w:t>таблетки по 5 мг: по 10 або 20 таблеток у блістері; по 1 блістеру в картонній пачці</w:t>
            </w:r>
            <w:r>
              <w:rPr>
                <w:b/>
              </w:rPr>
              <w:br/>
            </w:r>
            <w:r>
              <w:rPr>
                <w:b/>
              </w:rPr>
              <w:t>таблетки по 10 мг: по 10 таблеток у блістері; по 1 або 2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АТ "Софарма", Болгарія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358244-26/З-137 від 15.05.2026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Нівалін, </w:t>
            </w:r>
            <w:r>
              <w:rPr>
                <w:b/>
              </w:rPr>
              <w:t>таблетки по 5 мг: по 10 або 20 таблеток у блістері; по 1 блістеру в картонній пачці</w:t>
            </w:r>
            <w:r>
              <w:rPr>
                <w:b/>
              </w:rPr>
              <w:br/>
              <w:t>таблетки по 10 мг: по 10 таблеток у блістері; по 1 або 2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АТ "Софарма", Болгарія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</w:t>
            </w:r>
            <w:r>
              <w:rPr>
                <w:b/>
              </w:rPr>
              <w:t>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358244-26/З-137 від 15.05.2026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Нівалін, </w:t>
            </w:r>
            <w:r>
              <w:rPr>
                <w:b/>
              </w:rPr>
              <w:t>таблетки по 5 мг: по 10 або 20 таблеток у блістері; по 1 блістеру в картонній пачці</w:t>
            </w:r>
            <w:r>
              <w:rPr>
                <w:b/>
              </w:rPr>
              <w:br/>
            </w:r>
            <w:r>
              <w:rPr>
                <w:b/>
              </w:rPr>
              <w:t>таблетки по 10 мг: по 10 таблеток у блістері; по 1 або 2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АТ "Софарма", Болгарія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358244-26/З-137 від 15.05.2026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Нівалін, </w:t>
            </w:r>
            <w:r>
              <w:rPr>
                <w:b/>
              </w:rPr>
              <w:t>таблетки по 5 мг: по 10 або 20 таблеток у блістері; по 1 блістеру в картонній пачці</w:t>
            </w:r>
            <w:r>
              <w:rPr>
                <w:b/>
              </w:rPr>
              <w:br/>
              <w:t>таблетки по 10 мг: по 10 таблеток у блістері; по 1 або 2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АТ "Софарма", Болгарія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</w:t>
            </w:r>
            <w:r>
              <w:rPr>
                <w:b/>
              </w:rPr>
              <w:t xml:space="preserve">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358216-26/З-139 від 15.05.2026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Нівалін, </w:t>
            </w:r>
            <w:r>
              <w:rPr>
                <w:b/>
              </w:rPr>
              <w:t>розчин для ін'єкцій, 1 мг/мл, 2,5 мг/мл, 5 мг/мл; по 1 мл в ампулі; по 10 ампул у блістері; по 1 блістеру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АТ "Софарма", Болгарія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358216-26/З-139 від 15.05.2026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Нівалін, </w:t>
            </w:r>
            <w:r>
              <w:rPr>
                <w:b/>
              </w:rPr>
              <w:t>розчин для ін'єкцій, 1 мг/мл, 2,5 мг/м</w:t>
            </w:r>
            <w:r>
              <w:rPr>
                <w:b/>
              </w:rPr>
              <w:t>л, 5 мг/мл; по 1 мл в ампулі; по 10 ампул у блістері; по 1 блістеру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АТ "Софарма", Болгарія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358216-26/З-139 від 15.05.2026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Нівалін, </w:t>
            </w:r>
            <w:r>
              <w:rPr>
                <w:b/>
              </w:rPr>
              <w:t>розчин для ін'єкцій, 1 мг/мл, 2,5 мг/мл, 5 мг/мл; по 1 мл в ампулі; по 10 ампул у блістері; по 1 блістеру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АТ "Софарма", Болгарія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358216-26/З-139 від 15.05.2026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Нівалін, </w:t>
            </w:r>
            <w:r>
              <w:rPr>
                <w:b/>
              </w:rPr>
              <w:t>розчин для ін'єкцій, 1 мг/мл, 2,5 мг/мл, 5 мг/мл; по 1 мл в ампулі; по 10 ампул у блістері; по 1 блістеру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АТ "Софарма", Болгарія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358216-26/З-139 від 15.05.2026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Нівалін, </w:t>
            </w:r>
            <w:r>
              <w:rPr>
                <w:b/>
              </w:rPr>
              <w:t>розчин для ін'єкцій, 1 мг/мл, 2,5 мг/мл, 5 мг/мл; по 1 мл в ампулі; по 10 ампул у блістері; по 1 блістеру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АТ "Софарма", Болгарія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358216-26/З-139 від 15.05.2026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Нівалін, </w:t>
            </w:r>
            <w:r>
              <w:rPr>
                <w:b/>
              </w:rPr>
              <w:t>розчин для ін'єкцій, 1 мг/мл, 2,5 мг/мл, 5 мг/мл; по 1 мл в ампулі; по 10 ампул у блістері; по 1 блістеру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АТ "Софарма", Болгарія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Тип посвід</w:t>
            </w:r>
            <w:r>
              <w:rPr>
                <w:b/>
              </w:rPr>
              <w:t xml:space="preserve">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358216-26/З-139 від 15.05.2026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Нівалін, </w:t>
            </w:r>
            <w:r>
              <w:rPr>
                <w:b/>
              </w:rPr>
              <w:t>розчин для ін'єкцій, 1 мг/мл, 2,5 мг/мл, 5 мг/мл; по 1 мл в ампулі; по 10 ампул у блістері; по 1 блістеру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АТ "Софарма", Болгарія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</w:t>
            </w:r>
            <w:r>
              <w:rPr>
                <w:b/>
                <w:noProof/>
              </w:rPr>
              <w:t>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358216-26/З-139 від 15.05.2026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Нівалін, </w:t>
            </w:r>
            <w:r>
              <w:rPr>
                <w:b/>
              </w:rPr>
              <w:t>розчин для ін'єкцій, 1 мг/мл, 2,5 мг/мл, 5 мг/мл; по 1 мл в ампулі; по 10 ампул у блістері; по 1 блістеру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АТ "Софарма", Болгарія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Тип посвід</w:t>
            </w:r>
            <w:r>
              <w:rPr>
                <w:b/>
              </w:rPr>
              <w:t xml:space="preserve">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358216-26/З-139 від 15.05.2026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Нівалін, </w:t>
            </w:r>
            <w:r>
              <w:rPr>
                <w:b/>
              </w:rPr>
              <w:t>розчин для ін'єкцій, 1 мг/мл, 2,5 мг/мл, 5 мг/мл; по 1 мл в ампулі; по 10 ампул у блістері; по 1 блістеру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АТ "Софарма", Болгарія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355531-26/З-96, 355532-26/З-96, 3</w:t>
            </w:r>
            <w:r>
              <w:rPr>
                <w:b/>
              </w:rPr>
              <w:t>55533-26/З-96, 355534-26/З-96 від 30.03.2026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Нітромінт®, </w:t>
            </w:r>
            <w:r>
              <w:rPr>
                <w:b/>
              </w:rPr>
              <w:t>спрей сублінгвальний, 0,4 мг/дозу; по 10 г (180 доз) розчину в алюмінієвому балоні з дозуючим пристроєм, з розпилюючою головкою та захисним ковпачком;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31.07.2026 р. </w:t>
            </w:r>
            <w:r>
              <w:rPr>
                <w:b/>
              </w:rPr>
              <w:t>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355531-26/З-96, 355532-26/З-96, 355533-26/З-96, 355534-26/З-96 від 30.03.2026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Нітромінт®, </w:t>
            </w:r>
            <w:r>
              <w:rPr>
                <w:b/>
              </w:rPr>
              <w:t>спрей сублінгвальний, 0,4 мг/дозу; по 10 г (180 доз) розчину в алюмінієвому балоні з дозуючим пристроєм, з розпилюючою головкою та захисним ковпачком;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31.07.2026 р. </w:t>
            </w:r>
            <w:r>
              <w:rPr>
                <w:b/>
              </w:rPr>
              <w:t>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355531-26/З-96, 355532-26/З-96, 355533-26/З-96, 355534-26/З-96 від 30.03.2026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Нітромінт®, </w:t>
            </w:r>
            <w:r>
              <w:rPr>
                <w:b/>
              </w:rPr>
              <w:t>спрей сублінгвальний, 0,4 мг/дозу; по 10 г (180 доз) розчину в алюмінієвому балоні з дозуючим пристроєм, з розпилюючою головкою та захисним ковпачком;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31.07.2026 р. </w:t>
            </w:r>
            <w:r>
              <w:rPr>
                <w:b/>
              </w:rPr>
              <w:t>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355822-26/З-117 від 03.04.2026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Ніфуроксазид Ріхтер, </w:t>
            </w:r>
            <w:r>
              <w:rPr>
                <w:b/>
              </w:rPr>
              <w:t>таблетки, вкриті оболонкою, по 100 мг; по 24 таблетки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355822-26/З-117 від 03.04.2026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Ніфуроксазид Ріхтер, </w:t>
            </w:r>
            <w:r>
              <w:rPr>
                <w:b/>
              </w:rPr>
              <w:t>таблетки, вкриті оболонкою, по 100 мг; по 24 таблетки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</w:t>
            </w:r>
            <w:r>
              <w:t>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355822-26/З-117 від 03.04.2026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Ніфуроксазид Ріхтер, </w:t>
            </w:r>
            <w:r>
              <w:rPr>
                <w:b/>
              </w:rPr>
              <w:t>таблетки, вкриті оболонкою, по 100 мг; по 24 таблетки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Тип п</w:t>
            </w:r>
            <w:r>
              <w:rPr>
                <w:b/>
              </w:rPr>
              <w:t xml:space="preserve">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355609-26/З-148 від 30.03.2026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Нормодипін, </w:t>
            </w:r>
            <w:r>
              <w:rPr>
                <w:b/>
              </w:rPr>
              <w:t>таблетки по 5 мг або по 10 мг; по 10 таблеток у блістері; по 3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Тип посв</w:t>
            </w:r>
            <w:r>
              <w:rPr>
                <w:b/>
              </w:rPr>
              <w:t xml:space="preserve">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355609-26/З-148 від 30.03.2026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Нормодипін, </w:t>
            </w:r>
            <w:r>
              <w:rPr>
                <w:b/>
              </w:rPr>
              <w:t>таблетки по 5 мг або по 10 мг; по 10 таблеток у блістері; по 3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</w:t>
            </w:r>
            <w:r>
              <w:rPr>
                <w:szCs w:val="20"/>
              </w:rPr>
              <w:t>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355609-26/З-148 від 30.03.2026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Нормодипін, </w:t>
            </w:r>
            <w:r>
              <w:rPr>
                <w:b/>
              </w:rPr>
              <w:t>таблетки по 5 мг або по 10 мг; по 10 таблеток у блістері; по 3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355609-26/З-148 від 30.03.2026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Нормодипін, </w:t>
            </w:r>
            <w:r>
              <w:rPr>
                <w:b/>
              </w:rPr>
              <w:t>таблетки по 5 мг або по 10 мг; по 10 таблеток у блістері; по 3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Тип посв</w:t>
            </w:r>
            <w:r>
              <w:rPr>
                <w:b/>
              </w:rPr>
              <w:t xml:space="preserve">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355609-26/З-148 від 30.03.2026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Нормодипін, </w:t>
            </w:r>
            <w:r>
              <w:rPr>
                <w:b/>
              </w:rPr>
              <w:t>таблетки по 5 мг або по 10 мг; по 10 таблеток у блістері; по 3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355609-26/З-148 від 30.03.2026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Нормодипін, </w:t>
            </w:r>
            <w:r>
              <w:rPr>
                <w:b/>
              </w:rPr>
              <w:t>таблетки по 5 мг або по 10 мг; по 10 таблеток у блістері; по 3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349699-25/З-124, 349700-25/З-124, 349701-25/З-124, 349702-25/З-124, 349</w:t>
            </w:r>
            <w:r>
              <w:rPr>
                <w:b/>
              </w:rPr>
              <w:t>703-25/З-124, 349704-25/З-124, 349705-25/З-124, 349706-25/З-124, 349707-25/З-124, 349708-25/З-124, 349709-25/З-124 від 09.12.2025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Нурофєн® для дітей форте, </w:t>
            </w:r>
            <w:r>
              <w:rPr>
                <w:b/>
              </w:rPr>
              <w:t>суспензія оральна з апельсиновим смаком, 200 мг/5 мл; по 100 мл або 150 мл у флаконі; по 1 флакону у комплекті зі шприцом-дозатором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Реккітт Бенкізер Хелскер Інтернешнл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349699-25/З-124, 349700-25/З-124, 349701-25/З-124, 349702-25/З-124, 349703-25/З-124, 349704-25/З-124, 349705-25/З-124, 349706-25/З-124, 349707-25/З-124, 349708-25/З-124, 349709-25/З-124 від 09.12.2025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Нурофєн® для дітей форте, </w:t>
            </w:r>
            <w:r>
              <w:rPr>
                <w:b/>
              </w:rPr>
              <w:t>суспензія оральна з апельсиновим смаком, 200 мг/5 мл; по 100 мл або 150 мл у флаконі; по 1 флакону у комплекті зі шприцом-дозатором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Реккітт Бенкізер Хелскер Інтернешнл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349699-25/З-124, 349700-25/З-124, 349701-25/З-124, 349702-25/З-124, 349703-25/З-124, 349704-25/З-124, 349705-25/З-124, 349706-25/З-124, 349707</w:t>
            </w:r>
            <w:r>
              <w:rPr>
                <w:b/>
              </w:rPr>
              <w:t>-25/З-124, 349708-25/З-124, 349709-25/З-124 від 09.12.2025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Нурофєн® для дітей форте, </w:t>
            </w:r>
            <w:r>
              <w:rPr>
                <w:b/>
              </w:rPr>
              <w:t>суспензія оральна з апельсиновим смаком, 200 мг/5 мл; по 100 мл або 150 мл у флаконі; по 1 флакону у комплекті зі шприцом-дозатором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Реккітт Бенкізер Хелскер Інтернешнл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</w:t>
            </w:r>
            <w:r>
              <w:rPr>
                <w:b/>
              </w:rPr>
              <w:t xml:space="preserve">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355527-26/В-82 від 30.03.2026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Озерлік®, </w:t>
            </w:r>
            <w:r>
              <w:rPr>
                <w:b/>
              </w:rPr>
              <w:t>таблетки, вкриті оболонкою, по 400 мг;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блістері; по 1 блістеру у картонній упаковці; по 10 таблеток у блістері; по 1 блістеру у картонній упаковці; по 10 картонних упаковок у картонній коробці;</w:t>
            </w:r>
            <w:r>
              <w:rPr>
                <w:b/>
              </w:rPr>
              <w:br/>
              <w:t>in bulk № 4000 (10х400): по 10 таблеток у блістері, по 400 блістерів в картонній кор</w:t>
            </w:r>
            <w:r>
              <w:rPr>
                <w:b/>
              </w:rPr>
              <w:t>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355527-26/В-82 від 30.03.2026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Озерлік®, </w:t>
            </w:r>
            <w:r>
              <w:rPr>
                <w:b/>
              </w:rPr>
              <w:t>таблетки, вкриті оболонкою, по 400 мг;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блістері; по 1 блістеру у картонній упаковці; по 10 таблеток у блістері; по 1 блістеру у картонній упаковці; по 10 картонних упаковок у картонній коробці;</w:t>
            </w:r>
            <w:r>
              <w:rPr>
                <w:b/>
              </w:rPr>
              <w:br/>
              <w:t>in bulk № 4000 (10х400): по 10 таблеток у блістері, по 400 блістерів в картонній кор</w:t>
            </w:r>
            <w:r>
              <w:rPr>
                <w:b/>
              </w:rPr>
              <w:t>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355527-26/В-82 від 30.03.2026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Озерлік®, </w:t>
            </w:r>
            <w:r>
              <w:rPr>
                <w:b/>
              </w:rPr>
              <w:t>таблетки, вкриті оболонкою, по 400 мг;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блістері; по 1 блістеру у картонній упаковці; по 10 таблеток у блістері; по 1 блістеру у картонній упаковці; по 10 картонних упаковок у картонній коробці;</w:t>
            </w:r>
            <w:r>
              <w:rPr>
                <w:b/>
              </w:rPr>
              <w:br/>
              <w:t>in bulk № 4000 (10х400): по 10 таблеток у блістері, по 400 блістерів в картонній кор</w:t>
            </w:r>
            <w:r>
              <w:rPr>
                <w:b/>
              </w:rPr>
              <w:t>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355527-26/В-82 від 30.03.2026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Озерлік®, </w:t>
            </w:r>
            <w:r>
              <w:rPr>
                <w:b/>
              </w:rPr>
              <w:t>таблетки, вкриті оболонкою, по 400 мг;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блістері; по 1 блістеру у картонній упаковці; по 10 таблеток у блістері; по 1 блістеру у картонній упаковці; по 10 картонних упаковок у картонній коробці;</w:t>
            </w:r>
            <w:r>
              <w:rPr>
                <w:b/>
              </w:rPr>
              <w:br/>
              <w:t>in bulk № 4000 (10х400): по 10 таблеток у блістері, по 400 блістерів в картонній кор</w:t>
            </w:r>
            <w:r>
              <w:rPr>
                <w:b/>
              </w:rPr>
              <w:t>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355527-26/В-82 від 30.03.2026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Озерлік®, </w:t>
            </w:r>
            <w:r>
              <w:rPr>
                <w:b/>
              </w:rPr>
              <w:t>таблетки, вкриті оболонкою, по 400 мг;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блістері; по 1 блістеру у картонній упаковці; по 10 таблеток у блістері; по 1 блістеру у картонній упаковці; по 10 картонних упаковок у картонній коробці;</w:t>
            </w:r>
            <w:r>
              <w:rPr>
                <w:b/>
              </w:rPr>
              <w:br/>
              <w:t>in bulk № 4000 (10х400): по 10 таблеток у блістері, по 400 блістерів в картонній кор</w:t>
            </w:r>
            <w:r>
              <w:rPr>
                <w:b/>
              </w:rPr>
              <w:t>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 xml:space="preserve">особи уповноваженої на отримання відповідних </w:t>
            </w:r>
            <w:r>
              <w:rPr>
                <w:szCs w:val="20"/>
              </w:rPr>
              <w:t>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355527-26/В-82 від 30.03.2026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Озерлік®, </w:t>
            </w:r>
            <w:r>
              <w:rPr>
                <w:b/>
              </w:rPr>
              <w:t>таблетки, вкриті оболонкою, по 400 мг;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блістері; по 1 блістеру у картонній упаковці; по 10 таблеток у блістері; по 1 блістеру у картонній упаковці; по 10 картонних упаковок у картонній коробці;</w:t>
            </w:r>
            <w:r>
              <w:rPr>
                <w:b/>
              </w:rPr>
              <w:br/>
              <w:t>in bulk № 4000 (10х400): по 10 таблеток у блістері, по 400 блістерів в картонній кор</w:t>
            </w:r>
            <w:r>
              <w:rPr>
                <w:b/>
              </w:rPr>
              <w:t>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353651-26/В-145 від 26.02.2026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Оксиметазоліну гідрохлорид, </w:t>
            </w:r>
            <w:r>
              <w:rPr>
                <w:b/>
              </w:rPr>
              <w:t>порошок (субстанція) у мішках поліетиленових подвійних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353651-26/В-145 від 26.02.2026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Оксиметазоліну гідрохлорид, </w:t>
            </w:r>
            <w:r>
              <w:rPr>
                <w:b/>
              </w:rPr>
              <w:t>порошок (субстанція) у мішках поліетиленових подвійних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</w:t>
            </w:r>
            <w:r>
              <w:rPr>
                <w:b/>
              </w:rPr>
              <w:t>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353651-26/В-145 від 26.02.2026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Оксиметазоліну гідрохлорид, </w:t>
            </w:r>
            <w:r>
              <w:rPr>
                <w:b/>
              </w:rPr>
              <w:t>порошок (субстанція) у мішках поліетиленових подвійних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</w:t>
            </w:r>
            <w:r>
              <w:rPr>
                <w:b/>
              </w:rPr>
              <w:t>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358864-26/В-60 від 28.05.2026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Оксолінова мазь, </w:t>
            </w:r>
            <w:r>
              <w:rPr>
                <w:b/>
              </w:rPr>
              <w:t xml:space="preserve">мазь, 2,5 мг/г </w:t>
            </w:r>
            <w:r>
              <w:rPr>
                <w:b/>
              </w:rPr>
              <w:br/>
              <w:t>по 10 г у тубі; по 1 тубі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ТОВ "Тернофарм",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358864-26/В-60 від 28.05.2026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Оксолінова мазь, </w:t>
            </w:r>
            <w:r>
              <w:rPr>
                <w:b/>
              </w:rPr>
              <w:t xml:space="preserve">мазь, 2,5 мг/г </w:t>
            </w:r>
            <w:r>
              <w:rPr>
                <w:b/>
              </w:rPr>
              <w:br/>
              <w:t>по 10 г у тубі; по 1 тубі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ТОВ "Тернофарм",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358864-26/В-60 від 28.05.2026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Оксолінова мазь, </w:t>
            </w:r>
            <w:r>
              <w:rPr>
                <w:b/>
              </w:rPr>
              <w:t xml:space="preserve">мазь, 2,5 мг/г </w:t>
            </w:r>
            <w:r>
              <w:rPr>
                <w:b/>
              </w:rPr>
              <w:br/>
              <w:t>по 10 г у тубі; по 1 тубі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ТОВ "Тернофарм",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348820-25/З-123 від 27.11.2025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ОКТАГАМ, </w:t>
            </w:r>
            <w:r>
              <w:rPr>
                <w:b/>
              </w:rPr>
              <w:t>Розчин для інфузій, 50 мг/мл; по 50 мл, або по 100 мл, або по 200 мл у пляшці; по 1 пляшці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Октафарма Фармацевтика Продуктіонсгес. м.б.Х.,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п</w:t>
            </w:r>
            <w:r>
              <w:rPr>
                <w:b/>
              </w:rPr>
              <w:t xml:space="preserve">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348820-25/З-123 від 27.11.2025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ОКТАГАМ, </w:t>
            </w:r>
            <w:r>
              <w:rPr>
                <w:b/>
              </w:rPr>
              <w:t>Розчин для інфузій, 50 мг/мл; по 50 мл, або по 100 мл, або по 200 мл у пляшці; по 1 пляшці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Октафарма Фармацевтика Продуктіонсгес. м.б.Х.,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 xml:space="preserve">особи уповноваженої на отримання відповідних </w:t>
            </w:r>
            <w:r>
              <w:rPr>
                <w:szCs w:val="20"/>
              </w:rPr>
              <w:t>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348820-25/З-123 від 27.11.2025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ОКТАГАМ, </w:t>
            </w:r>
            <w:r>
              <w:rPr>
                <w:b/>
              </w:rPr>
              <w:t xml:space="preserve">Розчин для інфузій, 50 </w:t>
            </w:r>
            <w:r>
              <w:rPr>
                <w:b/>
              </w:rPr>
              <w:t>мг/мл; по 50 мл, або по 100 мл, або по 200 мл у пляшці; по 1 пляшці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Октафарма Фармацевтика Продуктіонсгес. м.б.Х.,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Тип посвідченн</w:t>
            </w:r>
            <w:r>
              <w:rPr>
                <w:b/>
              </w:rPr>
              <w:t xml:space="preserve">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351076-25/В-146 від 31.12.2025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Омнадрен® 250, </w:t>
            </w:r>
            <w:r>
              <w:rPr>
                <w:b/>
              </w:rPr>
              <w:t>розчин олійний для ін'єкцій по 1 мл у ампулі; по 5 ампул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ТОВ "Бауш Хелс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351076-25/В-146 від 31.12.2025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Омнадрен® 250, </w:t>
            </w:r>
            <w:r>
              <w:rPr>
                <w:b/>
              </w:rPr>
              <w:t>розчин олійний для ін'єкцій по 1 мл у ампулі; по 5 ампул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ТОВ "Бауш Хелс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351076-25/В-146 від 31.12.2025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Омнадрен® 250, </w:t>
            </w:r>
            <w:r>
              <w:rPr>
                <w:b/>
              </w:rPr>
              <w:t>розчин олійний для ін'єкцій по 1 мл у ампулі; по 5 ампул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ТОВ "Бауш Хелс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</w:t>
            </w:r>
            <w:r>
              <w:t>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355316-26/З-123 від 26.03.2026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Орвікс, </w:t>
            </w:r>
            <w:r>
              <w:rPr>
                <w:b/>
              </w:rPr>
              <w:t>таблетки, вкриті плівковою оболонкою, по 500 мг; по 8 таблеток у блістері; по 1 блістеру в картонній коробці; таблетки, вкриті плівковою оболонкою, по 1000 мг; по 3 таблетки в блістері; по 7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ОРГ</w:t>
            </w:r>
            <w:r>
              <w:rPr>
                <w:b/>
              </w:rPr>
              <w:t>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355316-26/З-123 від 26.03.2026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Орвікс, </w:t>
            </w:r>
            <w:r>
              <w:rPr>
                <w:b/>
              </w:rPr>
              <w:t>таблетки, вкриті плівковою оболонкою, по 500 мг; по 8 таблеток у блістері; по 1 блістеру в картонній коробці; таблетки, вкриті плівковою оболонкою, по 1000 мг; по 3 таблетки в блістері; по 7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ОРГАНОСИН ЛАЙФСАЄНСИЗ (ЕФ</w:t>
            </w:r>
            <w:r>
              <w:rPr>
                <w:b/>
              </w:rPr>
              <w:t xml:space="preserve">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355316-26/З-123 від 26.03.2026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Орвікс, </w:t>
            </w:r>
            <w:r>
              <w:rPr>
                <w:b/>
              </w:rPr>
              <w:t>таблетки, вкриті плівковою оболонкою, по 500 мг; по 8 таблеток у блістері; по 1 блістеру в картонній коробці; таблетки, вкриті плівковою оболонкою, по 1000 мг; по 3 таблетки в блістері; по 7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ОРГАНОСИН ЛАЙФСАЄНСИЗ (ЕФ</w:t>
            </w:r>
            <w:r>
              <w:rPr>
                <w:b/>
              </w:rPr>
              <w:t xml:space="preserve">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355316-26/З-123 від 26.03.2026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Орвікс, </w:t>
            </w:r>
            <w:r>
              <w:rPr>
                <w:b/>
              </w:rPr>
              <w:t>таблетки, вкриті плівковою оболонкою, по 500 мг; по 8 таблеток у блістері; по 1 блістеру в картонній коробці; таблетки, вкриті плівковою оболонкою, по 1000 мг; по 3 таблетки в блістері; по 7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ОРГАНОСИН ЛАЙФСАЄНСИЗ (ЕФ</w:t>
            </w:r>
            <w:r>
              <w:rPr>
                <w:b/>
              </w:rPr>
              <w:t xml:space="preserve">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355316-26/З-123 від 26.03.2026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Орвікс, </w:t>
            </w:r>
            <w:r>
              <w:rPr>
                <w:b/>
              </w:rPr>
              <w:t>таблетки, вкриті плівковою оболонкою, по 500 мг; по 8 таблеток у блістері; по 1 блістеру в картонній коробці; таблетки, вкриті плівковою оболонкою, по 1000 мг; по 3 таблетки в блістері; по 7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ОРГАНОСИН ЛАЙФСАЄНСИЗ (ЕФ</w:t>
            </w:r>
            <w:r>
              <w:rPr>
                <w:b/>
              </w:rPr>
              <w:t xml:space="preserve">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 xml:space="preserve">особи уповноваженої на отримання відповідних </w:t>
            </w:r>
            <w:r>
              <w:rPr>
                <w:szCs w:val="20"/>
              </w:rPr>
              <w:t>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355316-26/З-123 від 26.03.2026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Орвікс, </w:t>
            </w:r>
            <w:r>
              <w:rPr>
                <w:b/>
              </w:rPr>
              <w:t>таблетки, вкриті плівковою оболонкою, по 500 мг; по 8 таблеток у блістері; по 1 блістеру в картонній коробці; таблетки, вкриті плівковою оболонкою, по 1000 мг; по 3 таблетки в блістері; по 7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ОРГАНОСИН ЛАЙФСАЄНСИЗ (ЕФ</w:t>
            </w:r>
            <w:r>
              <w:rPr>
                <w:b/>
              </w:rPr>
              <w:t xml:space="preserve">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357145-26/З-117 від 24.04.2026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Пароксетин, </w:t>
            </w:r>
            <w:r>
              <w:rPr>
                <w:b/>
              </w:rPr>
              <w:t>таблетки по 20 мг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Медокемі Лімітед,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357145-26/З-117 від 24.04.2026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Пароксетин, </w:t>
            </w:r>
            <w:r>
              <w:rPr>
                <w:b/>
              </w:rPr>
              <w:t>таблетки по 20 мг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Медокемі Лімітед,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357145-26/З-117 від 24.04.2026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Пароксетин, </w:t>
            </w:r>
            <w:r>
              <w:rPr>
                <w:b/>
              </w:rPr>
              <w:t>таблетки по 20 мг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Медокемі Лімітед,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354957-26/В-145 від 20.03.2026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Пенталгін ФС екстра капсули, </w:t>
            </w:r>
            <w:r>
              <w:rPr>
                <w:b/>
              </w:rPr>
              <w:t>капсули, по 10 капсул у блістері; по 1 або 2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354957-26/В-145 від 20.03.2026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Пенталгін ФС екстра капсули, </w:t>
            </w:r>
            <w:r>
              <w:rPr>
                <w:b/>
              </w:rPr>
              <w:t>капсули, по 10 капсул у блістері; по 1 або 2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</w:t>
            </w:r>
            <w:r>
              <w:rPr>
                <w:b/>
                <w:noProof/>
              </w:rPr>
              <w:t xml:space="preserve">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354957-26/В-145 від 20.03.2026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Пенталгін ФС екстра капсули, </w:t>
            </w:r>
            <w:r>
              <w:rPr>
                <w:b/>
              </w:rPr>
              <w:t>капсули, по 10 капсул у блістері; по 1 або 2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</w:t>
            </w:r>
            <w:r>
              <w:rPr>
                <w:b/>
              </w:rPr>
              <w:t>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357860-26/В-88 від 11.05.2026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Пер'єта®, </w:t>
            </w:r>
            <w:r>
              <w:rPr>
                <w:b/>
              </w:rPr>
              <w:t>концентрат для розчину для інфузій по 420 мг/14 мл; по 14 мл у флаконі;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357860-26/В-88 від 11.05.2026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Пер'єта®, </w:t>
            </w:r>
            <w:r>
              <w:rPr>
                <w:b/>
              </w:rPr>
              <w:t>концентрат для розчину для інфузій по 420 мг/14 мл; по 14 мл у флаконі;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357860-26/В-88 від 11.05.2026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Пер'єта®, </w:t>
            </w:r>
            <w:r>
              <w:rPr>
                <w:b/>
              </w:rPr>
              <w:t>концентрат для розчину для інфузій по 420 мг/14 мл; по 14 мл у флаконі;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347120-25/З-97, 347121-25/З-97, 347122-25/З-97, 357065-26/З-97 від 29.1</w:t>
            </w:r>
            <w:r>
              <w:rPr>
                <w:b/>
              </w:rPr>
              <w:t>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Піковіт®Форте, </w:t>
            </w:r>
            <w:r>
              <w:rPr>
                <w:b/>
              </w:rPr>
              <w:t>таблетки, вкриті оболонкою, по 15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347120-25/З-97, 347121-25/З-97, 347122-25/З-97, 357065-26/З-97 від 29.10.2025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Піковіт®Форте, </w:t>
            </w:r>
            <w:r>
              <w:rPr>
                <w:b/>
              </w:rPr>
              <w:t>таблетки, вкриті оболонкою, по 15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</w:t>
            </w:r>
            <w:r>
              <w:rPr>
                <w:szCs w:val="20"/>
              </w:rPr>
              <w:t>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347120-25/З-97, 347121-25/З-97, 347122-25/З-97, 357065-26/З-97 від 29.10.2025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Піковіт®Форте, </w:t>
            </w:r>
            <w:r>
              <w:rPr>
                <w:b/>
              </w:rPr>
              <w:t>таблетки, вкриті оболонкою, по 15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356779-26/В-147, 356780-26/В-147 від 20.04.2026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Пірантел, </w:t>
            </w:r>
            <w:r>
              <w:rPr>
                <w:b/>
              </w:rPr>
              <w:t xml:space="preserve">суспензія оральна, 250 мг/5 мл; по 15 мл препарату у флаконі або банці; по 1 флакону або банці з мірною ложкою у картонній упаковці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Тип</w:t>
            </w:r>
            <w:r>
              <w:rPr>
                <w:b/>
              </w:rPr>
              <w:t xml:space="preserve">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</w:t>
            </w:r>
            <w:r>
              <w:rPr>
                <w:szCs w:val="20"/>
              </w:rPr>
              <w:t xml:space="preserve">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356779-26/В-147, 356780-26/В-147 від 20.04.2026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Пірантел, </w:t>
            </w:r>
            <w:r>
              <w:rPr>
                <w:b/>
              </w:rPr>
              <w:t xml:space="preserve">суспензія оральна, 250 мг/5 мл; по 15 мл препарату у флаконі або банці; по 1 флакону або банці з мірною ложкою у картонній упаковці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</w:t>
            </w:r>
            <w:r>
              <w:rPr>
                <w:b/>
                <w:noProof/>
              </w:rPr>
              <w:t>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356779-26/В-147, 356780-26/В-147 від 20.04.2026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Пірантел, </w:t>
            </w:r>
            <w:r>
              <w:rPr>
                <w:b/>
              </w:rPr>
              <w:t xml:space="preserve">суспензія оральна, 250 мг/5 мл; по 15 мл препарату у флаконі або банці; по 1 флакону або банці з мірною ложкою у картонній упаковці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Тип</w:t>
            </w:r>
            <w:r>
              <w:rPr>
                <w:b/>
              </w:rPr>
              <w:t xml:space="preserve">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</w:t>
            </w:r>
            <w:r>
              <w:rPr>
                <w:szCs w:val="20"/>
              </w:rPr>
              <w:t xml:space="preserve">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343547-25/В-146, 343556-25/В-146,</w:t>
            </w:r>
            <w:r>
              <w:rPr>
                <w:b/>
              </w:rPr>
              <w:t xml:space="preserve"> 358963-26/В-146 від 25.08.2025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Пірацетам, </w:t>
            </w:r>
            <w:r>
              <w:rPr>
                <w:b/>
              </w:rPr>
              <w:t>таблетки, вкриті оболонкою, по 200 мг; по 10 таблеток у блістері; по 3 або 6 блістерів у пачці; іn bulk: по 15 кг у подвійних поліетиленових мішках; по 2 мішки у пластиковій ємкості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ПАТ "Галичфарм",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</w:t>
            </w:r>
            <w:r>
              <w:rPr>
                <w:b/>
              </w:rPr>
              <w:t>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343547-25/В-146, 343556-25/В-146, 358963-26/В-146 від 25.08.2025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Пірацетам, </w:t>
            </w:r>
            <w:r>
              <w:rPr>
                <w:b/>
              </w:rPr>
              <w:t>таблетки, вкриті оболонкою, по 200 мг; по 10 таблеток у блістері; по 3 або 6 блістерів у пачці; іn bulk: по 15 кг у подвійних поліетиленових мішках; по 2 мішки у пластиковій ємкості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ПАТ "Галичфарм",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</w:t>
            </w:r>
            <w:r>
              <w:rPr>
                <w:b/>
              </w:rPr>
              <w:t>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343547-25/В-146, 343556-25/В-146, 358963-26/В-146 від 25.08.2025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Пірацетам, </w:t>
            </w:r>
            <w:r>
              <w:rPr>
                <w:b/>
              </w:rPr>
              <w:t>таблетки, вкриті оболонкою, по 200 мг; по 10 таблеток у блістері; по 3 або 6 блістерів у пачці; іn bulk: по 15 кг у подвійних поліетиленових мішках; по 2 мішки у пластиковій ємкості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ПАТ "Галичфарм",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</w:t>
            </w:r>
            <w:r>
              <w:rPr>
                <w:b/>
              </w:rPr>
              <w:t>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343547-25/В-146, 343556-25/В-146, 358963-26/В-146 від 25.08.2025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Пірацетам, </w:t>
            </w:r>
            <w:r>
              <w:rPr>
                <w:b/>
              </w:rPr>
              <w:t>таблетки, вкриті оболонкою, по 200 мг; по 10 таблеток у блістері; по 3 або 6 блістерів у пачці; іn bulk: по 15 кг у подвійних поліетиленових мішках; по 2 мішки у пластиковій ємкості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ПАТ "Галичфарм",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343547-25/В-146, 343556-25/В-146, 358963-26/В-146 від 25.08.2025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Пірацетам, </w:t>
            </w:r>
            <w:r>
              <w:rPr>
                <w:b/>
              </w:rPr>
              <w:t>таблетки, вкриті оболонкою, по 200 мг; по 10 таблеток у блістері; по 3 або 6 блістерів у пачці; іn bulk: по 15 кг у подвійних поліетиленових мішках; по 2 мішки у пластиковій ємкості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ПАТ "Галичфарм",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</w:t>
            </w:r>
            <w:r>
              <w:rPr>
                <w:b/>
              </w:rPr>
              <w:t>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343547-25/В-146, 343556-25/В-146, 358963-26/В-146 від 25.08.2025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Пірацетам, </w:t>
            </w:r>
            <w:r>
              <w:rPr>
                <w:b/>
              </w:rPr>
              <w:t>таблетки, вкриті оболонкою, по 200 мг; по 10 таблеток у блістері; по 3 або 6 блістерів у пачці; іn bulk: по 15 кг у подвійних поліетиленових мішках; по 2 мішки у пластиковій ємкості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ПАТ "Галичфарм",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</w:t>
            </w:r>
            <w:r>
              <w:rPr>
                <w:b/>
              </w:rPr>
              <w:t>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355099-26/З-146, 355100-26/З-146 від 23.03.2026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Прегабалін Генейм, </w:t>
            </w:r>
            <w:r>
              <w:rPr>
                <w:b/>
              </w:rPr>
              <w:t>капсули тверді по 300 мг; по 150 мг; по 75 мг; по 14 капсул у блістері; по 4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355099-26/З-146, 355100-26/З-146 від 23.03.2026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Прегабалін Генейм, </w:t>
            </w:r>
            <w:r>
              <w:rPr>
                <w:b/>
              </w:rPr>
              <w:t>капсули тверді по 300 мг; по 150 мг; по 75 мг; по 14 капсул у блістері; по 4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</w:t>
            </w:r>
            <w:r>
              <w:rPr>
                <w:b/>
              </w:rPr>
              <w:t>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355099-26/З-146, 355100-26/З-146 ві</w:t>
            </w:r>
            <w:r>
              <w:rPr>
                <w:b/>
              </w:rPr>
              <w:t>д 23.03.2026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Прегабалін Генейм, </w:t>
            </w:r>
            <w:r>
              <w:rPr>
                <w:b/>
              </w:rPr>
              <w:t>капсули тверді по 300 мг; по 150 мг; по 75 мг; по 14 капсул у блістері; по 4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354987-26/З-148 від 23.03.2026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Прегабалін Генейм, </w:t>
            </w:r>
            <w:r>
              <w:rPr>
                <w:b/>
              </w:rPr>
              <w:t>капсули тверді по 300 мг або по 150 мг або по 75 мг; по 14 капсул у блістері; по 4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354987-26/З-148 від 23.03.2026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Прегабалін Генейм, </w:t>
            </w:r>
            <w:r>
              <w:rPr>
                <w:b/>
              </w:rPr>
              <w:t>капсули тверді по 300 мг або по 150 мг або по 75 мг; по 14 капсул у блістері; по 4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354987-26/З-148 від 23.03.2026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Прегабалін Генейм, </w:t>
            </w:r>
            <w:r>
              <w:rPr>
                <w:b/>
              </w:rPr>
              <w:t>капсули тверді по 300 мг або по 150 мг або по 75 мг; по 14 капсул у блістері; по 4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354987-26/З-148 від 23.03.2026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Прегабалін Генейм, </w:t>
            </w:r>
            <w:r>
              <w:rPr>
                <w:b/>
              </w:rPr>
              <w:t>капсули тверді по 300 мг або по 150 мг або по 75 мг; по 14 капсул у блістері; по 4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354987-26/З-148 від 23.03.2026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>Прегабалін Генейм,</w:t>
            </w:r>
            <w:r>
              <w:rPr>
                <w:b/>
                <w:caps/>
              </w:rPr>
              <w:t xml:space="preserve"> </w:t>
            </w:r>
            <w:r>
              <w:rPr>
                <w:b/>
              </w:rPr>
              <w:t>капсули тверді по 300 мг або по 150 мг або по 75 мг; по 14 капсул у блістері; по 4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</w:t>
            </w:r>
            <w:r>
              <w:t>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354987-26/З-148 від 23.03.2026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Прегабалін Генейм, </w:t>
            </w:r>
            <w:r>
              <w:rPr>
                <w:b/>
              </w:rPr>
              <w:t>капсули тверді по 300 мг або по 150 мг або по 75 мг; по 14 капсул у блістері; по 4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354987-26/З-148 від 23.03.2026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Прегабалін Генейм, </w:t>
            </w:r>
            <w:r>
              <w:rPr>
                <w:b/>
              </w:rPr>
              <w:t>капсули тверді по 300 мг або по 150 мг або по 75 мг; по 14 капсул у блістері; по 4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</w:t>
            </w:r>
            <w:r>
              <w:rPr>
                <w:b/>
                <w:noProof/>
              </w:rPr>
              <w:t>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354987-26/З-148 від 23.03.2026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>Прегабалін Генейм,</w:t>
            </w:r>
            <w:r>
              <w:rPr>
                <w:b/>
                <w:caps/>
              </w:rPr>
              <w:t xml:space="preserve"> </w:t>
            </w:r>
            <w:r>
              <w:rPr>
                <w:b/>
              </w:rPr>
              <w:t>капсули тверді по 300 мг або по 150 мг або по 75 мг; по 14 капсул у блістері; по 4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</w:t>
            </w:r>
            <w:r>
              <w:t>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354987-26/З-148 від 23.03.2026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Прегабалін Генейм, </w:t>
            </w:r>
            <w:r>
              <w:rPr>
                <w:b/>
              </w:rPr>
              <w:t>капсули тверді по 300 мг або по 150 мг або по 75 мг; по 14 капсул у блістері; по 4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355099-26/З-146, 355100-26/З-146 від 23.03.2026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Прегабалін Генейм, </w:t>
            </w:r>
            <w:r>
              <w:rPr>
                <w:b/>
              </w:rPr>
              <w:t>капсули тверді по 300 мг; по 150 мг; по 75 мг; по 14 капсул у блістері; по 4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проц</w:t>
            </w:r>
            <w:r>
              <w:rPr>
                <w:b/>
              </w:rPr>
              <w:t xml:space="preserve">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355099-26/З-146, 355100-26/З-146 від 23.03.2026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Прегабалін Генейм, </w:t>
            </w:r>
            <w:r>
              <w:rPr>
                <w:b/>
              </w:rPr>
              <w:t>капсули тверді по 300 мг; по 150 мг; по 75 мг; по 14 капсул у блістері; по 4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 xml:space="preserve">особи уповноваженої на отримання відповідних </w:t>
            </w:r>
            <w:r>
              <w:rPr>
                <w:szCs w:val="20"/>
              </w:rPr>
              <w:t>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355099-26/З-146, 355100-26/З-146 від 23.03.2026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Прегабалін Генейм, </w:t>
            </w:r>
            <w:r>
              <w:rPr>
                <w:b/>
              </w:rPr>
              <w:t>капсули тверді по 300 мг; по 150 мг; по 75 мг; по 14 капсул у блістері; по 4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</w:t>
            </w:r>
            <w:r>
              <w:rPr>
                <w:b/>
              </w:rPr>
              <w:t>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355099-26/З-146, 355100-26/З-146 </w:t>
            </w:r>
            <w:r>
              <w:rPr>
                <w:b/>
              </w:rPr>
              <w:t>від 23.03.2026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Прегабалін Генейм, </w:t>
            </w:r>
            <w:r>
              <w:rPr>
                <w:b/>
              </w:rPr>
              <w:t>капсули тверді по 300 мг; по 150 мг; по 75 мг; по 14 капсул у блістері; по 4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355099-26/З-146, 355100-26/З-146 від 23.03.2026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Прегабалін Генейм, </w:t>
            </w:r>
            <w:r>
              <w:rPr>
                <w:b/>
              </w:rPr>
              <w:t>капсули тверді по 300 мг; по 150 мг; по 75 мг; по 14 капсул у блістері; по 4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355099-26/З-146, 355100-26/З-146 від 23.03.2026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Прегабалін Генейм, </w:t>
            </w:r>
            <w:r>
              <w:rPr>
                <w:b/>
              </w:rPr>
              <w:t>капсули тверді по 300 мг; по 150 мг; по 75 мг; по 14 капсул у блістері; по 4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</w:t>
            </w:r>
            <w:r>
              <w:rPr>
                <w:b/>
              </w:rPr>
              <w:t>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357378-26/З-120, 357379-26/З-120,</w:t>
            </w:r>
            <w:r>
              <w:rPr>
                <w:b/>
              </w:rPr>
              <w:t xml:space="preserve"> 357380-26/З-120 від 01.05.2026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Прогинорм Геста, </w:t>
            </w:r>
            <w:r>
              <w:rPr>
                <w:b/>
              </w:rPr>
              <w:t>капсули м’які по 100 мг</w:t>
            </w:r>
            <w:r>
              <w:rPr>
                <w:b/>
              </w:rPr>
              <w:br/>
              <w:t>капсули м’які по 200 мг</w:t>
            </w:r>
            <w:r>
              <w:rPr>
                <w:b/>
              </w:rPr>
              <w:br/>
              <w:t xml:space="preserve">по 15 капсул м’яких у блістері; по 2 блістери у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ЗАТ "Фармліга", Литовська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357378-26/З-120, 357379-26/З-120, 357380-26/З-120 від 01.05.2026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Прогинорм Геста, </w:t>
            </w:r>
            <w:r>
              <w:rPr>
                <w:b/>
              </w:rPr>
              <w:t>капсули м’які по 100 мг</w:t>
            </w:r>
            <w:r>
              <w:rPr>
                <w:b/>
              </w:rPr>
              <w:br/>
              <w:t>капсули м’які по 200 мг</w:t>
            </w:r>
            <w:r>
              <w:rPr>
                <w:b/>
              </w:rPr>
              <w:br/>
              <w:t xml:space="preserve">по 15 капсул м’яких у блістері; по 2 блістери у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ЗАТ "Фармліга", Литовська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357378-26/З-120, 357379-26/З-120, 3</w:t>
            </w:r>
            <w:r>
              <w:rPr>
                <w:b/>
              </w:rPr>
              <w:t>57380-26/З-120 від 01.05.2026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Прогинорм Геста, </w:t>
            </w:r>
            <w:r>
              <w:rPr>
                <w:b/>
              </w:rPr>
              <w:t>капсули м’які по 100 мг</w:t>
            </w:r>
            <w:r>
              <w:rPr>
                <w:b/>
              </w:rPr>
              <w:br/>
              <w:t>капсули м’які по 200 мг</w:t>
            </w:r>
            <w:r>
              <w:rPr>
                <w:b/>
              </w:rPr>
              <w:br/>
              <w:t xml:space="preserve">по 15 капсул м’яких у блістері; по 2 блістери у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ЗАТ "Фармліга", Литовська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357378-26/З-120, 357379-26/З-120, 357380-26/З-120 від 01.05.2026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Прогинорм Геста, </w:t>
            </w:r>
            <w:r>
              <w:rPr>
                <w:b/>
              </w:rPr>
              <w:t>капсули м’які по 100 мг</w:t>
            </w:r>
            <w:r>
              <w:rPr>
                <w:b/>
              </w:rPr>
              <w:br/>
              <w:t>капсули м’які по 200 мг</w:t>
            </w:r>
            <w:r>
              <w:rPr>
                <w:b/>
              </w:rPr>
              <w:br/>
              <w:t xml:space="preserve">по 15 капсул м’яких у блістері; по 2 блістери у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ЗАТ "Фармліга", Литовська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357378-26/З-120, 357379-26/З-120, 357380-26/З-120 від 01.05.2026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Назва лікарського засобу,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Прогинорм Геста, </w:t>
            </w:r>
            <w:r>
              <w:rPr>
                <w:b/>
              </w:rPr>
              <w:t>капсули м’які по 100 мг</w:t>
            </w:r>
            <w:r>
              <w:rPr>
                <w:b/>
              </w:rPr>
              <w:br/>
              <w:t>капсули м’які по 200 мг</w:t>
            </w:r>
            <w:r>
              <w:rPr>
                <w:b/>
              </w:rPr>
              <w:br/>
              <w:t xml:space="preserve">по 15 капсул м’яких у блістері; по 2 блістери у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ЗАТ "Фармліга", Литовська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 xml:space="preserve">Зміни </w:t>
            </w:r>
            <w:r>
              <w:rPr>
                <w:b/>
                <w:noProof/>
              </w:rPr>
              <w:t>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357378-26/З-120, 357379-26/З-120, 357380-26/З-120 від 01.05.2026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Прогинорм Геста, </w:t>
            </w:r>
            <w:r>
              <w:rPr>
                <w:b/>
              </w:rPr>
              <w:t>капсули м’які по 100 мг</w:t>
            </w:r>
            <w:r>
              <w:rPr>
                <w:b/>
              </w:rPr>
              <w:br/>
              <w:t>капсули м’які по 200 мг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15 капсул м’яких у блістері; по 2 блістери у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ЗАТ "Фармліга", Литовська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357367-26/З-92, 357368-26/З-92, 357369-26/З-92 від 01.05.2026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Прогинорм Ово, </w:t>
            </w:r>
            <w:r>
              <w:rPr>
                <w:b/>
              </w:rPr>
              <w:t>капсули м’які по 100 мг; 200 мг; по 15 капсул м’яких у блістері; по 2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ЗАТ "Фармліга", Литовська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357367-26/З-92, 357368-26/З-92, 357369-26/З-92 від 01.05.2026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Прогинорм Ово, </w:t>
            </w:r>
            <w:r>
              <w:rPr>
                <w:b/>
              </w:rPr>
              <w:t>капсули м’які по 100 мг; 200 мг; по 15 капсул м’яких у блістері; по 2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ЗАТ "Фармліга", Литовська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357367-26/З-92, 357368-26/З-92, 357369-26/З-92 від 01.05.2026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Прогинорм Ово, </w:t>
            </w:r>
            <w:r>
              <w:rPr>
                <w:b/>
              </w:rPr>
              <w:t>капсули м’які по 100 мг; 200 мг; по 15 капсул м’яких у блістері; по 2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ЗАТ "Фармліга", Литовська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</w:t>
            </w:r>
            <w:r>
              <w:rPr>
                <w:b/>
              </w:rPr>
              <w:t>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357367-26/З-92, 357368-26/З-92, 3</w:t>
            </w:r>
            <w:r>
              <w:rPr>
                <w:b/>
              </w:rPr>
              <w:t>57369-26/З-92 від 01.05.2026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Прогинорм Ово, </w:t>
            </w:r>
            <w:r>
              <w:rPr>
                <w:b/>
              </w:rPr>
              <w:t>капсули м’які по 100 мг; 200 мг; по 15 капсул м’яких у блістері; по 2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ЗАТ "Фармліга", Литовська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357367-26/З-92, 357368-26/З-92, 357369-26/З-92 від 01.05.2026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Прогинорм Ово, </w:t>
            </w:r>
            <w:r>
              <w:rPr>
                <w:b/>
              </w:rPr>
              <w:t>капсули м’які по 100 мг; 200 мг; по 15 капсул м’яких у блістері; по 2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ЗАТ "Фармліга", Литовська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357367-26/З-92, 357368-26/З-92, 357369-26/З-92 від 01.05.2026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Прогинорм Ово, </w:t>
            </w:r>
            <w:r>
              <w:rPr>
                <w:b/>
              </w:rPr>
              <w:t>капсули м’які по 100 мг; 200 мг; по 15 капсул м’яких у блістері; по 2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ЗАТ "Фармліга", Литовська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</w:t>
            </w:r>
            <w:r>
              <w:rPr>
                <w:b/>
              </w:rPr>
              <w:t>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357509-26/З-120 від 04.05.2026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Рамімед®, </w:t>
            </w:r>
            <w:r>
              <w:rPr>
                <w:b/>
              </w:rPr>
              <w:t>таблетки по 5 мг, 10 мг</w:t>
            </w:r>
            <w:r>
              <w:rPr>
                <w:b/>
              </w:rPr>
              <w:br/>
              <w:t xml:space="preserve">по 10 таблеток у блістері; по 3 блістери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Медокемі Лімітед,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357509-26/З-120 від 04.05.2026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Рамімед®, </w:t>
            </w:r>
            <w:r>
              <w:rPr>
                <w:b/>
              </w:rPr>
              <w:t>таблетки по 5 мг, 10 мг</w:t>
            </w:r>
            <w:r>
              <w:rPr>
                <w:b/>
              </w:rPr>
              <w:br/>
              <w:t xml:space="preserve">по 10 таблеток у блістері; по 3 блістери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Медокемі Лімітед,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 xml:space="preserve">особи уповноваженої на отримання відповідних </w:t>
            </w:r>
            <w:r>
              <w:rPr>
                <w:szCs w:val="20"/>
              </w:rPr>
              <w:t>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357509-26/З-120 від 04.05.2026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Рамімед®, </w:t>
            </w:r>
            <w:r>
              <w:rPr>
                <w:b/>
              </w:rPr>
              <w:t>таблетки по 5 мг, 10 мг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10 таблеток у блістері; по 3 блістери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Медокемі Лімітед,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357509-26/З-120 від 04.05.2026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Рамімед®, </w:t>
            </w:r>
            <w:r>
              <w:rPr>
                <w:b/>
              </w:rPr>
              <w:t>таблетки по 5 мг, 10 мг</w:t>
            </w:r>
            <w:r>
              <w:rPr>
                <w:b/>
              </w:rPr>
              <w:br/>
              <w:t xml:space="preserve">по 10 таблеток у блістері; по 3 блістери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Медокемі Лімітед,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357509-26/З-120 від 04.05.2026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Рамімед®, </w:t>
            </w:r>
            <w:r>
              <w:rPr>
                <w:b/>
              </w:rPr>
              <w:t>таблетки по 5 мг, 10 мг</w:t>
            </w:r>
            <w:r>
              <w:rPr>
                <w:b/>
              </w:rPr>
              <w:br/>
              <w:t xml:space="preserve">по 10 таблеток у блістері; по 3 блістери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Медокемі Лімітед,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</w:t>
            </w:r>
            <w:r>
              <w:rPr>
                <w:b/>
              </w:rPr>
              <w:t>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357509-26/З-120 від 04.05.2026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Рамімед®, </w:t>
            </w:r>
            <w:r>
              <w:rPr>
                <w:b/>
              </w:rPr>
              <w:t>таблетки по 5 мг, 10 мг</w:t>
            </w:r>
            <w:r>
              <w:rPr>
                <w:b/>
              </w:rPr>
              <w:br/>
              <w:t xml:space="preserve">по 10 таблеток у блістері; по 3 блістери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Медокемі Лімітед,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</w:t>
            </w:r>
            <w:r>
              <w:rPr>
                <w:b/>
              </w:rPr>
              <w:t>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359714-26/В-120 від 11.06.2026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Ранітидин, </w:t>
            </w:r>
            <w:r>
              <w:rPr>
                <w:b/>
              </w:rPr>
              <w:t>таблетки, вкриті плівковою оболонкою, по 150 мг</w:t>
            </w:r>
            <w:r>
              <w:rPr>
                <w:b/>
              </w:rPr>
              <w:br/>
              <w:t>по 10 таблеток у блістері; по 1 або 2 блістери в картонній коробці;</w:t>
            </w:r>
            <w:r>
              <w:rPr>
                <w:b/>
              </w:rPr>
              <w:br/>
              <w:t>по 20 таблеток у блістері; по 1 блістеру в картонній коробці.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ТОВАРИСТВО З ОБ</w:t>
            </w:r>
            <w:r>
              <w:rPr>
                <w:b/>
              </w:rPr>
              <w:t>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359714-26/В-120 від 11.06.2026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Ранітидин, </w:t>
            </w:r>
            <w:r>
              <w:rPr>
                <w:b/>
              </w:rPr>
              <w:t>таблетки, вкриті плівковою оболонкою, по 150 мг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блістері; по 1 або 2 блістери в картонній коробці;</w:t>
            </w:r>
            <w:r>
              <w:rPr>
                <w:b/>
              </w:rPr>
              <w:br/>
              <w:t>по 20 таблеток у блістері; по 1 блістеру в картонній коробці.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359714-26/В-120 від 11.06.2026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Ранітидин, </w:t>
            </w:r>
            <w:r>
              <w:rPr>
                <w:b/>
              </w:rPr>
              <w:t>таблетки, вкриті плівковою оболонкою, по 150 мг</w:t>
            </w:r>
            <w:r>
              <w:rPr>
                <w:b/>
              </w:rPr>
              <w:br/>
              <w:t>по 10 таблеток у блістері; по 1 або 2 блістери в картонній коробці;</w:t>
            </w:r>
            <w:r>
              <w:rPr>
                <w:b/>
              </w:rPr>
              <w:br/>
            </w:r>
            <w:r>
              <w:rPr>
                <w:b/>
              </w:rPr>
              <w:t>по 20 таблеток у блістері; по 1 блістеру в картонній коробці.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333914-25/З-128 від 13.03.2025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РЕАГІЛА, </w:t>
            </w:r>
            <w:r>
              <w:rPr>
                <w:b/>
              </w:rPr>
              <w:t>Таблетки, що диспергуються в ротовій порожнині, по 1,5 мг, 3 мг, 4,5 мг, 6 мг; по 7 таблеток, що диспергуються в ротовій порожнині, у блістері; по 4 блістери в картонній упаковці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</w:t>
            </w:r>
            <w:r>
              <w:rPr>
                <w:b/>
              </w:rPr>
              <w:t>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333914-25/З-128 від 13.03.2025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РЕАГІЛА, </w:t>
            </w:r>
            <w:r>
              <w:rPr>
                <w:b/>
              </w:rPr>
              <w:t>Таблетки, що диспергуються в ротовій порожнині, по 1,5 мг, 3 мг, 4,5 мг, 6 мг; по 7 таблеток, що диспергуються в ротовій порожнині, у блістері; по 4 блістери в картонній упаковці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ВАТ "Гедеон Ріхтер"</w:t>
            </w:r>
            <w:r>
              <w:rPr>
                <w:b/>
              </w:rPr>
              <w:t>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 xml:space="preserve">особи уповноваженої на отримання відповідних </w:t>
            </w:r>
            <w:r>
              <w:rPr>
                <w:szCs w:val="20"/>
              </w:rPr>
              <w:t>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333914-25/З-128 від 13.03.2025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РЕАГІЛА, </w:t>
            </w:r>
            <w:r>
              <w:rPr>
                <w:b/>
              </w:rPr>
              <w:t>Таблетки, що диспергуються в ротовій порожнині, по 1,5 мг, 3 мг, 4,5 мг, 6 мг; по 7 таблеток, що диспергуються в ротовій порожнині, у блістері; по 4 блістери в картонній упаковці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ВАТ "Гедеон Ріхтер"</w:t>
            </w:r>
            <w:r>
              <w:rPr>
                <w:b/>
              </w:rPr>
              <w:t>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333914-25/З-128 від 13.03.2025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РЕАГІЛА, </w:t>
            </w:r>
            <w:r>
              <w:rPr>
                <w:b/>
              </w:rPr>
              <w:t>Таблетки, що диспергуються в ротовій порожнині, по 1,5 мг, 3 мг, 4,5 мг, 6 мг; по 7 таблеток, що диспергуються в ротовій порожнині, у блістері; по 4 блістери в картонній упаковці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ВАТ "Гедеон Ріхтер"</w:t>
            </w:r>
            <w:r>
              <w:rPr>
                <w:b/>
              </w:rPr>
              <w:t>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333914-25/З-128 від 13.03.2025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РЕАГІЛА, </w:t>
            </w:r>
            <w:r>
              <w:rPr>
                <w:b/>
              </w:rPr>
              <w:t>Таблетки, що диспергуються в ротовій порожнині, по 1,5 мг, 3 мг, 4,5 мг, 6 мг; по 7 таблеток, що диспергуються в ротовій порожнині, у блістері; по 4 блістери в картонній упаковці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ВАТ "Гедеон Ріхтер"</w:t>
            </w:r>
            <w:r>
              <w:rPr>
                <w:b/>
              </w:rPr>
              <w:t>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333914-25/З-128 від 13.03.2025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РЕАГІЛА, </w:t>
            </w:r>
            <w:r>
              <w:rPr>
                <w:b/>
              </w:rPr>
              <w:t>Таблетки, що диспергуються в ротовій порожнині, по 1,5 мг, 3 мг, 4,5 мг, 6 мг; по 7 таблеток, що диспергуються в ротовій порожнині, у блістері; по 4 блістери в картонній упаковці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ВАТ "Гедеон Ріхтер"</w:t>
            </w:r>
            <w:r>
              <w:rPr>
                <w:b/>
              </w:rPr>
              <w:t>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333914-25/З-128 від 13.03.2025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РЕАГІЛА, </w:t>
            </w:r>
            <w:r>
              <w:rPr>
                <w:b/>
              </w:rPr>
              <w:t>Таблетки, що диспергуються в ротовій порожнині, по 1,5 мг, 3 мг, 4,5 мг, 6 мг; по 7 таблеток, що диспергуються в ротовій порожнині, у блістері; по 4 блістери в картонній упаковці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ВАТ "Гедеон Ріхтер"</w:t>
            </w:r>
            <w:r>
              <w:rPr>
                <w:b/>
              </w:rPr>
              <w:t>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333914-25/З-128 від 13.03.2025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РЕАГІЛА, </w:t>
            </w:r>
            <w:r>
              <w:rPr>
                <w:b/>
              </w:rPr>
              <w:t>Таблетки, що диспергуються в ротовій порожнині, по 1,5 мг, 3 мг, 4,5 мг, 6 мг; по 7 таблеток, що диспергуються в ротовій порожнині, у блістері; по 4 блістери в картонній упаковці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ВАТ "Гедеон Ріхтер"</w:t>
            </w:r>
            <w:r>
              <w:rPr>
                <w:b/>
              </w:rPr>
              <w:t>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333914-25/З-128 від 13.03.2025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РЕАГІЛА, </w:t>
            </w:r>
            <w:r>
              <w:rPr>
                <w:b/>
              </w:rPr>
              <w:t>Таблетки, що диспергуються в ротовій порожнині, по 1,5 мг, 3 мг, 4,5 мг, 6 мг; по 7 таблеток, що диспергуються в ротовій порожнині, у блістері; по 4 блістери в картонній упаковці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ВАТ "Гедеон Ріхтер"</w:t>
            </w:r>
            <w:r>
              <w:rPr>
                <w:b/>
              </w:rPr>
              <w:t>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333914-25/З-128 від 13.03.2025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РЕАГІЛА, </w:t>
            </w:r>
            <w:r>
              <w:rPr>
                <w:b/>
              </w:rPr>
              <w:t>Таблетки, що диспергуються в ротовій порожнині, по 1,5 мг, 3 мг, 4,5 мг, 6 мг; по 7 таблеток, що диспергуються в ротовій порожнині, у блістері; по 4 блістери в картонній упаковці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ВАТ "Гедеон Ріхтер"</w:t>
            </w:r>
            <w:r>
              <w:rPr>
                <w:b/>
              </w:rPr>
              <w:t>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333914-25/З-128 від 13.03.2025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РЕАГІЛА, </w:t>
            </w:r>
            <w:r>
              <w:rPr>
                <w:b/>
              </w:rPr>
              <w:t>Таблетки, що диспергуються в ротовій порожнині, по 1,5 мг, 3 мг, 4,5 мг, 6 мг; по 7 таблеток, що диспергуються в ротовій порожнині, у блістері; по 4 блістери в картонній упаковці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ВАТ "Гедеон Ріхтер"</w:t>
            </w:r>
            <w:r>
              <w:rPr>
                <w:b/>
              </w:rPr>
              <w:t>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 xml:space="preserve">особи уповноваженої на отримання відповідних </w:t>
            </w:r>
            <w:r>
              <w:rPr>
                <w:szCs w:val="20"/>
              </w:rPr>
              <w:t>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333914-25/З-128 від 13.03.2025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РЕАГІЛА, </w:t>
            </w:r>
            <w:r>
              <w:rPr>
                <w:b/>
              </w:rPr>
              <w:t>Таблетки, що диспергуються в ротовій порожнині, по 1,5 мг, 3 мг, 4,5 мг, 6 мг; по 7 таблеток, що диспергуються в ротовій порожнині, у блістері; по 4 блістери в картонній упаковці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ВАТ "Гедеон Ріхтер"</w:t>
            </w:r>
            <w:r>
              <w:rPr>
                <w:b/>
              </w:rPr>
              <w:t>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351998-26/З-140 від 28.01.2026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Рекормон®, </w:t>
            </w:r>
            <w:r>
              <w:rPr>
                <w:b/>
              </w:rPr>
              <w:t>розчин для ін’єкцій по 2000 МО/0,3 мл;</w:t>
            </w:r>
            <w:r>
              <w:rPr>
                <w:b/>
              </w:rPr>
              <w:br/>
            </w:r>
            <w:r>
              <w:rPr>
                <w:b/>
              </w:rPr>
              <w:t>по 3 попередньо наповнених шприци по 2000 МО/0,3 мл разом з 3 голками для ін’єкцій 27G1/2 (голка поміщена у пластикову упаковку) в контурній чарунковій упаковці, що складається з 3 окремих пластикових контейнерів (1 попередньо наповнений шприц та 1 голка в</w:t>
            </w:r>
            <w:r>
              <w:rPr>
                <w:b/>
              </w:rPr>
              <w:t xml:space="preserve"> одному пластиковому контейнері); по 2 контурні чарункові упаковки (6 попередньо наповнених шприців та 6 голок)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351998-26/З-140 від 28.01.2026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Рекормон®, </w:t>
            </w:r>
            <w:r>
              <w:rPr>
                <w:b/>
              </w:rPr>
              <w:t>розчин для ін’єкцій по 2000 МО/0,3 мл;</w:t>
            </w:r>
            <w:r>
              <w:rPr>
                <w:b/>
              </w:rPr>
              <w:br/>
            </w:r>
            <w:r>
              <w:rPr>
                <w:b/>
              </w:rPr>
              <w:t>по 3 попередньо наповнених шприци по 2000 МО/0,3 мл разом з 3 голками для ін’єкцій 27G1/2 (голка поміщена у пластикову упаковку) в контурній чарунковій упаковці, що складається з 3 окремих пластикових контейнерів (1 попередньо наповнений шприц та 1 голка в</w:t>
            </w:r>
            <w:r>
              <w:rPr>
                <w:b/>
              </w:rPr>
              <w:t xml:space="preserve"> одному пластиковому контейнері); по 2 контурні чарункові упаковки (6 попередньо наповнених шприців та 6 голок)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351998-26/З-140 від 28.01.2026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Рекормон®, </w:t>
            </w:r>
            <w:r>
              <w:rPr>
                <w:b/>
              </w:rPr>
              <w:t>розчин для ін’єкцій по 2000 МО/0,3 мл;</w:t>
            </w:r>
            <w:r>
              <w:rPr>
                <w:b/>
              </w:rPr>
              <w:br/>
            </w:r>
            <w:r>
              <w:rPr>
                <w:b/>
              </w:rPr>
              <w:t>по 3 попередньо наповнених шприци по 2000 МО/0,3 мл разом з 3 голками для ін’єкцій 27G1/2 (голка поміщена у пластикову упаковку) в контурній чарунковій упаковці, що складається з 3 окремих пластикових контейнерів (1 попередньо наповнений шприц та 1 голка в</w:t>
            </w:r>
            <w:r>
              <w:rPr>
                <w:b/>
              </w:rPr>
              <w:t xml:space="preserve"> одному пластиковому контейнері); по 2 контурні чарункові упаковки (6 попередньо наповнених шприців та 6 голок)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355456-26/З-123 від 27.03.2026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Респикс® спрей, </w:t>
            </w:r>
            <w:r>
              <w:rPr>
                <w:b/>
              </w:rPr>
              <w:t>розчин оральний, 10 мг/0,2 мл; по 13 мл розчину у флаконі з дозуючим пристроєм;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355456-26/З-123 від 27.03.2026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Респикс® спрей, </w:t>
            </w:r>
            <w:r>
              <w:rPr>
                <w:b/>
              </w:rPr>
              <w:t>розчин оральний, 10 мг/0,2 мл; по 13 мл розчину у флаконі з дозуючим пристроєм;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355456-26/З-123 від 27.03.2026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Респикс® спрей, </w:t>
            </w:r>
            <w:r>
              <w:rPr>
                <w:b/>
              </w:rPr>
              <w:t>розчин оральний, 10 мг/0,2 мл; по 13 мл розчину у флаконі з дозуючим пристроєм;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</w:t>
            </w:r>
            <w:r>
              <w:rPr>
                <w:b/>
                <w:noProof/>
              </w:rPr>
              <w:t>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351138-25/В-146 від 31.12.2025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РИНОСТОП, </w:t>
            </w:r>
            <w:r>
              <w:rPr>
                <w:b/>
              </w:rPr>
              <w:t>спрей назальний, дозований 1,0 мг/мл по 8 мл або 10 мл, або 12 мл у поліетиленовому контейнері з насосом із розпилювачем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Спільне українсько-іспанське підприємство "СПЕРКО УКРАЇН</w:t>
            </w:r>
            <w:r>
              <w:rPr>
                <w:b/>
              </w:rPr>
              <w:t>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351138-25/В-146 від 31.12.2025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РИНОСТОП, </w:t>
            </w:r>
            <w:r>
              <w:rPr>
                <w:b/>
              </w:rPr>
              <w:t>спрей назальний, дозований 1,0 мг/мл по 8 мл або 10 мл, або 12 мл у поліетиленовому контейнері з насосом із розпилювачем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Спільне українсько-іспанське підприємство "СПЕРКО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</w:t>
            </w:r>
            <w:r>
              <w:rPr>
                <w:b/>
              </w:rPr>
              <w:t>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351138-25/В-146 від 31.12.2025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РИНОСТОП, </w:t>
            </w:r>
            <w:r>
              <w:rPr>
                <w:b/>
              </w:rPr>
              <w:t>спрей назальний, дозований 1,0 мг/мл по 8 мл або 10 мл, або 12 мл у поліетиленовому контейнері з насосом із розпилювачем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Спільне українсько-іспанське підприємство "СПЕРКО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358030-26/В-96 від 13.05.2026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Рицинова олія, </w:t>
            </w:r>
            <w:r>
              <w:rPr>
                <w:b/>
              </w:rPr>
              <w:t>олія оральна по 30 г або по 100 г у флаконах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358030-26/В-96 від 13.05.2026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Рицинова олія, </w:t>
            </w:r>
            <w:r>
              <w:rPr>
                <w:b/>
              </w:rPr>
              <w:t>олія оральна по 30 г або по 100 г у флаконах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</w:t>
            </w:r>
            <w:r>
              <w:rPr>
                <w:szCs w:val="20"/>
              </w:rPr>
              <w:t xml:space="preserve">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</w:t>
            </w:r>
            <w:r>
              <w:rPr>
                <w:szCs w:val="20"/>
              </w:rPr>
              <w:t>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358030-26/В-96 від 13.05.2026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Рицинова олія, </w:t>
            </w:r>
            <w:r>
              <w:rPr>
                <w:b/>
              </w:rPr>
              <w:t>олія оральна по 30 г або по 100 г у флаконах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355800-26/З-97 від 02.04.2026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Рієко, </w:t>
            </w:r>
            <w:r>
              <w:rPr>
                <w:b/>
              </w:rPr>
              <w:t>таблетки, вкриті плівковою оболонкою, 40 мг/1 мг/0,5 мг, по 28 таблеток у флаконі з поліетилену високої щільності з вологопоглиначем, закритому індукційною герметичною кришкою з поліпропілену із захистом від відкриття дітьми; по 1 або 3 флакони у картонній</w:t>
            </w:r>
            <w:r>
              <w:rPr>
                <w:b/>
              </w:rPr>
              <w:t xml:space="preserve">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355800-26/З-97 від 02.04.2026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Рієко, </w:t>
            </w:r>
            <w:r>
              <w:rPr>
                <w:b/>
              </w:rPr>
              <w:t>таблетки, вкриті плівковою оболонкою, 40 мг/1 мг/0,5 мг, по 28 таблеток у флаконі з поліетилену високої щільності з вологопоглиначем, закритому індукційною герметичною кришкою з поліпропілену із захистом від відкриття дітьми; по 1 або 3 флакони у картонній</w:t>
            </w:r>
            <w:r>
              <w:rPr>
                <w:b/>
              </w:rPr>
              <w:t xml:space="preserve">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355800-26/З-97 від 02.04.2026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Рієко, </w:t>
            </w:r>
            <w:r>
              <w:rPr>
                <w:b/>
              </w:rPr>
              <w:t>таблетки, вкриті плівковою оболонкою, 40 мг/1 мг/0,5 мг, по 28 таблеток у флаконі з поліетилену високої щільності з вологопоглиначем, закритому індукційною герметичною кришкою з поліпропілену із захистом від відкриття дітьми; по 1 або 3 флакони у картонній</w:t>
            </w:r>
            <w:r>
              <w:rPr>
                <w:b/>
              </w:rPr>
              <w:t xml:space="preserve">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351499-26/З-118, 351500-26/З-118, 351501-26/З-118, 357048-26/З-118, 357557-26/З-118 від 15.01.2026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Рілептид®, </w:t>
            </w:r>
            <w:r>
              <w:rPr>
                <w:b/>
              </w:rPr>
              <w:t xml:space="preserve">таблетки, вкриті оболонкою, по 1 мг; по 2 мг; по 3 мг; по 4 мг по 10 таблеток у блістері; по 1, або 2, або 6 блістери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351499-26/З-118, 351500-26/З-118, 351501-26/З-118, 357048-26/З-118, 357557-26/З-118 від 15.01.2026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Рілептид®, </w:t>
            </w:r>
            <w:r>
              <w:rPr>
                <w:b/>
              </w:rPr>
              <w:t xml:space="preserve">таблетки, вкриті оболонкою, по 1 мг; по 2 мг; по 3 мг; по 4 мг по 10 таблеток у блістері; по 1, або 2, або 6 блістери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351499-26/З-118, 351500-26/З-118, 351501-26/З-118, 357048-26/З-118, 357557-26/З-118 від 15.01.2026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Рілептид®, </w:t>
            </w:r>
            <w:r>
              <w:rPr>
                <w:b/>
              </w:rPr>
              <w:t xml:space="preserve">таблетки, вкриті оболонкою, по 1 мг; по 2 мг; по 3 мг; по 4 мг по 10 таблеток у блістері; по 1, або 2, або 6 блістери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351499-26/З-118, 351500-26/З-118, 351501-26/З-118, 357048-26/З-118, 357557-26/З-118 від 15.01.2026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Рілептид®, </w:t>
            </w:r>
            <w:r>
              <w:rPr>
                <w:b/>
              </w:rPr>
              <w:t xml:space="preserve">таблетки, вкриті оболонкою, по 1 мг; по 2 мг; по 3 мг; по 4 мг по 10 таблеток у блістері; по 1, або 2, або 6 блістери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351499-26/З-118, 351500-26/З-118, 351501-26/З-118, 357048-26/З-118, 357557-26/З-118 від 15.01.2026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Рілептид®, </w:t>
            </w:r>
            <w:r>
              <w:rPr>
                <w:b/>
              </w:rPr>
              <w:t xml:space="preserve">таблетки, вкриті оболонкою, по 1 мг; по 2 мг; по 3 мг; по 4 мг по 10 таблеток у блістері; по 1, або 2, або 6 блістери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351499-26/З-118, 351500-26/З-118, 351501-26/З-118, 357048-26/З-118, 357557-26/З-118 від 15.01.2026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Рілептид®, </w:t>
            </w:r>
            <w:r>
              <w:rPr>
                <w:b/>
              </w:rPr>
              <w:t xml:space="preserve">таблетки, вкриті оболонкою, по 1 мг; по 2 мг; по 3 мг; по 4 мг по 10 таблеток у блістері; по 1, або 2, або 6 блістери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351499-26/З-118, 351500-26/З-118, 351501-26/З-118, 357048-26/З-118, 357557-26/З-118 від 15.01.2026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Рілептид®, </w:t>
            </w:r>
            <w:r>
              <w:rPr>
                <w:b/>
              </w:rPr>
              <w:t xml:space="preserve">таблетки, вкриті оболонкою, по 1 мг; по 2 мг; по 3 мг; по 4 мг по 10 таблеток у блістері; по 1, або 2, або 6 блістери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351499-26/З-118, 351500-26/З-118, 351501-26/З-118, 357048-26/З-118, 357557-26/З-118 від 15.01.2026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Рілептид®, </w:t>
            </w:r>
            <w:r>
              <w:rPr>
                <w:b/>
              </w:rPr>
              <w:t xml:space="preserve">таблетки, вкриті оболонкою, по 1 мг; по 2 мг; по 3 мг; по 4 мг по 10 таблеток у блістері; по 1, або 2, або 6 блістери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351499-26/З-118, 351500-26/З-118, 351501-26/З-118, 357048-26/З-118, 357557-26/З-118 від 15.01.2026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Рілептид®, </w:t>
            </w:r>
            <w:r>
              <w:rPr>
                <w:b/>
              </w:rPr>
              <w:t xml:space="preserve">таблетки, вкриті оболонкою, по 1 мг; по 2 мг; по 3 мг; по 4 мг по 10 таблеток у блістері; по 1, або 2, або 6 блістери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351499-26/З-118, 351500-26/З-118, 351501-26/З-118, 357048-26/З-118, 357557-26/З-118 від 15.01.2026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Рілептид®, </w:t>
            </w:r>
            <w:r>
              <w:rPr>
                <w:b/>
              </w:rPr>
              <w:t xml:space="preserve">таблетки, вкриті оболонкою, по 1 мг; по 2 мг; по 3 мг; по 4 мг по 10 таблеток у блістері; по 1, або 2, або 6 блістери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351499-26/З-118, 351500-26/З-118, 351501-26/З-118, 357048-26/З-118, 357557-26/З-118 від 15.01.2026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Рілептид®, </w:t>
            </w:r>
            <w:r>
              <w:rPr>
                <w:b/>
              </w:rPr>
              <w:t xml:space="preserve">таблетки, вкриті оболонкою, по 1 мг; по 2 мг; по 3 мг; по 4 мг по 10 таблеток у блістері; по 1, або 2, або 6 блістери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351499-26/З-118, 351500-26/З-118, 351501-26/З-118, 357048-26/З-118, 357557-26/З-118 від 15.01.2026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Рілептид®, </w:t>
            </w:r>
            <w:r>
              <w:rPr>
                <w:b/>
              </w:rPr>
              <w:t xml:space="preserve">таблетки, вкриті оболонкою, по 1 мг; по 2 мг; по 3 мг; по 4 мг по 10 таблеток у блістері; по 1, або 2, або 6 блістери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358064-26/В-145 від 13.05.2026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Розувастатин кальцію, </w:t>
            </w:r>
            <w:r>
              <w:rPr>
                <w:b/>
              </w:rPr>
              <w:t>порошок (субстанція) у пакетах подвійних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358064-26/В-145 від 13.05.2026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Розувастатин кальцію, </w:t>
            </w:r>
            <w:r>
              <w:rPr>
                <w:b/>
              </w:rPr>
              <w:t>порошок (субстанція) у пакетах подвійних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</w:t>
            </w:r>
            <w:r>
              <w:rPr>
                <w:b/>
              </w:rPr>
              <w:t>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358064-26/В-145 від 13.05.2026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Розувастатин кальцію, </w:t>
            </w:r>
            <w:r>
              <w:rPr>
                <w:b/>
              </w:rPr>
              <w:t>порошок (субстанція) у пакетах подвійних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</w:t>
            </w:r>
            <w:r>
              <w:rPr>
                <w:b/>
              </w:rPr>
              <w:t xml:space="preserve">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355824-26/З-118 від 03.04.2026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Савіс, </w:t>
            </w:r>
            <w:r>
              <w:rPr>
                <w:b/>
              </w:rPr>
              <w:t xml:space="preserve">таблетки по 2 мг по 14 таблеток у блістері; по 2 або 6 блістерів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</w:t>
            </w:r>
            <w:r>
              <w:rPr>
                <w:b/>
                <w:noProof/>
              </w:rPr>
              <w:t>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355824-26/З-118 від 03.04.2026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Савіс, </w:t>
            </w:r>
            <w:r>
              <w:rPr>
                <w:b/>
              </w:rPr>
              <w:t xml:space="preserve">таблетки по 2 мг по 14 таблеток у блістері; по 2 або 6 блістерів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355824-26/З-118 від 03.04.2026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Савіс, </w:t>
            </w:r>
            <w:r>
              <w:rPr>
                <w:b/>
              </w:rPr>
              <w:t xml:space="preserve">таблетки по 2 мг по 14 таблеток у блістері; по 2 або 6 блістерів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</w:t>
            </w:r>
            <w:r>
              <w:t>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359008-26/З-123 від 01.06.2026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САКСЕНДА®, </w:t>
            </w:r>
            <w:r>
              <w:rPr>
                <w:b/>
              </w:rPr>
              <w:t>розчин для ін'єкцій, 6 мг/мл; по 3 мл у картриджах, вкладених у попередньо заповнену багатодозову одноразову шприц-ручку; по 1, 3 або 5 попередньо заповнені шприц-ручки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Наказ </w:t>
            </w:r>
            <w:r>
              <w:rPr>
                <w:b/>
              </w:rPr>
              <w:t>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359008-26/З-123 від 01.06.2026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САКСЕНДА®, </w:t>
            </w:r>
            <w:r>
              <w:rPr>
                <w:b/>
              </w:rPr>
              <w:t>розчин для ін'єкцій, 6 мг/мл; по 3 мл у картриджах, вкладених у попередньо заповнену багатодозову одноразову шприц-ручку; по 1, 3 або 5 попередньо заповнені шприц-ручки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</w:t>
            </w:r>
            <w:r>
              <w:rPr>
                <w:b/>
              </w:rPr>
              <w:t xml:space="preserve">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359008-26/З-123 від 01.06.2026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САКСЕНДА®, </w:t>
            </w:r>
            <w:r>
              <w:rPr>
                <w:b/>
              </w:rPr>
              <w:t>розчин для ін'єкцій, 6 мг/мл; по 3 мл у картриджах, вкладених у попередньо заповнену багатодозову одноразову шприц-ручку; по 1, 3 або 5 попередньо заповнені шприц-ручки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</w:t>
            </w:r>
            <w:r>
              <w:rPr>
                <w:b/>
              </w:rPr>
              <w:t xml:space="preserve">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355853-26/З-145 від 03.04.2026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Силует®, </w:t>
            </w:r>
            <w:r>
              <w:rPr>
                <w:b/>
              </w:rPr>
              <w:t>таблетки, вкриті плівковою оболонкою;</w:t>
            </w:r>
            <w:r>
              <w:rPr>
                <w:b/>
              </w:rPr>
              <w:br/>
            </w:r>
            <w:r>
              <w:rPr>
                <w:b/>
              </w:rPr>
              <w:t>по 21 таблетці в блістері; по 1 або по 3 блістери разом із картонним футляром для зберігання блістера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355853-26/З-145 від 03.04.2026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Силует®, </w:t>
            </w:r>
            <w:r>
              <w:rPr>
                <w:b/>
              </w:rPr>
              <w:t>таблетки, вкриті плівковою оболонкою;</w:t>
            </w:r>
            <w:r>
              <w:rPr>
                <w:b/>
              </w:rPr>
              <w:br/>
              <w:t>по 21 таблетці в блістері; по 1 або по 3 блістери разом із картонним футляром для зберігання блістера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</w:t>
            </w:r>
            <w:r>
              <w:rPr>
                <w:b/>
                <w:noProof/>
              </w:rPr>
              <w:t>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355853-26/З-145 від 03.04.2026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Силует®, </w:t>
            </w:r>
            <w:r>
              <w:rPr>
                <w:b/>
              </w:rPr>
              <w:t>таблетки, вкриті плівковою оболонкою;</w:t>
            </w:r>
            <w:r>
              <w:rPr>
                <w:b/>
              </w:rPr>
              <w:br/>
              <w:t>по 21 таблетці в блістері; по 1 або по 3 блістери разом із картонним футляром для зберігання блістера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</w:t>
            </w:r>
            <w:r>
              <w:rPr>
                <w:b/>
              </w:rPr>
              <w:t>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355812-26/З-152 від 02.04.2026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Синглон®, </w:t>
            </w:r>
            <w:r>
              <w:rPr>
                <w:b/>
              </w:rPr>
              <w:t>таблетки жувальні, по 4 мг; по 7 таблеток у блістері; по 2, або по 4, або по 8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355812-26/З-152 від 02.04.2026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Синглон®, </w:t>
            </w:r>
            <w:r>
              <w:rPr>
                <w:b/>
              </w:rPr>
              <w:t>таблетки жувальні, по 4 мг; по 7 таблеток у блістері; по 2, або по 4, або по 8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355812-26/З-152 від 02.04.2026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Синглон®, </w:t>
            </w:r>
            <w:r>
              <w:rPr>
                <w:b/>
              </w:rPr>
              <w:t>таблетки жувальні, по 4 мг; по 7 таблеток у блістері; по 2, або по 4, або по 8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355813-26/З-152 від 02.04.2026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Синглон®, </w:t>
            </w:r>
            <w:r>
              <w:rPr>
                <w:b/>
              </w:rPr>
              <w:t xml:space="preserve">таблетки жувальні, по 5 мг; по 7 таблеток у блістері; по 2, або по 4, або по 8 блістерів у картонній упаковці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II </w:t>
            </w:r>
            <w:r>
              <w:rPr>
                <w:b/>
                <w:noProof/>
              </w:rPr>
              <w:t>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355813-26/З-152 від 02.04.2026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Синглон®, </w:t>
            </w:r>
            <w:r>
              <w:rPr>
                <w:b/>
              </w:rPr>
              <w:t xml:space="preserve">таблетки жувальні, по 5 мг; по 7 таблеток у блістері; по 2, або по 4, або по 8 блістерів у картонній упаковці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355813-26/З-152 від 02.04.2026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Синглон®, </w:t>
            </w:r>
            <w:r>
              <w:rPr>
                <w:b/>
              </w:rPr>
              <w:t xml:space="preserve">таблетки жувальні, по 5 мг; по 7 таблеток у блістері; по 2, або по 4, або по 8 блістерів у картонній упаковці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Тип п</w:t>
            </w:r>
            <w:r>
              <w:rPr>
                <w:b/>
              </w:rPr>
              <w:t xml:space="preserve">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356038-26/З-149 від 06.04.2026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Синглон®, </w:t>
            </w:r>
            <w:r>
              <w:rPr>
                <w:b/>
              </w:rPr>
              <w:t>таблетки, вкриті плівковою оболонкою, по 10 мг; по 7 таблеток у блістері; по 2, 4 або 8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356038-26/З-149 від 06.04.2026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Синглон®, </w:t>
            </w:r>
            <w:r>
              <w:rPr>
                <w:b/>
              </w:rPr>
              <w:t>таблетки, вкриті плівковою оболонкою, по 10 мг; по 7 таблеток у блістері; по 2, 4 або 8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Тип посв</w:t>
            </w:r>
            <w:r>
              <w:rPr>
                <w:b/>
              </w:rPr>
              <w:t xml:space="preserve">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356038-26/З-149 від 06.04.2026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Синглон®, </w:t>
            </w:r>
            <w:r>
              <w:rPr>
                <w:b/>
              </w:rPr>
              <w:t>таблетки, вкриті плівковою оболонкою, по 10 мг; по 7 таблеток у блістері; по 2, 4 або 8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352189-26/З-124 від 02.02.2026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Сібрава, </w:t>
            </w:r>
            <w:r>
              <w:rPr>
                <w:b/>
              </w:rPr>
              <w:t>розчин для ін'єкцій, 284 мг/1,5 мл; по 1,5 мл розчину у попередньо наповненому шприці; по 1 попередньо наповненому шприцу в блістері;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Новартіс Оверсіз Інвестментс</w:t>
            </w:r>
            <w:r>
              <w:rPr>
                <w:b/>
              </w:rPr>
              <w:t xml:space="preserve">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352189-26/З-124 від 02.02.2026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Сібрава, </w:t>
            </w:r>
            <w:r>
              <w:rPr>
                <w:b/>
              </w:rPr>
              <w:t>розчин для ін'єкцій, 284 мг/1,5 мл; по 1,5 мл розчину у попередньо наповненому шприці; по 1 попередньо наповненому шприцу в блістері;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Новартіс Оверсіз Інвестментс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</w:t>
            </w:r>
            <w:r>
              <w:rPr>
                <w:b/>
              </w:rPr>
              <w:t xml:space="preserve">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352189-26/З-124 від 02.02.2026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Сібрава, </w:t>
            </w:r>
            <w:r>
              <w:rPr>
                <w:b/>
              </w:rPr>
              <w:t>розчин для ін'єкцій, 284 мг/1,5 мл; по 1,5 мл розчину у попередньо наповненому шприці; по 1 попередньо наповненому шприцу в блістері;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Новартіс Оверсіз Інвестментс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</w:t>
            </w:r>
            <w:r>
              <w:rPr>
                <w:b/>
              </w:rPr>
              <w:t xml:space="preserve">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311746-24/З-128, 311747-24/З-128, 311748-24/З-128, 311749-24/З-128, 311750-24/З-128, 311751-24/З-128, 311752-24/З-128, 311753-24/З-128, 311754-24/З-128, 311755-24/З-128, 311756-24/З-128, 311757-24/З-128, 312854-24/З-124,</w:t>
            </w:r>
            <w:r>
              <w:rPr>
                <w:b/>
              </w:rPr>
              <w:t xml:space="preserve"> 312855-24/З-124, 312856-24/З-124, 312857-24/З-124 від 11.03.2024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СІНДЖАРДІ®, </w:t>
            </w:r>
            <w:r>
              <w:rPr>
                <w:b/>
              </w:rPr>
              <w:t>таблетки, вкриті плівковою оболонкою, 5 мг/1000 мг або 12,5 мг/1000 мг; по 10 таблеток в блістері;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</w:t>
            </w:r>
            <w:r>
              <w:rPr>
                <w:szCs w:val="20"/>
              </w:rPr>
              <w:t xml:space="preserve">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</w:t>
            </w:r>
            <w:r>
              <w:rPr>
                <w:szCs w:val="20"/>
              </w:rPr>
              <w:t>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311746-24/З-128, 311747-24/З-128, 311748-24/З-128, 311749-24/З-128, 311750-24/З-128, 311751-24/З-128, 311752-24/З-128, 311753-24/З-128, 311754</w:t>
            </w:r>
            <w:r>
              <w:rPr>
                <w:b/>
              </w:rPr>
              <w:t>-24/З-128, 311755-24/З-128, 311756-24/З-128, 311757-24/З-128, 312854-24/З-124, 312855-24/З-124, 312856-24/З-124, 312857-24/З-124 від 11.03.2024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СІНДЖАРДІ®, </w:t>
            </w:r>
            <w:r>
              <w:rPr>
                <w:b/>
              </w:rPr>
              <w:t>таблетки, вкриті плівковою оболонкою, 5 мг/1000 мг або 12,5 мг/1000 мг; по 10 таблеток в блістері;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процедура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311746-24/З-128, 311747-24/З-128, 311748-24/З-128, 311749-24/З-128, 311750-24/З-128, 311751-24/З-128, 311752-24/З-128, 311753-24/З-128, 311754-24/З-128, 311755-24/З-128, 311756-24/З-128, 311757-24/З-128, 312854-24/З-124, 3</w:t>
            </w:r>
            <w:r>
              <w:rPr>
                <w:b/>
              </w:rPr>
              <w:t>12855-24/З-124, 312856-24/З-124, 312857-24/З-124 від 11.03.2024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СІНДЖАРДІ®, </w:t>
            </w:r>
            <w:r>
              <w:rPr>
                <w:b/>
              </w:rPr>
              <w:t>таблетки, вкриті плівковою оболонкою, 5 мг/1000 мг або 12,5 мг/1000 мг; по 10 таблеток в блістері;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311746-24/З-128, 311747-24/З-128, 311748-24/З-128, 311749-24/З-128, 311750-24/З-128, 311751-24/З-128, 311752-24/З-128, 311753-24/З-1</w:t>
            </w:r>
            <w:r>
              <w:rPr>
                <w:b/>
              </w:rPr>
              <w:t>28, 311754-24/З-128, 311755-24/З-128, 311756-24/З-128, 311757-24/З-128, 312854-24/З-124, 312855-24/З-124, 312856-24/З-124, 312857-24/З-124 від 11.03.2024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СІНДЖАРДІ®, </w:t>
            </w:r>
            <w:r>
              <w:rPr>
                <w:b/>
              </w:rPr>
              <w:t>таблетки, вкриті плівковою оболонкою, 5 мг/1000 мг або 12,5 мг/1000 мг; по 10 таблеток в блістері;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процедура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311746-24/З-128, 311747-24/З-128, 311748-24/З-128, 311749-24/З-128, 311750-24/З-128, 311751-24/З-128, 311752-24/З-128, 311753-24/З-128, 311754-24/З-128, 311755-24/З-128, 311756-24/З-128, 311757-24/З-128, 312854-24/З-124, 3</w:t>
            </w:r>
            <w:r>
              <w:rPr>
                <w:b/>
              </w:rPr>
              <w:t>12855-24/З-124, 312856-24/З-124, 312857-24/З-124 від 11.03.2024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СІНДЖАРДІ®, </w:t>
            </w:r>
            <w:r>
              <w:rPr>
                <w:b/>
              </w:rPr>
              <w:t>таблетки, вкриті плівковою оболонкою, 5 мг/1000 мг або 12,5 мг/1000 мг; по 10 таблеток в блістері;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311746-24/З-128, 311747-24/З-128, 311748-24/З-128, 311749-24/З-128, 311750-24/З-128, 311751-24/З-128, 311752-24/З-128, 311753-24/З-128, 311754-24/З-128, 311755-24/З-128, 311756-24/З-128, 311757-24/З-128, 312854-24/З-124, 312855-24/З-124, 312856-24/З-124, 3</w:t>
            </w:r>
            <w:r>
              <w:rPr>
                <w:b/>
              </w:rPr>
              <w:t>12857-24/З-124 від 11.03.2024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СІНДЖАРДІ®, </w:t>
            </w:r>
            <w:r>
              <w:rPr>
                <w:b/>
              </w:rPr>
              <w:t>таблетки, вкриті плівковою оболонкою, 5 мг/1000 мг або 12,5 мг/1000 мг; по 10 таблеток в блістері;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350313-25/З-130, 350339-25/З-124 від 16.12.2025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СОЛУ-МЕДРОЛ, </w:t>
            </w:r>
            <w:r>
              <w:rPr>
                <w:b/>
              </w:rPr>
              <w:t>порошок та розчинник для розчину для ін’єкцій по 40 мг/мл; 1 флакон типу Act-O-Vial (двоємнісний флакон) з порошком та розчинником (вода для ін'єкцій) по 1 мл у картонній коробці;</w:t>
            </w:r>
            <w:r>
              <w:rPr>
                <w:b/>
              </w:rPr>
              <w:br/>
              <w:t xml:space="preserve">порошок та розчинник для розчину для ін’єкцій по 125 мг/2 мл; 1 флакон типу </w:t>
            </w:r>
            <w:r>
              <w:rPr>
                <w:b/>
              </w:rPr>
              <w:t>Act-O-Vial (двоємнісний флакон) з порошком та розчинником (вода для ін'єкцій) по 2 мл у картонній коробці;</w:t>
            </w:r>
            <w:r>
              <w:rPr>
                <w:b/>
              </w:rPr>
              <w:br/>
              <w:t>порошок та розчинник для розчину для ін’єкцій по 500 мг; 1 флакон з порошком та 1 флакон з розчинником (спирт бензиловий (9 мг/мл), вода для ін'єкцій</w:t>
            </w:r>
            <w:r>
              <w:rPr>
                <w:b/>
              </w:rPr>
              <w:t>) по 7,8 мл у картонній коробці;</w:t>
            </w:r>
            <w:r>
              <w:rPr>
                <w:b/>
              </w:rPr>
              <w:br/>
              <w:t>порошок та розчинник для розчину для ін’єкцій по 1000 мг; 1 флакон з порошком та 1 флакон з розчинником (спирт бензиловий (9 мг/мл), вода для ін'єкцій) по 15,6 мл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ПФАЙЗЕР ІНК.,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Наказ МОЗ </w:t>
            </w:r>
            <w:r>
              <w:rPr>
                <w:b/>
              </w:rPr>
              <w:t>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350313-25/З-130, 350339-25/З-124 від 16.12.2025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СОЛУ-МЕДРОЛ, </w:t>
            </w:r>
            <w:r>
              <w:rPr>
                <w:b/>
              </w:rPr>
              <w:t>порошок та розчинник для розчину для ін’єкцій по 40 мг/мл; 1 флакон типу Act-O-Vial (двоємнісний флакон) з порошком та розчинником (вода для ін'єкцій) по 1 мл у картонній коробці;</w:t>
            </w:r>
            <w:r>
              <w:rPr>
                <w:b/>
              </w:rPr>
              <w:br/>
              <w:t xml:space="preserve">порошок та розчинник для розчину для ін’єкцій по 125 мг/2 мл; 1 флакон типу </w:t>
            </w:r>
            <w:r>
              <w:rPr>
                <w:b/>
              </w:rPr>
              <w:t>Act-O-Vial (двоємнісний флакон) з порошком та розчинником (вода для ін'єкцій) по 2 мл у картонній коробці;</w:t>
            </w:r>
            <w:r>
              <w:rPr>
                <w:b/>
              </w:rPr>
              <w:br/>
              <w:t>порошок та розчинник для розчину для ін’єкцій по 500 мг; 1 флакон з порошком та 1 флакон з розчинником (спирт бензиловий (9 мг/мл), вода для ін'єкцій</w:t>
            </w:r>
            <w:r>
              <w:rPr>
                <w:b/>
              </w:rPr>
              <w:t>) по 7,8 мл у картонній коробці;</w:t>
            </w:r>
            <w:r>
              <w:rPr>
                <w:b/>
              </w:rPr>
              <w:br/>
              <w:t>порошок та розчинник для розчину для ін’єкцій по 1000 мг; 1 флакон з порошком та 1 флакон з розчинником (спирт бензиловий (9 мг/мл), вода для ін'єкцій) по 15,6 мл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ПФАЙЗЕР ІНК.,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Наказ МОЗ </w:t>
            </w:r>
            <w:r>
              <w:rPr>
                <w:b/>
              </w:rPr>
              <w:t>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lastRenderedPageBreak/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350313-25/З-130, 350339-25/З-124 від 16.12.2025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СОЛУ-МЕДРОЛ, </w:t>
            </w:r>
            <w:r>
              <w:rPr>
                <w:b/>
              </w:rPr>
              <w:t>порошок та розчинник для розчину для ін’єкцій по 40 мг/мл; 1 флакон типу Act-O-Vial (двоємнісний флакон) з порошком та розчинником (вода для ін'єкцій) по 1 мл у картонній коробці;</w:t>
            </w:r>
            <w:r>
              <w:rPr>
                <w:b/>
              </w:rPr>
              <w:br/>
              <w:t xml:space="preserve">порошок та розчинник для розчину для ін’єкцій по 125 мг/2 мл; 1 флакон типу </w:t>
            </w:r>
            <w:r>
              <w:rPr>
                <w:b/>
              </w:rPr>
              <w:t>Act-O-Vial (двоємнісний флакон) з порошком та розчинником (вода для ін'єкцій) по 2 мл у картонній коробці;</w:t>
            </w:r>
            <w:r>
              <w:rPr>
                <w:b/>
              </w:rPr>
              <w:br/>
              <w:t>порошок та розчинник для розчину для ін’єкцій по 500 мг; 1 флакон з порошком та 1 флакон з розчинником (спирт бензиловий (9 мг/мл), вода для ін'єкцій</w:t>
            </w:r>
            <w:r>
              <w:rPr>
                <w:b/>
              </w:rPr>
              <w:t>) по 7,8 мл у картонній коробці;</w:t>
            </w:r>
            <w:r>
              <w:rPr>
                <w:b/>
              </w:rPr>
              <w:br/>
              <w:t>порошок та розчинник для розчину для ін’єкцій по 1000 мг; 1 флакон з порошком та 1 флакон з розчинником (спирт бензиловий (9 мг/мл), вода для ін'єкцій) по 15,6 мл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ПФАЙЗЕР ІНК.,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Наказ МОЗ </w:t>
            </w:r>
            <w:r>
              <w:rPr>
                <w:b/>
              </w:rPr>
              <w:t>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350313-25/З-130, 350339-25/З-124 від 16.12.2025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СОЛУ-МЕДРОЛ, </w:t>
            </w:r>
            <w:r>
              <w:rPr>
                <w:b/>
              </w:rPr>
              <w:t>порошок та розчинник для розчину для ін’єкцій по 40 мг/мл; 1 флакон типу Act-O-Vial (двоємнісний флакон) з порошком та розчинником (вода для ін'єкцій) по 1 мл у картонній коробці;</w:t>
            </w:r>
            <w:r>
              <w:rPr>
                <w:b/>
              </w:rPr>
              <w:br/>
              <w:t xml:space="preserve">порошок та розчинник для розчину для ін’єкцій по 125 мг/2 мл; 1 флакон типу </w:t>
            </w:r>
            <w:r>
              <w:rPr>
                <w:b/>
              </w:rPr>
              <w:t>Act-O-Vial (двоємнісний флакон) з порошком та розчинником (вода для ін'єкцій) по 2 мл у картонній коробці;</w:t>
            </w:r>
            <w:r>
              <w:rPr>
                <w:b/>
              </w:rPr>
              <w:br/>
              <w:t>порошок та розчинник для розчину для ін’єкцій по 500 мг; 1 флакон з порошком та 1 флакон з розчинником (спирт бензиловий (9 мг/мл), вода для ін'єкцій</w:t>
            </w:r>
            <w:r>
              <w:rPr>
                <w:b/>
              </w:rPr>
              <w:t>) по 7,8 мл у картонній коробці;</w:t>
            </w:r>
            <w:r>
              <w:rPr>
                <w:b/>
              </w:rPr>
              <w:br/>
              <w:t>порошок та розчинник для розчину для ін’єкцій по 1000 мг; 1 флакон з порошком та 1 флакон з розчинником (спирт бензиловий (9 мг/мл), вода для ін'єкцій) по 15,6 мл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ПФАЙЗЕР ІНК.,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Наказ МОЗ </w:t>
            </w:r>
            <w:r>
              <w:rPr>
                <w:b/>
              </w:rPr>
              <w:t>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350313-25/З-130, 350339-25/З-124 від 16.12.2025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СОЛУ-МЕДРОЛ, </w:t>
            </w:r>
            <w:r>
              <w:rPr>
                <w:b/>
              </w:rPr>
              <w:t>порошок та розчинник для розчину для ін’єкцій по 40 мг/мл; 1 флакон типу Act-O-Vial (двоємнісний флакон) з порошком та розчинником (вода для ін'єкцій) по 1 мл у картонній коробці;</w:t>
            </w:r>
            <w:r>
              <w:rPr>
                <w:b/>
              </w:rPr>
              <w:br/>
              <w:t xml:space="preserve">порошок та розчинник для розчину для ін’єкцій по 125 мг/2 мл; 1 флакон типу </w:t>
            </w:r>
            <w:r>
              <w:rPr>
                <w:b/>
              </w:rPr>
              <w:t>Act-O-Vial (двоємнісний флакон) з порошком та розчинником (вода для ін'єкцій) по 2 мл у картонній коробці;</w:t>
            </w:r>
            <w:r>
              <w:rPr>
                <w:b/>
              </w:rPr>
              <w:br/>
              <w:t>порошок та розчинник для розчину для ін’єкцій по 500 мг; 1 флакон з порошком та 1 флакон з розчинником (спирт бензиловий (9 мг/мл), вода для ін'єкцій</w:t>
            </w:r>
            <w:r>
              <w:rPr>
                <w:b/>
              </w:rPr>
              <w:t>) по 7,8 мл у картонній коробці;</w:t>
            </w:r>
            <w:r>
              <w:rPr>
                <w:b/>
              </w:rPr>
              <w:br/>
              <w:t>порошок та розчинник для розчину для ін’єкцій по 1000 мг; 1 флакон з порошком та 1 флакон з розчинником (спирт бензиловий (9 мг/мл), вода для ін'єкцій) по 15,6 мл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ПФАЙЗЕР ІНК.,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Наказ МОЗ </w:t>
            </w:r>
            <w:r>
              <w:rPr>
                <w:b/>
              </w:rPr>
              <w:t>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lastRenderedPageBreak/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350313-25/З-130, 350339-25/З-124 від 16.12.2025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СОЛУ-МЕДРОЛ, </w:t>
            </w:r>
            <w:r>
              <w:rPr>
                <w:b/>
              </w:rPr>
              <w:t>порошок та розчинник для розчину для ін’єкцій по 40 мг/мл; 1 флакон типу Act-O-Vial (двоємнісний флакон) з порошком та розчинником (вода для ін'єкцій) по 1 мл у картонній коробці;</w:t>
            </w:r>
            <w:r>
              <w:rPr>
                <w:b/>
              </w:rPr>
              <w:br/>
              <w:t xml:space="preserve">порошок та розчинник для розчину для ін’єкцій по 125 мг/2 мл; 1 флакон типу </w:t>
            </w:r>
            <w:r>
              <w:rPr>
                <w:b/>
              </w:rPr>
              <w:t>Act-O-Vial (двоємнісний флакон) з порошком та розчинником (вода для ін'єкцій) по 2 мл у картонній коробці;</w:t>
            </w:r>
            <w:r>
              <w:rPr>
                <w:b/>
              </w:rPr>
              <w:br/>
              <w:t>порошок та розчинник для розчину для ін’єкцій по 500 мг; 1 флакон з порошком та 1 флакон з розчинником (спирт бензиловий (9 мг/мл), вода для ін'єкцій</w:t>
            </w:r>
            <w:r>
              <w:rPr>
                <w:b/>
              </w:rPr>
              <w:t>) по 7,8 мл у картонній коробці;</w:t>
            </w:r>
            <w:r>
              <w:rPr>
                <w:b/>
              </w:rPr>
              <w:br/>
              <w:t>порошок та розчинник для розчину для ін’єкцій по 1000 мг; 1 флакон з порошком та 1 флакон з розчинником (спирт бензиловий (9 мг/мл), вода для ін'єкцій) по 15,6 мл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ПФАЙЗЕР ІНК.,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Наказ МОЗ </w:t>
            </w:r>
            <w:r>
              <w:rPr>
                <w:b/>
              </w:rPr>
              <w:t>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350313-25/З-130, 350339-25/З-124 від 16.12.2025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СОЛУ-МЕДРОЛ, </w:t>
            </w:r>
            <w:r>
              <w:rPr>
                <w:b/>
              </w:rPr>
              <w:t>порошок та розчинник для розчину для ін’єкцій по 40 мг/мл; 1 флакон типу Act-O-Vial (двоємнісний флакон) з порошком та розчинником (вода для ін'єкцій) по 1 мл у картонній коробці;</w:t>
            </w:r>
            <w:r>
              <w:rPr>
                <w:b/>
              </w:rPr>
              <w:br/>
              <w:t xml:space="preserve">порошок та розчинник для розчину для ін’єкцій по 125 мг/2 мл; 1 флакон типу </w:t>
            </w:r>
            <w:r>
              <w:rPr>
                <w:b/>
              </w:rPr>
              <w:t>Act-O-Vial (двоємнісний флакон) з порошком та розчинником (вода для ін'єкцій) по 2 мл у картонній коробці;</w:t>
            </w:r>
            <w:r>
              <w:rPr>
                <w:b/>
              </w:rPr>
              <w:br/>
              <w:t>порошок та розчинник для розчину для ін’єкцій по 500 мг; 1 флакон з порошком та 1 флакон з розчинником (спирт бензиловий (9 мг/мл), вода для ін'єкцій</w:t>
            </w:r>
            <w:r>
              <w:rPr>
                <w:b/>
              </w:rPr>
              <w:t>) по 7,8 мл у картонній коробці;</w:t>
            </w:r>
            <w:r>
              <w:rPr>
                <w:b/>
              </w:rPr>
              <w:br/>
              <w:t>порошок та розчинник для розчину для ін’єкцій по 1000 мг; 1 флакон з порошком та 1 флакон з розчинником (спирт бензиловий (9 мг/мл), вода для ін'єкцій) по 15,6 мл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ПФАЙЗЕР ІНК.,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350313-25/З-130, 350339-25/З-124 від 16.12.2025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СОЛУ-МЕДРОЛ, </w:t>
            </w:r>
            <w:r>
              <w:rPr>
                <w:b/>
              </w:rPr>
              <w:t>порошок та розчинник для розчину для ін’єкцій по 40 мг/мл; 1 флакон тип</w:t>
            </w:r>
            <w:r>
              <w:rPr>
                <w:b/>
              </w:rPr>
              <w:t>у Act-O-Vial (двоємнісний флакон) з порошком та розчинником (вода для ін'єкцій) по 1 мл у картонній коробці;</w:t>
            </w:r>
            <w:r>
              <w:rPr>
                <w:b/>
              </w:rPr>
              <w:br/>
              <w:t>порошок та розчинник для розчину для ін’єкцій по 125 мг/2 мл; 1 флакон типу Act-O-Vial (двоємнісний флакон) з порошком та розчинником (вода для ін'</w:t>
            </w:r>
            <w:r>
              <w:rPr>
                <w:b/>
              </w:rPr>
              <w:t>єкцій) по 2 мл у картонній коробці;</w:t>
            </w:r>
            <w:r>
              <w:rPr>
                <w:b/>
              </w:rPr>
              <w:br/>
              <w:t>порошок та розчинник для розчину для ін’єкцій по 500 мг; 1 флакон з порошком та 1 флакон з розчинником (спирт бензиловий (9 мг/мл), вода для ін'єкцій) по 7,8 мл у картонній коробці;</w:t>
            </w:r>
            <w:r>
              <w:rPr>
                <w:b/>
              </w:rPr>
              <w:br/>
              <w:t>порошок та розчинник для розчину для і</w:t>
            </w:r>
            <w:r>
              <w:rPr>
                <w:b/>
              </w:rPr>
              <w:t>н’єкцій по 1000 мг; 1 флакон з порошком та 1 флакон з розчинником (спирт бензиловий (9 мг/мл), вода для ін'єкцій) по 15,6 мл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ПФАЙЗЕР ІНК.,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</w:t>
            </w:r>
            <w:r>
              <w:rPr>
                <w:b/>
                <w:noProof/>
              </w:rPr>
              <w:t>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lastRenderedPageBreak/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350313-25/З-130, 350339-25/З-124 від 16.12.2025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СОЛУ-МЕДРОЛ, </w:t>
            </w:r>
            <w:r>
              <w:rPr>
                <w:b/>
              </w:rPr>
              <w:t>порошок та розчинник для розчину для ін’єкцій по 40 мг/мл; 1 флакон типу Act-O-Vial (двоємнісний флакон) з порошком та розчинником (вода для ін'єкцій) по 1 мл у картонній коробці;</w:t>
            </w:r>
            <w:r>
              <w:rPr>
                <w:b/>
              </w:rPr>
              <w:br/>
              <w:t xml:space="preserve">порошок та розчинник для розчину для ін’єкцій по 125 мг/2 мл; 1 флакон типу </w:t>
            </w:r>
            <w:r>
              <w:rPr>
                <w:b/>
              </w:rPr>
              <w:t>Act-O-Vial (двоємнісний флакон) з порошком та розчинником (вода для ін'єкцій) по 2 мл у картонній коробці;</w:t>
            </w:r>
            <w:r>
              <w:rPr>
                <w:b/>
              </w:rPr>
              <w:br/>
              <w:t>порошок та розчинник для розчину для ін’єкцій по 500 мг; 1 флакон з порошком та 1 флакон з розчинником (спирт бензиловий (9 мг/мл), вода для ін'єкцій</w:t>
            </w:r>
            <w:r>
              <w:rPr>
                <w:b/>
              </w:rPr>
              <w:t>) по 7,8 мл у картонній коробці;</w:t>
            </w:r>
            <w:r>
              <w:rPr>
                <w:b/>
              </w:rPr>
              <w:br/>
              <w:t>порошок та розчинник для розчину для ін’єкцій по 1000 мг; 1 флакон з порошком та 1 флакон з розчинником (спирт бензиловий (9 мг/мл), вода для ін'єкцій) по 15,6 мл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ПФАЙЗЕР ІНК.,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Наказ МОЗ </w:t>
            </w:r>
            <w:r>
              <w:rPr>
                <w:b/>
              </w:rPr>
              <w:t>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350313-25/З-130, 350339-25/З-124 від 16.12.2025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СОЛУ-МЕДРОЛ, </w:t>
            </w:r>
            <w:r>
              <w:rPr>
                <w:b/>
              </w:rPr>
              <w:t>порошок та розчинник для розчину для ін’єкцій по 40 мг/мл; 1 флакон типу Act-O-Vial (двоємнісний флакон) з порошком та розчинником (вода для ін'єкцій) по 1 мл у картонній коробці;</w:t>
            </w:r>
            <w:r>
              <w:rPr>
                <w:b/>
              </w:rPr>
              <w:br/>
              <w:t xml:space="preserve">порошок та розчинник для розчину для ін’єкцій по 125 мг/2 мл; 1 флакон типу </w:t>
            </w:r>
            <w:r>
              <w:rPr>
                <w:b/>
              </w:rPr>
              <w:t>Act-O-Vial (двоємнісний флакон) з порошком та розчинником (вода для ін'єкцій) по 2 мл у картонній коробці;</w:t>
            </w:r>
            <w:r>
              <w:rPr>
                <w:b/>
              </w:rPr>
              <w:br/>
              <w:t>порошок та розчинник для розчину для ін’єкцій по 500 мг; 1 флакон з порошком та 1 флакон з розчинником (спирт бензиловий (9 мг/мл), вода для ін'єкцій</w:t>
            </w:r>
            <w:r>
              <w:rPr>
                <w:b/>
              </w:rPr>
              <w:t>) по 7,8 мл у картонній коробці;</w:t>
            </w:r>
            <w:r>
              <w:rPr>
                <w:b/>
              </w:rPr>
              <w:br/>
              <w:t>порошок та розчинник для розчину для ін’єкцій по 1000 мг; 1 флакон з порошком та 1 флакон з розчинником (спирт бензиловий (9 мг/мл), вода для ін'єкцій) по 15,6 мл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ПФАЙЗЕР ІНК.,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Наказ МОЗ </w:t>
            </w:r>
            <w:r>
              <w:rPr>
                <w:b/>
              </w:rPr>
              <w:t>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350313-25/З-130, 350339-25/З-124 від 16.12.2025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СОЛУ-МЕДРОЛ, </w:t>
            </w:r>
            <w:r>
              <w:rPr>
                <w:b/>
              </w:rPr>
              <w:t>порошок та розчинник для розчину для ін’єкцій по 40 мг/мл; 1 флакон типу Act-O-Vial (двоємнісний флакон) з порошком та розчинником (вода для ін'єкцій) по 1 мл у картонній коробці;</w:t>
            </w:r>
            <w:r>
              <w:rPr>
                <w:b/>
              </w:rPr>
              <w:br/>
              <w:t xml:space="preserve">порошок та розчинник для розчину для ін’єкцій по 125 мг/2 мл; 1 флакон типу </w:t>
            </w:r>
            <w:r>
              <w:rPr>
                <w:b/>
              </w:rPr>
              <w:t>Act-O-Vial (двоємнісний флакон) з порошком та розчинником (вода для ін'єкцій) по 2 мл у картонній коробці;</w:t>
            </w:r>
            <w:r>
              <w:rPr>
                <w:b/>
              </w:rPr>
              <w:br/>
              <w:t>порошок та розчинник для розчину для ін’єкцій по 500 мг; 1 флакон з порошком та 1 флакон з розчинником (спирт бензиловий (9 мг/мл), вода для ін'єкцій</w:t>
            </w:r>
            <w:r>
              <w:rPr>
                <w:b/>
              </w:rPr>
              <w:t>) по 7,8 мл у картонній коробці;</w:t>
            </w:r>
            <w:r>
              <w:rPr>
                <w:b/>
              </w:rPr>
              <w:br/>
              <w:t>порошок та розчинник для розчину для ін’єкцій по 1000 мг; 1 флакон з порошком та 1 флакон з розчинником (спирт бензиловий (9 мг/мл), вода для ін'єкцій) по 15,6 мл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ПФАЙЗЕР ІНК.,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Наказ МОЗ </w:t>
            </w:r>
            <w:r>
              <w:rPr>
                <w:b/>
              </w:rPr>
              <w:t>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lastRenderedPageBreak/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350313-25/З-130, 350339-25/З-124 від 16.12.2025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СОЛУ-МЕДРОЛ, </w:t>
            </w:r>
            <w:r>
              <w:rPr>
                <w:b/>
              </w:rPr>
              <w:t>порошок та розчинник для розчину для ін’єкцій по 40 мг/мл; 1 флакон типу Act-O-Vial (двоємнісний флакон) з порошком та розчинником (вода для ін'єкцій) по 1 мл у картонній коробці;</w:t>
            </w:r>
            <w:r>
              <w:rPr>
                <w:b/>
              </w:rPr>
              <w:br/>
              <w:t xml:space="preserve">порошок та розчинник для розчину для ін’єкцій по 125 мг/2 мл; 1 флакон типу </w:t>
            </w:r>
            <w:r>
              <w:rPr>
                <w:b/>
              </w:rPr>
              <w:t>Act-O-Vial (двоємнісний флакон) з порошком та розчинником (вода для ін'єкцій) по 2 мл у картонній коробці;</w:t>
            </w:r>
            <w:r>
              <w:rPr>
                <w:b/>
              </w:rPr>
              <w:br/>
              <w:t>порошок та розчинник для розчину для ін’єкцій по 500 мг; 1 флакон з порошком та 1 флакон з розчинником (спирт бензиловий (9 мг/мл), вода для ін'єкцій</w:t>
            </w:r>
            <w:r>
              <w:rPr>
                <w:b/>
              </w:rPr>
              <w:t>) по 7,8 мл у картонній коробці;</w:t>
            </w:r>
            <w:r>
              <w:rPr>
                <w:b/>
              </w:rPr>
              <w:br/>
              <w:t>порошок та розчинник для розчину для ін’єкцій по 1000 мг; 1 флакон з порошком та 1 флакон з розчинником (спирт бензиловий (9 мг/мл), вода для ін'єкцій) по 15,6 мл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ПФАЙЗЕР ІНК.,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Наказ МОЗ </w:t>
            </w:r>
            <w:r>
              <w:rPr>
                <w:b/>
              </w:rPr>
              <w:t>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346357-25/З-96, 346358-25/З-96, 346359-25/З-96 від 15.10.2025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Стерофундин ISO, </w:t>
            </w:r>
            <w:r>
              <w:rPr>
                <w:b/>
              </w:rPr>
              <w:t>розчин для інфузій; по 250 мл, 500 мл, 1000 мл у поліетиленовому контейнері; по 10 контейнерів у картонній коробці; по 250 мл, 500 мл, 1000 мл у пластиковому мішку; по 10 мішків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Б. Браун Мельзунген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</w:t>
            </w:r>
            <w:r>
              <w:rPr>
                <w:b/>
              </w:rPr>
              <w:t>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346357-25/З-96, 346358-25/З-96, 346359-25/З-96 від 15.10.2025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Стерофундин ISO, </w:t>
            </w:r>
            <w:r>
              <w:rPr>
                <w:b/>
              </w:rPr>
              <w:t>розчин для інфузій; по 250 мл, 500 мл, 1000 мл у поліетиленовому контейнері; по 10 контейнерів у картонній коробці; по 250 мл, 500 мл, 1000 мл у пластиковому мішку; по 10 мішків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Б. Браун Мельзунген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</w:t>
            </w:r>
            <w:r>
              <w:rPr>
                <w:b/>
              </w:rPr>
              <w:t>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346357-25/З-96, 346358-25/З-96, 346359-25/З-96 від 15.10.2025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Стерофундин ISO, </w:t>
            </w:r>
            <w:r>
              <w:rPr>
                <w:b/>
              </w:rPr>
              <w:t>розчин для інфузій; по 250 мл, 500 мл, 1000 мл у поліетиленовому контейнері; по 10 контейнерів у картонній коробці; по 250 мл, 500 мл, 1000 мл у пластиковому мішку; по 10 мішків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Б. Браун Мельзунген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</w:t>
            </w:r>
            <w:r>
              <w:rPr>
                <w:b/>
              </w:rPr>
              <w:t>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338885-25/З-126 від 06.06.2025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СТРЕПСІЛС® ХЕРБАЛ СИРОП ПОДОРОЖНИКА (Було: СТРЕПСІЛС® ВІД СУХОГО КАШЛЮ), </w:t>
            </w:r>
            <w:r>
              <w:rPr>
                <w:b/>
              </w:rPr>
              <w:t>сироп, 0,030 г/мл; по 100 мл, 200 мл у флаконах з маркуванням українською та англійською мовами; по 1 флакону разом з мірною ложкою у картонній коробці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Реккітт Бенкізер Хелскер Інтернешнл Лімітед, В</w:t>
            </w:r>
            <w:r>
              <w:rPr>
                <w:b/>
              </w:rPr>
              <w:t>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338885-25/З-126 від 06.06.2025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СТРЕПСІЛС® ХЕРБАЛ СИРОП ПОДОРОЖНИКА (Було: СТРЕПСІЛС® ВІД СУХОГО КАШЛЮ), </w:t>
            </w:r>
            <w:r>
              <w:rPr>
                <w:b/>
              </w:rPr>
              <w:t>сироп, 0,030 г/мл; по 100 мл, 200 мл у флаконах з маркуванням українською та англійською мовами; по 1 флакону разом з мірною ложкою у картонній коробці з маркуванням українською та ан</w:t>
            </w:r>
            <w:r>
              <w:rPr>
                <w:b/>
              </w:rPr>
              <w:t>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Реккітт Бенкізер Хелскер Інтернешнл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338885-25/З-126 від 06.06.2025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СТРЕПСІЛС® ХЕРБАЛ СИРОП ПОДОРОЖНИКА (Було: СТРЕПСІЛС® ВІД СУХОГО КАШЛЮ), </w:t>
            </w:r>
            <w:r>
              <w:rPr>
                <w:b/>
              </w:rPr>
              <w:t>сироп, 0,030 г/мл; по 100 мл, 200 мл у флаконах з маркуванням українською та англійською мовами; по 1 флакону разом з мірною ложкою у картонній коробці з маркуванням українською та а</w:t>
            </w:r>
            <w:r>
              <w:rPr>
                <w:b/>
              </w:rPr>
              <w:t>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Реккітт Бенкізер Хелскер Інтернешнл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355826-26/З-117 від 03.04.2026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СТУГЕРОН, </w:t>
            </w:r>
            <w:r>
              <w:rPr>
                <w:b/>
              </w:rPr>
              <w:t>таблетки по 25 мг; по 25 таблеток у блістері; по 2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355826-26/З-117 від 03.04.2026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СТУГЕРОН, </w:t>
            </w:r>
            <w:r>
              <w:rPr>
                <w:b/>
              </w:rPr>
              <w:t>таблетки по 25 мг; по 25 таблеток у блістері; по 2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355826-26/З-117 від 03.04.2026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СТУГЕРОН, </w:t>
            </w:r>
            <w:r>
              <w:rPr>
                <w:b/>
              </w:rPr>
              <w:t>таблетки по 25 мг; по 25 таблеток у блістері; по 2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</w:t>
            </w:r>
            <w:r>
              <w:rPr>
                <w:szCs w:val="20"/>
              </w:rPr>
              <w:t>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357166-26/З-139 від 24.04.2026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Сульцеф, </w:t>
            </w:r>
            <w:r>
              <w:rPr>
                <w:b/>
              </w:rPr>
              <w:t>порошок для розчину для ін’єкцій по 1г/1г, 1 або 10, або 50, або 100 флаконів з порошком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Медокемі Лімітед,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Ти</w:t>
            </w:r>
            <w:r>
              <w:rPr>
                <w:b/>
              </w:rPr>
              <w:t xml:space="preserve">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357166-26/З-139 від 24.04.2026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Сульцеф, </w:t>
            </w:r>
            <w:r>
              <w:rPr>
                <w:b/>
              </w:rPr>
              <w:t>порошок для розчину для ін’єкцій по 1г/1г, 1 або 10, або 50, або 100 флаконів з порошком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Медокемі Лімітед,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 xml:space="preserve">особи уповноваженої на отримання відповідних </w:t>
            </w:r>
            <w:r>
              <w:rPr>
                <w:szCs w:val="20"/>
              </w:rPr>
              <w:t>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357166-26/З-139 від 24.04.2026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Сульцеф, </w:t>
            </w:r>
            <w:r>
              <w:rPr>
                <w:b/>
              </w:rPr>
              <w:t>порошок для розчину для ін’єкцій по 1г/1г, 1 або 10, або 50, або 100 флаконів з порошком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Медокемі Лімітед,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 xml:space="preserve">Вкладка </w:t>
            </w:r>
            <w:r>
              <w:rPr>
                <w:b/>
              </w:rPr>
              <w:t>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356782-26/З-96, 356783-26/З-96, 3</w:t>
            </w:r>
            <w:r>
              <w:rPr>
                <w:b/>
              </w:rPr>
              <w:t>56784-26/З-96, 356785-26/З-96, 356786-26/З-96, 356787-26/З-96, 356788-26/З-96, 356789-26/З-96, 356790-26/З-96, 356791-26/З-96, 356792-26/З-96, 356793-26/З-96, 356794-26/З-96, 356795-26/З-96 від 20.04.2026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Суметролім®, </w:t>
            </w:r>
            <w:r>
              <w:rPr>
                <w:b/>
              </w:rPr>
              <w:t>таблетки по 400 мг/80 мг по 10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356782-26/З-96, 356783-26/З-96, 356784-26/З-96, 356785-26/З-96, 356786-26/З-96, 356787-26/З-</w:t>
            </w:r>
            <w:r>
              <w:rPr>
                <w:b/>
              </w:rPr>
              <w:t>96, 356788-26/З-96, 356789-26/З-96, 356790-26/З-96, 356791-26/З-96, 356792-26/З-96, 356793-26/З-96, 356794-26/З-96, 356795-26/З-96 від 20.04.2026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Суметролім®, </w:t>
            </w:r>
            <w:r>
              <w:rPr>
                <w:b/>
              </w:rPr>
              <w:t>таблетки по 400 мг/80 мг по 10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</w:t>
            </w:r>
            <w:r>
              <w:t>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356782-26/З-96, 356783-26/З-96, 356784-26/З-96, 356785-26/З-96, 356786-26/З-96, 356787-26/З-96, 356788-26/З-96, 356789-26/З-96, 356790-26/З-96, 356791-26/З-96, 356792-26/З-96, 356793-26/З-96, 356794-26/З-96, 356795-26/З-96 від 20.04.2026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Суметролім®, </w:t>
            </w:r>
            <w:r>
              <w:rPr>
                <w:b/>
              </w:rPr>
              <w:t>таблетки по 400 мг/80 мг по 10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процедура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356607-26/З-118 від 15.04.2026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Сунітиніб-Мілі-12,5, Сунітиніб-Мілі-25, Сунітиніб-Мілі-37,5, Сунітиніб-Мілі-50 , </w:t>
            </w:r>
            <w:r>
              <w:rPr>
                <w:b/>
              </w:rPr>
              <w:t>капсули тверді желатинові 12,5 мг або 25 мг або 37,5 мг або 50 мг; по 7 капсул у блістері, по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</w:t>
            </w:r>
            <w:r>
              <w:rPr>
                <w:b/>
              </w:rPr>
              <w:t>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356607-26/З-118 від 15.04.2026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Сунітиніб-Мілі-12,5, Сунітиніб-Мілі-25, Сунітиніб-Мілі-37,5, Сунітиніб-Мілі-50 , </w:t>
            </w:r>
            <w:r>
              <w:rPr>
                <w:b/>
              </w:rPr>
              <w:t>капсули тверді желатинові 12,5 мг або 25 мг або 37,5 мг або 50 мг; по 7 капсул у блістері, по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356607-26/З-118 від 15.04.2026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Сунітиніб-Мілі-12,5, Сунітиніб-Мілі-25, Сунітиніб-Мілі-37,5, Сунітиніб-Мілі-50 , </w:t>
            </w:r>
            <w:r>
              <w:rPr>
                <w:b/>
              </w:rPr>
              <w:t>капсули тверді желатинові 12,5 мг або 25 мг або 37,5 мг або 50 мг; по 7 капсул у блістері, по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II </w:t>
            </w:r>
            <w:r>
              <w:rPr>
                <w:b/>
                <w:noProof/>
              </w:rPr>
              <w:t>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356607-26/З-118 від 15.04.2026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Сунітиніб-Мілі-12,5, Сунітиніб-Мілі-25, Сунітиніб-Мілі-37,5, Сунітиніб-Мілі-50 , </w:t>
            </w:r>
            <w:r>
              <w:rPr>
                <w:b/>
              </w:rPr>
              <w:t>капсули тверді желатинові 12,5 мг або 25 мг або 37,5 мг або 50 мг; по 7 капсул у блістері, по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</w:t>
            </w:r>
            <w:r>
              <w:rPr>
                <w:b/>
              </w:rPr>
              <w:t>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356607-26/З-118 від 15.04.2026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Сунітиніб-Мілі-12,5, Сунітиніб-Мілі-25, Сунітиніб-Мілі-37,5, Сунітиніб-Мілі-50 , </w:t>
            </w:r>
            <w:r>
              <w:rPr>
                <w:b/>
              </w:rPr>
              <w:t>капсули тверді желатинові 12,5 мг або 25 мг або 37,5 мг або 50 мг; по 7 капсул у блістері, по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356607-26/З-118 від 15.04.2026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Сунітиніб-Мілі-12,5, Сунітиніб-Мілі-25, Сунітиніб-Мілі-37,5, Сунітиніб-Мілі-50 , </w:t>
            </w:r>
            <w:r>
              <w:rPr>
                <w:b/>
              </w:rPr>
              <w:t>капсули тверді желатинові 12,5 мг або 25 мг або 37,5 мг або 50 мг; по 7 капсул у блістері, по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II </w:t>
            </w:r>
            <w:r>
              <w:rPr>
                <w:b/>
                <w:noProof/>
              </w:rPr>
              <w:t>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356607-26/З-118 від 15.04.2026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Сунітиніб-Мілі-12,5, Сунітиніб-Мілі-25, Сунітиніб-Мілі-37,5, Сунітиніб-Мілі-50 , </w:t>
            </w:r>
            <w:r>
              <w:rPr>
                <w:b/>
              </w:rPr>
              <w:t>капсули тверді желатинові 12,5 мг або 25 мг або 37,5 мг або 50 мг; по 7 капсул у блістері, по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</w:t>
            </w:r>
            <w:r>
              <w:rPr>
                <w:b/>
              </w:rPr>
              <w:t>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356607-26/З-118 від 15.04.2026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Сунітиніб-Мілі-12,5, Сунітиніб-Мілі-25, Сунітиніб-Мілі-37,5, Сунітиніб-Мілі-50 , </w:t>
            </w:r>
            <w:r>
              <w:rPr>
                <w:b/>
              </w:rPr>
              <w:t>капсули тверді желатинові 12,5 мг або 25 мг або 37,5 мг або 50 мг; по 7 капсул у блістері, по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356607-26/З-118 від 15.04.2026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Сунітиніб-Мілі-12,5, Сунітиніб-Мілі-25, Сунітиніб-Мілі-37,5, Сунітиніб-Мілі-50 , </w:t>
            </w:r>
            <w:r>
              <w:rPr>
                <w:b/>
              </w:rPr>
              <w:t>капсули тверді желатинові 12,5 мг або 25 мг або 37,5 мг або 50 мг; по 7 капсул у блістері, по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II </w:t>
            </w:r>
            <w:r>
              <w:rPr>
                <w:b/>
                <w:noProof/>
              </w:rPr>
              <w:t>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356607-26/З-118 від 15.04.2026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Сунітиніб-Мілі-12,5, Сунітиніб-Мілі-25, Сунітиніб-Мілі-37,5, Сунітиніб-Мілі-50 , </w:t>
            </w:r>
            <w:r>
              <w:rPr>
                <w:b/>
              </w:rPr>
              <w:t>капсули тверді желатинові 12,5 мг або 25 мг або 37,5 мг або 50 мг; по 7 капсул у блістері, по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</w:t>
            </w:r>
            <w:r>
              <w:rPr>
                <w:b/>
              </w:rPr>
              <w:t>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356607-26/З-118 від 15.04.2026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Сунітиніб-Мілі-12,5, Сунітиніб-Мілі-25, Сунітиніб-Мілі-37,5, Сунітиніб-Мілі-50 , </w:t>
            </w:r>
            <w:r>
              <w:rPr>
                <w:b/>
              </w:rPr>
              <w:t>капсули тверді желатинові 12,5 мг або 25 мг або 37,5 мг або 50 мг; по 7 капсул у блістері, по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356607-26/З-118 від 15.04.2026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Сунітиніб-Мілі-12,5, Сунітиніб-Мілі-25, Сунітиніб-Мілі-37,5, Сунітиніб-Мілі-50 , </w:t>
            </w:r>
            <w:r>
              <w:rPr>
                <w:b/>
              </w:rPr>
              <w:t>капсули тверді желатинові 12,5 мг або 25 мг або 37,5 мг або 50 мг; по 7 капсул у блістері, по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II </w:t>
            </w:r>
            <w:r>
              <w:rPr>
                <w:b/>
                <w:noProof/>
              </w:rPr>
              <w:t>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358390-26/З-118 від 19.05.2026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Тайфер, </w:t>
            </w:r>
            <w:r>
              <w:rPr>
                <w:b/>
              </w:rPr>
              <w:t>розчин для ін'єкцій або концентрат для розчину для інфузій, 20 мг/мл; по 5 мл в ампулах; по 5 ампул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ТЕХНОПАК МАНУФЕКЧЕ ЛІМІТЕД, 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358390-26/З-118 від 19.05.2026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Тайфер, </w:t>
            </w:r>
            <w:r>
              <w:rPr>
                <w:b/>
              </w:rPr>
              <w:t>розчин для ін'єкцій або концентрат для розчину для інфузій, 20 мг/мл; по 5 мл в ампулах; по 5 ампул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ТЕХНОПАК МАНУФЕКЧЕ ЛІМІТЕД, 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 xml:space="preserve">особи уповноваженої на отримання відповідних </w:t>
            </w:r>
            <w:r>
              <w:rPr>
                <w:szCs w:val="20"/>
              </w:rPr>
              <w:t>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358390-26/З-118 від 19.05.2026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Тайфер, </w:t>
            </w:r>
            <w:r>
              <w:rPr>
                <w:b/>
              </w:rPr>
              <w:t>розчин для ін'єкцій або концентрат для розчину для інфузій, 20 мг/мл; по 5 мл в ампулах; по 5 ампул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ТЕХНОПАК МАНУФЕКЧЕ ЛІМІТЕД, 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348552-25/З-124 від 24.11.2025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Тезпайр, </w:t>
            </w:r>
            <w:r>
              <w:rPr>
                <w:b/>
              </w:rPr>
              <w:t>розчин для ін'єкцій, 210 мг/1,91 мл (110 мг/мл);</w:t>
            </w:r>
            <w:r>
              <w:rPr>
                <w:b/>
              </w:rPr>
              <w:br/>
              <w:t>розчин для ін’єкцій у попередньо наповненому шприці одноразового використання із незнімною голкою із захисним ковпачком та обмежувачем ходу поршня; по 1 попе</w:t>
            </w:r>
            <w:r>
              <w:rPr>
                <w:b/>
              </w:rPr>
              <w:t xml:space="preserve">редньо наповненому шприцу одноразового використання у термоформованому блістері; по 1 блістеру в картонній коробці; </w:t>
            </w:r>
            <w:r>
              <w:rPr>
                <w:b/>
              </w:rPr>
              <w:br/>
              <w:t>розчин для ін’єкцій у попередньо наповненій шприц-ручці одноразового використання для автоматичного введення із незнімною голкою із захисни</w:t>
            </w:r>
            <w:r>
              <w:rPr>
                <w:b/>
              </w:rPr>
              <w:t>м ковпачком та обмежувачем ходу поршня; по 1 попередньо наповненій шприц-ручці одноразового використання для автоматичного введення в картонній коробці.</w:t>
            </w:r>
            <w:r>
              <w:rPr>
                <w:b/>
              </w:rPr>
              <w:br/>
              <w:t>Маркування українською мовою.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АСТРАЗЕНЕКА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348552-25/З-124 від 24.11.2025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Тезпайр, </w:t>
            </w:r>
            <w:r>
              <w:rPr>
                <w:b/>
              </w:rPr>
              <w:t>розчин для ін'єкцій, 210 мг/1,91 мл (110 мг/мл);</w:t>
            </w:r>
            <w:r>
              <w:rPr>
                <w:b/>
              </w:rPr>
              <w:br/>
            </w:r>
            <w:r>
              <w:rPr>
                <w:b/>
              </w:rPr>
              <w:t>розчин для ін’єкцій у попередньо наповненому шприці одноразового використання із незнімною голкою із захисним ковпачком та обмежувачем ходу поршня; по 1 попередньо наповненому шприцу одноразового використання у термоформованому блістері; по 1 блістеру в ка</w:t>
            </w:r>
            <w:r>
              <w:rPr>
                <w:b/>
              </w:rPr>
              <w:t xml:space="preserve">ртонній коробці; </w:t>
            </w:r>
            <w:r>
              <w:rPr>
                <w:b/>
              </w:rPr>
              <w:br/>
              <w:t>розчин для ін’єкцій у попередньо наповненій шприц-ручці одноразового використання для автоматичного введення із незнімною голкою із захисним ковпачком та обмежувачем ходу поршня; по 1 попередньо наповненій шприц-ручці одноразового викорис</w:t>
            </w:r>
            <w:r>
              <w:rPr>
                <w:b/>
              </w:rPr>
              <w:t>тання для автоматичного введення в картонній коробці.</w:t>
            </w:r>
            <w:r>
              <w:rPr>
                <w:b/>
              </w:rPr>
              <w:br/>
              <w:t>Маркування українською мовою.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АСТРАЗЕНЕКА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</w:t>
            </w:r>
            <w:r>
              <w:rPr>
                <w:b/>
              </w:rPr>
              <w:t>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348552-25/З-124 від 24.11.2025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Тезпайр, </w:t>
            </w:r>
            <w:r>
              <w:rPr>
                <w:b/>
              </w:rPr>
              <w:t>розчин для ін'єкцій, 210 мг/1,91 мл (110 мг/мл);</w:t>
            </w:r>
            <w:r>
              <w:rPr>
                <w:b/>
              </w:rPr>
              <w:br/>
              <w:t>розчин для ін’єкцій у попередньо наповненому шприці одноразового використання із незнімною голкою із захисним ковпачком та обмежувачем ходу поршня; по 1 попередньо наповненому шприцу одноразового в</w:t>
            </w:r>
            <w:r>
              <w:rPr>
                <w:b/>
              </w:rPr>
              <w:t xml:space="preserve">икористання у термоформованому блістері; по 1 блістеру в картонній коробці; </w:t>
            </w:r>
            <w:r>
              <w:rPr>
                <w:b/>
              </w:rPr>
              <w:br/>
              <w:t xml:space="preserve">розчин для ін’єкцій у попередньо наповненій шприц-ручці одноразового використання для автоматичного введення із незнімною голкою із захисним ковпачком та обмежувачем ходу поршня; </w:t>
            </w:r>
            <w:r>
              <w:rPr>
                <w:b/>
              </w:rPr>
              <w:t>по 1 попередньо наповненій шприц-ручці одноразового використання для автоматичного введення в картонній коробці.</w:t>
            </w:r>
            <w:r>
              <w:rPr>
                <w:b/>
              </w:rPr>
              <w:br/>
              <w:t>Маркування українською мовою.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АСТРАЗЕНЕКА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</w:t>
            </w:r>
            <w:r>
              <w:rPr>
                <w:b/>
                <w:noProof/>
              </w:rPr>
              <w:t xml:space="preserve">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lastRenderedPageBreak/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357035-26/З-28 від 23.04.2026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Телміста® Тріо, </w:t>
            </w:r>
            <w:r>
              <w:rPr>
                <w:b/>
              </w:rPr>
              <w:t>таблетки, 40 мг/5 мг/12,5 мг або 80 мг/5 мг/12,5 мг, або 80 мг/10 мг/12,5 мг, або 80 мг/10 мг/25 мг по 7 таблеток у блістері; по 4 або 12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</w:t>
            </w:r>
            <w:r>
              <w:rPr>
                <w:b/>
              </w:rPr>
              <w:t xml:space="preserve">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357035-26/З-28 від 23.04.2026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Телміста® Тріо, </w:t>
            </w:r>
            <w:r>
              <w:rPr>
                <w:b/>
              </w:rPr>
              <w:t>таблетки, 40 мг/5 мг/12,5 мг або 80 мг/5 мг/12,5 мг, або 80 мг/10 мг/12,5 мг, або 80 мг/10 мг/25 мг по 7 таблеток у блістері; по 4 або 12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</w:t>
            </w:r>
            <w:r>
              <w:rPr>
                <w:b/>
              </w:rPr>
              <w:t xml:space="preserve">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357035-26/З-28 від 23.04.2026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Телміста® Тріо, </w:t>
            </w:r>
            <w:r>
              <w:rPr>
                <w:b/>
              </w:rPr>
              <w:t>таблетки, 40 мг/5 мг/12,5 мг або 80 мг/5 мг/12,5 мг, або 80 мг/10 мг/12,5 мг, або 80 мг/10 мг/25 мг по 7 таблеток у блістері; по 4 або 12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</w:t>
            </w:r>
            <w:r>
              <w:rPr>
                <w:b/>
              </w:rPr>
              <w:t xml:space="preserve">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357035-26/З-28 від 23.04.2026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Телміста® Тріо, </w:t>
            </w:r>
            <w:r>
              <w:rPr>
                <w:b/>
              </w:rPr>
              <w:t>таблетки, 40 мг/5 мг/12,5 мг або 80 мг/5 мг/12,5 мг, або 80 мг/10 мг/12,5 мг, або 80 мг/10 мг/25 мг по 7 таблеток у блістері; по 4 або 12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</w:t>
            </w:r>
            <w:r>
              <w:rPr>
                <w:b/>
              </w:rPr>
              <w:t xml:space="preserve">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357035-26/З-28 від 23.04.2026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Телміста® Тріо, </w:t>
            </w:r>
            <w:r>
              <w:rPr>
                <w:b/>
              </w:rPr>
              <w:t>таблетки, 40 мг/5 мг/12,5 мг або 80 мг/5 мг/12,5 мг, або 80 мг/10 мг/12,5 мг, або 80 мг/10 мг/25 мг по 7 таблеток у блістері; по 4 або 12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</w:t>
            </w:r>
            <w:r>
              <w:rPr>
                <w:b/>
              </w:rPr>
              <w:t xml:space="preserve">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357035-26/З-28 від 23.04.2026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Телміста® Тріо, </w:t>
            </w:r>
            <w:r>
              <w:rPr>
                <w:b/>
              </w:rPr>
              <w:t>таблетки, 40 мг/5 мг/12,5 мг або 80 мг/5 мг/12,5 мг, або 80 мг/10 мг/12,5 мг, або 80 мг/10 мг/25 мг по 7 таблеток у блістері; по 4 або 12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</w:t>
            </w:r>
            <w:r>
              <w:rPr>
                <w:b/>
              </w:rPr>
              <w:t xml:space="preserve">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357035-26/З-28 від 23.04.2026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Телміста® Тріо, </w:t>
            </w:r>
            <w:r>
              <w:rPr>
                <w:b/>
              </w:rPr>
              <w:t>таблетки, 40 мг/5 мг/12,5 мг або 80 мг/5 мг/12,5 мг, або 80 мг/10 мг/12,5 мг, або 80 мг/10 мг/25 мг по 7 таблеток у блістері; по 4 або 12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</w:t>
            </w:r>
            <w:r>
              <w:rPr>
                <w:b/>
              </w:rPr>
              <w:t xml:space="preserve">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357035-26/З-28 від 23.04.2026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Телміста® Тріо, </w:t>
            </w:r>
            <w:r>
              <w:rPr>
                <w:b/>
              </w:rPr>
              <w:t>таблетки, 40 мг/5 мг/12,5 мг або 80 мг/5 мг/12,5 мг, або 80 мг/10 мг/12,5 мг, або 80 мг/10 мг/25 мг по 7 таблеток у блістері; по 4 або 12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</w:t>
            </w:r>
            <w:r>
              <w:rPr>
                <w:b/>
              </w:rPr>
              <w:t xml:space="preserve">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357035-26/З-28 від 23.04.2026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Телміста® Тріо, </w:t>
            </w:r>
            <w:r>
              <w:rPr>
                <w:b/>
              </w:rPr>
              <w:t>таблетки, 40 мг/5 мг/12,5 мг або 80 мг/5 мг/12,5 мг, або 80 мг/10 мг/12,5 мг, або 80 мг/10 мг/25 мг по 7 таблеток у блістері; по 4 або 12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</w:t>
            </w:r>
            <w:r>
              <w:rPr>
                <w:b/>
              </w:rPr>
              <w:t xml:space="preserve">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357035-26/З-28 від 23.04.2026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Телміста® Тріо, </w:t>
            </w:r>
            <w:r>
              <w:rPr>
                <w:b/>
              </w:rPr>
              <w:t>таблетки, 40 мг/5 мг/12,5 мг або 80 мг/5 мг/12,5 мг, або 80 мг/10 мг/12,5 мг, або 80 мг/10 мг/25 мг по 7 таблеток у блістері; по 4 або 12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</w:t>
            </w:r>
            <w:r>
              <w:rPr>
                <w:b/>
              </w:rPr>
              <w:t xml:space="preserve">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357035-26/З-28 від 23.04.2026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Телміста® Тріо, </w:t>
            </w:r>
            <w:r>
              <w:rPr>
                <w:b/>
              </w:rPr>
              <w:t>таблетки, 40 мг/5 мг/12,5 мг або 80 мг/5 мг/12,5 мг, або 80 мг/10 мг/12,5 мг, або 80 мг/10 мг/25 мг по 7 таблеток у блістері; по 4 або 12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</w:t>
            </w:r>
            <w:r>
              <w:rPr>
                <w:b/>
              </w:rPr>
              <w:t xml:space="preserve">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357035-26/З-28 від 23.04.2026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Телміста® Тріо, </w:t>
            </w:r>
            <w:r>
              <w:rPr>
                <w:b/>
              </w:rPr>
              <w:t>таблетки, 40 мг/5 мг/12,5 мг або 80 мг/5 мг/12,5 мг, або 80 мг/10 мг/12,5 мг, або 80 мг/10 мг/25 мг по 7 таблеток у блістері; по 4 або 12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</w:t>
            </w:r>
            <w:r>
              <w:rPr>
                <w:b/>
              </w:rPr>
              <w:t xml:space="preserve">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355825-26/З-118 від 03.04.2026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Тербізил, </w:t>
            </w:r>
            <w:r>
              <w:rPr>
                <w:b/>
              </w:rPr>
              <w:t xml:space="preserve">крем 1 % по 15 г у тубі; по 1 тубі в картонній упаковці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355825-26/З-118 від 03.04.2026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Тербізил, </w:t>
            </w:r>
            <w:r>
              <w:rPr>
                <w:b/>
              </w:rPr>
              <w:t xml:space="preserve">крем 1 % по 15 г у тубі; по 1 тубі в картонній упаковці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</w:t>
            </w:r>
            <w:r>
              <w:rPr>
                <w:szCs w:val="20"/>
              </w:rPr>
              <w:t xml:space="preserve">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355825-26/З-118 від 03.04.2026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Тербізил, </w:t>
            </w:r>
            <w:r>
              <w:rPr>
                <w:b/>
              </w:rPr>
              <w:t xml:space="preserve">крем 1 % по 15 г у тубі; по 1 тубі в картонній упаковці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348256-25/З-147, 348257-25/З-147, 348258-25/З-147, 348260-25/З-147, 348261-25/З-147 від 18.11.2025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ТЕТРАКСИМ®/TETRAXIM Вакцина для профілактики дифтерії, правця, кашлюку (ацелюлярний компонент) та поліомієліту адсорбована, інактивована, рідка, </w:t>
            </w:r>
            <w:r>
              <w:rPr>
                <w:b/>
              </w:rPr>
              <w:t>суспензія для ін’єкцій; по 1 попередньо заповненому шприцу по 0,5 мл (1 доза) з прикріпленою голкою (або 2-ма о</w:t>
            </w:r>
            <w:r>
              <w:rPr>
                <w:b/>
              </w:rPr>
              <w:t>кремими голками), що містить суспензію для ін’єкцій, в картонній коробці з маркуванням українською або англійською, або іншими іноземними мовами; по 1 попередньо заповненому шприцу по 0,5 мл (1 доза) з прикріпленою голкою (або 2-ма окремими голками), що мі</w:t>
            </w:r>
            <w:r>
              <w:rPr>
                <w:b/>
              </w:rPr>
              <w:t>стить суспензію для ін’єкцій в картонній коробці, в якій міститься стандартно-експортна упаковка та інструкція для медичного застосування з маркуванням українською або англійською, або іншими іноземними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Санофі Вінтроп Індастрі,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lastRenderedPageBreak/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348256-25/З-147, 348257-25/З-147, 348258-25/З-147, 348260-25/З-147, 348261-25/З-147 від 18.11.2025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ТЕТРАКСИМ®/TETRAXIM Вакцина для профілактики дифтерії, правця, кашлюку (ацелюлярний компонент) та поліомієліту адсорбована, інактивована, рідка, </w:t>
            </w:r>
            <w:r>
              <w:rPr>
                <w:b/>
              </w:rPr>
              <w:t>суспензія для ін’єкцій; по 1 попередньо заповненому шприцу по 0,5 мл (1 доза) з прикріпленою голкою (або 2-ма о</w:t>
            </w:r>
            <w:r>
              <w:rPr>
                <w:b/>
              </w:rPr>
              <w:t>кремими голками), що містить суспензію для ін’єкцій, в картонній коробці з маркуванням українською або англійською, або іншими іноземними мовами; по 1 попередньо заповненому шприцу по 0,5 мл (1 доза) з прикріпленою голкою (або 2-ма окремими голками), що мі</w:t>
            </w:r>
            <w:r>
              <w:rPr>
                <w:b/>
              </w:rPr>
              <w:t>стить суспензію для ін’єкцій в картонній коробці, в якій міститься стандартно-експортна упаковка та інструкція для медичного застосування з маркуванням українською або англійською, або іншими іноземними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Санофі Вінтроп Індастрі,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</w:t>
            </w:r>
            <w:r>
              <w:rPr>
                <w:b/>
              </w:rPr>
              <w:t>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348256-25/З-147, 348257-25/З-147, 348258-25/З-147, 348260-25/З-147, 348261-25/З-147 від 18.11.2025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ТЕТРАКСИМ®/TETRAXIM Вакцина для профілактики дифтерії, правця, кашлюку (ацелюлярний компонент) та поліомієліту адсорбована, інактивована, рідка, </w:t>
            </w:r>
            <w:r>
              <w:rPr>
                <w:b/>
              </w:rPr>
              <w:t>суспензія для ін’єкцій; по 1 попередньо заповненому шприцу по 0,5 мл (1 доза) з прикріпленою голкою (або 2-ма о</w:t>
            </w:r>
            <w:r>
              <w:rPr>
                <w:b/>
              </w:rPr>
              <w:t>кремими голками), що містить суспензію для ін’єкцій, в картонній коробці з маркуванням українською або англійською, або іншими іноземними мовами; по 1 попередньо заповненому шприцу по 0,5 мл (1 доза) з прикріпленою голкою (або 2-ма окремими голками), що мі</w:t>
            </w:r>
            <w:r>
              <w:rPr>
                <w:b/>
              </w:rPr>
              <w:t>стить суспензію для ін’єкцій в картонній коробці, в якій міститься стандартно-експортна упаковка та інструкція для медичного застосування з маркуванням українською або англійською, або іншими іноземними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Санофі Вінтроп Індастрі,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</w:t>
            </w:r>
            <w:r>
              <w:rPr>
                <w:b/>
              </w:rPr>
              <w:t>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353773-26/З-61 від 02.03.2026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ТИЗИНОН, </w:t>
            </w:r>
            <w:r>
              <w:rPr>
                <w:b/>
              </w:rPr>
              <w:t>капсули тверді по 5 мг або по 10 мг по 60 капсул у пластиковому контейнері; по 1 контейнеру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НОБЕЛ ІЛАЧ САНАЇ ВЕ ТІДЖАРЕТ А.Ш.,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353773-26/З-61 від 02.03.2026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ТИЗИНОН, </w:t>
            </w:r>
            <w:r>
              <w:rPr>
                <w:b/>
              </w:rPr>
              <w:t>капсули тверді по 5 мг або по 10 мг по 60 капсул у пластиковому контейнері; по 1 контейнеру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НОБЕЛ ІЛАЧ САНАЇ ВЕ ТІДЖАРЕТ А.Ш.,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353773-26/З-61 від 02.03.2026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ТИЗИНОН, </w:t>
            </w:r>
            <w:r>
              <w:rPr>
                <w:b/>
              </w:rPr>
              <w:t>капсули тверді по 5 мг або по 10 мг по 60 капсул у пластиковому контейнері; по 1 контейнеру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НОБЕЛ ІЛАЧ САНАЇ ВЕ ТІДЖАРЕТ А.Ш.,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</w:t>
            </w:r>
            <w:r>
              <w:rPr>
                <w:b/>
              </w:rPr>
              <w:t>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353773-26/З-61 від 02.03.2026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ТИЗИНОН, </w:t>
            </w:r>
            <w:r>
              <w:rPr>
                <w:b/>
              </w:rPr>
              <w:t>капсули тверді по 5 мг або по 10 мг по 60 капсул у пластиковому контейнері; по 1 контейнеру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НОБЕЛ ІЛАЧ САНАЇ ВЕ ТІДЖАРЕТ А.Ш.,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353773-26/З-61 від 02.03.2026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ТИЗИНОН, </w:t>
            </w:r>
            <w:r>
              <w:rPr>
                <w:b/>
              </w:rPr>
              <w:t>капсули тверді по 5 мг або по 10 мг по 60 капсул у пластиковому контейнері; по 1 контейнеру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НОБЕЛ ІЛАЧ САНАЇ ВЕ ТІДЖАРЕТ А.Ш.,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353773-26/З-61 від 02.03.2026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ТИЗИНОН, </w:t>
            </w:r>
            <w:r>
              <w:rPr>
                <w:b/>
              </w:rPr>
              <w:t>капсули тверді по 5 мг або по 10 мг по 60 капсул у пластиковому контейнері; по 1 контейнеру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НОБЕЛ ІЛАЧ САНАЇ ВЕ ТІДЖАРЕТ А.Ш.,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</w:t>
            </w:r>
            <w:r>
              <w:rPr>
                <w:b/>
              </w:rPr>
              <w:t>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354283-26/В-96, 354284-26/В-96 від 10.03.2026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Тівортін®, </w:t>
            </w:r>
            <w:r>
              <w:rPr>
                <w:b/>
              </w:rPr>
              <w:t>розчин для інфузій, 42 мг/мл по 100 мл або по 200 мл у пляшках скляних або полімерних; по 1 пляшці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ТОВ "Юрія-Фарм",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354283-26/В-96, 354284-26/В-96 від 10.03.2026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Тівортін®, </w:t>
            </w:r>
            <w:r>
              <w:rPr>
                <w:b/>
              </w:rPr>
              <w:t>розчин для інфузій, 42 мг/мл по 100 мл або по 200 мл у пляшках скляних або полімерних; по 1 пляшці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ТОВ "Юрія-Фарм",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Тип посвідчен</w:t>
            </w:r>
            <w:r>
              <w:rPr>
                <w:b/>
              </w:rPr>
              <w:t xml:space="preserve">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354283-26/В-96, 354284-26/В-96 від 10.03.2026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Назва лікарського засобу,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Тівортін®, </w:t>
            </w:r>
            <w:r>
              <w:rPr>
                <w:b/>
              </w:rPr>
              <w:t>розчин для інфузій, 42 мг/мл по 100 мл або по 200 мл у пляшках скляних або полімерних; по 1 пляшці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ТОВ "Юрія-Фарм",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</w:t>
            </w:r>
            <w:r>
              <w:rPr>
                <w:b/>
                <w:noProof/>
              </w:rPr>
              <w:t>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357098-26/В-97 від 24.04.2026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Тобраміцину сульфат, </w:t>
            </w:r>
            <w:r>
              <w:rPr>
                <w:b/>
              </w:rPr>
              <w:t>порошок (субстанція) у алюмінієвих пляшках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процеду</w:t>
            </w:r>
            <w:r>
              <w:rPr>
                <w:b/>
              </w:rPr>
              <w:t xml:space="preserve">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357098-26/В-97 від 24.04.2026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Тобраміцину сульфат, </w:t>
            </w:r>
            <w:r>
              <w:rPr>
                <w:b/>
              </w:rPr>
              <w:t>порошок (субстанція) у алюмінієвих пляшках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357098-26/В-97 від 24.04.2026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Тобраміцину сульфат, </w:t>
            </w:r>
            <w:r>
              <w:rPr>
                <w:b/>
              </w:rPr>
              <w:t>порошок (субстанція) у алюмінієвих пляшках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</w:t>
            </w:r>
            <w:r>
              <w:t>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355601-26/З-28, 355602-26/З-28, 356235-26/З-97 від 30.03.2026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Торасемід САНДОЗ®, </w:t>
            </w:r>
            <w:r>
              <w:rPr>
                <w:b/>
              </w:rPr>
              <w:t>таблетки по 10 мг або по 20 мг, або по 50 мг, або по 100 мг, або по 200 мг по 10 таблеток у блістері; по 2 або 3, або 9, або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Сандоз Фармасьютікалз д.д., </w:t>
            </w:r>
            <w:r>
              <w:rPr>
                <w:b/>
              </w:rPr>
              <w:t>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355601-26/З-28, 355602-26/З-28, 356235-26/З-97 від 30.03.2026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Торасемід САНДОЗ®, </w:t>
            </w:r>
            <w:r>
              <w:rPr>
                <w:b/>
              </w:rPr>
              <w:t>таблетки по 10 мг або по 20 мг, або по 50 мг, або по 100 мг, або по 200 мг по 10 таблеток у блістері; по 2 або 3, або 9, або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</w:t>
            </w:r>
            <w:r>
              <w:rPr>
                <w:b/>
              </w:rPr>
              <w:t xml:space="preserve">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355601-26/З-28, 355602-26/З-28, 356235-26/З-97 від 30.03.2026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Торасемід САНДОЗ®, </w:t>
            </w:r>
            <w:r>
              <w:rPr>
                <w:b/>
              </w:rPr>
              <w:t>таблетки по 10 мг або по 20 мг, або по 50 мг, або по 100 мг, або по 200 мг по 10 таблеток у блістері; по 2 або 3, або 9, або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</w:t>
            </w:r>
            <w:r>
              <w:rPr>
                <w:b/>
              </w:rPr>
              <w:t xml:space="preserve">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355601-26/З-28, 355602-26/З-28, 356235-26/З-97 від 30.03.2026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Торасемід САНДОЗ®, </w:t>
            </w:r>
            <w:r>
              <w:rPr>
                <w:b/>
              </w:rPr>
              <w:t>таблетки по 10 мг або по 20 мг, або по 50 мг, або по 100 мг, або по 200 мг по 10 таблеток у блістері; по 2 або 3, або 9, або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355601-26/З-28, 355602-26/З-28, 356235-26/З-97 від 30.03.2026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Торасемід САНДОЗ®, </w:t>
            </w:r>
            <w:r>
              <w:rPr>
                <w:b/>
              </w:rPr>
              <w:t>таблетки по 10 мг або по 20 мг, або по 50 мг, або по 100 мг, або по 200 мг по 10 таблеток у блістері; по 2 або 3, або 9, або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</w:t>
            </w:r>
            <w:r>
              <w:rPr>
                <w:b/>
              </w:rPr>
              <w:t xml:space="preserve">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355601-26/З-28, 355602-26/З-28, 356235-26/З-97 від 30.03.2026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Торасемід САНДОЗ®, </w:t>
            </w:r>
            <w:r>
              <w:rPr>
                <w:b/>
              </w:rPr>
              <w:t>таблетки по 10 мг або по 20 мг, або по 50 мг, або по 100 мг, або по 200 мг по 10 таблеток у блістері; по 2 або 3, або 9, або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</w:t>
            </w:r>
            <w:r>
              <w:rPr>
                <w:b/>
              </w:rPr>
              <w:t xml:space="preserve">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355601-26/З-28, 355602-26/З-28, 356235-26/З-97 від 30.03.2026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Торасемід САНДОЗ®, </w:t>
            </w:r>
            <w:r>
              <w:rPr>
                <w:b/>
              </w:rPr>
              <w:t>таблетки по 10 мг або по 20 мг, або по 50 мг, або по 100 мг, або по 200 мг по 10 таблеток у блістері; по 2 або 3, або 9, або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</w:t>
            </w:r>
            <w:r>
              <w:rPr>
                <w:b/>
              </w:rPr>
              <w:t xml:space="preserve">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355601-26/З-28, 355602-26/З-28, 356235-26/З-97 від 30.03.2026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Торасемід САНДОЗ®, </w:t>
            </w:r>
            <w:r>
              <w:rPr>
                <w:b/>
              </w:rPr>
              <w:t>таблетки по 10 мг або по 20 мг, або по 50 мг, або по 100 мг, або по 200 мг по 10 таблеток у блістері; по 2 або 3, або 9, або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</w:t>
            </w:r>
            <w:r>
              <w:rPr>
                <w:b/>
              </w:rPr>
              <w:t xml:space="preserve">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355601-26/З-28, 355602-26/З-28, 356235-26/З-97 від 30.03.2026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Торасемід САНДОЗ®, </w:t>
            </w:r>
            <w:r>
              <w:rPr>
                <w:b/>
              </w:rPr>
              <w:t>таблетки по 10 мг або по 20 мг, або по 50 мг, або по 100 мг, або по 200 мг по 10 таблеток у блістері; по 2 або 3, або 9, або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</w:t>
            </w:r>
            <w:r>
              <w:rPr>
                <w:b/>
              </w:rPr>
              <w:t xml:space="preserve">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355601-26/З-28, 355602-26/З-28, 356235-26/З-97 від 30.03.2026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Торасемід САНДОЗ®, </w:t>
            </w:r>
            <w:r>
              <w:rPr>
                <w:b/>
              </w:rPr>
              <w:t>таблетки по 10 мг або по 20 мг, або по 50 мг, або по 100 мг, або по 200 мг по 10 таблеток у блістері; по 2 або 3, або 9, або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</w:t>
            </w:r>
            <w:r>
              <w:rPr>
                <w:b/>
              </w:rPr>
              <w:t xml:space="preserve">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355601-26/З-28, 355602-26/З-28, 356235-26/З-97 від 30.03.2026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Торасемід САНДОЗ®, </w:t>
            </w:r>
            <w:r>
              <w:rPr>
                <w:b/>
              </w:rPr>
              <w:t>таблетки по 10 мг або по 20 мг, або по 50 мг, або по 100 мг, або по 200 мг по 10 таблеток у блістері; по 2 або 3, або 9, або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</w:t>
            </w:r>
            <w:r>
              <w:rPr>
                <w:b/>
              </w:rPr>
              <w:t xml:space="preserve">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355601-26/З-28, 355602-26/З-28, 356235-26/З-97 від 30.03.2026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Торасемід САНДОЗ®, </w:t>
            </w:r>
            <w:r>
              <w:rPr>
                <w:b/>
              </w:rPr>
              <w:t>таблетки по 10 мг або по 20 мг, або по 50 мг, або по 100 мг, або по 200 мг по 10 таблеток у блістері; по 2 або 3, або 9, або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</w:t>
            </w:r>
            <w:r>
              <w:rPr>
                <w:b/>
              </w:rPr>
              <w:t xml:space="preserve">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355601-26/З-28, 355602-26/З-28, 356235-26/З-97 від 30.03.2026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Торасемід САНДОЗ®, </w:t>
            </w:r>
            <w:r>
              <w:rPr>
                <w:b/>
              </w:rPr>
              <w:t>таблетки по 10 мг або по 20 мг, або по 50 мг, або по 100 мг, або по 200 мг по 10 таблеток у блістері; по 2 або 3, або 9, або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355601-26/З-28, 355602-26/З-28, 356235-26/З-97 від 30.03.2026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Торасемід САНДОЗ®, </w:t>
            </w:r>
            <w:r>
              <w:rPr>
                <w:b/>
              </w:rPr>
              <w:t>таблетки по 10 мг або по 20 мг, або по 50 мг, або по 100 мг, або по 200 мг по 10 таблеток у блістері; по 2 або 3, або 9, або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</w:t>
            </w:r>
            <w:r>
              <w:rPr>
                <w:b/>
              </w:rPr>
              <w:t xml:space="preserve">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355601-26/З-28, 355602-26/З-28, 356235-26/З-97 від 30.03.2026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Торасемід САНДОЗ®, </w:t>
            </w:r>
            <w:r>
              <w:rPr>
                <w:b/>
              </w:rPr>
              <w:t>таблетки по 10 мг або по 20 мг, або по 50 мг, або по 100 мг, або по 200 мг по 10 таблеток у блістері; по 2 або 3, або 9, або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</w:t>
            </w:r>
            <w:r>
              <w:rPr>
                <w:b/>
              </w:rPr>
              <w:t xml:space="preserve">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358079-26/В-28 від 13.05.2026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Торнід РГ, </w:t>
            </w:r>
            <w:r>
              <w:rPr>
                <w:b/>
              </w:rPr>
              <w:t>розчин для ін`єкцій, 5 мг/мл по 4 мл в ампулі; по 5 ампул у блістері; по 1 блістеру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358079-26/В-28 від 13.05.2026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Торнід РГ, </w:t>
            </w:r>
            <w:r>
              <w:rPr>
                <w:b/>
              </w:rPr>
              <w:t>розчин для ін`єкцій, 5 мг/мл по 4 мл в ампулі; по 5 ампул у блістері; по 1 блістеру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Тип посв</w:t>
            </w:r>
            <w:r>
              <w:rPr>
                <w:b/>
              </w:rPr>
              <w:t xml:space="preserve">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358079-26/В-28 від 13.05.2026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Торнід РГ, </w:t>
            </w:r>
            <w:r>
              <w:rPr>
                <w:b/>
              </w:rPr>
              <w:t>розчин для ін`єкцій, 5 мг/мл по 4 мл в ампулі; по 5 ампул у блістері; по 1 блістеру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345799-25/В-148 від 06.10.2025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ТОФІНІБ, </w:t>
            </w:r>
            <w:r>
              <w:rPr>
                <w:b/>
              </w:rPr>
              <w:t>таблетки, вкриті плівковою оболонкою, по 5 мг та по 10 мг; по 10 таблеток у блістері, по 6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345799-25/В-148 від 06.10.2025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ТОФІНІБ, </w:t>
            </w:r>
            <w:r>
              <w:rPr>
                <w:b/>
              </w:rPr>
              <w:t>таблетки, вкриті плівковою оболонкою, по 5 мг та по 10 мг; по 10 таблеток у блістері, по 6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 xml:space="preserve">особи уповноваженої на отримання відповідних </w:t>
            </w:r>
            <w:r>
              <w:rPr>
                <w:szCs w:val="20"/>
              </w:rPr>
              <w:t>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345799-25/В-148 від 06.10.2025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ТОФІНІБ, </w:t>
            </w:r>
            <w:r>
              <w:rPr>
                <w:b/>
              </w:rPr>
              <w:t>таблетки, вкриті плівковою оболонкою, по 5 мг та по 10 мг; по 10 таблеток у блістері, по 6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</w:t>
            </w:r>
            <w:r>
              <w:rPr>
                <w:b/>
              </w:rPr>
              <w:t>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345799-25/В-148 від 06.10.2025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ТОФІНІБ, </w:t>
            </w:r>
            <w:r>
              <w:rPr>
                <w:b/>
              </w:rPr>
              <w:t>таблетки, вкриті плівковою оболонкою, по 5 мг та по 10 мг; по 10 таблеток у блістері, по 6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345799-25/В-148 від 06.10.2025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ТОФІНІБ, </w:t>
            </w:r>
            <w:r>
              <w:rPr>
                <w:b/>
              </w:rPr>
              <w:t>таблетки, вкриті плівковою оболонкою, по 5 мг та по 10 мг; по 10 таблеток у блістері, по 6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</w:t>
            </w:r>
            <w:r>
              <w:rPr>
                <w:b/>
              </w:rPr>
              <w:t>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345799-25/В-148 від 06.10.2025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ТОФІНІБ, </w:t>
            </w:r>
            <w:r>
              <w:rPr>
                <w:b/>
              </w:rPr>
              <w:t>таблетки, вкриті плівковою оболонкою, по 5 мг та по 10 мг; по 10 таблеток у блістері, по 6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Реєстраці</w:t>
            </w:r>
            <w:r>
              <w:rPr>
                <w:b/>
              </w:rPr>
              <w:t>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346857-25/З-148 від 23.10.2025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ТРАЗОДОН МС, </w:t>
            </w:r>
            <w:r>
              <w:rPr>
                <w:b/>
              </w:rPr>
              <w:t>таблетки по 50 мг або по 100 мг; по 10 таблеток у блістері,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346857-25/З-148 від 23.10.2025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ТРАЗОДОН МС, </w:t>
            </w:r>
            <w:r>
              <w:rPr>
                <w:b/>
              </w:rPr>
              <w:t>таблетки по 50 мг або по 100 мг; по 10 таблеток у блістері,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</w:t>
            </w:r>
            <w:r>
              <w:rPr>
                <w:b/>
              </w:rPr>
              <w:t>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346857-25/З-148 від 23.10.2025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ТРАЗОДОН МС, </w:t>
            </w:r>
            <w:r>
              <w:rPr>
                <w:b/>
              </w:rPr>
              <w:t>таблетки по 50 мг або по 100 мг; по 10 таблеток у блістері,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</w:t>
            </w:r>
            <w:r>
              <w:rPr>
                <w:b/>
              </w:rPr>
              <w:t>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346857-25/З-148 від 23.10.2025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ТРАЗОДОН МС, </w:t>
            </w:r>
            <w:r>
              <w:rPr>
                <w:b/>
              </w:rPr>
              <w:t>таблетки по 50 мг або по 100 мг; по 10 таблеток у блістері,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</w:t>
            </w:r>
            <w:r>
              <w:rPr>
                <w:b/>
                <w:noProof/>
              </w:rPr>
              <w:t>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346857-25/З-148 від 23.10.2025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ТРАЗОДОН МС, </w:t>
            </w:r>
            <w:r>
              <w:rPr>
                <w:b/>
              </w:rPr>
              <w:t>таблетки по 50 мг або по 100 мг; по 10 таблеток у блістері,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 xml:space="preserve">особи уповноваженої на отримання відповідних </w:t>
            </w:r>
            <w:r>
              <w:rPr>
                <w:szCs w:val="20"/>
              </w:rPr>
              <w:t>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346857-25/З-148 від 23.10.2025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ТРАЗОДОН МС, </w:t>
            </w:r>
            <w:r>
              <w:rPr>
                <w:b/>
              </w:rPr>
              <w:t>таблетки по 50 мг або по 100 мг; по 10 таблеток у блістері,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</w:t>
            </w:r>
            <w:r>
              <w:rPr>
                <w:b/>
              </w:rPr>
              <w:t>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355780-26/З-92 від 02.04.2026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Три-Регол, </w:t>
            </w:r>
            <w:r>
              <w:rPr>
                <w:b/>
              </w:rPr>
              <w:t>таблетки, вкриті оболонкою; комбі-упаковка № 21х1, № 21х3: по 21 таблетці в блістері (6 таблеток рожевого кольору, 5 таблеток білого кольору, 10 таблеток темно-жовтого кольору), по 1 або 3 блістери разом з картонним футляром для зб</w:t>
            </w:r>
            <w:r>
              <w:rPr>
                <w:b/>
              </w:rPr>
              <w:t>ерігання блістерів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355780-26/З-92 від 02.04.2026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Три-Регол, </w:t>
            </w:r>
            <w:r>
              <w:rPr>
                <w:b/>
              </w:rPr>
              <w:t>таблетки, вкриті оболонкою; комбі-упаковка № 21х1, № 21х3: по 21 таблетці в блістері (6 таблеток рожевого кольору, 5 таблеток білого кольору, 10 таблеток темно-жовтого кольору), по 1 або 3 блістери разом з картонним футляром для зберігання блістерів в пачц</w:t>
            </w:r>
            <w:r>
              <w:rPr>
                <w:b/>
              </w:rPr>
              <w:t>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355780-26/З-92 від 02.04.2026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Три-Регол, </w:t>
            </w:r>
            <w:r>
              <w:rPr>
                <w:b/>
              </w:rPr>
              <w:t>таблетки, вкриті оболонкою; комбі-упаковка № 21х1, № 21х3: по 21 таблетці в блістері (6 таблеток рожевого кольору, 5 таблеток білого кольору, 10 таблеток темно-жовтого кольору), по 1 або 3 блістери разом з картонним футляром для зберігання блістерів в пачц</w:t>
            </w:r>
            <w:r>
              <w:rPr>
                <w:b/>
              </w:rPr>
              <w:t>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358159-26/З-146 від 14.05.2026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ТРУКАП, </w:t>
            </w:r>
            <w:r>
              <w:rPr>
                <w:b/>
              </w:rPr>
              <w:t>таблетки, вкриті плівковою оболонкою, по 160 мг або по 200 мг; по 16 таблеток, вкритих плівковою оболонкою, в блістері; по 4 блістери в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АСТРАЗЕНЕКА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</w:t>
            </w:r>
            <w:r>
              <w:rPr>
                <w:b/>
              </w:rPr>
              <w:t>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358159-26/З-146 від 14.05.2026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ТРУКАП, </w:t>
            </w:r>
            <w:r>
              <w:rPr>
                <w:b/>
              </w:rPr>
              <w:t>таблетки, вкриті плівковою оболонкою, по 160 мг або по 200 мг; по 16 таблеток, вкритих плівковою оболонкою, в блістері; по 4 блістери в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АСТРАЗЕНЕКА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</w:t>
            </w:r>
            <w:r>
              <w:rPr>
                <w:b/>
              </w:rPr>
              <w:t>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358159-26/З-146 від 14.05.2026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ТРУКАП, </w:t>
            </w:r>
            <w:r>
              <w:rPr>
                <w:b/>
              </w:rPr>
              <w:t>таблетки, вкриті плівковою оболонкою, по 160 мг або по 200 мг; по 16 таблеток, вкритих плівковою оболонкою, в блістері; по 4 блістери в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АСТРАЗЕНЕКА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</w:t>
            </w:r>
            <w:r>
              <w:rPr>
                <w:b/>
              </w:rPr>
              <w:t>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358159-26/З-146 від 14.05.2026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ТРУКАП, </w:t>
            </w:r>
            <w:r>
              <w:rPr>
                <w:b/>
              </w:rPr>
              <w:t>таблетки, вкриті плівковою оболонкою, по 160 мг або по 200 мг; по 16 таблеток, вкритих плівковою оболонкою, в блістері; по 4 блістери в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АСТРАЗЕНЕКА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</w:t>
            </w:r>
            <w:r>
              <w:rPr>
                <w:b/>
              </w:rPr>
              <w:t>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358159-26/З-146 від 14.05.2026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ТРУКАП, </w:t>
            </w:r>
            <w:r>
              <w:rPr>
                <w:b/>
              </w:rPr>
              <w:t>таблетки, вкриті плівковою оболонкою, по 160 мг або по 200 мг; по 16 таблеток, вкритих плівковою оболонкою, в блістері; по 4 блістери в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АСТРАЗЕНЕКА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</w:t>
            </w:r>
            <w:r>
              <w:rPr>
                <w:b/>
              </w:rPr>
              <w:t>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358159-26/З-146 від 14.05.2026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ТРУКАП, </w:t>
            </w:r>
            <w:r>
              <w:rPr>
                <w:b/>
              </w:rPr>
              <w:t>таблетки, вкриті плівковою оболонкою, по 160 мг або по 200 мг; по 16 таблеток, вкритих плівковою оболонкою, в блістері; по 4 блістери в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АСТРАЗЕНЕКА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</w:t>
            </w:r>
            <w:r>
              <w:rPr>
                <w:b/>
              </w:rPr>
              <w:t>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352410-26/З-96, 352411-26/З-96, 352412-26/З-96, 352413-26/З-96, 358506-26/З-96 від 06.02.2026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Умкалор®, </w:t>
            </w:r>
            <w:r>
              <w:rPr>
                <w:b/>
              </w:rPr>
              <w:t>таблетки, вкриті плівковою оболонкою, по 20 мг по 15 таблеток у блістері;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Др. Вільмар Швабе ГмбХ і Ко. 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352410-26/З-96, 352411-26/З-96, 352412-26/З-96, 352413-26/З-96, 358506-26/З-96 від 06.02.2026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Умкалор®, </w:t>
            </w:r>
            <w:r>
              <w:rPr>
                <w:b/>
              </w:rPr>
              <w:t>таблетки, вкриті плівковою оболонкою, по 20 мг по 15 таблеток у блістері;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Др. Вільмар Швабе ГмбХ і Ко. 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352410-26/З-96, 352411-26/З-96, 352412-26/З-96, 352413-26/З-96, 358506-26/З-96 від 06.02.2026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Умкалор®, </w:t>
            </w:r>
            <w:r>
              <w:rPr>
                <w:b/>
              </w:rPr>
              <w:t>таблетки, вкриті плівковою оболонкою, по 20 мг по 15 таблеток у блістері;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Др. Вільмар Швабе ГмбХ і Ко. 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353445-26/З-145 від 24.02.2026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Уніклофен, </w:t>
            </w:r>
            <w:r>
              <w:rPr>
                <w:b/>
              </w:rPr>
              <w:t>краплі очні, розчин 0,1 %;</w:t>
            </w:r>
            <w:r>
              <w:rPr>
                <w:b/>
              </w:rPr>
              <w:br/>
              <w:t>по 5 мл або по 10 мл у контейнері-крапельниці; по 1 контейнеру-крапельниці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ТОВ "Унімед Фарма", Словацька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353445-26/З-145 від 24.02.2026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Уніклофен, </w:t>
            </w:r>
            <w:r>
              <w:rPr>
                <w:b/>
              </w:rPr>
              <w:t>краплі очні, розчин 0,1 %;</w:t>
            </w:r>
            <w:r>
              <w:rPr>
                <w:b/>
              </w:rPr>
              <w:br/>
            </w:r>
            <w:r>
              <w:rPr>
                <w:b/>
              </w:rPr>
              <w:t>по 5 мл або по 10 мл у контейнері-крапельниці; по 1 контейнеру-крапельниці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ТОВ "Унімед Фарма", Словацька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353445-26/З-145 від 24.02.2026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Уніклофен, </w:t>
            </w:r>
            <w:r>
              <w:rPr>
                <w:b/>
              </w:rPr>
              <w:t>краплі очні, розчин 0,1 %;</w:t>
            </w:r>
            <w:r>
              <w:rPr>
                <w:b/>
              </w:rPr>
              <w:br/>
              <w:t>по 5 мл або по 10 мл у контейнері-крапельниці; по 1 контейнеру-крапельниці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ТОВ "Унімед Фарма", Словацька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</w:t>
            </w:r>
            <w:r>
              <w:rPr>
                <w:b/>
                <w:noProof/>
              </w:rPr>
              <w:t>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342117-25/В-140 від 30.07.2025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УРОФЛОКС, </w:t>
            </w:r>
            <w:r>
              <w:rPr>
                <w:b/>
              </w:rPr>
              <w:t>краплі оральні по 100 мл у флаконі, по 1 флакону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ТОВ "Тернофарм",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Реєстр</w:t>
            </w:r>
            <w:r>
              <w:rPr>
                <w:b/>
              </w:rPr>
              <w:t>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342117-25/В-140 від 30.07.2025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УРОФЛОКС, </w:t>
            </w:r>
            <w:r>
              <w:rPr>
                <w:b/>
              </w:rPr>
              <w:t>краплі оральні по 100 мл у флаконі, по 1 флакону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ТОВ "Тернофарм",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342117-25/В-140 від 30.07.2025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УРОФЛОКС, </w:t>
            </w:r>
            <w:r>
              <w:rPr>
                <w:b/>
              </w:rPr>
              <w:t>краплі оральні по 100 мл у флаконі, по 1 флакону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ТОВ "Тернофарм",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351944-26/В-152 від 27.01.2026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ФАРМАСУЛІН® Н 30/70, </w:t>
            </w:r>
            <w:r>
              <w:rPr>
                <w:b/>
              </w:rPr>
              <w:t>cуспензія для ін'єкцій, 100 МО/мл; по 3 мл в картриджі; по 5 картриджів у блістері; по 1 блістеру в пачці з картону; по 5 мл або по 10 мл у флаконі; по 1 флакону в пачці з картону. Маркування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А</w:t>
            </w:r>
            <w:r>
              <w:rPr>
                <w:b/>
              </w:rPr>
              <w:t>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351944-26/В-152 від 27.01.2026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ФАРМАСУЛІН® Н 30/70, </w:t>
            </w:r>
            <w:r>
              <w:rPr>
                <w:b/>
              </w:rPr>
              <w:t>cуспензія для ін'єкцій, 100 МО/мл; по 3 мл в картриджі; по 5 картриджів у блістері; по 1 блістеру в пачці з картону; по 5 мл або по 10 мл у флаконі; по 1 флакону в пачці з картону. Маркування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</w:t>
            </w:r>
            <w:r>
              <w:rPr>
                <w:b/>
              </w:rPr>
              <w:t>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351944-26/В-152 від 27.01.2026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ФАРМАСУЛІН® Н 30/70, </w:t>
            </w:r>
            <w:r>
              <w:rPr>
                <w:b/>
              </w:rPr>
              <w:t xml:space="preserve">cуспензія для ін'єкцій, 100 МО/мл; по 3 мл в картриджі; по 5 картриджів у блістері; по 1 блістеру в пачці з картону; </w:t>
            </w:r>
            <w:r>
              <w:rPr>
                <w:b/>
              </w:rPr>
              <w:t>по 5 мл або по 10 мл у флаконі; по 1 флакону в пачці з картону. Маркування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352139-26/В-128 від 30.01.2026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ФАРМАСУЛІН® Н NP, </w:t>
            </w:r>
            <w:r>
              <w:rPr>
                <w:b/>
              </w:rPr>
              <w:t>суспензія для ін'єкцій, 100 МО/мл; по 3 мл в картриджі; по 5 картриджів у блістері; по 1 блістеру в пачці з картону; по 5 мл або по 10 мл у флаконі; по 1 флакону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</w:t>
            </w:r>
            <w:r>
              <w:rPr>
                <w:b/>
              </w:rPr>
              <w:t>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352139-26/В-128 від 30.01.2026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ФАРМАСУЛІН® Н NP, </w:t>
            </w:r>
            <w:r>
              <w:rPr>
                <w:b/>
              </w:rPr>
              <w:t>суспензія для ін'єкцій, 100 МО/мл; по 3 мл в картриджі; по 5 картриджів у блістері; по 1 блістеру в пачці з картону; по 5 мл або по 10 мл у флаконі; по 1 флакону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</w:t>
            </w:r>
            <w:r>
              <w:rPr>
                <w:b/>
              </w:rPr>
              <w:t xml:space="preserve">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352139-26/В-128 від 30.01.2026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ФАРМАСУЛІН® Н NP, </w:t>
            </w:r>
            <w:r>
              <w:rPr>
                <w:b/>
              </w:rPr>
              <w:t>суспензія для ін'єкцій, 100 МО/мл; по 3 мл в картриджі; по 5 картриджів у блістері; по 1 блістеру в пачці з картону; по 5 мл або по 10 мл у флаконі; по 1 флакону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</w:t>
            </w:r>
            <w:r>
              <w:rPr>
                <w:b/>
              </w:rPr>
              <w:t xml:space="preserve">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347433-25/В-126, 347434-25/В-126, 347435-25/В-126, 347436-25/В-126, 347437-25/В-126, 347438-25/В-126, 347440-25/В-126, 347441-25/В-126, 347442-25/В-126, 347443-25/В-126, 347444-25/В-126, 347445-25/В-126, 347446-25/В-126,</w:t>
            </w:r>
            <w:r>
              <w:rPr>
                <w:b/>
              </w:rPr>
              <w:t xml:space="preserve"> 349998-25/З-126 від 31.10.2025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ФЕСГО®, </w:t>
            </w:r>
            <w:r>
              <w:rPr>
                <w:b/>
              </w:rPr>
              <w:t>розчин для ін'єкцій, 600 мг/600 мг; по 10 мл у флаконі; по 1 флакону у картонній коробці; розчин для ін'єкцій, 1200 мг/600 мг; по 15 мл у флаконі;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</w:t>
            </w:r>
            <w:r>
              <w:rPr>
                <w:b/>
              </w:rPr>
              <w:t>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347433-25/В-126, 347434-25/В-126, 347435-25/В-126, 347436-25/В-126, 347437-25/В-126, 347438-25/В-126, 347440-25/В-126, 347441-25/В-126, 347442-25/В-126, 347443-25/В-126, 347444-25/В-126, 347445-25/В-126, 347446-25/В-126, 3</w:t>
            </w:r>
            <w:r>
              <w:rPr>
                <w:b/>
              </w:rPr>
              <w:t>49998-25/З-126 від 31.10.2025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ФЕСГО®, </w:t>
            </w:r>
            <w:r>
              <w:rPr>
                <w:b/>
              </w:rPr>
              <w:t>розчин для ін'єкцій, 600 мг/600 мг; по 10 мл у флаконі; по 1 флакону у картонній коробці; розчин для ін'єкцій, 1200 мг/600 мг; по 15 мл у флаконі;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</w:t>
            </w:r>
            <w:r>
              <w:rPr>
                <w:b/>
              </w:rPr>
              <w:t>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347433-25/В-126, 347434-25/В-126, 347435-25/В-126, 347436-25/В-126, 347437-25/В-126, 347438-25/В-126, 347440-25/В-126, 347441-25/В-126, 347442-25/В-126, 347443-25/В-126, 347444-25/В-126, 347445-25/В-126, 347446-25/В-126, 3</w:t>
            </w:r>
            <w:r>
              <w:rPr>
                <w:b/>
              </w:rPr>
              <w:t>49998-25/З-126 від 31.10.2025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ФЕСГО®, </w:t>
            </w:r>
            <w:r>
              <w:rPr>
                <w:b/>
              </w:rPr>
              <w:t>розчин для ін'єкцій, 600 мг/600 мг; по 10 мл у флаконі; по 1 флакону у картонній коробці; розчин для ін'єкцій, 1200 мг/600 мг; по 15 мл у флаконі;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</w:t>
            </w:r>
            <w:r>
              <w:rPr>
                <w:b/>
              </w:rPr>
              <w:t>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347433-25/В-126, 347434-25/В-126, 347435-25/В-126, 347436-25/В-126, 347437-25/В-126, 347438-25/В-126, 347440-25/В-126, 347441-25/В-126, 347442-25/В-126, 347443-25/В-126, 347444-25/В-126, 347445-25/В-126, 347446-25/В-126,</w:t>
            </w:r>
            <w:r>
              <w:rPr>
                <w:b/>
              </w:rPr>
              <w:t xml:space="preserve"> 349998-25/З-126 від 31.10.2025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ФЕСГО®, </w:t>
            </w:r>
            <w:r>
              <w:rPr>
                <w:b/>
              </w:rPr>
              <w:t>розчин для ін'єкцій, 600 мг/600 мг; по 10 мл у флаконі; по 1 флакону у картонній коробці; розчин для ін'єкцій, 1200 мг/600 мг; по 15 мл у флаконі;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347433-25/В-126, 347434-25/В-126, 347435-25/В-126, 347436-25/В-126, 347437-25/В-126, 347438-25/В-126, 347440-25/В-126, 347441-25/В-126, 347442-25/В-126, 347443-25/В-126, 347444-25/В-126, 347445-25/В-126, 347446-25/В-126, 3</w:t>
            </w:r>
            <w:r>
              <w:rPr>
                <w:b/>
              </w:rPr>
              <w:t>49998-25/З-126 від 31.10.2025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ФЕСГО®, </w:t>
            </w:r>
            <w:r>
              <w:rPr>
                <w:b/>
              </w:rPr>
              <w:t>розчин для ін'єкцій, 600 мг/600 мг; по 10 мл у флаконі; по 1 флакону у картонній коробці; розчин для ін'єкцій, 1200 мг/600 мг; по 15 мл у флаконі;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</w:t>
            </w:r>
            <w:r>
              <w:rPr>
                <w:b/>
              </w:rPr>
              <w:t>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347433-25/В-126, 347434-25/В-126, 347435-25/В-126, 347436-25/В-126, 347437-25/В-126, 347438-25/В-126, 347440-25/В-126, 347441-25/В-126, 347442-25/В-126, 347443-25/В-126, 347444-25/В-126, 347445-25/В-126, 347446-25/В-</w:t>
            </w:r>
            <w:r>
              <w:rPr>
                <w:b/>
              </w:rPr>
              <w:t>126, 349998-25/З-126 від 31.10.2025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ФЕСГО®, </w:t>
            </w:r>
            <w:r>
              <w:rPr>
                <w:b/>
              </w:rPr>
              <w:t>розчин для ін'єкцій, 600 мг/600 мг; по 10 мл у флаконі; по 1 флакону у картонній коробці; розчин для ін'єкцій, 1200 мг/600 мг; по 15 мл у флаконі;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</w:t>
            </w:r>
            <w:r>
              <w:rPr>
                <w:b/>
              </w:rPr>
              <w:t>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355594-26/З-144 від 30.03.2026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Фібриназа-10; Фібриназа-20, </w:t>
            </w:r>
            <w:r>
              <w:rPr>
                <w:b/>
              </w:rPr>
              <w:t>таблетки, вкриті оболонкою, кишковорозчинні по 10 мг або по 20 мг; по 10 таблеток у блістері; по 1 або по 3, або по 10 блістерів у картонній пачці; in bulk: по 2500 таблеток у контейнерах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355594-26/З-144 від 30.03.2026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Фібриназа-10; Фібриназа-20, </w:t>
            </w:r>
            <w:r>
              <w:rPr>
                <w:b/>
              </w:rPr>
              <w:t>таблетки, вкриті оболонкою, кишковорозчинні по 10 мг або по 20 мг; по 10 таблеток у блістері; по 1 або по 3, або по 10 блістерів у картонній пачці; in bulk: по 2500 таблеток у контейнерах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355594-26/З-144 від 30.03.2026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Фібриназа-10; Фібриназа-20, </w:t>
            </w:r>
            <w:r>
              <w:rPr>
                <w:b/>
              </w:rPr>
              <w:t>таблетки, вкриті оболонкою, кишковорозчинні по 10 мг або по 20 мг; по 10 таблеток у блістері; по 1 або по 3, або по 10 блістерів у картонній пачці; in bulk: по 2500 таблеток у контейнерах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355594-26/З-144 від 30.03.2026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Фібриназа-10; Фібриназа-20, </w:t>
            </w:r>
            <w:r>
              <w:rPr>
                <w:b/>
              </w:rPr>
              <w:t>таблетки, вкриті оболонкою, кишковорозчинні по 10 мг або по 20 мг; по 10 таблеток у блістері; по 1 або по 3, або по 10 блістерів у картонній пачці; in bulk: по 2500 таблеток у контейнерах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355594-26/З-144 від 30.03.2026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Фібриназа-10; Фібриназа-20, </w:t>
            </w:r>
            <w:r>
              <w:rPr>
                <w:b/>
              </w:rPr>
              <w:t>таблетки, вкриті оболонкою, кишковорозчинні по 10 мг або по 20 мг; по 10 таблеток у блістері; по 1 або по 3, або по 10 блістерів у картонній пачці; in bulk: по 2500 таблеток у контейнерах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355594-26/З-144 від 30.03.2026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Фібриназа-10; Фібриназа-20, </w:t>
            </w:r>
            <w:r>
              <w:rPr>
                <w:b/>
              </w:rPr>
              <w:t>таблетки, вкриті оболонкою, кишковорозчинні по 10 мг або по 20 мг; по 10 таблеток у блістері; по 1 або по 3, або по 10 блістерів у картонній пачці; in bulk: по 2500 таблеток у контейнерах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355594-26/З-144 від 30.03.2026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Фібриназа-10; Фібриназа-20, </w:t>
            </w:r>
            <w:r>
              <w:rPr>
                <w:b/>
              </w:rPr>
              <w:t>таблетки, вкриті оболонкою, кишковорозчинні по 10 мг або по 20 мг; по 10 таблеток у блістері; по 1 або по 3, або по 10 блістерів у картонній пачці; in bulk: по 2500 таблеток у контейнерах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355594-26/З-144 від 30.03.2026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Фібриназа-10; Фібриназа-20, </w:t>
            </w:r>
            <w:r>
              <w:rPr>
                <w:b/>
              </w:rPr>
              <w:t>таблетки, вкриті оболонкою, кишковорозчинні по 10 мг або по 20 мг; по 10 таблеток у блістері; по 1 або по 3, або по 10 блістерів у картонній пачці; in bulk: по 2500 таблеток у контейнерах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355594-26/З-144 від 30.03.2026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Фібриназа-10; Фібриназа-20, </w:t>
            </w:r>
            <w:r>
              <w:rPr>
                <w:b/>
              </w:rPr>
              <w:t>таблетки, вкриті оболонкою, кишковорозчинні по 10 мг або по 20 мг; по 10 таблеток у блістері; по 1 або по 3, або по 10 блістерів у картонній пачці; in bulk: по 2500 таблеток у контейнерах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355594-26/З-144 від 30.03.2026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Фібриназа-10; Фібриназа-20, </w:t>
            </w:r>
            <w:r>
              <w:rPr>
                <w:b/>
              </w:rPr>
              <w:t>таблетки, вкриті оболонкою, кишковорозчинні по 10 мг або по 20 мг; по 10 таблеток у блістері; по 1 або по 3, або по 10 блістерів у картонній пачці; in bulk: по 2500 таблеток у контейнерах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355594-26/З-144 від 30.03.2026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Фібриназа-10; Фібриназа-20, </w:t>
            </w:r>
            <w:r>
              <w:rPr>
                <w:b/>
              </w:rPr>
              <w:t>таблетки, вкриті оболонкою, кишковорозчинні по 10 мг або по 20 мг; по 10 таблеток у блістері; по 1 або по 3, або по 10 блістерів у картонній пачці; in bulk: по 2500 таблеток у контейнерах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355594-26/З-144 від 30.03.2026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Фібриназа-10; Фібриназа-20, </w:t>
            </w:r>
            <w:r>
              <w:rPr>
                <w:b/>
              </w:rPr>
              <w:t>таблетки, вкриті оболонкою, кишковорозчинні по 10 мг або по 20 мг; по 10 таблеток у блістері; по 1 або по 3, або по 10 блістерів у картонній пачці; in bulk: по 2500 таблеток у контейнерах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353317-26/З-96, 353318-26/З-96 від 20.02.2026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Фламідез Гель, </w:t>
            </w:r>
            <w:r>
              <w:rPr>
                <w:b/>
              </w:rPr>
              <w:t>гель, по 20 г, 30 г, 40 г або 100 г в ламінованій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353317-26/З-96, 353318-26/З-96 від 20.02.2026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Фламідез Гель, </w:t>
            </w:r>
            <w:r>
              <w:rPr>
                <w:b/>
              </w:rPr>
              <w:t>гель, по 20 г, 30 г, 40 г або 100 г в ламінованій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</w:t>
            </w:r>
            <w:r>
              <w:rPr>
                <w:b/>
              </w:rPr>
              <w:t>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353317-26/З-96, 353318-26/З-96 від </w:t>
            </w:r>
            <w:r>
              <w:rPr>
                <w:b/>
              </w:rPr>
              <w:t>20.02.2026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Фламідез Гель, </w:t>
            </w:r>
            <w:r>
              <w:rPr>
                <w:b/>
              </w:rPr>
              <w:t>гель, по 20 г, 30 г, 40 г або 100 г в ламінованій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355584-26/З-144 від 30.03.2026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Фламідез Фітоплюс, </w:t>
            </w:r>
            <w:r>
              <w:rPr>
                <w:b/>
              </w:rPr>
              <w:t>мазь по 20 г у контейнері; по 1 контейнеру в пачці; по 20 г або по 40 г у тубі; по 1 тубі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355584-26/З-144 від 30.03.2026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Фламідез Фітоплюс, </w:t>
            </w:r>
            <w:r>
              <w:rPr>
                <w:b/>
              </w:rPr>
              <w:t>мазь по 20 г у контейнері; по 1 контейнеру в пачці; по 20 г або по 40 г у тубі; по 1 тубі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Тип посвідч</w:t>
            </w:r>
            <w:r>
              <w:rPr>
                <w:b/>
              </w:rPr>
              <w:t xml:space="preserve">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355584-26/З-144 від 30.03.2026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Фламідез Фітоплюс, </w:t>
            </w:r>
            <w:r>
              <w:rPr>
                <w:b/>
              </w:rPr>
              <w:t>мазь по 20 г у контейнері; по 1 контейнеру в пачці; по 20 г або по 40 г у тубі; по 1 тубі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</w:t>
            </w:r>
            <w:r>
              <w:rPr>
                <w:b/>
                <w:noProof/>
              </w:rPr>
              <w:t xml:space="preserve">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356992-26/В-96 від 23.04.2026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Фталазол, </w:t>
            </w:r>
            <w:r>
              <w:rPr>
                <w:b/>
              </w:rPr>
              <w:t>таблетки по 0,5 г, по 10 таблеток у блістерах; по 10 таблеток у блістері; по 1 блістеру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ПРАТ "ХІМФАРМЗАВОД "ЧЕРВОНА ЗІРКА",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</w:t>
            </w:r>
            <w:r>
              <w:rPr>
                <w:b/>
              </w:rPr>
              <w:t xml:space="preserve">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356992-26/В-96 від 23.04.2026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Фталазол, </w:t>
            </w:r>
            <w:r>
              <w:rPr>
                <w:b/>
              </w:rPr>
              <w:t>таблетки по 0,5 г, по 10 таблеток у блістерах; по 10 таблеток у блістері; по 1 блістеру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ПРАТ "ХІМФАРМЗАВОД "ЧЕРВОНА ЗІРКА",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356992-26/В-96 від 23.04.2026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Фталазол, </w:t>
            </w:r>
            <w:r>
              <w:rPr>
                <w:b/>
              </w:rPr>
              <w:t>таблетки по 0,5 г, по 10 таблеток у блістерах; по 10 таблеток у блістері; по 1 блістеру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ПРАТ "ХІМФАРМЗАВОД "ЧЕРВОНА ЗІРКА",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355787-26/З-96 від 02.04.2026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Фторокорт®, </w:t>
            </w:r>
            <w:r>
              <w:rPr>
                <w:b/>
              </w:rPr>
              <w:t>мазь, 1 мг/г по 15 г мазі у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Тип посвід</w:t>
            </w:r>
            <w:r>
              <w:rPr>
                <w:b/>
              </w:rPr>
              <w:t xml:space="preserve">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355787-26/З-96 від 02.04.2026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Фторокорт®, </w:t>
            </w:r>
            <w:r>
              <w:rPr>
                <w:b/>
              </w:rPr>
              <w:t>мазь, 1 мг/г по 15 г мазі у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355787-26/З-96 від 02.04.2026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Фторокорт®, </w:t>
            </w:r>
            <w:r>
              <w:rPr>
                <w:b/>
              </w:rPr>
              <w:t>мазь, 1 мг/г по 15 г мазі у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359012-26/З-123 від 01.06.2026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ХЕЛПЕКС® ЛАР, </w:t>
            </w:r>
            <w:r>
              <w:rPr>
                <w:b/>
              </w:rPr>
              <w:t>обполіскувач для горла, розчин; по 200 мл розчину у пляшці; по 1 пляшці з мірним стаканчиком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Мові Хелс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359012-26/З-123 від 01.06.2026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ХЕЛПЕКС® ЛАР, </w:t>
            </w:r>
            <w:r>
              <w:rPr>
                <w:b/>
              </w:rPr>
              <w:t>обполіскувач для горла, розчин; по 200 мл розчину у пляшці; по 1 пляшці з мірним стаканчиком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Мові Хелс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</w:t>
            </w:r>
            <w:r>
              <w:rPr>
                <w:b/>
              </w:rPr>
              <w:t>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359012-26/З-123 від 01.06.2026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ХЕЛПЕКС® ЛАР, </w:t>
            </w:r>
            <w:r>
              <w:rPr>
                <w:b/>
              </w:rPr>
              <w:t>обполіскувач для горла, розчин; по 200 мл розчину у пляшці; по 1 пляшці з мірним стаканчиком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Мові Хелс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Тип</w:t>
            </w:r>
            <w:r>
              <w:rPr>
                <w:b/>
              </w:rPr>
              <w:t xml:space="preserve">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349162-25/В-97, 355483-26/В-97 ві</w:t>
            </w:r>
            <w:r>
              <w:rPr>
                <w:b/>
              </w:rPr>
              <w:t>д 01.12.2025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Хондроітин® Комплекс, </w:t>
            </w:r>
            <w:r>
              <w:rPr>
                <w:b/>
              </w:rPr>
              <w:t>капсули, по 30 або 60 капсул у контейнері, по 1 контейнеру в пачці або по 6 капсул у блістері, по 5 або 10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349162-25/В-97, 355483-26/В-97 від 01.12.2025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Хондроітин® Комплекс, </w:t>
            </w:r>
            <w:r>
              <w:rPr>
                <w:b/>
              </w:rPr>
              <w:t>капсули, по 30 або 60 капсул у контейнері, по 1 контейнеру в пачці або по 6 капсул у блістері, по 5 або 10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349162-25/В-97, 355483-26/В-97 від 01.12.2025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Хондроітин® Комплекс, </w:t>
            </w:r>
            <w:r>
              <w:rPr>
                <w:b/>
              </w:rPr>
              <w:t>капсули, по 30 або 60 капсул у контейнері, по 1 контейнеру в пачці або по 6 капсул у блістері, по 5 або 10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355552-26/З-144 від 30.03.2026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Цетло® Плюс, </w:t>
            </w:r>
            <w:r>
              <w:rPr>
                <w:b/>
              </w:rPr>
              <w:t xml:space="preserve">таблетки, вкриті плівковою оболонкою по 10 таблеток у блістері; по 1 блістеру у картонній коробці; по 10 таблеток у блістері; по 2 блістери у картонній коробці; по 10 таблеток у блістері; по 3 блістери </w:t>
            </w:r>
            <w:r>
              <w:rPr>
                <w:b/>
              </w:rPr>
              <w:t>у картонній коробці; in bulk: по 1000 таблеток у поліетиленових пакетах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355552-26/З-144 від 30.03.2026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Цетло® Плюс, </w:t>
            </w:r>
            <w:r>
              <w:rPr>
                <w:b/>
              </w:rPr>
              <w:t>таблетки, вкриті плівковою оболонкою по 10 таблеток у блістері; по 1 блістеру у картонній коробці; по 10 таблеток у блістері; по 2 блістери у картонній коробці; по 10 таблеток у блістері; по 3 блістери у картонній коробці; in bulk: по 1000 таблеток у поліе</w:t>
            </w:r>
            <w:r>
              <w:rPr>
                <w:b/>
              </w:rPr>
              <w:t>тиленових пакетах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 xml:space="preserve">особи уповноваженої на отримання відповідних </w:t>
            </w:r>
            <w:r>
              <w:rPr>
                <w:szCs w:val="20"/>
              </w:rPr>
              <w:t>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355552-26/З-144 від 30.03.2026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Цетло® Плюс, </w:t>
            </w:r>
            <w:r>
              <w:rPr>
                <w:b/>
              </w:rPr>
              <w:t>таблетки, вкриті плівковою оболонкою по 10 таблеток у блістері; по 1 блістеру у картонній коробці; по 10 таблеток у блістері; по 2 блістери у картонній коробці; по 10 таблеток у блістері; по 3 блістери у картонній коробці; in bulk: по 1000 таблеток у поліе</w:t>
            </w:r>
            <w:r>
              <w:rPr>
                <w:b/>
              </w:rPr>
              <w:t>тиленових пакетах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355552-26/З-144 від 30.03.2026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Цетло® Плюс, </w:t>
            </w:r>
            <w:r>
              <w:rPr>
                <w:b/>
              </w:rPr>
              <w:t>таблетки, вкриті плівковою оболонкою по 10 таблеток у блістері; по 1 блістеру у картонній коробці; по 10 таблеток у блістері; по 2 блістери у картонній коробці; по 10 таблеток у блістері; по 3 блістери у картонній коробці; in bulk: по 1000 таблеток у поліе</w:t>
            </w:r>
            <w:r>
              <w:rPr>
                <w:b/>
              </w:rPr>
              <w:t>тиленових пакетах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355552-26/З-144 від 30.03.2026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Цетло® Плюс, </w:t>
            </w:r>
            <w:r>
              <w:rPr>
                <w:b/>
              </w:rPr>
              <w:t>таблетки, вкриті плівковою оболонкою по 10 таблеток у блістері; по 1 блістеру у картонній коробці; по 10 таблеток у блістері; по 2 блістери у картонній коробці; по 10 таблеток у блістері; по 3 блістери у картонній коробці; in bulk: по 1000 таблеток у поліе</w:t>
            </w:r>
            <w:r>
              <w:rPr>
                <w:b/>
              </w:rPr>
              <w:t>тиленових пакетах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355552-26/З-144 від 30.03.2026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Цетло® Плюс, </w:t>
            </w:r>
            <w:r>
              <w:rPr>
                <w:b/>
              </w:rPr>
              <w:t>таблетки, вкриті плівковою оболонкою по 10 таблеток у блістері; по 1 блістеру у картонній коробці; по 10 таблеток у блістері; по 2 блістери у картонній коробці; по 10 таблеток у блістері; по 3 блістери у картонній коробці; in bulk: по 1000 таблеток у поліе</w:t>
            </w:r>
            <w:r>
              <w:rPr>
                <w:b/>
              </w:rPr>
              <w:t>тиленових пакетах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354423-26/З-60 від 12.03.2026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Цефотрин, </w:t>
            </w:r>
            <w:r>
              <w:rPr>
                <w:b/>
              </w:rPr>
              <w:t>порошок для розчину для ін’єкцій по 1 г</w:t>
            </w:r>
            <w:r>
              <w:rPr>
                <w:b/>
              </w:rPr>
              <w:br/>
            </w:r>
            <w:r>
              <w:rPr>
                <w:b/>
              </w:rPr>
              <w:t>1 флакон з порошком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354423-26/З-60 від 12.03.2026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Цефотрин, </w:t>
            </w:r>
            <w:r>
              <w:rPr>
                <w:b/>
              </w:rPr>
              <w:t>порошок для розчину для ін’єкцій по 1 г</w:t>
            </w:r>
            <w:r>
              <w:rPr>
                <w:b/>
              </w:rPr>
              <w:br/>
            </w:r>
            <w:r>
              <w:rPr>
                <w:b/>
              </w:rPr>
              <w:t>1 флакон з порошком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354423-26/З-60 від 12.03.2026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Цефотрин, </w:t>
            </w:r>
            <w:r>
              <w:rPr>
                <w:b/>
              </w:rPr>
              <w:t>порошок для розчину для ін’єкцій по 1 г</w:t>
            </w:r>
            <w:r>
              <w:rPr>
                <w:b/>
              </w:rPr>
              <w:br/>
              <w:t>1 флакон з порошком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</w:t>
            </w:r>
            <w:r>
              <w:t>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356089-26/З-96 від 07.04.2026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Цефпотек® 200, </w:t>
            </w:r>
            <w:r>
              <w:rPr>
                <w:b/>
              </w:rPr>
              <w:t>таблетки, вкриті оболонкою, по 200 мг; по 5 таблеток у блістері; по 2 або 4 блістери у картонній упаковці; по 7 таблеток у блістері; по 2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НОБЕЛ ІЛАЧ САНАЇ ВЕ ТІДЖАРЕТ А.Ш.,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</w:t>
            </w:r>
            <w:r>
              <w:rPr>
                <w:b/>
              </w:rPr>
              <w:t>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356089-26/З-96 від 07.04.2026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Цефпотек® 200, </w:t>
            </w:r>
            <w:r>
              <w:rPr>
                <w:b/>
              </w:rPr>
              <w:t>таблетки, вкриті оболонкою, по 200 мг; по 5 таблеток у блістері; по 2 або 4 блістери у картонній упаковці; по 7 таблеток у блістері; по 2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НОБЕЛ ІЛАЧ САНАЇ ВЕ ТІДЖАРЕТ А.Ш.,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</w:t>
            </w:r>
            <w:r>
              <w:rPr>
                <w:b/>
              </w:rPr>
              <w:t xml:space="preserve">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356089-26/З-96 від 07.04.2026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Цефпотек® 200, </w:t>
            </w:r>
            <w:r>
              <w:rPr>
                <w:b/>
              </w:rPr>
              <w:t>таблетки, вкриті оболонкою, по 200 мг; по 5 таблеток у блістері; по 2 або 4 блістери у картонній упаковці; по 7 таблеток у блістері; по 2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НОБЕЛ ІЛАЧ САНАЇ ВЕ ТІДЖАРЕТ А.Ш.,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</w:t>
            </w:r>
            <w:r>
              <w:rPr>
                <w:b/>
              </w:rPr>
              <w:t xml:space="preserve">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354336-26/З-148 від 11.03.2026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Цефуроксим Дева, </w:t>
            </w:r>
            <w:r>
              <w:rPr>
                <w:b/>
              </w:rPr>
              <w:t>таблетки, вкриті плівковою оболонкою, по 250 мг або по 500 мг; по 5 таблеток, вкритих плівковою оболонкою,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ДЕВА Холдинг А.С.,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354336-26/З-148 від 11.03.2026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Цефуроксим Дева, </w:t>
            </w:r>
            <w:r>
              <w:rPr>
                <w:b/>
              </w:rPr>
              <w:t>таблетки, вкриті плівковою оболонкою, по 250 мг або по 500 мг; по 5 таблеток, вкритих плівковою оболонкою,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ДЕВА Холдинг А.С.,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процедур</w:t>
            </w:r>
            <w:r>
              <w:rPr>
                <w:b/>
              </w:rPr>
              <w:t xml:space="preserve">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354336-26/З-148 від 11.03.2026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Цефуроксим Дева, </w:t>
            </w:r>
            <w:r>
              <w:rPr>
                <w:b/>
              </w:rPr>
              <w:t>таблетки, вкриті плівковою оболонкою, по 250 мг або по 500 мг; по 5 таблеток, вкритих плівковою оболонкою,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ДЕВА Холдинг А.С.,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процедур</w:t>
            </w:r>
            <w:r>
              <w:rPr>
                <w:b/>
              </w:rPr>
              <w:t xml:space="preserve">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354336-26/З-148 від 11.03.2026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Цефуроксим Дева, </w:t>
            </w:r>
            <w:r>
              <w:rPr>
                <w:b/>
              </w:rPr>
              <w:t>таблетки, вкриті плівковою оболонкою, по 250 мг або по 500 мг; по 5 таблеток, вкритих плівковою оболонкою,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ДЕВА Холдинг А.С.,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процедур</w:t>
            </w:r>
            <w:r>
              <w:rPr>
                <w:b/>
              </w:rPr>
              <w:t xml:space="preserve">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354336-26/З-148 від 11.03.2026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Цефуроксим Дева, </w:t>
            </w:r>
            <w:r>
              <w:rPr>
                <w:b/>
              </w:rPr>
              <w:t>таблетки, вкриті плівковою оболонкою, по 250 мг або по 500 мг; по 5 таблеток, вкритих плівковою оболонкою,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ДЕВА Холдинг А.С.,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процедур</w:t>
            </w:r>
            <w:r>
              <w:rPr>
                <w:b/>
              </w:rPr>
              <w:t xml:space="preserve">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354336-26/З-148 від 11.03.2026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Цефуроксим Дева, </w:t>
            </w:r>
            <w:r>
              <w:rPr>
                <w:b/>
              </w:rPr>
              <w:t>таблетки, вкриті плівковою оболонкою, по 250 мг або по 500 мг; по 5 таблеток, вкритих плівковою оболонкою,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ДЕВА Холдинг А.С.,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процедур</w:t>
            </w:r>
            <w:r>
              <w:rPr>
                <w:b/>
              </w:rPr>
              <w:t xml:space="preserve">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360041-26/В-146 від 17.06.2026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Цирелакс, </w:t>
            </w:r>
            <w:r>
              <w:rPr>
                <w:b/>
              </w:rPr>
              <w:t>краплі очні, розчин по 10 мг/мл по 5 мл у флаконі-крапельниці; по 1 флакону-крапельниці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360041-26/В-146 від 17.06.2026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Цирелакс, </w:t>
            </w:r>
            <w:r>
              <w:rPr>
                <w:b/>
              </w:rPr>
              <w:t>краплі очні, розчин по 10 мг/мл по 5 мл у флаконі-крапельниці; по 1 флакону-крапельниці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</w:t>
            </w:r>
            <w:r>
              <w:rPr>
                <w:b/>
              </w:rPr>
              <w:t>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0A184B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0A184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0A184B">
      <w:pPr>
        <w:jc w:val="center"/>
        <w:rPr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360041-26/В-146 від 17.06.2026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caps/>
              </w:rPr>
              <w:t xml:space="preserve">Цирелакс, </w:t>
            </w:r>
            <w:r>
              <w:rPr>
                <w:b/>
              </w:rPr>
              <w:t>краплі очні, розчин по 10 мг/мл по 5 мл у флаконі-крапельниці; по 1 флакону-крапельниці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31.07.2026 р. № 1060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</w:rPr>
            </w:pPr>
            <w:r>
              <w:rPr>
                <w:b/>
              </w:rPr>
              <w:t>Тип посві</w:t>
            </w:r>
            <w:r>
              <w:rPr>
                <w:b/>
              </w:rPr>
              <w:t xml:space="preserve">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0A184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0A184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0A184B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0A184B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184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0A1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0A184B">
      <w:pPr>
        <w:jc w:val="center"/>
        <w:rPr>
          <w:b/>
          <w:lang w:val="uk-UA"/>
        </w:rPr>
      </w:pPr>
    </w:p>
    <w:p w:rsidR="00000000" w:rsidRDefault="000A184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0A184B">
      <w:pPr>
        <w:rPr>
          <w:b/>
          <w:lang w:val="uk-UA"/>
        </w:rPr>
      </w:pPr>
    </w:p>
    <w:sectPr w:rsidR="00000000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0A184B">
      <w:pPr>
        <w:rPr>
          <w:lang w:val="uk-UA"/>
        </w:rPr>
      </w:pPr>
      <w:r>
        <w:rPr>
          <w:lang w:val="uk-UA"/>
        </w:rPr>
        <w:separator/>
      </w:r>
    </w:p>
  </w:endnote>
  <w:endnote w:type="continuationSeparator" w:id="0">
    <w:p w:rsidR="00000000" w:rsidRDefault="000A184B">
      <w:pPr>
        <w:rPr>
          <w:lang w:val="uk-UA"/>
        </w:rPr>
      </w:pPr>
      <w:r>
        <w:rPr>
          <w:lang w:val="uk-UA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0A184B">
      <w:pPr>
        <w:rPr>
          <w:lang w:val="uk-UA"/>
        </w:rPr>
      </w:pPr>
      <w:r>
        <w:rPr>
          <w:lang w:val="uk-UA"/>
        </w:rPr>
        <w:separator/>
      </w:r>
    </w:p>
  </w:footnote>
  <w:footnote w:type="continuationSeparator" w:id="0">
    <w:p w:rsidR="00000000" w:rsidRDefault="000A184B">
      <w:pPr>
        <w:rPr>
          <w:lang w:val="uk-UA"/>
        </w:rPr>
      </w:pPr>
      <w:r>
        <w:rPr>
          <w:lang w:val="uk-UA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8"/>
  <w:hyphenationZone w:val="420"/>
  <w:drawingGridHorizontalSpacing w:val="0"/>
  <w:drawingGridVerticalSpacing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VertAlignCellWithSp/>
    <w:doNotBreakConstrainedForcedTable/>
    <w:doNotVertAlignInTxbx/>
    <w:useAnsiKerningPairs/>
    <w:cachedColBalance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0A184B"/>
    <w:rsid w:val="000A1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555A6D8-BCC8-495C-B6AD-CBBA266A5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semiHidden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rFonts w:eastAsiaTheme="minorEastAsia"/>
      <w:sz w:val="28"/>
    </w:rPr>
  </w:style>
  <w:style w:type="paragraph" w:styleId="2">
    <w:name w:val="heading 2"/>
    <w:basedOn w:val="a"/>
    <w:next w:val="a"/>
    <w:link w:val="20"/>
    <w:qFormat/>
    <w:pPr>
      <w:keepNext/>
      <w:outlineLvl w:val="1"/>
    </w:pPr>
    <w:rPr>
      <w:rFonts w:eastAsiaTheme="minorEastAsia"/>
      <w:sz w:val="28"/>
    </w:rPr>
  </w:style>
  <w:style w:type="paragraph" w:styleId="3">
    <w:name w:val="heading 3"/>
    <w:basedOn w:val="a"/>
    <w:next w:val="a"/>
    <w:link w:val="30"/>
    <w:qFormat/>
    <w:pPr>
      <w:keepNext/>
      <w:ind w:left="360"/>
      <w:jc w:val="both"/>
      <w:outlineLvl w:val="2"/>
    </w:pPr>
    <w:rPr>
      <w:rFonts w:eastAsiaTheme="minorEastAsia"/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semiHidden/>
    <w:unhideWhenUsed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locked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locked/>
    <w:rPr>
      <w:rFonts w:asciiTheme="majorHAnsi" w:eastAsiaTheme="majorEastAsia" w:hAnsiTheme="majorHAnsi" w:cstheme="majorBidi" w:hint="default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locked/>
    <w:rPr>
      <w:rFonts w:asciiTheme="majorHAnsi" w:eastAsiaTheme="majorEastAsia" w:hAnsiTheme="majorHAnsi" w:cstheme="majorBidi" w:hint="default"/>
      <w:b/>
      <w:bCs/>
      <w:color w:val="4F81BD" w:themeColor="accent1"/>
      <w:sz w:val="24"/>
      <w:szCs w:val="24"/>
    </w:rPr>
  </w:style>
  <w:style w:type="paragraph" w:customStyle="1" w:styleId="msonormal0">
    <w:name w:val="msonormal"/>
    <w:basedOn w:val="a"/>
    <w:semiHidden/>
    <w:pPr>
      <w:spacing w:before="100" w:beforeAutospacing="1" w:after="100" w:afterAutospacing="1"/>
    </w:pPr>
  </w:style>
  <w:style w:type="paragraph" w:styleId="a5">
    <w:name w:val="Normal (Web)"/>
    <w:basedOn w:val="a"/>
    <w:semiHidden/>
    <w:unhideWhenUsed/>
    <w:pPr>
      <w:spacing w:before="100" w:beforeAutospacing="1" w:after="100" w:afterAutospacing="1"/>
    </w:pPr>
  </w:style>
  <w:style w:type="paragraph" w:styleId="a6">
    <w:name w:val="header"/>
    <w:basedOn w:val="a"/>
    <w:link w:val="a7"/>
    <w:semiHidden/>
    <w:unhideWhenUsed/>
  </w:style>
  <w:style w:type="character" w:customStyle="1" w:styleId="a7">
    <w:name w:val="Верхний колонтитул Знак"/>
    <w:basedOn w:val="a0"/>
    <w:link w:val="a6"/>
    <w:semiHidden/>
    <w:locked/>
    <w:rPr>
      <w:sz w:val="24"/>
      <w:szCs w:val="24"/>
    </w:rPr>
  </w:style>
  <w:style w:type="paragraph" w:styleId="a8">
    <w:name w:val="footer"/>
    <w:basedOn w:val="a"/>
    <w:link w:val="a9"/>
    <w:semiHidden/>
    <w:unhideWhenUsed/>
  </w:style>
  <w:style w:type="character" w:customStyle="1" w:styleId="a9">
    <w:name w:val="Нижний колонтитул Знак"/>
    <w:basedOn w:val="a0"/>
    <w:link w:val="a8"/>
    <w:semiHidden/>
    <w:locked/>
    <w:rPr>
      <w:sz w:val="24"/>
      <w:szCs w:val="24"/>
    </w:rPr>
  </w:style>
  <w:style w:type="paragraph" w:styleId="aa">
    <w:name w:val="Title"/>
    <w:basedOn w:val="a"/>
    <w:link w:val="ab"/>
    <w:semiHidden/>
    <w:qFormat/>
  </w:style>
  <w:style w:type="character" w:customStyle="1" w:styleId="ab">
    <w:name w:val="Заголовок Знак"/>
    <w:basedOn w:val="a0"/>
    <w:link w:val="aa"/>
    <w:locked/>
    <w:rPr>
      <w:rFonts w:asciiTheme="majorHAnsi" w:eastAsiaTheme="majorEastAsia" w:hAnsiTheme="majorHAnsi" w:cstheme="majorBidi" w:hint="default"/>
      <w:spacing w:val="-10"/>
      <w:kern w:val="28"/>
      <w:sz w:val="56"/>
      <w:szCs w:val="56"/>
    </w:rPr>
  </w:style>
  <w:style w:type="paragraph" w:styleId="ac">
    <w:name w:val="Body Text"/>
    <w:basedOn w:val="a"/>
    <w:link w:val="ad"/>
    <w:semiHidden/>
    <w:unhideWhenUsed/>
  </w:style>
  <w:style w:type="character" w:customStyle="1" w:styleId="ad">
    <w:name w:val="Основной текст Знак"/>
    <w:basedOn w:val="a0"/>
    <w:link w:val="ac"/>
    <w:semiHidden/>
    <w:locked/>
    <w:rPr>
      <w:sz w:val="24"/>
      <w:szCs w:val="24"/>
    </w:rPr>
  </w:style>
  <w:style w:type="paragraph" w:styleId="ae">
    <w:name w:val="Balloon Text"/>
    <w:basedOn w:val="a"/>
    <w:link w:val="af"/>
    <w:semiHidden/>
    <w:unhideWhenUsed/>
  </w:style>
  <w:style w:type="character" w:customStyle="1" w:styleId="af">
    <w:name w:val="Текст выноски Знак"/>
    <w:basedOn w:val="a0"/>
    <w:link w:val="ae"/>
    <w:semiHidden/>
    <w:locked/>
    <w:rPr>
      <w:rFonts w:ascii="Tahoma" w:hAnsi="Tahoma" w:cs="Tahoma" w:hint="default"/>
      <w:sz w:val="16"/>
      <w:szCs w:val="16"/>
    </w:rPr>
  </w:style>
  <w:style w:type="paragraph" w:styleId="af0">
    <w:name w:val="List Paragraph"/>
    <w:basedOn w:val="a"/>
    <w:uiPriority w:val="34"/>
    <w:semiHidden/>
    <w:qFormat/>
    <w:pPr>
      <w:ind w:left="720"/>
      <w:contextualSpacing/>
    </w:pPr>
  </w:style>
  <w:style w:type="character" w:customStyle="1" w:styleId="af1">
    <w:name w:val="Верхній колонтитул Знак"/>
    <w:basedOn w:val="a0"/>
    <w:link w:val="af2"/>
    <w:semiHidden/>
    <w:locked/>
    <w:rPr>
      <w:sz w:val="24"/>
      <w:szCs w:val="24"/>
    </w:rPr>
  </w:style>
  <w:style w:type="paragraph" w:customStyle="1" w:styleId="af2">
    <w:name w:val="Верхній колонтитул"/>
    <w:basedOn w:val="a"/>
    <w:link w:val="af1"/>
    <w:semiHidden/>
  </w:style>
  <w:style w:type="character" w:customStyle="1" w:styleId="af3">
    <w:name w:val="Нижній колонтитул Знак"/>
    <w:basedOn w:val="a0"/>
    <w:link w:val="af4"/>
    <w:semiHidden/>
    <w:locked/>
    <w:rPr>
      <w:sz w:val="24"/>
      <w:szCs w:val="24"/>
    </w:rPr>
  </w:style>
  <w:style w:type="paragraph" w:customStyle="1" w:styleId="af4">
    <w:name w:val="Нижній колонтитул"/>
    <w:basedOn w:val="a"/>
    <w:link w:val="af3"/>
    <w:semiHidden/>
  </w:style>
  <w:style w:type="character" w:customStyle="1" w:styleId="af5">
    <w:name w:val="Назва Знак"/>
    <w:basedOn w:val="a0"/>
    <w:link w:val="af6"/>
    <w:locked/>
    <w:rPr>
      <w:rFonts w:asciiTheme="majorHAnsi" w:eastAsiaTheme="majorEastAsia" w:hAnsiTheme="majorHAnsi" w:cstheme="majorBidi" w:hint="default"/>
      <w:spacing w:val="-10"/>
      <w:kern w:val="28"/>
      <w:sz w:val="56"/>
      <w:szCs w:val="56"/>
    </w:rPr>
  </w:style>
  <w:style w:type="paragraph" w:customStyle="1" w:styleId="af6">
    <w:name w:val="Назва"/>
    <w:basedOn w:val="a"/>
    <w:link w:val="af5"/>
    <w:semiHidden/>
  </w:style>
  <w:style w:type="character" w:customStyle="1" w:styleId="af7">
    <w:name w:val="Основний текст Знак"/>
    <w:basedOn w:val="a0"/>
    <w:link w:val="af8"/>
    <w:semiHidden/>
    <w:locked/>
    <w:rPr>
      <w:sz w:val="24"/>
      <w:szCs w:val="24"/>
    </w:rPr>
  </w:style>
  <w:style w:type="paragraph" w:customStyle="1" w:styleId="af8">
    <w:name w:val="Основний текст"/>
    <w:basedOn w:val="a"/>
    <w:link w:val="af7"/>
    <w:semiHidden/>
  </w:style>
  <w:style w:type="character" w:customStyle="1" w:styleId="af9">
    <w:name w:val="Текст у виносці Знак"/>
    <w:basedOn w:val="a0"/>
    <w:link w:val="afa"/>
    <w:semiHidden/>
    <w:locked/>
    <w:rPr>
      <w:rFonts w:ascii="Segoe UI" w:hAnsi="Segoe UI" w:cs="Segoe UI" w:hint="default"/>
      <w:sz w:val="18"/>
      <w:szCs w:val="18"/>
    </w:rPr>
  </w:style>
  <w:style w:type="paragraph" w:customStyle="1" w:styleId="afa">
    <w:name w:val="Текст у виносці"/>
    <w:basedOn w:val="a"/>
    <w:link w:val="af9"/>
    <w:semiHidden/>
  </w:style>
  <w:style w:type="character" w:customStyle="1" w:styleId="afb">
    <w:name w:val="Название Знак"/>
    <w:basedOn w:val="a0"/>
    <w:link w:val="afc"/>
    <w:locked/>
    <w:rPr>
      <w:rFonts w:asciiTheme="majorHAnsi" w:eastAsiaTheme="majorEastAsia" w:hAnsiTheme="majorHAnsi" w:cstheme="majorBidi" w:hint="default"/>
      <w:color w:val="17365D" w:themeColor="text2" w:themeShade="BF"/>
      <w:spacing w:val="5"/>
      <w:kern w:val="28"/>
      <w:sz w:val="52"/>
      <w:szCs w:val="52"/>
    </w:rPr>
  </w:style>
  <w:style w:type="paragraph" w:customStyle="1" w:styleId="afc">
    <w:name w:val="Название"/>
    <w:basedOn w:val="a"/>
    <w:link w:val="afb"/>
    <w:semiHidden/>
  </w:style>
  <w:style w:type="table" w:styleId="afd">
    <w:name w:val="Table Grid"/>
    <w:basedOn w:val="a1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fe">
    <w:name w:val="Звичайна таблиця"/>
    <w:uiPriority w:val="99"/>
    <w:semiHidden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f2</Template>
  <TotalTime>1</TotalTime>
  <Pages>766</Pages>
  <Words>142694</Words>
  <Characters>1029355</Characters>
  <Application>Microsoft Office Word</Application>
  <DocSecurity>0</DocSecurity>
  <Lines>8577</Lines>
  <Paragraphs>2339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ЕКСПЕРТНИЙ ВИСНОВОК</vt:lpstr>
    </vt:vector>
  </TitlesOfParts>
  <Company>pharma-center</Company>
  <LinksUpToDate>false</LinksUpToDate>
  <CharactersWithSpaces>1169710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ЕКСПЕРТНИЙ ВИСНОВОК</dc:title>
  <dc:subject/>
  <dc:creator>Alena Jasko</dc:creator>
  <cp:keywords/>
  <dc:description/>
  <cp:lastModifiedBy>Курсакова Галина Григоріївна</cp:lastModifiedBy>
  <cp:revision>2</cp:revision>
  <cp:lastPrinted>2012-07-18T13:42:00Z</cp:lastPrinted>
  <dcterms:created xsi:type="dcterms:W3CDTF">2026-08-25T12:55:00Z</dcterms:created>
  <dcterms:modified xsi:type="dcterms:W3CDTF">2026-08-25T12:55:00Z</dcterms:modified>
</cp:coreProperties>
</file>