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727BB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342639-25/З-139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АДЕРМІКС, </w:t>
            </w:r>
            <w:r>
              <w:rPr>
                <w:b/>
              </w:rPr>
              <w:t>гель, 1 мг/г / 25 мг/г, по 30 г гелю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ФАРМБЕРГ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342639-25/З-139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АДЕРМІКС, </w:t>
            </w:r>
            <w:r>
              <w:rPr>
                <w:b/>
              </w:rPr>
              <w:t>гель, 1 мг/г / 25 мг/г, по 30 г гелю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ФАРМБЕРГ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342639-25/З-139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АДЕРМІКС, </w:t>
            </w:r>
            <w:r>
              <w:rPr>
                <w:b/>
              </w:rPr>
              <w:t>гель, 1 мг/г / 25 мг/г, по 30 г гелю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ФАРМБЕРГ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346066-25/З-123, 346067-25/З-123, 346068-25/З-123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 xml:space="preserve">порошок та розчинник для розчину для інфузій, 500 МО/10 мл; флакон № 1 з порошком по 500 МО у комплекті з розчинником (вода для ін’єкцій) по 10 мл у флаконі № 1 та набором для розчинення і введення у картонній коробці; порошок та розчинник для розчину для </w:t>
            </w:r>
            <w:r>
              <w:rPr>
                <w:b/>
              </w:rPr>
              <w:t>інфузій, 1000 МО/10 мл; флакон № 1 з порошком по 1000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346066-25/З-123, 346067-25/З-123, 346068-25/З-123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 xml:space="preserve">порошок та розчинник для розчину для інфузій, 500 МО/10 мл; флакон № 1 з порошком по 500 МО у комплекті з розчинником (вода для ін’єкцій) по 10 мл у флаконі № 1 та набором для розчинення і введення у картонній коробці; порошок та розчинник для розчину для </w:t>
            </w:r>
            <w:r>
              <w:rPr>
                <w:b/>
              </w:rPr>
              <w:t>інфузій, 1000 МО/10 мл; флакон № 1 з порошком по 1000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346066-25/З-123, 346067-25/З-123, 346068-25/З-123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 xml:space="preserve">порошок та розчинник для розчину для інфузій, 500 МО/10 мл; флакон № 1 з порошком по 500 МО у комплекті з розчинником (вода для ін’єкцій) по 10 мл у флаконі № 1 та набором для розчинення і введення у картонній коробці; порошок та розчинник для розчину для </w:t>
            </w:r>
            <w:r>
              <w:rPr>
                <w:b/>
              </w:rPr>
              <w:t>інфузій, 1000 МО/10 мл; флакон № 1 з порошком по 1000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346066-25/З-123, 346067-25/З-123, 346068-25/З-123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 xml:space="preserve">порошок та розчинник для розчину для інфузій, 500 МО/10 мл; флакон № 1 з порошком по 500 МО у комплекті з розчинником (вода для ін’єкцій) по 10 мл у флаконі № 1 та набором для розчинення і введення у картонній коробці; порошок та розчинник для розчину для </w:t>
            </w:r>
            <w:r>
              <w:rPr>
                <w:b/>
              </w:rPr>
              <w:t>інфузій, 1000 МО/10 мл; флакон № 1 з порошком по 1000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346066-25/З-123, 346067-25/З-123, 346068-25/З-123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 xml:space="preserve">порошок та розчинник для розчину для інфузій, 500 МО/10 мл; флакон № 1 з порошком по 500 МО у комплекті з розчинником (вода для ін’єкцій) по 10 мл у флаконі № 1 та набором для розчинення і введення у картонній коробці; порошок та розчинник для розчину для </w:t>
            </w:r>
            <w:r>
              <w:rPr>
                <w:b/>
              </w:rPr>
              <w:t>інфузій, 1000 МО/10 мл; флакон № 1 з порошком по 1000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346066-25/З-123, 346067-25/З-123, 346068-25/З-123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 xml:space="preserve">порошок та розчинник для розчину для інфузій, 500 МО/10 мл; флакон № 1 з порошком по 500 МО у комплекті з розчинником (вода для ін’єкцій) по 10 мл у флаконі № 1 та набором для розчинення і введення у картонній коробці; порошок та розчинник для розчину для </w:t>
            </w:r>
            <w:r>
              <w:rPr>
                <w:b/>
              </w:rPr>
              <w:t>інфузій, 1000 МО/10 мл; флакон № 1 з порошком по 1000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347833-25/В-06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АЙГЛІП®-ФАРМАК, </w:t>
            </w:r>
            <w:r>
              <w:rPr>
                <w:b/>
              </w:rPr>
              <w:t>таблетки, по 50 мг,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347833-25/В-06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АЙГЛІП®-ФАРМАК, </w:t>
            </w:r>
            <w:r>
              <w:rPr>
                <w:b/>
              </w:rPr>
              <w:t>таблетки, по 50 мг,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347833-25/В-06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АЙГЛІП®-ФАРМАК, </w:t>
            </w:r>
            <w:r>
              <w:rPr>
                <w:b/>
              </w:rPr>
              <w:t>таблетки, по 50 мг,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358573-26/В-128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Аміодарон, </w:t>
            </w:r>
            <w:r>
              <w:rPr>
                <w:b/>
              </w:rPr>
              <w:t>таблетки по 0,2 г; по 10 таблеток у блістері; по 3 блістери в пачці з картону; in bulk: по 3000 таблеток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358573-26/В-128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Аміодарон, </w:t>
            </w:r>
            <w:r>
              <w:rPr>
                <w:b/>
              </w:rPr>
              <w:t>таблетки по 0,2 г; по 10 таблеток у блістері; по 3 блістери в пачці з картону; in bulk: по 3000 таблеток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358573-26/В-128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Аміодарон, </w:t>
            </w:r>
            <w:r>
              <w:rPr>
                <w:b/>
              </w:rPr>
              <w:t>таблетки по 0,2 г; по 10 таблеток у блістері; по 3 блістери в пачці з картону; in bulk: по 3000 таблеток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358573-26/В-128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Аміодарон, </w:t>
            </w:r>
            <w:r>
              <w:rPr>
                <w:b/>
              </w:rPr>
              <w:t>таблетки по 0,2 г; по 10 таблеток у блістері; по 3 блістери в пачці з картону; in bulk: по 3000 таблеток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358573-26/В-128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Аміодарон, </w:t>
            </w:r>
            <w:r>
              <w:rPr>
                <w:b/>
              </w:rPr>
              <w:t>таблетки по 0,2 г; по 10 таблеток у блістері; по 3 блістери в пачці з картону; in bulk: по 3000 таблеток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358573-26/В-128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Аміодарон, </w:t>
            </w:r>
            <w:r>
              <w:rPr>
                <w:b/>
              </w:rPr>
              <w:t>таблетки по 0,2 г; по 10 таблеток у блістері; по 3 блістери в пачці з картону; in bulk: по 3000 таблеток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338595-25/З-39 від 30.05.2025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Апіксабан Гедеон Ріхтер, </w:t>
            </w:r>
            <w:r>
              <w:rPr>
                <w:b/>
              </w:rPr>
              <w:t>таблетки, вкриті плівковою оболонкою, по 2,5 мг або по 5 мг, по 20 таблеток, вкритих плівковою оболонкою у блістері, по 1 або по 3 або по 5 блістерів із карткою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</w:t>
            </w:r>
            <w:r>
              <w:rPr>
                <w:b/>
              </w:rPr>
              <w:t>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338595-25/З-39 від 30.05.2025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Апіксабан Гедеон Ріхтер, </w:t>
            </w:r>
            <w:r>
              <w:rPr>
                <w:b/>
              </w:rPr>
              <w:t>таблетки, вкриті плівковою оболонкою, по 2,5 мг або по 5 мг, по 20 таблеток, вкритих плівковою оболонкою у блістері, по 1 або по 3 або по 5 блістерів із карткою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</w:t>
            </w:r>
            <w:r>
              <w:rPr>
                <w:b/>
              </w:rPr>
              <w:t>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338595-25/З-39 від 30.05.2025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Апіксабан Гедеон Ріхтер, </w:t>
            </w:r>
            <w:r>
              <w:rPr>
                <w:b/>
              </w:rPr>
              <w:t>таблетки, вкриті плівковою оболонкою, по 2,5 мг або по 5 мг, по 20 таблеток, вкритих плівковою оболонкою у блістері, по 1 або по 3 або по 5 блістерів із карткою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</w:t>
            </w:r>
            <w:r>
              <w:rPr>
                <w:b/>
              </w:rPr>
              <w:t>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338595-25/З-39 від 30.05.2025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Апіксабан Гедеон Ріхтер, </w:t>
            </w:r>
            <w:r>
              <w:rPr>
                <w:b/>
              </w:rPr>
              <w:t>таблетки, вкриті плівковою оболонкою, по 2,5 мг або по 5 мг, по 20 таблеток, вкритих плівковою оболонкою у блістері, по 1 або по 3 або по 5 блістерів із карткою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</w:t>
            </w:r>
            <w:r>
              <w:rPr>
                <w:b/>
              </w:rPr>
              <w:t>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338595-25/З-39 від 30.05.2025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Апіксабан Гедеон Ріхтер, </w:t>
            </w:r>
            <w:r>
              <w:rPr>
                <w:b/>
              </w:rPr>
              <w:t>таблетки, вкриті плівковою оболонкою, по 2,5 мг або по 5 мг, по 20 таблеток, вкритих плівковою оболонкою у блістері, по 1 або по 3 або по 5 блістерів із карткою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</w:t>
            </w:r>
            <w:r>
              <w:rPr>
                <w:b/>
              </w:rPr>
              <w:t>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338595-25/З-39 від 30.05.2025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Апіксабан Гедеон Ріхтер, </w:t>
            </w:r>
            <w:r>
              <w:rPr>
                <w:b/>
              </w:rPr>
              <w:t>таблетки, вкриті плівковою оболонкою, по 2,5 мг або по 5 мг, по 20 таблеток, вкритих плівковою оболонкою у блістері, по 1 або по 3 або по 5 блістерів із карткою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</w:t>
            </w:r>
            <w:r>
              <w:rPr>
                <w:b/>
              </w:rPr>
              <w:t>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253663-21/В-02 від 03.03.2021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Аргілайф , </w:t>
            </w:r>
            <w:r>
              <w:rPr>
                <w:b/>
              </w:rPr>
              <w:t>розчин оральний, 200 мг/мл по 200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253663-21/В-02 від 03.03.2021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Аргілайф , </w:t>
            </w:r>
            <w:r>
              <w:rPr>
                <w:b/>
              </w:rPr>
              <w:t>розчин оральний, 200 мг/мл по 200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253663-21/В-02 від 03.03.2021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Аргілайф , </w:t>
            </w:r>
            <w:r>
              <w:rPr>
                <w:b/>
              </w:rPr>
              <w:t>розчин оральний, 200 мг/мл по 200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336969-25/В-60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Артифлекс Плюс, </w:t>
            </w:r>
            <w:r>
              <w:rPr>
                <w:b/>
              </w:rPr>
              <w:t xml:space="preserve">таблетки, вкриті оболонкою по 10 таблеток у блістері; по 3 або 6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336969-25/В-60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Артифлекс Плюс, </w:t>
            </w:r>
            <w:r>
              <w:rPr>
                <w:b/>
              </w:rPr>
              <w:t xml:space="preserve">таблетки, вкриті оболонкою по 10 таблеток у блістері; по 3 або 6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336969-25/В-60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Артифлекс Плюс, </w:t>
            </w:r>
            <w:r>
              <w:rPr>
                <w:b/>
              </w:rPr>
              <w:t xml:space="preserve">таблетки, вкриті оболонкою по 10 таблеток у блістері; по 3 або 6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352300-26/З-116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352300-26/З-116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352300-26/З-116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352300-26/З-116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</w:t>
            </w:r>
            <w:r>
              <w:rPr>
                <w:b/>
              </w:rPr>
              <w:t>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352300-26/З-116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352300-26/З-116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356594-26/З-132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Баралгін®, </w:t>
            </w:r>
            <w:r>
              <w:rPr>
                <w:b/>
              </w:rPr>
              <w:t>розчин для ін'єкцій, по 2 мл або 5 мл в ампулі; по 5 ампул в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АЛЕКСФАРМ ГМБХ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356594-26/З-132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Баралгін®, </w:t>
            </w:r>
            <w:r>
              <w:rPr>
                <w:b/>
              </w:rPr>
              <w:t>розчин для ін'єкцій, по 2 мл або 5 мл в ампулі; по 5 ампул в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АЛЕКСФАРМ ГМБХ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356594-26/З-132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Баралгін®, </w:t>
            </w:r>
            <w:r>
              <w:rPr>
                <w:b/>
              </w:rPr>
              <w:t>розчин для ін'єкцій, по 2 мл або 5 мл в ампулі; по 5 ампул в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АЛЕКСФАРМ ГМБХ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352970-26/З-100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Бупрінол, </w:t>
            </w:r>
            <w:r>
              <w:rPr>
                <w:b/>
              </w:rPr>
              <w:t>таблетки з модифікованим вивільненням, по 150 мг; по 30 таблеток з модифікованим вивільненням у пластиковому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352970-26/З-100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Бупрінол, </w:t>
            </w:r>
            <w:r>
              <w:rPr>
                <w:b/>
              </w:rPr>
              <w:t>таблетки з модифікованим вивільненням, по 150 мг; по 30 таблеток з модифікованим вивільненням у пластиковому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352970-26/З-100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Бупрінол, </w:t>
            </w:r>
            <w:r>
              <w:rPr>
                <w:b/>
              </w:rPr>
              <w:t>таблетки з модифікованим вивільненням, по 150 мг; по 30 таблеток з модифікованим вивільненням у пластиковому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326782-24/З-82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Вальсакор®-ІНДА, </w:t>
            </w:r>
            <w:r>
              <w:rPr>
                <w:b/>
              </w:rPr>
              <w:t>таблетки з модифікованим вивільненням, по 160 мг/1,5 мг, по 10 таблеток у блістері,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326782-24/З-82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Вальсакор®-ІНДА, </w:t>
            </w:r>
            <w:r>
              <w:rPr>
                <w:b/>
              </w:rPr>
              <w:t>таблетки з модифікованим вивільненням, по 160 мг/1,5 мг, по 10 таблеток у блістері,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326782-24/З-82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Вальсакор®-ІНДА, </w:t>
            </w:r>
            <w:r>
              <w:rPr>
                <w:b/>
              </w:rPr>
              <w:t>таблетки з модифікованим вивільненням, по 160 мг/1,5 мг, по 10 таблеток у блістері, по 3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</w:t>
            </w:r>
            <w:r>
              <w:rPr>
                <w:b/>
              </w:rPr>
              <w:t>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356018-26/З-137, 356019-26/З-137, 356020-26/З-137, 356021-26/З-137, 356022-26/З-137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356018-26/З-137, 356019-26/З-137, 356020-26/З-137, 356021-26/З-137, 356022-26/З-137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356018-26/З-137, 356019-26/З-137, 356020-26/З-137, 356021-26/З-137, 356022-26/З-137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356018-26/З-137, 356019-26/З-137, 356020-26/З-137, 356021-26/З-137, 356022-26/З-137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356018-26/З-137, 356019-26/З-137, 356020-26/З-137, 356021-26/З-137, 356022-26/З-137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356018-26/З-137, 356019-26/З-137, 356020-26/З-137, 356021-26/З-137, 356022-26/З-137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356018-26/З-137, 356019-26/З-137, 356020-26/З-137, 356021-26/З-137, 356022-26/З-137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356018-26/З-137, 356019-26/З-137, 356020-26/З-137, 356021-26/З-137, 356022-26/З-137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356018-26/З-137, 356019-26/З-137, 356020-26/З-137, 356021-26/З-137, 356022-26/З-137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Велаксин®, </w:t>
            </w:r>
            <w:r>
              <w:rPr>
                <w:b/>
              </w:rPr>
              <w:t>капсули пролонгованої дії по 37,5 мг, по 75 мг, по 150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3 блістери в картонній коробці; по 14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356446-26/З-147, 356447-26/З-147, 356448-26/З-147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>суспензія для ін’єкцій; по</w:t>
            </w:r>
            <w:r>
              <w:rPr>
                <w:b/>
              </w:rPr>
              <w:t xml:space="preserve">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</w:t>
            </w:r>
            <w:r>
              <w:rPr>
                <w:b/>
              </w:rPr>
              <w:t>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</w:t>
            </w:r>
            <w:r>
              <w:rPr>
                <w:b/>
              </w:rPr>
              <w:t>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</w:t>
            </w:r>
            <w:r>
              <w:rPr>
                <w:b/>
              </w:rPr>
              <w:t>лаконів в стандартно-експортній упаковці, яка міститься у картонній коробці. Маркування українською та англійською, або іншими іноземними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356446-26/З-147, 356447-26/З-147, 356448-26/З-147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 xml:space="preserve">суспензія </w:t>
            </w:r>
            <w:r>
              <w:rPr>
                <w:b/>
              </w:rPr>
              <w:t>для ін’єкцій; по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</w:t>
            </w:r>
            <w:r>
              <w:rPr>
                <w:b/>
              </w:rPr>
              <w:t>й упаковці, яка 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</w:t>
            </w:r>
            <w:r>
              <w:rPr>
                <w:b/>
              </w:rPr>
              <w:t>рицах з 1-єю (або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</w:t>
            </w:r>
            <w:r>
              <w:rPr>
                <w:b/>
              </w:rPr>
              <w:t>лаконах, по 10 флаконів в стандартно-експортній упаковці, яка міститься у картонній коробці. Маркування українською та англійською, або іншими іноземними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356446-26/З-147, 356447-26/З-147, 356448-26/З-147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>суспензія для ін’єкцій; по</w:t>
            </w:r>
            <w:r>
              <w:rPr>
                <w:b/>
              </w:rPr>
              <w:t xml:space="preserve">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</w:t>
            </w:r>
            <w:r>
              <w:rPr>
                <w:b/>
              </w:rPr>
              <w:t>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</w:t>
            </w:r>
            <w:r>
              <w:rPr>
                <w:b/>
              </w:rPr>
              <w:t>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</w:t>
            </w:r>
            <w:r>
              <w:rPr>
                <w:b/>
              </w:rPr>
              <w:t>лаконів в стандартно-експортній упаковці, яка міститься у картонній коробці. Маркування українською та англійською, або іншими іноземними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359459-26/З-140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Гептрал®, </w:t>
            </w:r>
            <w:r>
              <w:rPr>
                <w:b/>
              </w:rPr>
              <w:t>порошок ліофілізований для розчину для ін'єкцій по 500 мг; 5 скляних флаконів з порошком ліофілізованим та 5 ампул з розчинником (L-лізин, натрію гідроксид, вода для ін’єкцій) по 5 мл в контурній чарункові</w:t>
            </w:r>
            <w:r>
              <w:rPr>
                <w:b/>
              </w:rPr>
              <w:t>й упаковці, запечатаній алюмінієвою фольгою;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359459-26/З-140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Гептрал®, </w:t>
            </w:r>
            <w:r>
              <w:rPr>
                <w:b/>
              </w:rPr>
              <w:t>порошок ліофілізований для розчину для ін'єкцій по 500 мг; 5 скляних флаконів з порошком ліофілізованим та 5 ампул з розчинником (L-лізин, натрію гідроксид, вода для ін’єкцій) по 5 мл в контурній чарунковій упаковці, запечатаній алюмінієвою фольгою; по 1 к</w:t>
            </w:r>
            <w:r>
              <w:rPr>
                <w:b/>
              </w:rPr>
              <w:t>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359459-26/З-140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Гептрал®, </w:t>
            </w:r>
            <w:r>
              <w:rPr>
                <w:b/>
              </w:rPr>
              <w:t>порошок ліофілізований для розчину для ін'єкцій по 500 мг; 5 скляних флаконів з порошком ліофілізованим та 5 ампул з розчинником (L-лізин, натрію гідроксид, вода для ін’єкцій) по 5 мл в контурній чарунковій упаковці, запечатаній алюмінієвою фоль</w:t>
            </w:r>
            <w:r>
              <w:rPr>
                <w:b/>
              </w:rPr>
              <w:t>гою;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360112-26/З-116, 360113-26/З-116, 360114-26/З-116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360112-26/З-116, 360113-26/З-116, 360114-26/З-116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360112-26/З-116, 360113-26/З-116, 360114-26/З-116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360112-26/З-116, 360113-26/З-116, 360114-26/З-116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360112-26/З-116, 360113-26/З-116, 360114-26/З-116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360112-26/З-116, 360113-26/З-116, 3</w:t>
            </w:r>
            <w:r>
              <w:rPr>
                <w:b/>
              </w:rPr>
              <w:t>60114-26/З-116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360112-26/З-116, 360113-26/З-116, 360114-26/З-116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360112-26/З-116, 360113-26/З-116, 360114-26/З-116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360112-26/З-116, 360113-26/З-116, 3</w:t>
            </w:r>
            <w:r>
              <w:rPr>
                <w:b/>
              </w:rPr>
              <w:t>60114-26/З-116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360112-26/З-116, 360113-26/З-116, 360114-26/З-116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360112-26/З-116, 360113-26/З-116, 360114-26/З-116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360112-26/З-116, 360113-26/З-116, 360114-26/З-116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340216-25/З-116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340216-25/З-116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340216-25/З-116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340216-25/З-116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340216-25/З-116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340216-25/З-116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349740-25/В-139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Дагліф® Дуо, </w:t>
            </w:r>
            <w:r>
              <w:rPr>
                <w:b/>
              </w:rPr>
              <w:t>таблетки, вкриті плівковою оболонкою, по 5/850 мг та по 5/1000 мг; по 10 таблеток у блістері; по 3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349740-25/В-139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Дагліф® Дуо, </w:t>
            </w:r>
            <w:r>
              <w:rPr>
                <w:b/>
              </w:rPr>
              <w:t>таблетки, вкриті плівковою оболонкою, по 5/850 мг та по 5/1000 мг; по 10 таблеток у блістері; по 3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349740-25/В-139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Дагліф® Дуо, </w:t>
            </w:r>
            <w:r>
              <w:rPr>
                <w:b/>
              </w:rPr>
              <w:t>таблетки, вкриті плівковою оболонкою, по 5/850 мг та по 5/1000 мг; по 10 таблеток у блістері; по 3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349740-25/В-139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Дагліф® Дуо, </w:t>
            </w:r>
            <w:r>
              <w:rPr>
                <w:b/>
              </w:rPr>
              <w:t>таблетки, вкриті плівковою оболонкою, по 5/850 мг та по 5/1000 мг; по 10 таблеток у блістері; по 3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349740-25/В-139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Дагліф® Дуо, </w:t>
            </w:r>
            <w:r>
              <w:rPr>
                <w:b/>
              </w:rPr>
              <w:t>таблетки, вкриті плівковою оболонкою, по 5/850 мг та по 5/1000 мг; по 10 таблеток у блістері; по 3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349740-25/В-139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Дагліф® Дуо, </w:t>
            </w:r>
            <w:r>
              <w:rPr>
                <w:b/>
              </w:rPr>
              <w:t>таблетки, вкриті плівковою оболонкою, по 5/850 мг та по 5/1000 мг; по 10 таблеток у блістері; по 3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349154-25/З-88, 349155-25/З-88, 349156-25/З-88, 349157-25/З-88, 349158-25/З-88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Дайвобет, </w:t>
            </w:r>
            <w:r>
              <w:rPr>
                <w:b/>
              </w:rPr>
              <w:t>мазь; по 15 г або 30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349154-25/З-88, 349155-25/З-88, 349156-25/З-88, 349157-25/З-88, 349158-25/З-88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Дайвобет, </w:t>
            </w:r>
            <w:r>
              <w:rPr>
                <w:b/>
              </w:rPr>
              <w:t>мазь; по 15 г або 30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349154-25/З-88, 349155-25/З-88, 349156-25/З-88, 349157-25/З-88, 349158-25</w:t>
            </w:r>
            <w:r>
              <w:rPr>
                <w:b/>
              </w:rPr>
              <w:t>/З-88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Дайвобет, </w:t>
            </w:r>
            <w:r>
              <w:rPr>
                <w:b/>
              </w:rPr>
              <w:t>мазь; по 15 г або 30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359368-26/В-121, 359369-26/В-121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ДЕКАМЕКС, </w:t>
            </w:r>
            <w:r>
              <w:rPr>
                <w:b/>
              </w:rPr>
              <w:t>розчин для ін'єкцій 25 мг/мл, по 2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"Торговий дім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359368-26/В-121, 359369-26/В-121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ДЕКАМЕКС, </w:t>
            </w:r>
            <w:r>
              <w:rPr>
                <w:b/>
              </w:rPr>
              <w:t>розчин для ін'єкцій 25 мг/мл, по 2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"Торговий дім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359368-26/В-121, 359369-26/В-121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ДЕКАМЕКС, </w:t>
            </w:r>
            <w:r>
              <w:rPr>
                <w:b/>
              </w:rPr>
              <w:t>розчин для ін'єкцій 25 мг/мл, по 2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"Торговий дім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324454-24/З-128, 358801-26/З-126, 358802-26/З-126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>крем 0,05 %; по 25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324454-24/З-128, 358801-26/З-126, 358802-26/З-126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>крем 0,05 %; по 25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324454-24/З-128, 358801-26/З-126, 358802-26/З-126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>крем 0,05 %; по 25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357798-26/З-123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/ GC FLU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 по 0,5 мл у попередньо наповнених шприцах з одноразовою голкою, по одному в блістері з маркуванням англій</w:t>
            </w:r>
            <w:r>
              <w:rPr>
                <w:b/>
              </w:rPr>
              <w:t>ською мовою; по 1 або по 10 шприців у пачці з картону з маркуванням англійською мовою зі стікером українською мовою; по 0,25 мл у попередньо наповнених шприцах з одноразовою голкою, по одному в блістері з маркуванням англійською мовою; по 1 або по 10 шприц</w:t>
            </w:r>
            <w:r>
              <w:rPr>
                <w:b/>
              </w:rPr>
              <w:t>ів у пачці з картону з маркуванням англійською мовою зі стікером українською мовою; по 0,5 мл у попередньо наповнених шприцах з одноразовою голкою, по одному в блістері; по 1 або по 10 шприців у пачці з картону з маркуванням українською мовою; по 0,25 мл у</w:t>
            </w:r>
            <w:r>
              <w:rPr>
                <w:b/>
              </w:rPr>
              <w:t xml:space="preserve"> попередньо наповнених шприцах з одноразовою голкою, по одному в блістері; по 1 або по 10 шприців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357798-26/З-123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/ GC FLU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 по 0,5 мл у попередньо наповнених шприцах з одноразовою голкою, по одному в блістері з маркуванням англійською мовою; по 1 або по 10 шприців у пач</w:t>
            </w:r>
            <w:r>
              <w:rPr>
                <w:b/>
              </w:rPr>
              <w:t>ці з картону з маркуванням англійською мовою зі стікером українською мовою; по 0,25 мл 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англій</w:t>
            </w:r>
            <w:r>
              <w:rPr>
                <w:b/>
              </w:rPr>
              <w:t>ською мовою зі стікером українською мовою; по 0,5 мл у попередньо наповнених шприцах з одноразовою голкою, по одному в блістері; по 1 або по 10 шприців у пачці з картону з маркуванням українською мовою; по 0,25 мл у попередньо наповнених шприцах з одноразо</w:t>
            </w:r>
            <w:r>
              <w:rPr>
                <w:b/>
              </w:rPr>
              <w:t>вою голкою, по одному в блістері; по 1 або по 10 шприців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357798-26/З-123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/ GC FLU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 по 0,5 мл у попередньо наповнених шприцах з одноразовою голкою, по одному в блістері з маркуванням англійською мовою; по 1 або по 10 шприців у па</w:t>
            </w:r>
            <w:r>
              <w:rPr>
                <w:b/>
              </w:rPr>
              <w:t>чці з картону з маркуванням англійською мовою зі стікером українською мовою; по 0,25 мл 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</w:t>
            </w:r>
            <w:r>
              <w:rPr>
                <w:b/>
              </w:rPr>
              <w:t>йською мовою зі стікером українською мовою; по 0,5 мл у попередньо наповнених шприцах з одноразовою голкою, по одному в блістері; по 1 або по 10 шприців у пачці з картону з маркуванням українською мовою; по 0,25 мл у попередньо наповнених шприцах з однораз</w:t>
            </w:r>
            <w:r>
              <w:rPr>
                <w:b/>
              </w:rPr>
              <w:t>овою голкою, по одному в блістері; по 1 або по 10 шприців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lastRenderedPageBreak/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357775-26/З-123, 357776-26/З-123, 357777-26/З-123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/ GC FLU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 по 0,5 мл у попередньо наповнених шприцах з одноразовою голкою, по одному в блістері з маркуванням англій</w:t>
            </w:r>
            <w:r>
              <w:rPr>
                <w:b/>
              </w:rPr>
              <w:t>ською мовою; по 1 або по 10 шприців у пачці з картону з маркуванням англійською мовою зі стікером українською мовою; по 0,25 мл у попередньо наповнених шприцах з одноразовою голкою, по одному в блістері з маркуванням англійською мовою; по 1 або по 10 шприц</w:t>
            </w:r>
            <w:r>
              <w:rPr>
                <w:b/>
              </w:rPr>
              <w:t>ів у пачці з картону з маркуванням англійською мовою зі стікером українською мовою; по 0,5 мл у попередньо наповнених шприцах з одноразовою голкою, по одному в блістері; по 1 або по 10 шприців у пачці з картону з маркуванням українською мовою; по 0,25 мл у</w:t>
            </w:r>
            <w:r>
              <w:rPr>
                <w:b/>
              </w:rPr>
              <w:t xml:space="preserve"> попередньо наповнених шприцах з одноразовою голкою, по одному в блістері; по 1 або по 10 шприців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357775-26/З-123, 357776-26/З-123, 357777-26/З-123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/ GC FLU Вакцина для профілактики грипу (розщеплений віріон, інактивований), </w:t>
            </w:r>
            <w:r>
              <w:rPr>
                <w:b/>
              </w:rPr>
              <w:t xml:space="preserve">суспензія для ін'єкцій по 0,5 мл 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англійською мовою зі стікером українською мовою; по 0,25 мл </w:t>
            </w:r>
            <w:r>
              <w:rPr>
                <w:b/>
              </w:rPr>
              <w:t xml:space="preserve">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англійською мовою зі стікером українською мовою; по 0,5 мл у попередньо наповнених шприцах з </w:t>
            </w:r>
            <w:r>
              <w:rPr>
                <w:b/>
              </w:rPr>
              <w:t>одноразовою голкою, по одному в блістері; по 1 або по 10 шприців у пачці з картону з маркуванням українською мовою; по 0,25 мл у попередньо наповнених шприцах з одноразовою голкою, по одному в блістері; по 1 або по 10 шприців у пачці з картону з маркування</w:t>
            </w:r>
            <w:r>
              <w:rPr>
                <w:b/>
              </w:rPr>
              <w:t>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357775-26/З-123, 357776-26/З-123, 357777-26/З-123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/ GC FLU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 по 0,5 мл у попередньо наповнених шприцах з одноразовою голкою, по одному в блістері з маркуванням англій</w:t>
            </w:r>
            <w:r>
              <w:rPr>
                <w:b/>
              </w:rPr>
              <w:t>ською мовою; по 1 або по 10 шприців у пачці з картону з маркуванням англійською мовою зі стікером українською мовою; по 0,25 мл у попередньо наповнених шприцах з одноразовою голкою, по одному в блістері з маркуванням англійською мовою; по 1 або по 10 шприц</w:t>
            </w:r>
            <w:r>
              <w:rPr>
                <w:b/>
              </w:rPr>
              <w:t>ів у пачці з картону з маркуванням англійською мовою зі стікером українською мовою; по 0,5 мл у попередньо наповнених шприцах з одноразовою голкою, по одному в блістері; по 1 або по 10 шприців у пачці з картону з маркуванням українською мовою; по 0,25 мл у</w:t>
            </w:r>
            <w:r>
              <w:rPr>
                <w:b/>
              </w:rPr>
              <w:t xml:space="preserve"> попередньо наповнених шприцах з одноразовою голкою, по одному в блістері; по 1 або по 10 шприців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lastRenderedPageBreak/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358986-26/З-123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/ GC FLU Вакцина для профілактики грипу (розщеплений віріон, інактивований), </w:t>
            </w:r>
            <w:r>
              <w:rPr>
                <w:b/>
              </w:rPr>
              <w:t xml:space="preserve">суспензія для ін'єкцій по 0,5 мл 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англійською мовою зі стікером українською мовою; по 0,25 мл </w:t>
            </w:r>
            <w:r>
              <w:rPr>
                <w:b/>
              </w:rPr>
              <w:t xml:space="preserve">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англійською мовою зі стікером українською мовою; по 0,5 мл у попередньо наповнених шприцах з </w:t>
            </w:r>
            <w:r>
              <w:rPr>
                <w:b/>
              </w:rPr>
              <w:t>одноразовою голкою, по одному в блістері; по 1 або по 10 шприців у пачці з картону з маркуванням українською мовою; по 0,25 мл у попередньо наповнених шприцах з одноразовою голкою, по одному в блістері; по 1 або по 10 шприців у пачці з картону з маркування</w:t>
            </w:r>
            <w:r>
              <w:rPr>
                <w:b/>
              </w:rPr>
              <w:t>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358986-26/З-123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/ GC FLU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 по 0,5 мл у попередньо наповнених шприцах з одноразовою голкою, по одному в блістері з маркуванням англійською мовою; по 1 або по 10 шприців у пач</w:t>
            </w:r>
            <w:r>
              <w:rPr>
                <w:b/>
              </w:rPr>
              <w:t>ці з картону з маркуванням англійською мовою зі стікером українською мовою; по 0,25 мл 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англій</w:t>
            </w:r>
            <w:r>
              <w:rPr>
                <w:b/>
              </w:rPr>
              <w:t>ською мовою зі стікером українською мовою; по 0,5 мл у попередньо наповнених шприцах з одноразовою голкою, по одному в блістері; по 1 або по 10 шприців у пачці з картону з маркуванням українською мовою; по 0,25 мл у попередньо наповнених шприцах з одноразо</w:t>
            </w:r>
            <w:r>
              <w:rPr>
                <w:b/>
              </w:rPr>
              <w:t>вою голкою, по одному в блістері; по 1 або по 10 шприців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358986-26/З-123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/ GC FLU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 по 0,5 мл у попередньо наповнених шприцах з одноразовою голкою, по одному в блістері з маркуванням англій</w:t>
            </w:r>
            <w:r>
              <w:rPr>
                <w:b/>
              </w:rPr>
              <w:t>ською мовою; по 1 або по 10 шприців у пачці з картону з маркуванням англійською мовою зі стікером українською мовою; по 0,25 мл у попередньо наповнених шприцах з одноразовою голкою, по одному в блістері з маркуванням англійською мовою; по 1 або по 10 шприц</w:t>
            </w:r>
            <w:r>
              <w:rPr>
                <w:b/>
              </w:rPr>
              <w:t>ів у пачці з картону з маркуванням англійською мовою зі стікером українською мовою; по 0,5 мл у попередньо наповнених шприцах з одноразовою голкою, по одному в блістері; по 1 або по 10 шприців у пачці з картону з маркуванням українською мовою; по 0,25 мл у</w:t>
            </w:r>
            <w:r>
              <w:rPr>
                <w:b/>
              </w:rPr>
              <w:t xml:space="preserve"> попередньо наповнених шприцах з одноразовою голкою, по одному в блістері; по 1 або по 10 шприців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lastRenderedPageBreak/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355931-26/З-140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діалізу.</w:t>
            </w:r>
            <w:r>
              <w:rPr>
                <w:b/>
              </w:rPr>
              <w:br/>
              <w:t>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</w:t>
            </w:r>
            <w:r>
              <w:rPr>
                <w:b/>
              </w:rPr>
              <w:br/>
              <w:t>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>увача порожнім пластиковим мішком для дренажу, вкладених у прозорий пластиковий пакет; по 4 комплекти у картонній коробці;</w:t>
            </w:r>
            <w:r>
              <w:rPr>
                <w:b/>
              </w:rPr>
              <w:br/>
              <w:t xml:space="preserve">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</w:t>
            </w:r>
            <w:r>
              <w:rPr>
                <w:b/>
              </w:rPr>
              <w:br/>
              <w:t xml:space="preserve">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lastRenderedPageBreak/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355931-26/З-140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діалізу.</w:t>
            </w:r>
            <w:r>
              <w:rPr>
                <w:b/>
              </w:rPr>
              <w:br/>
              <w:t>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</w:t>
            </w:r>
            <w:r>
              <w:rPr>
                <w:b/>
              </w:rPr>
              <w:br/>
              <w:t>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>увача порожнім пластиковим мішком для дренажу, вкладених у прозорий пластиковий пакет; по 4 комплекти у картонній коробці;</w:t>
            </w:r>
            <w:r>
              <w:rPr>
                <w:b/>
              </w:rPr>
              <w:br/>
              <w:t xml:space="preserve">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</w:t>
            </w:r>
            <w:r>
              <w:rPr>
                <w:b/>
              </w:rPr>
              <w:br/>
              <w:t xml:space="preserve">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lastRenderedPageBreak/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355931-26/З-140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діалізу.</w:t>
            </w:r>
            <w:r>
              <w:rPr>
                <w:b/>
              </w:rPr>
              <w:br/>
              <w:t>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</w:t>
            </w:r>
            <w:r>
              <w:rPr>
                <w:b/>
              </w:rPr>
              <w:br/>
              <w:t>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>увача порожнім пластиковим мішком для дренажу, вкладених у прозорий пластиковий пакет; по 4 комплекти у картонній коробці;</w:t>
            </w:r>
            <w:r>
              <w:rPr>
                <w:b/>
              </w:rPr>
              <w:br/>
              <w:t xml:space="preserve">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</w:t>
            </w:r>
            <w:r>
              <w:rPr>
                <w:b/>
              </w:rPr>
              <w:br/>
              <w:t xml:space="preserve">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lastRenderedPageBreak/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355931-26/З-140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діалізу.</w:t>
            </w:r>
            <w:r>
              <w:rPr>
                <w:b/>
              </w:rPr>
              <w:br/>
              <w:t>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</w:t>
            </w:r>
            <w:r>
              <w:rPr>
                <w:b/>
              </w:rPr>
              <w:br/>
              <w:t>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>увача порожнім пластиковим мішком для дренажу, вкладених у прозорий пластиковий пакет; по 4 комплекти у картонній коробці;</w:t>
            </w:r>
            <w:r>
              <w:rPr>
                <w:b/>
              </w:rPr>
              <w:br/>
              <w:t xml:space="preserve">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</w:t>
            </w:r>
            <w:r>
              <w:rPr>
                <w:b/>
              </w:rPr>
              <w:br/>
              <w:t xml:space="preserve">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lastRenderedPageBreak/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355931-26/З-140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діалізу.</w:t>
            </w:r>
            <w:r>
              <w:rPr>
                <w:b/>
              </w:rPr>
              <w:br/>
              <w:t>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</w:t>
            </w:r>
            <w:r>
              <w:rPr>
                <w:b/>
              </w:rPr>
              <w:br/>
              <w:t>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>увача порожнім пластиковим мішком для дренажу, вкладених у прозорий пластиковий пакет; по 4 комплекти у картонній коробці;</w:t>
            </w:r>
            <w:r>
              <w:rPr>
                <w:b/>
              </w:rPr>
              <w:br/>
              <w:t xml:space="preserve">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</w:t>
            </w:r>
            <w:r>
              <w:rPr>
                <w:b/>
              </w:rPr>
              <w:br/>
              <w:t xml:space="preserve">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lastRenderedPageBreak/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355931-26/З-140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діалізу.</w:t>
            </w:r>
            <w:r>
              <w:rPr>
                <w:b/>
              </w:rPr>
              <w:br/>
              <w:t>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</w:t>
            </w:r>
            <w:r>
              <w:rPr>
                <w:b/>
              </w:rPr>
              <w:br/>
              <w:t>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>увача порожнім пластиковим мішком для дренажу, вкладених у прозорий пластиковий пакет; по 4 комплекти у картонній коробці;</w:t>
            </w:r>
            <w:r>
              <w:rPr>
                <w:b/>
              </w:rPr>
              <w:br/>
              <w:t xml:space="preserve">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</w:t>
            </w:r>
            <w:r>
              <w:rPr>
                <w:b/>
              </w:rPr>
              <w:br/>
              <w:t xml:space="preserve">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lastRenderedPageBreak/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355931-26/З-140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діалізу.</w:t>
            </w:r>
            <w:r>
              <w:rPr>
                <w:b/>
              </w:rPr>
              <w:br/>
              <w:t>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</w:t>
            </w:r>
            <w:r>
              <w:rPr>
                <w:b/>
              </w:rPr>
              <w:br/>
              <w:t>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>увача порожнім пластиковим мішком для дренажу, вкладених у прозорий пластиковий пакет; по 4 комплекти у картонній коробці;</w:t>
            </w:r>
            <w:r>
              <w:rPr>
                <w:b/>
              </w:rPr>
              <w:br/>
              <w:t xml:space="preserve">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</w:t>
            </w:r>
            <w:r>
              <w:rPr>
                <w:b/>
              </w:rPr>
              <w:br/>
              <w:t xml:space="preserve">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lastRenderedPageBreak/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355931-26/З-140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діалізу.</w:t>
            </w:r>
            <w:r>
              <w:rPr>
                <w:b/>
              </w:rPr>
              <w:br/>
              <w:t>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</w:t>
            </w:r>
            <w:r>
              <w:rPr>
                <w:b/>
              </w:rPr>
              <w:br/>
              <w:t>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>увача порожнім пластиковим мішком для дренажу, вкладених у прозорий пластиковий пакет; по 4 комплекти у картонній коробці;</w:t>
            </w:r>
            <w:r>
              <w:rPr>
                <w:b/>
              </w:rPr>
              <w:br/>
              <w:t xml:space="preserve">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</w:t>
            </w:r>
            <w:r>
              <w:rPr>
                <w:b/>
              </w:rPr>
              <w:br/>
              <w:t xml:space="preserve">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lastRenderedPageBreak/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355931-26/З-140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діалізу.</w:t>
            </w:r>
            <w:r>
              <w:rPr>
                <w:b/>
              </w:rPr>
              <w:br/>
              <w:t>По 2000 мл розчину у пластиковому мішку з ПВХ PL 146-3, одинарно</w:t>
            </w:r>
            <w:r>
              <w:rPr>
                <w:b/>
              </w:rPr>
              <w:t>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</w:t>
            </w:r>
            <w:r>
              <w:rPr>
                <w:b/>
              </w:rPr>
              <w:t>мплектів у картонній коробці;</w:t>
            </w:r>
            <w:r>
              <w:rPr>
                <w:b/>
              </w:rPr>
              <w:br/>
              <w:t>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</w:t>
            </w:r>
            <w:r>
              <w:rPr>
                <w:b/>
              </w:rPr>
              <w:t>увача порожнім пластиковим мішком для дренажу, вкладених у прозорий пластиковий пакет; по 4 комплекти у картонній коробці;</w:t>
            </w:r>
            <w:r>
              <w:rPr>
                <w:b/>
              </w:rPr>
              <w:br/>
              <w:t xml:space="preserve">по 3000 мл розчину у пластиковому мішку з ПВХ PL 146-3, одинарному, обладнаному ін’єкційним портом та з’єднувачем, або у мішку “Твін </w:t>
            </w:r>
            <w:r>
              <w:rPr>
                <w:b/>
              </w:rPr>
              <w:t>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</w:t>
            </w:r>
            <w:r>
              <w:rPr>
                <w:b/>
              </w:rPr>
              <w:br/>
              <w:t xml:space="preserve">по 5000 мл розчину у пластиковому мішку </w:t>
            </w:r>
            <w:r>
              <w:rPr>
                <w:b/>
              </w:rPr>
              <w:t>з ПВХ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Вентів Менуфекчуринг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lastRenderedPageBreak/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362560-26/З-116 від 05.08.2026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Діфенда, </w:t>
            </w:r>
            <w:r>
              <w:rPr>
                <w:b/>
              </w:rPr>
              <w:t>таблетки, вкриті плівковою оболонкою, 3 мг/0,02 мг; по 28 таблеток у блістері (24 таблетки рожевого та 4 таблетки плацебо білого кольору);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362560-26/З-116 від 05.08.2026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Діфенда, </w:t>
            </w:r>
            <w:r>
              <w:rPr>
                <w:b/>
              </w:rPr>
              <w:t>таблетки, вкриті плівковою оболонкою, 3 мг/0,02 мг; по 28 таблеток у блістері (24 таблетки рожевого та 4 таблетки плацебо білого кольору);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362560-26/З-116 від 05.08.2026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Діфенда, </w:t>
            </w:r>
            <w:r>
              <w:rPr>
                <w:b/>
              </w:rPr>
              <w:t>таблетки, вкриті плівковою оболонкою, 3 мг/0,02 мг; по 28 таблеток у блістері (24 таблетки рожевого та 4 таблетки плацебо білого кольору);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348683-25/З-128, 348684-25/З-128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Довпрела, </w:t>
            </w:r>
            <w:r>
              <w:rPr>
                <w:b/>
              </w:rPr>
              <w:t>таблетки по 200 мг; по 14 таблеток у блістері; по 1 або по 13 блістерів у пачці з картону; по 26 або по 182 таблетки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348683-25/З-128, 348684-25/З-128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Довпрела, </w:t>
            </w:r>
            <w:r>
              <w:rPr>
                <w:b/>
              </w:rPr>
              <w:t>таблетки по 200 мг; по 14 таблеток у блістері; по 1 або по 13 блістерів у пачці з картону; по 26 або по 182 таблетки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348683-25/З-128, 348684-25/З-128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Довпрела, </w:t>
            </w:r>
            <w:r>
              <w:rPr>
                <w:b/>
              </w:rPr>
              <w:t>таблетки по 200 мг; по 14 таблеток у блістері; по 1 або по 13 блістерів у пачці з картону; по 26 або по 182 таблетки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358324-26/З-28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Довпрела, </w:t>
            </w:r>
            <w:r>
              <w:rPr>
                <w:b/>
              </w:rPr>
              <w:t>таблетки по 200 мг по 14 таблеток у блістері; по 1 або по 13 блістерів у пачці з картону; по 26 або по 182 таблетки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358324-26/З-28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Довпрела, </w:t>
            </w:r>
            <w:r>
              <w:rPr>
                <w:b/>
              </w:rPr>
              <w:t>таблетки по 200 мг по 14 таблеток у блістері; по 1 або по 13 блістерів у пачці з картону; по 26 або по 182 таблетки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358324-26/З-28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Довпрела, </w:t>
            </w:r>
            <w:r>
              <w:rPr>
                <w:b/>
              </w:rPr>
              <w:t>таблетки по 200 мг по 14 таблеток у блістері; по 1 або по 13 блістерів у пачці з картону; по 26 або по 182 таблетки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351489-26/З-132, 351491-26/З-132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ДРОВЕЛІС, </w:t>
            </w:r>
            <w:r>
              <w:rPr>
                <w:b/>
              </w:rPr>
              <w:t>таблетки, вкриті плівковою оболонкою, 3 мг/14,2 мг; по 28 таблеток, вкритих плівковою оболонкою, у блістері (24 рожеві активні таблетки та 4 білі таблетки плацебо); по 1 або по 3, або по 6, або по 13 блістерів разом із картонним футляром для зберігання блі</w:t>
            </w:r>
            <w:r>
              <w:rPr>
                <w:b/>
              </w:rPr>
              <w:t>стера та 1, 3, 6 або 13 самоклеючими тижневими календарями-стикерами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351489-26/З-132, 351491-26/З-132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ДРОВЕЛІС, </w:t>
            </w:r>
            <w:r>
              <w:rPr>
                <w:b/>
              </w:rPr>
              <w:t>таблетки, вкриті плівковою оболонкою, 3 мг/14,2 мг; по 28 таблеток, вкритих плівковою оболонкою, у блістері (24 рожеві активні таблетки та 4 білі таблетки плацебо); по 1 або по 3, або по 6, або по 13 блістерів разом із картонним футляром для збер</w:t>
            </w:r>
            <w:r>
              <w:rPr>
                <w:b/>
              </w:rPr>
              <w:t>ігання блістера та 1, 3, 6 або 13 самоклеючими тижневими календарями-стикерами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351489-26/З-132, 351491-26/З-132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ДРОВЕЛІС, </w:t>
            </w:r>
            <w:r>
              <w:rPr>
                <w:b/>
              </w:rPr>
              <w:t>таблетки, вкриті плівковою оболонкою, 3 мг/14,2 мг; по 28 таблеток, вкритих плівковою оболонкою, у блістері (24 рожеві активні таблетки та 4 білі таблетки плацебо); по 1 або по 3, або по 6, або по 13 бліст</w:t>
            </w:r>
            <w:r>
              <w:rPr>
                <w:b/>
              </w:rPr>
              <w:t>ерів разом із картонним футляром для зберігання блістера та 1, 3, 6 або 13 самоклеючими тижневими календарями-стикерами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354668-26/З-140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Дуокопт®, </w:t>
            </w:r>
            <w:r>
              <w:rPr>
                <w:b/>
              </w:rPr>
              <w:t xml:space="preserve">краплі очні, розчин; по 5 мл у багатодозовому флаконі з насосом і захисним ковпачком; по 1 флакону у допоміжному пристрої для доставки; по 1 або по 3 флакони у коробці; </w:t>
            </w:r>
            <w:r>
              <w:rPr>
                <w:b/>
              </w:rPr>
              <w:br/>
              <w:t>по 10 мл у багатодозовому флаконі з</w:t>
            </w:r>
            <w:r>
              <w:rPr>
                <w:b/>
              </w:rPr>
              <w:t xml:space="preserve"> насосом і захисним ковпачком; по 1 флакону у допоміжному пристрої для доставки; по 1 або по 2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354668-26/З-140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Дуокопт®, </w:t>
            </w:r>
            <w:r>
              <w:rPr>
                <w:b/>
              </w:rPr>
              <w:t xml:space="preserve">краплі очні, розчин; по 5 мл у багатодозовому флаконі з насосом і захисним ковпачком; по 1 флакону у допоміжному пристрої для доставки; по 1 або по 3 флакони у коробці; </w:t>
            </w:r>
            <w:r>
              <w:rPr>
                <w:b/>
              </w:rPr>
              <w:br/>
              <w:t>по 10 мл у багатодозовому флаконі з насосом і захисним ковпачком; по 1 флакону у допом</w:t>
            </w:r>
            <w:r>
              <w:rPr>
                <w:b/>
              </w:rPr>
              <w:t>іжному пристрої для доставки; по 1 або по 2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354668-26/З-140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Дуокопт®, </w:t>
            </w:r>
            <w:r>
              <w:rPr>
                <w:b/>
              </w:rPr>
              <w:t xml:space="preserve">краплі очні, розчин; по 5 мл у багатодозовому флаконі з насосом і захисним ковпачком; по 1 флакону у допоміжному пристрої для доставки; по 1 або по 3 флакони у коробці; </w:t>
            </w:r>
            <w:r>
              <w:rPr>
                <w:b/>
              </w:rPr>
              <w:br/>
              <w:t>по 10 мл у багатодозовому флаконі з насосом і захисним ковпачком; по 1 флак</w:t>
            </w:r>
            <w:r>
              <w:rPr>
                <w:b/>
              </w:rPr>
              <w:t>ону у допоміжному пристрої для доставки; по 1 або по 2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338791-25/З-140 від 05.06.2025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Дуокопт®, </w:t>
            </w:r>
            <w:r>
              <w:rPr>
                <w:b/>
              </w:rPr>
              <w:t xml:space="preserve">краплі очні, розчин; по 5 мл у багатодозовому флаконі з насосом і захисним ковпачком; по 1 флакону у допоміжному пристрої для доставки; по 1 або по 3 флакони у коробці; </w:t>
            </w:r>
            <w:r>
              <w:rPr>
                <w:b/>
              </w:rPr>
              <w:br/>
              <w:t>по 10 мл у багатодозовому флаконі з насосом і захисним ковпачк</w:t>
            </w:r>
            <w:r>
              <w:rPr>
                <w:b/>
              </w:rPr>
              <w:t>ом; по 1 флакону у допоміжному пристрої для доставки; по 1 або по 2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338791-25/З-140 від 05.06.2025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Дуокопт®, </w:t>
            </w:r>
            <w:r>
              <w:rPr>
                <w:b/>
              </w:rPr>
              <w:t xml:space="preserve">краплі очні, розчин; по 5 мл у багатодозовому флаконі з насосом і захисним ковпачком; по 1 флакону у допоміжному пристрої для доставки; по 1 або по 3 флакони у коробці; </w:t>
            </w:r>
            <w:r>
              <w:rPr>
                <w:b/>
              </w:rPr>
              <w:br/>
              <w:t>по 10 мл у багатодозовому флаконі з насосом і захисним ковпачком; по 1 флакону у допом</w:t>
            </w:r>
            <w:r>
              <w:rPr>
                <w:b/>
              </w:rPr>
              <w:t>іжному пристрої для доставки; по 1 або по 2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338791-25/З-140 від 05.06.2025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Дуокопт®, </w:t>
            </w:r>
            <w:r>
              <w:rPr>
                <w:b/>
              </w:rPr>
              <w:t xml:space="preserve">краплі очні, розчин; по 5 мл у багатодозовому флаконі з насосом і захисним ковпачком; по 1 флакону у допоміжному пристрої для доставки; по 1 або по 3 флакони у коробці; </w:t>
            </w:r>
            <w:r>
              <w:rPr>
                <w:b/>
              </w:rPr>
              <w:br/>
              <w:t>по 10 мл у багатодозовому флаконі з насосом і захисним ковпачком; по 1 флак</w:t>
            </w:r>
            <w:r>
              <w:rPr>
                <w:b/>
              </w:rPr>
              <w:t>ону у допоміжному пристрої для доставки; по 1 або по 2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358543-26/З-124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Дуспаталін®, </w:t>
            </w:r>
            <w:r>
              <w:rPr>
                <w:b/>
              </w:rPr>
              <w:t>таблетки, вкриті оболонкою, по 135 мг; по 15 таблеток у блістері; по 1 бліcтеру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358543-26/З-124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Дуспаталін®, </w:t>
            </w:r>
            <w:r>
              <w:rPr>
                <w:b/>
              </w:rPr>
              <w:t>таблетки, вкриті оболонкою, по 135 мг; по 15 таблеток у блістері; по 1 бліcтеру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358543-26/З-124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Дуспаталін®, </w:t>
            </w:r>
            <w:r>
              <w:rPr>
                <w:b/>
              </w:rPr>
              <w:t>таблетки, вкриті оболонкою, по 135 мг; по 15 таблеток у блістері; по 1 бліcтеру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358542-26/З-124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Дуспаталін® Ретард 200, </w:t>
            </w:r>
            <w:r>
              <w:rPr>
                <w:b/>
              </w:rPr>
              <w:t>капсули пролонгованої дії, тверді по 200 мг; по 10 капсул у блістері; по 3 блістери в картонній коробці; по 15 капсул у блістері; по 1, 2,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Абботт </w:t>
            </w:r>
            <w:r>
              <w:rPr>
                <w:b/>
              </w:rPr>
              <w:t>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358542-26/З-124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Дуспаталін® Ретард 200, </w:t>
            </w:r>
            <w:r>
              <w:rPr>
                <w:b/>
              </w:rPr>
              <w:t>капсули пролонгованої дії, тверді по 200 мг; по 10 капсул у блістері; по 3 блістери в картонній коробці; по 15 капсул у блістері; по 1, 2,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24.09.2026 </w:t>
            </w:r>
            <w:r>
              <w:rPr>
                <w:b/>
              </w:rPr>
              <w:t>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358542-26/З-124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Дуспаталін® Ретард 200, </w:t>
            </w:r>
            <w:r>
              <w:rPr>
                <w:b/>
              </w:rPr>
              <w:t>капсули пролонгованої дії, тверді по 200 мг; по 10 капсул у блістері; по 3 блістери в картонній коробці; по 15 капсул у блістері; по 1, 2,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24.09.2026 </w:t>
            </w:r>
            <w:r>
              <w:rPr>
                <w:b/>
              </w:rPr>
              <w:t>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346369-25/З-148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ЕМБОКСА, </w:t>
            </w:r>
            <w:r>
              <w:rPr>
                <w:b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мг, по 10 таблеток, вкритих плівковою оболонкою у блістері, по 1 або 10 бл</w:t>
            </w:r>
            <w:r>
              <w:rPr>
                <w:b/>
              </w:rPr>
              <w:t>істерів у картонній коробці;</w:t>
            </w:r>
            <w:r>
              <w:rPr>
                <w:b/>
              </w:rPr>
              <w:br/>
              <w:t>таблетки, вкриті плівковою оболонкою по 15 мг, по 14 таблеток, вкритих плівковою оболонкою у блістері, по 1 або 3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20 мг, по 14 таблеток, вкритих плівковою об</w:t>
            </w:r>
            <w:r>
              <w:rPr>
                <w:b/>
              </w:rPr>
              <w:t>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346369-25/З-148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ЕМБОКСА, </w:t>
            </w:r>
            <w:r>
              <w:rPr>
                <w:b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мг, по 10 таблеток, вкритих плівковою оболонкою у блістері, по 1 або 10 бл</w:t>
            </w:r>
            <w:r>
              <w:rPr>
                <w:b/>
              </w:rPr>
              <w:t>істерів у картонній коробці;</w:t>
            </w:r>
            <w:r>
              <w:rPr>
                <w:b/>
              </w:rPr>
              <w:br/>
              <w:t>таблетки, вкриті плівковою оболонкою по 15 мг, по 14 таблеток, вкритих плівковою оболонкою у блістері, по 1 або 3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20 мг, по 14 таблеток, вкритих плівковою об</w:t>
            </w:r>
            <w:r>
              <w:rPr>
                <w:b/>
              </w:rPr>
              <w:t>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</w:t>
      </w:r>
      <w:r>
        <w:rPr>
          <w:b/>
          <w:sz w:val="20"/>
          <w:szCs w:val="20"/>
        </w:rPr>
        <w:t>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346369-25/З-148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ЕМБОКСА, </w:t>
            </w:r>
            <w:r>
              <w:rPr>
                <w:b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мг, по 10 таблеток, вкритих плівковою оболонкою у блістері, по 1 або 10 бл</w:t>
            </w:r>
            <w:r>
              <w:rPr>
                <w:b/>
              </w:rPr>
              <w:t>істерів у картонній коробці;</w:t>
            </w:r>
            <w:r>
              <w:rPr>
                <w:b/>
              </w:rPr>
              <w:br/>
              <w:t>таблетки, вкриті плівковою оболонкою по 15 мг, по 14 таблеток, вкритих плівковою оболонкою у блістері, по 1 або 3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20 мг, по 14 таблеток, вкритих плівковою об</w:t>
            </w:r>
            <w:r>
              <w:rPr>
                <w:b/>
              </w:rPr>
              <w:t>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346369-25/З-148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ЕМБОКСА, </w:t>
            </w:r>
            <w:r>
              <w:rPr>
                <w:b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мг, по 10 таблеток, вкритих плівковою оболонкою у б</w:t>
            </w:r>
            <w:r>
              <w:rPr>
                <w:b/>
              </w:rPr>
              <w:t>лістері, по 1 або 10 блістерів у картонній коробці;</w:t>
            </w:r>
            <w:r>
              <w:rPr>
                <w:b/>
              </w:rPr>
              <w:br/>
              <w:t>таблетки, вкриті плівковою оболонкою по 15 мг, по 14 таблеток, вкритих плівковою оболонкою у блістері, по 1 або 3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20 мг, по 14 таблето</w:t>
            </w:r>
            <w:r>
              <w:rPr>
                <w:b/>
              </w:rPr>
              <w:t>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346369-25/З-148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ЕМБОКСА, </w:t>
            </w:r>
            <w:r>
              <w:rPr>
                <w:b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мг, по 10 таблеток, вкритих плівковою оболонкою у блістері, по 1 або 10 бл</w:t>
            </w:r>
            <w:r>
              <w:rPr>
                <w:b/>
              </w:rPr>
              <w:t>істерів у картонній коробці;</w:t>
            </w:r>
            <w:r>
              <w:rPr>
                <w:b/>
              </w:rPr>
              <w:br/>
              <w:t>таблетки, вкриті плівковою оболонкою по 15 мг, по 14 таблеток, вкритих плівковою оболонкою у блістері, по 1 або 3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20 мг, по 14 таблеток, вкритих плівковою об</w:t>
            </w:r>
            <w:r>
              <w:rPr>
                <w:b/>
              </w:rPr>
              <w:t>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346369-25/З-148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ЕМБОКСА, </w:t>
            </w:r>
            <w:r>
              <w:rPr>
                <w:b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мг, по 10 таблеток, вкритих плівковою оболонкою у блістері, по 1</w:t>
            </w:r>
            <w:r>
              <w:rPr>
                <w:b/>
              </w:rPr>
              <w:t xml:space="preserve"> або 10 блістерів у картонній коробці;</w:t>
            </w:r>
            <w:r>
              <w:rPr>
                <w:b/>
              </w:rPr>
              <w:br/>
              <w:t>таблетки, вкриті плівковою оболонкою по 15 мг, по 14 таблеток, вкритих плівковою оболонкою у блістері, по 1 або 3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20 мг, по 14 таблеток, вкритих пл</w:t>
            </w:r>
            <w:r>
              <w:rPr>
                <w:b/>
              </w:rPr>
              <w:t>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346369-25/З-148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ЕМБОКСА, </w:t>
            </w:r>
            <w:r>
              <w:rPr>
                <w:b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мг, по 10 таблеток, вкритих плівковою оболонкою у б</w:t>
            </w:r>
            <w:r>
              <w:rPr>
                <w:b/>
              </w:rPr>
              <w:t>лістері, по 1 або 10 блістерів у картонній коробці;</w:t>
            </w:r>
            <w:r>
              <w:rPr>
                <w:b/>
              </w:rPr>
              <w:br/>
              <w:t>таблетки, вкриті плівковою оболонкою по 15 мг, по 14 таблеток, вкритих плівковою оболонкою у блістері, по 1 або 3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20 мг, по 14 таблето</w:t>
            </w:r>
            <w:r>
              <w:rPr>
                <w:b/>
              </w:rPr>
              <w:t>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346369-25/З-148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ЕМБОКСА, </w:t>
            </w:r>
            <w:r>
              <w:rPr>
                <w:b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мг, по 10 таблеток, вкритих плівковою оболонкою у блістері, по 1 або 10 бл</w:t>
            </w:r>
            <w:r>
              <w:rPr>
                <w:b/>
              </w:rPr>
              <w:t>істерів у картонній коробці;</w:t>
            </w:r>
            <w:r>
              <w:rPr>
                <w:b/>
              </w:rPr>
              <w:br/>
              <w:t>таблетки, вкриті плівковою оболонкою по 15 мг, по 14 таблеток, вкритих плівковою оболонкою у блістері, по 1 або 3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20 мг, по 14 таблеток, вкритих плівковою об</w:t>
            </w:r>
            <w:r>
              <w:rPr>
                <w:b/>
              </w:rPr>
              <w:t>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346369-25/З-148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ЕМБОКСА, </w:t>
            </w:r>
            <w:r>
              <w:rPr>
                <w:b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мг, по 10 таблеток, вкритих плівковою оболонкою у блістері, по 1</w:t>
            </w:r>
            <w:r>
              <w:rPr>
                <w:b/>
              </w:rPr>
              <w:t xml:space="preserve"> або 10 блістерів у картонній коробці;</w:t>
            </w:r>
            <w:r>
              <w:rPr>
                <w:b/>
              </w:rPr>
              <w:br/>
              <w:t>таблетки, вкриті плівковою оболонкою по 15 мг, по 14 таблеток, вкритих плівковою оболонкою у блістері, по 1 або 3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20 мг, по 14 таблеток, вкритих пл</w:t>
            </w:r>
            <w:r>
              <w:rPr>
                <w:b/>
              </w:rPr>
              <w:t>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346369-25/З-148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ЕМБОКСА, </w:t>
            </w:r>
            <w:r>
              <w:rPr>
                <w:b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мг, по 10 таблеток, вкритих плівковою оболонкою у б</w:t>
            </w:r>
            <w:r>
              <w:rPr>
                <w:b/>
              </w:rPr>
              <w:t>лістері, по 1 або 10 блістерів у картонній коробці;</w:t>
            </w:r>
            <w:r>
              <w:rPr>
                <w:b/>
              </w:rPr>
              <w:br/>
              <w:t>таблетки, вкриті плівковою оболонкою по 15 мг, по 14 таблеток, вкритих плівковою оболонкою у блістері, по 1 або 3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20 мг, по 14 таблето</w:t>
            </w:r>
            <w:r>
              <w:rPr>
                <w:b/>
              </w:rPr>
              <w:t>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346369-25/З-148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ЕМБОКСА, </w:t>
            </w:r>
            <w:r>
              <w:rPr>
                <w:b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мг, по 10 таблеток, вкритих плівковою оболонкою у блістері, по 1 або 10 бл</w:t>
            </w:r>
            <w:r>
              <w:rPr>
                <w:b/>
              </w:rPr>
              <w:t>істерів у картонній коробці;</w:t>
            </w:r>
            <w:r>
              <w:rPr>
                <w:b/>
              </w:rPr>
              <w:br/>
              <w:t>таблетки, вкриті плівковою оболонкою по 15 мг, по 14 таблеток, вкритих плівковою оболонкою у блістері, по 1 або 3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20 мг, по 14 таблеток, вкритих плівковою об</w:t>
            </w:r>
            <w:r>
              <w:rPr>
                <w:b/>
              </w:rPr>
              <w:t>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346369-25/З-148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ЕМБОКСА, </w:t>
            </w:r>
            <w:r>
              <w:rPr>
                <w:b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10 мг, по 10 таблеток, вкритих плівковою оболонкою у блістері, по 1</w:t>
            </w:r>
            <w:r>
              <w:rPr>
                <w:b/>
              </w:rPr>
              <w:t xml:space="preserve"> або 10 блістерів у картонній коробці;</w:t>
            </w:r>
            <w:r>
              <w:rPr>
                <w:b/>
              </w:rPr>
              <w:br/>
              <w:t>таблетки, вкриті плівковою оболонкою по 15 мг, по 14 таблеток, вкритих плівковою оболонкою у блістері, по 1 або 3 блістери в картонній коробці;</w:t>
            </w:r>
            <w:r>
              <w:rPr>
                <w:b/>
              </w:rPr>
              <w:br/>
              <w:t>таблетки, вкриті плівковою оболонкою по 20 мг, по 14 таблеток, вкритих пл</w:t>
            </w:r>
            <w:r>
              <w:rPr>
                <w:b/>
              </w:rPr>
              <w:t>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347660-25/В-61, 359650-26/В-98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Епайдра®, </w:t>
            </w:r>
            <w:r>
              <w:rPr>
                <w:b/>
              </w:rPr>
              <w:t>розчин для ін'єкцій, 100 Од./мл № 5: по 1 картриджу по 3 мл, вмонтованому в одноразовий пристрій - шприц-ручку СолоСтар® (без голок для ін'єкцій),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"Санофі</w:t>
            </w:r>
            <w:r>
              <w:rPr>
                <w:b/>
              </w:rPr>
              <w:t>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347660-25/В-61, 359650-26/В-98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Епайдра®, </w:t>
            </w:r>
            <w:r>
              <w:rPr>
                <w:b/>
              </w:rPr>
              <w:t>розчин для ін'єкцій, 100 Од./мл № 5: по 1 картриджу по 3 мл, вмонтованому в одноразовий пристрій - шприц-ручку СолоСтар® (без голок для ін'єкцій),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</w:t>
            </w:r>
            <w:r>
              <w:rPr>
                <w:b/>
              </w:rPr>
              <w:t>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347660-25/В-61, 359650-26/В-98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Епайдра®, </w:t>
            </w:r>
            <w:r>
              <w:rPr>
                <w:b/>
              </w:rPr>
              <w:t>розчин для ін'єкцій, 100 Од./мл № 5: по 1 картриджу по 3 мл, вмонтованому в одноразовий пристрій - шприц-ручку СолоСтар</w:t>
            </w:r>
            <w:r>
              <w:rPr>
                <w:b/>
              </w:rPr>
              <w:t>® (без голок для ін'єкцій),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343379-25/З-139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Імет®, </w:t>
            </w:r>
            <w:r>
              <w:rPr>
                <w:b/>
              </w:rPr>
              <w:t>таблетки, вкриті плівковою оболонкою, по 400 мг, по 10 таблеток у блістері; по 1 або по 2,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343379-25/З-139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Імет®, </w:t>
            </w:r>
            <w:r>
              <w:rPr>
                <w:b/>
              </w:rPr>
              <w:t>таблетки, вкриті плівковою оболонкою, по 400 мг, по 10 таблеток у блістері; по 1 або по 2,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343379-25/З-139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Імет®, </w:t>
            </w:r>
            <w:r>
              <w:rPr>
                <w:b/>
              </w:rPr>
              <w:t>таблетки, вкриті плівковою оболонкою, по 400 мг, по 10 таблеток у блістері; по 1 або по 2,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358521-26/З-120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Індапен SR , </w:t>
            </w:r>
            <w:r>
              <w:rPr>
                <w:b/>
              </w:rPr>
              <w:t>Таблетки, вкриті оболонкою з модифікованим вивільненням по 1,5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14 таблеток у блістері по 2 або по 4 блістери в картонній коробці </w:t>
            </w:r>
            <w:r>
              <w:rPr>
                <w:b/>
              </w:rPr>
              <w:br/>
              <w:t xml:space="preserve">по 15 таблеток у блістері по 2 або по 4 блістери в картонній коробці </w:t>
            </w:r>
            <w:r>
              <w:rPr>
                <w:b/>
              </w:rPr>
              <w:br/>
              <w:t xml:space="preserve">по 30 таблеток у блістері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358521-26/З-120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Індапен SR , </w:t>
            </w:r>
            <w:r>
              <w:rPr>
                <w:b/>
              </w:rPr>
              <w:t>Таблетки, вкриті оболонкою з модифікованим вивільненням по 1,5 мг</w:t>
            </w:r>
            <w:r>
              <w:rPr>
                <w:b/>
              </w:rPr>
              <w:br/>
              <w:t xml:space="preserve">по 14 таблеток у блістері по 2 або по 4 блістери в картонній коробці </w:t>
            </w:r>
            <w:r>
              <w:rPr>
                <w:b/>
              </w:rPr>
              <w:br/>
              <w:t xml:space="preserve">по 15 таблеток у блістері по 2 або по 4 блістери в картонній коробці </w:t>
            </w:r>
            <w:r>
              <w:rPr>
                <w:b/>
              </w:rPr>
              <w:br/>
              <w:t>по 30 таблеток у блістері по 1 блістеру в картонні</w:t>
            </w:r>
            <w:r>
              <w:rPr>
                <w:b/>
              </w:rPr>
              <w:t xml:space="preserve">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358521-26/З-120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Індапен SR , </w:t>
            </w:r>
            <w:r>
              <w:rPr>
                <w:b/>
              </w:rPr>
              <w:t>Таблетки, вкриті оболонкою з модифікованим вивільненням по 1,5 мг</w:t>
            </w:r>
            <w:r>
              <w:rPr>
                <w:b/>
              </w:rPr>
              <w:br/>
              <w:t xml:space="preserve">по 14 таблеток у блістері по 2 або по 4 блістери в картонній коробці </w:t>
            </w:r>
            <w:r>
              <w:rPr>
                <w:b/>
              </w:rPr>
              <w:br/>
              <w:t xml:space="preserve">по 15 таблеток у блістері по 2 або по 4 блістери в картонній коробці </w:t>
            </w:r>
            <w:r>
              <w:rPr>
                <w:b/>
              </w:rPr>
              <w:br/>
              <w:t>по 30 таблеток у блістері по 1 бліст</w:t>
            </w:r>
            <w:r>
              <w:rPr>
                <w:b/>
              </w:rPr>
              <w:t xml:space="preserve">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328844-24/З-06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Кломакс, </w:t>
            </w:r>
            <w:r>
              <w:rPr>
                <w:b/>
              </w:rPr>
              <w:t>шампунь, 500 мкг/г, по 60 мл або 125 мл у пляшці,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328844-24/З-06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Кломакс, </w:t>
            </w:r>
            <w:r>
              <w:rPr>
                <w:b/>
              </w:rPr>
              <w:t>шампунь, 500 мкг/г, по 60 мл або 125 мл у пляшці,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328844-24/З-06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Кломакс, </w:t>
            </w:r>
            <w:r>
              <w:rPr>
                <w:b/>
              </w:rPr>
              <w:t>шампунь, 500 мкг/г, по 60 мл або 125 мл у пляшці,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358417-26/В-92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Кодеїну фосфат гемігідрат,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358417-26/В-92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Кодеїну фосфат гемігідрат,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358417-26/В-92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Кодеїну фосфат гемігідрат,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350644-25/В-06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Колхімед, </w:t>
            </w:r>
            <w:r>
              <w:rPr>
                <w:b/>
              </w:rPr>
              <w:t>Розчин для ін’єкцій, 4 мг/2 мл, по 2 мл в ампулі; по 3 ампули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350644-25/В-06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Колхімед, </w:t>
            </w:r>
            <w:r>
              <w:rPr>
                <w:b/>
              </w:rPr>
              <w:t>Розчин для ін’єкцій, 4 мг/2 мл, по 2 мл в ампулі; по 3 ампули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350644-25/В-06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Колхімед, </w:t>
            </w:r>
            <w:r>
              <w:rPr>
                <w:b/>
              </w:rPr>
              <w:t xml:space="preserve">Розчин для ін’єкцій, 4 мг/2 мл, по 2 мл в ампулі; </w:t>
            </w:r>
            <w:r>
              <w:rPr>
                <w:b/>
              </w:rPr>
              <w:t>по 3 ампули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350200-25/З-128, 350201-25/З-128, 350202-25/З-128, 350203-25/З-128, 350</w:t>
            </w:r>
            <w:r>
              <w:rPr>
                <w:b/>
              </w:rPr>
              <w:t>204-25/З-128, 350205-25/З-128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Кринон®, </w:t>
            </w:r>
            <w:r>
              <w:rPr>
                <w:b/>
              </w:rPr>
              <w:t>гель вагінальний 8 %; по 1,45 г (що відповідає дозі для введення 1,125 г) в однодозовому аплікаторі, вкладеному в багатошарову упаковку; по 6 або 15 однодозових аплікаторів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</w:t>
            </w:r>
            <w:r>
              <w:rPr>
                <w:b/>
              </w:rPr>
              <w:t>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350200-25/З-128, 350201-25/З-128, 350202-25/З-128, 350203-25/З-128, 350204-25/З-128, 350205-25/З-128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Кринон®, </w:t>
            </w:r>
            <w:r>
              <w:rPr>
                <w:b/>
              </w:rPr>
              <w:t>гель вагінальний 8 %; по 1,45 г (що відповідає дозі для введення 1,125 г) в однодозовому аплікаторі, вкладеному в багатошарову упаковку; по 6 або 15 однодозових аплікаторів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</w:t>
            </w:r>
            <w:r>
              <w:rPr>
                <w:b/>
              </w:rPr>
              <w:t>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350200-25/З-128, 350201-25/З-128, 350202-25/З-128, 350203-25/З-128, 350204-25/З-128, 350205-25/З-128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Кринон®, </w:t>
            </w:r>
            <w:r>
              <w:rPr>
                <w:b/>
              </w:rPr>
              <w:t>гель вагінальний 8 %; по 1,45 г (що відповідає дозі для введення 1,125 г) в однодозовому аплікаторі, вкладеному в багатошарову упаковку; по 6 або 15 однодозових аплікаторів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Аре</w:t>
            </w:r>
            <w:r>
              <w:rPr>
                <w:b/>
              </w:rPr>
              <w:t>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363112-26/В-60 від 14.08.2026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КСЕРОГЕЛЬ ПОЛІМЕТИЛСИЛОКСАНУ, ГІДРОФІЛІЗОВАНИЙ ІНУЛІНОМ, </w:t>
            </w:r>
            <w:r>
              <w:rPr>
                <w:b/>
              </w:rPr>
              <w:t>порошок (субстанція) у двох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"ЕОФ "КРЕОМА-ФАРМ",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363112-26/В-60 від 14.08.2026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КСЕРОГЕЛЬ ПОЛІМЕТИЛСИЛОКСАНУ, ГІДРОФІЛІЗОВАНИЙ ІНУЛІНОМ, </w:t>
            </w:r>
            <w:r>
              <w:rPr>
                <w:b/>
              </w:rPr>
              <w:t>порошок (субстанція) у двох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"ЕОФ "КРЕОМА-ФАРМ",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363112-26/В-60 від 14.08.2026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КСЕРОГЕЛЬ ПОЛІМЕТИЛСИЛОКСАНУ, ГІДРОФІЛІЗОВАНИЙ ІНУЛІНОМ, </w:t>
            </w:r>
            <w:r>
              <w:rPr>
                <w:b/>
              </w:rPr>
              <w:t>порошок (субстанція) у двох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"ЕОФ "КРЕОМА-ФАРМ",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354025-26/В-132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 xml:space="preserve">спрей назальний, 1,0 мг/мл по 10 мл у флаконі з насосом дозатором із розпилювачем;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354025-26/В-132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 xml:space="preserve">спрей назальний, 1,0 мг/мл по 10 мл у флаконі з насосом дозатором із розпилювачем;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354025-26/В-132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 xml:space="preserve">спрей назальний, 1,0 мг/мл по 10 мл у флаконі з насосом дозатором із розпилювачем;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357586-26/З-128, 357587-26/З-128, 357588-26/З-128, 357589-26/З-128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порошок для розчину для ін’єкцій по 150 мг; 1 флакон з порошком у комплекті з розчинником (вода для ін’єкцій) по 2 мл в ампулах № 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24.09.2026 </w:t>
            </w:r>
            <w:r>
              <w:rPr>
                <w:b/>
              </w:rPr>
              <w:t>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357586-26/З-128, 357587-26/З-128, 357588-26/З-128, 357589-26/З-128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порошок для розчину для ін’єкцій по 150 мг; 1 флакон з порошком у комплекті з розчинником (вода для ін’єкцій) по 2 мл в ампулах № 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24.09.2026 </w:t>
            </w:r>
            <w:r>
              <w:rPr>
                <w:b/>
              </w:rPr>
              <w:t>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357586-26/З-128, 357587-26/З-128, 357588-26/З-128, 357589-26/З-128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порошок для розчину для ін’єкцій по 150 мг; 1 флакон з порошком у комплекті з розчинником (вода для ін’єкцій) по 2 мл в ампулах № 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24.09.2026 </w:t>
            </w:r>
            <w:r>
              <w:rPr>
                <w:b/>
              </w:rPr>
              <w:t>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357586-26/З-128, 357587-26/З-128, 357588-26/З-128, 357589-26/З-128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порошок для розчину для ін’єкцій по 150 мг; 1 флакон з порошком у комплекті з розчинником (вода для ін’єкцій) по 2 мл в ампулах № 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357586-26/З-128, 357587-26/З-128, 357588-26/З-128, 357589-26/З-128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порошок для розчину для ін’єкцій по 150 мг; 1 флакон з порошком у комплекті з розчинником (вода для ін’єкцій) по 2 мл в ампулах № 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24.09.2026 </w:t>
            </w:r>
            <w:r>
              <w:rPr>
                <w:b/>
              </w:rPr>
              <w:t>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357586-26/З-128, 357587-26/З-128, 357588-26/З-128, 357589-26/З-128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порошок для розчину для ін’єкцій по 150 мг; 1 флакон з порошком у комплекті з розчинником (вода для ін’єкцій) по 2 мл в ампулах № 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24.09.2026 </w:t>
            </w:r>
            <w:r>
              <w:rPr>
                <w:b/>
              </w:rPr>
              <w:t>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357748-26/З-100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Лайс Кіт, </w:t>
            </w:r>
            <w:r>
              <w:rPr>
                <w:b/>
              </w:rPr>
              <w:t>таблетки сублінгвальні 300 АО або 1000 АО; таблетки сублінгвальні №40: 10 таблеток по 300 АО (1 блістерна упаковка) та 30 таблеток по 1000 АО (3 блістерні упаковки) у картонній коробці; таблетки сублінгвальні №70: 10 таблеток по 300 АО (1 блістерна упаковк</w:t>
            </w:r>
            <w:r>
              <w:rPr>
                <w:b/>
              </w:rPr>
              <w:t>а) та 60 таблеток по 1000 АО (6 блістерних упаковок)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ЛОФАРМА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357748-26/З-100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Лайс Кіт, </w:t>
            </w:r>
            <w:r>
              <w:rPr>
                <w:b/>
              </w:rPr>
              <w:t>таблетки сублінгвальні 300 АО або 1000 АО; таблетки сублінгвальні №40: 10 таблеток по 300 АО (1 блістерна упаковка) та 30 таблеток по 1000 АО (3 блістерні упаковки) у картонній коробці; таблетки сублінгвальні №70: 10 таблеток по 300 АО (1 блістерна упаковк</w:t>
            </w:r>
            <w:r>
              <w:rPr>
                <w:b/>
              </w:rPr>
              <w:t>а) та 60 таблеток по 1000 АО (6 блістерних упаковок)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ЛОФАРМА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357748-26/З-100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Лайс Кіт, </w:t>
            </w:r>
            <w:r>
              <w:rPr>
                <w:b/>
              </w:rPr>
              <w:t>таблетки сублінгвальні 300 АО або 1000 АО; таблетки сублінгвальні №40: 10 таблеток по 300 АО (1 блістерна упаковка) та 30 таблеток по 1000 АО (3 блістерні упаковки) у картонній коробці; таблетки сублінгвальні №70: 10 таблеток по 300 АО (1 блісте</w:t>
            </w:r>
            <w:r>
              <w:rPr>
                <w:b/>
              </w:rPr>
              <w:t>рна упаковка) та 60 таблеток по 1000 АО (6 блістерних упаковок)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ЛОФАРМА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357550-26/В-60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Левомеколь, </w:t>
            </w:r>
            <w:r>
              <w:rPr>
                <w:b/>
              </w:rPr>
              <w:t xml:space="preserve">мазь </w:t>
            </w:r>
            <w:r>
              <w:rPr>
                <w:b/>
              </w:rPr>
              <w:br/>
              <w:t>по 30 г або по 40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357550-26/В-60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Левомеколь, </w:t>
            </w:r>
            <w:r>
              <w:rPr>
                <w:b/>
              </w:rPr>
              <w:t xml:space="preserve">мазь </w:t>
            </w:r>
            <w:r>
              <w:rPr>
                <w:b/>
              </w:rPr>
              <w:br/>
              <w:t>по 30 г або по 40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357550-26/В-60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Левомеколь, </w:t>
            </w:r>
            <w:r>
              <w:rPr>
                <w:b/>
              </w:rPr>
              <w:t xml:space="preserve">мазь </w:t>
            </w:r>
            <w:r>
              <w:rPr>
                <w:b/>
              </w:rPr>
              <w:br/>
              <w:t>по 30 г або по 40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317541-24/З-137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ЛЕНВАТИНІБ-ВІСТА, </w:t>
            </w:r>
            <w:r>
              <w:rPr>
                <w:b/>
              </w:rPr>
              <w:t>капсули тверді по 4 мг або 10 мг; по 5 капсул у блістері,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317541-24/З-137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ЛЕНВАТИНІБ-ВІСТА, </w:t>
            </w:r>
            <w:r>
              <w:rPr>
                <w:b/>
              </w:rPr>
              <w:t>капсули тверді по 4 мг або 10 мг; по 5 капсул у блістері,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317541-24/З-137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ЛЕНВАТИНІБ-ВІСТА, </w:t>
            </w:r>
            <w:r>
              <w:rPr>
                <w:b/>
              </w:rPr>
              <w:t>капсули тверді по 4 мг або 10 мг; по 5 капсул у блістері,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317541-24/З-137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ЛЕНВАТИНІБ-ВІСТА, </w:t>
            </w:r>
            <w:r>
              <w:rPr>
                <w:b/>
              </w:rPr>
              <w:t>капсули тверді по 4 мг або 10 мг; по 5 капсул у блістері,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317541-24/З-137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ЛЕНВАТИНІБ-ВІСТА, </w:t>
            </w:r>
            <w:r>
              <w:rPr>
                <w:b/>
              </w:rPr>
              <w:t>капсули тверді по 4 мг або 10 мг; по 5 капсул у блістері,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317541-24/З-137 від 20.06.2024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ЛЕНВАТИНІБ-ВІСТА, </w:t>
            </w:r>
            <w:r>
              <w:rPr>
                <w:b/>
              </w:rPr>
              <w:t>капсули тверді по 4 мг або 10 мг; по 5 капсул у блістері,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360472-26/З-61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 10 мг/мл АДРЕНАЛІН 0,005 мг/мл АГЕТАН, </w:t>
            </w:r>
            <w:r>
              <w:rPr>
                <w:b/>
              </w:rPr>
              <w:t xml:space="preserve">розчин для ін'єкцій, по 10 мг/мл та 0,005 мг/мл по 10 мл у ампулі, по 10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</w:t>
            </w:r>
            <w:r>
              <w:rPr>
                <w:b/>
              </w:rPr>
              <w:t>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360472-26/З-61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 10 мг/мл АДРЕНАЛІН 0,005 мг/мл АГЕТАН, </w:t>
            </w:r>
            <w:r>
              <w:rPr>
                <w:b/>
              </w:rPr>
              <w:t xml:space="preserve">розчин для ін'єкцій, по 10 мг/мл та 0,005 мг/мл по 10 мл у ампулі, по 10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360472-26/З-61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 10 мг/мл АДРЕНАЛІН 0,005 мг/мл АГЕТАН, </w:t>
            </w:r>
            <w:r>
              <w:rPr>
                <w:b/>
              </w:rPr>
              <w:t xml:space="preserve">розчин для ін'єкцій, по 10 мг/мл та 0,005 мг/мл по 10 мл у ампулі, по 10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360469-26/З-61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 20 мг/мл АДРЕНАЛІН 0,005 мг/мл АГЕТАН, </w:t>
            </w:r>
            <w:r>
              <w:rPr>
                <w:b/>
              </w:rPr>
              <w:t>розчин для ін'єкцій, по 20 мг/мл та 0,005 мг/мл;</w:t>
            </w:r>
            <w:r>
              <w:rPr>
                <w:b/>
              </w:rPr>
              <w:br/>
              <w:t xml:space="preserve">по 10 мл у ампулі, по 10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360469-26/З-61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 20 мг/мл АДРЕНАЛІН 0,005 мг/мл АГЕТАН, </w:t>
            </w:r>
            <w:r>
              <w:rPr>
                <w:b/>
              </w:rPr>
              <w:t>розчин для ін'єкцій, по 20 мг/мл та 0,005 мг/мл;</w:t>
            </w:r>
            <w:r>
              <w:rPr>
                <w:b/>
              </w:rPr>
              <w:br/>
              <w:t xml:space="preserve">по 10 мл у ампулі, по 10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360469-26/З-61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 20 мг/мл АДРЕНАЛІН 0,005 мг/мл АГЕТАН, </w:t>
            </w:r>
            <w:r>
              <w:rPr>
                <w:b/>
              </w:rPr>
              <w:t>розчин для ін'єкцій, по 20 мг/мл та 0,005 мг/мл;</w:t>
            </w:r>
            <w:r>
              <w:rPr>
                <w:b/>
              </w:rPr>
              <w:br/>
              <w:t xml:space="preserve">по 10 мл у ампулі, по 10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359147-26/В-96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Маніт, </w:t>
            </w:r>
            <w:r>
              <w:rPr>
                <w:b/>
              </w:rPr>
              <w:t>розчин для інфузій, 150 мг/мл по 200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359147-26/В-96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Маніт, </w:t>
            </w:r>
            <w:r>
              <w:rPr>
                <w:b/>
              </w:rPr>
              <w:t>розчин для інфузій, 150 мг/мл по 200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359147-26/В-96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Маніт, </w:t>
            </w:r>
            <w:r>
              <w:rPr>
                <w:b/>
              </w:rPr>
              <w:t>розчин для інфузій, 150 мг/мл по 200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359416-26/З-145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МЕРКАПТОПУРИН-ВІСТА, </w:t>
            </w:r>
            <w:r>
              <w:rPr>
                <w:b/>
              </w:rPr>
              <w:t>таблетки по 50 мг;</w:t>
            </w:r>
            <w:r>
              <w:rPr>
                <w:b/>
              </w:rPr>
              <w:br/>
              <w:t>по 25 таблеток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359416-26/З-145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МЕРКАПТОПУРИН-ВІСТА, </w:t>
            </w:r>
            <w:r>
              <w:rPr>
                <w:b/>
              </w:rPr>
              <w:t>таблетки по 50 мг;</w:t>
            </w:r>
            <w:r>
              <w:rPr>
                <w:b/>
              </w:rPr>
              <w:br/>
              <w:t>по 25 таблеток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359416-26/З-145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МЕРКАПТОПУРИН-ВІСТА, </w:t>
            </w:r>
            <w:r>
              <w:rPr>
                <w:b/>
              </w:rPr>
              <w:t>таблетки по 50 мг;</w:t>
            </w:r>
            <w:r>
              <w:rPr>
                <w:b/>
              </w:rPr>
              <w:br/>
              <w:t>по 25 таблеток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361814-26/В-146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361814-26/В-146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 xml:space="preserve">таблетки, вкриті плівковою оболонкою, по 500 мг або по 850 мг по 10 таблеток у блістері; по 6 блістерів у пачці; </w:t>
            </w:r>
            <w:r>
              <w:rPr>
                <w:b/>
              </w:rPr>
              <w:t>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361814-26/В-146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361814-26/В-146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 xml:space="preserve">таблетки, вкриті плівковою оболонкою, по 500 мг або по 850 мг по 10 таблеток у блістері; по 6 блістерів у пачці; </w:t>
            </w:r>
            <w:r>
              <w:rPr>
                <w:b/>
              </w:rPr>
              <w:t>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361814-26/В-146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24.09.2026 </w:t>
            </w:r>
            <w:r>
              <w:rPr>
                <w:b/>
              </w:rPr>
              <w:t>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361814-26/В-146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 xml:space="preserve">таблетки, вкриті плівковою оболонкою, по 500 мг або по 850 мг по 10 таблеток у блістері; по 6 блістерів у пачці; </w:t>
            </w:r>
            <w:r>
              <w:rPr>
                <w:b/>
              </w:rPr>
              <w:t>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361814-26/В-146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361814-26/В-146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 xml:space="preserve">таблетки, вкриті плівковою оболонкою, по 500 мг або по 850 мг по 10 таблеток у блістері; по 6 блістерів у пачці; </w:t>
            </w:r>
            <w:r>
              <w:rPr>
                <w:b/>
              </w:rPr>
              <w:t>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361814-26/В-146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353491-26/В-144, 353492-26/В-144 від 24.02.2026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Мірамідез®, </w:t>
            </w:r>
            <w:r>
              <w:rPr>
                <w:b/>
              </w:rPr>
              <w:t>краплі вушні, розчин спиртовий 0,1 % по 5 мл у полімерному флаконі з 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353491-26/В-144, 353492-26/В-144 від 24.02.2026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Мірамідез®, </w:t>
            </w:r>
            <w:r>
              <w:rPr>
                <w:b/>
              </w:rPr>
              <w:t>краплі вушні, розчин спиртовий 0,1 % по 5 мл у полімерному флаконі з 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353491-26/В-144, 353492-26/В-144 від 24.02.2026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Мірамідез®, </w:t>
            </w:r>
            <w:r>
              <w:rPr>
                <w:b/>
              </w:rPr>
              <w:t>краплі вушні, розчин спиртовий 0,1 % по 5 мл у полімерному флаконі з 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353191-26/В-123, 353192-26/В-123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Мірамідез®, </w:t>
            </w:r>
            <w:r>
              <w:rPr>
                <w:b/>
              </w:rPr>
              <w:t>розчин нашкірний, спиртовий, 0,1 % по 100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353191-26/В-123, 353192-26/В-123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Мірамідез®, </w:t>
            </w:r>
            <w:r>
              <w:rPr>
                <w:b/>
              </w:rPr>
              <w:t>розчин нашкірний, спиртовий, 0,1 % по 100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353191-26/В-123, 353192-26/В-123 ві</w:t>
            </w:r>
            <w:r>
              <w:rPr>
                <w:b/>
              </w:rPr>
              <w:t>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Мірамідез®, </w:t>
            </w:r>
            <w:r>
              <w:rPr>
                <w:b/>
              </w:rPr>
              <w:t>розчин нашкірний, спиртовий, 0,1 % по 100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360542-26/З-126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  <w:r>
              <w:rPr>
                <w:b/>
              </w:rPr>
              <w:br/>
            </w:r>
            <w:r>
              <w:rPr>
                <w:b/>
              </w:rPr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360542-26/З-126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  <w:r>
              <w:rPr>
                <w:b/>
              </w:rPr>
              <w:br/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360542-26/З-126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  <w:r>
              <w:rPr>
                <w:b/>
              </w:rPr>
              <w:br/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360542-26/З-126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  <w:r>
              <w:rPr>
                <w:b/>
              </w:rPr>
              <w:br/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360542-26/З-126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  <w:r>
              <w:rPr>
                <w:b/>
              </w:rPr>
              <w:br/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360542-26/З-126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  <w:r>
              <w:rPr>
                <w:b/>
              </w:rPr>
              <w:br/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360681-26/З-96, 360682-26/З-96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Назехалер, </w:t>
            </w:r>
            <w:r>
              <w:rPr>
                <w:b/>
              </w:rPr>
              <w:t>спрей назальний, суспензія 50 мкг/дозу по 18 г (140 доз) суспензії у флаконі з дозувальним насосом-розпилювачем та ковпачком,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Ципла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360681-26/З-96, 360682-26/З-96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Назехалер, </w:t>
            </w:r>
            <w:r>
              <w:rPr>
                <w:b/>
              </w:rPr>
              <w:t>спрей назальний, суспензія 50 мкг/дозу по 18 г (140 доз) суспензії у флаконі з дозувальним насосом-розпилювачем та ковпачком,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Ципла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360681-26/З-96, 360682-26/З-96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Назехалер, </w:t>
            </w:r>
            <w:r>
              <w:rPr>
                <w:b/>
              </w:rPr>
              <w:t>спрей назальний, суспензія 50 мкг/дозу по 18 г (140 доз) суспензії у флаконі з дозувальним насосом-розпилювачем та ковпачком,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Ципла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333633-25/З-145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НАЗІК®, </w:t>
            </w:r>
            <w:r>
              <w:rPr>
                <w:b/>
              </w:rPr>
              <w:t xml:space="preserve">спрей назальний, розчин; </w:t>
            </w:r>
            <w:r>
              <w:rPr>
                <w:b/>
              </w:rPr>
              <w:br/>
              <w:t xml:space="preserve">по 10 мл у флаконі; по 1 флакону з насадкою для розпилення в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флаконі; по 1 флакону разом з фіксованою насадкою для розпилення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Касселла-мед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333633-25/З-145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НАЗІК®, </w:t>
            </w:r>
            <w:r>
              <w:rPr>
                <w:b/>
              </w:rPr>
              <w:t xml:space="preserve">спрей назальний, розчин; </w:t>
            </w:r>
            <w:r>
              <w:rPr>
                <w:b/>
              </w:rPr>
              <w:br/>
              <w:t xml:space="preserve">по 10 мл у флаконі; по 1 флакону з насадкою для розпилення в картонній коробці; </w:t>
            </w:r>
            <w:r>
              <w:rPr>
                <w:b/>
              </w:rPr>
              <w:br/>
              <w:t>по 10 мл у флаконі; по 1 флакону разом з фіксованою насадкою для розпилення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Касселла-мед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333633-25/З-145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НАЗІК®, </w:t>
            </w:r>
            <w:r>
              <w:rPr>
                <w:b/>
              </w:rPr>
              <w:t xml:space="preserve">спрей назальний, розчин; </w:t>
            </w:r>
            <w:r>
              <w:rPr>
                <w:b/>
              </w:rPr>
              <w:br/>
              <w:t xml:space="preserve">по 10 мл у флаконі; по 1 флакону з насадкою для розпилення в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флаконі; по 1 флакону разом з фіксованою насадкою для розпилення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Касселла-мед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316510-24/З-96, 316511-24/З-96, 316512-24/З-96, 316513-24/З-96, 316514-</w:t>
            </w:r>
            <w:r>
              <w:rPr>
                <w:b/>
              </w:rPr>
              <w:t>24/З-96, 316515-24/З-96, 316516-24/З-96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НАЗІК®, </w:t>
            </w:r>
            <w:r>
              <w:rPr>
                <w:b/>
              </w:rPr>
              <w:t>спрей назальний, розчин по 10 мл у флаконі; по 1 флакону з насадкою для розпилення в картонній коробці; по 10 мл у флаконі; по 1 флакону разом з фіксованою насадкою для розпилення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Касселла-мед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316510-24/З-96, 316511-24/З-96, 316512-24/З-96, 316513-24/З-96, 316514-24/З-96, 316515-24/З-96, 316516-24/З-96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НАЗІК®, </w:t>
            </w:r>
            <w:r>
              <w:rPr>
                <w:b/>
              </w:rPr>
              <w:t>спрей назальний, розчин по 10 мл у флаконі; по 1 флакону з насадкою для розпилення в картонній коробці; по 10 мл у флаконі; по 1 флакону разом з фіксованою насадкою для розпилення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Касселла-мед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316510-24/З-96, 316511-24/З-96, 316512-24/З-96, 316513-24/З-96, 316514-24/З-96, 316515-24/З-96, 316516-24/З-96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НАЗІК®, </w:t>
            </w:r>
            <w:r>
              <w:rPr>
                <w:b/>
              </w:rPr>
              <w:t>спрей назальний, розчин по 10 мл у флаконі; по 1 флакону з насадкою для розпилення в картонній коробці; по 10 мл у флаконі; по 1 флакону разом з фіксованою насадкою для розпилення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Касселла-мед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316517-24/З-96, 316518-24/З-96, 316519-24/З-96, 316520-24/З-96, 316521-24/З-96, 316522-24/З-96, 316523-24/З-96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НАЗІК® ДЛЯ ДІТЕЙ, </w:t>
            </w:r>
            <w:r>
              <w:rPr>
                <w:b/>
              </w:rPr>
              <w:t>спрей назальний, розчин по 10 мл у флаконі; по 1 флакону разом з насадкою для розпилення в картонній коробці; по 10 мл у флаконі, по 1 флакону з фіксованою насадкою для розпилення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Касселла-мед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316517-24/З-96, 316518-24/З-96, 316519-24/З-96, 316520-24/З-96, 316521-24/З-96, 316522-24/З-96, 316523-24/З-96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НАЗІК® ДЛЯ ДІТЕЙ, </w:t>
            </w:r>
            <w:r>
              <w:rPr>
                <w:b/>
              </w:rPr>
              <w:t>спрей назальний, розчин по 10 мл у флаконі; по 1 флакону разом з насадкою для розпилення в картонній коробці; по 10 мл у флаконі, по 1 флакону з фіксованою насадкою для розпилення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Касселла-мед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316517-24/З-96, 316518-24/З-96, 316519-24/З-96, 316520-24/З-96, 316521-24/З-96, 316522-24/З-96, 316523-24/З-96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НАЗІК® ДЛЯ ДІТЕЙ, </w:t>
            </w:r>
            <w:r>
              <w:rPr>
                <w:b/>
              </w:rPr>
              <w:t>спрей назальний, розчин по 10 мл у флаконі; по 1 флакону разом з насадкою для розпилення в картонній коробці; по 10 мл у флаконі, по 1 флакону з фіксованою насадкою для розпилення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Касселла-мед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333632-25/З-145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НАЗІК® ДЛЯ ДІТЕЙ, </w:t>
            </w:r>
            <w:r>
              <w:rPr>
                <w:b/>
              </w:rPr>
              <w:t>спрей назальний, розчин;</w:t>
            </w:r>
            <w:r>
              <w:rPr>
                <w:b/>
              </w:rPr>
              <w:br/>
              <w:t>по 10 мл у флаконі; по 1 флакону разом з насадкою для розпилення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флаконі; по 1 флакону з фіксованою насадкою для розпилення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Касселла-мед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333632-25/З-145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НАЗІК® ДЛЯ ДІТЕЙ, </w:t>
            </w:r>
            <w:r>
              <w:rPr>
                <w:b/>
              </w:rPr>
              <w:t>спрей назальний, розчин;</w:t>
            </w:r>
            <w:r>
              <w:rPr>
                <w:b/>
              </w:rPr>
              <w:br/>
              <w:t>по 10 мл у флаконі; по 1 флакону разом з насадкою для розпилення в картонній коробці;</w:t>
            </w:r>
            <w:r>
              <w:rPr>
                <w:b/>
              </w:rPr>
              <w:br/>
              <w:t>по 10 мл у флаконі; по 1 флакону з фіксованою насадкою для розпилення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Касселла-мед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333632-25/З-145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НАЗІК® ДЛЯ ДІТЕЙ, </w:t>
            </w:r>
            <w:r>
              <w:rPr>
                <w:b/>
              </w:rPr>
              <w:t>спрей назальний, розчин;</w:t>
            </w:r>
            <w:r>
              <w:rPr>
                <w:b/>
              </w:rPr>
              <w:br/>
              <w:t>по 10 мл у флаконі; по 1 флакону разом з насадкою для розпилення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флаконі; по 1 флакону з фіксованою насадкою для розпилення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Касселла-мед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345826-25/З-140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Нізорал®, </w:t>
            </w:r>
            <w:r>
              <w:rPr>
                <w:b/>
              </w:rPr>
              <w:t>шампунь, 20 мг/г; по 25 мл або по 60 мл, або по 100 мл, або по 200 мл у пляшці; по 1 пляшці в картонній коробці; по 7,5 мл у саше; по 8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345826-25/З-140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Нізорал®, </w:t>
            </w:r>
            <w:r>
              <w:rPr>
                <w:b/>
              </w:rPr>
              <w:t>шампунь, 20 мг/г; по 25 мл або по 60 мл, або по 100 мл, або по 200 мл у пляшці; по 1 пляшці в картонній коробці; по 7,5 мл у саше; по 8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345826-25/З-140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Нізорал®, </w:t>
            </w:r>
            <w:r>
              <w:rPr>
                <w:b/>
              </w:rPr>
              <w:t>шампунь, 20 мг/г; по 25 мл або по 60 мл, або по 100 мл, або по 200 мл у пляшці; по 1 пляшці в картонній коробці; по 7,5 мл у саше; по 8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362942-26/З-97 від 11.08.2026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362942-26/З-97 від 11.08.2026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362942-26/З-97 від 11.08.2026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362967-26/З-145 від 12.08.2026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Ніксар® 2,5 мг/мл, </w:t>
            </w:r>
            <w:r>
              <w:rPr>
                <w:b/>
              </w:rPr>
              <w:t>розчин оральний, 2,5 мг/мл; по 120 мл у флаконі; по 1 флакону з мірним стаканом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362967-26/З-145 від 12.08.2026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>Ніксар® 2,5 мг/мл,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розчин оральний, 2,5 мг/мл; по 120 мл у флаконі; по 1 флакону з мірним стаканом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362967-26/З-145 від 12.08.2026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Ніксар® 2,5 мг/мл, </w:t>
            </w:r>
            <w:r>
              <w:rPr>
                <w:b/>
              </w:rPr>
              <w:t>розчин оральний, 2,5 мг/мл; по 120 мл у флаконі; по 1 флакону з мірним стаканом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</w:t>
            </w:r>
            <w:r>
              <w:rPr>
                <w:b/>
              </w:rPr>
              <w:t>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339992-25/З-39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ОЗЛАМ, </w:t>
            </w:r>
            <w:r>
              <w:rPr>
                <w:b/>
              </w:rPr>
              <w:t>таблетки, вкриті плівковою оболонкою, 10 мг, 20 мг або 30 мг, стартовий набір для лікування: 4 таблетки по 10 мг у блістері, 4 таблетки по 20 мг у блістері, 9 таблеток по 30 мг у блістері та 10 таблеток по 30 мг у блістері, по 4 блістери та 1 розкладному к</w:t>
            </w:r>
            <w:r>
              <w:rPr>
                <w:b/>
              </w:rPr>
              <w:t>артонному футлярі у картонній коробці; стандартна упаковка: по 14 таблеток по 30 мг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339992-25/З-39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ОЗЛАМ, </w:t>
            </w:r>
            <w:r>
              <w:rPr>
                <w:b/>
              </w:rPr>
              <w:t>таблетки, вкриті плівковою оболонкою, 10 мг, 20 мг або 30 мг, стартовий набір для лікування: 4 таблетки по 10 мг у блістері, 4 таблетки по 20 мг у блістері, 9 таблеток по 30 мг у блістері та 10 таблеток по 30 мг у блістері, по 4 блістери та 1 розкладному к</w:t>
            </w:r>
            <w:r>
              <w:rPr>
                <w:b/>
              </w:rPr>
              <w:t>артонному футлярі у картонній коробці; стандартна упаковка: по 14 таблеток по 30 мг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339992-25/З-39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ОЗЛАМ, </w:t>
            </w:r>
            <w:r>
              <w:rPr>
                <w:b/>
              </w:rPr>
              <w:t>таблетки, вкриті плівковою оболонкою, 10 мг, 20 мг або 30 мг, стартовий набір для лікування: 4 таблетки по 10 мг у блістері, 4 таблетки по 20 мг у блістері, 9 таблеток по 30 мг у блістері та 10 таблеток по 30 мг у блістері, по 4 блістери та 1 розкладному к</w:t>
            </w:r>
            <w:r>
              <w:rPr>
                <w:b/>
              </w:rPr>
              <w:t>артонному футлярі у картонній коробці; стандартна упаковка: по 14 таблеток по 30 мг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350688-25/З-146, 357377-26/З-100 </w:t>
            </w:r>
            <w:r>
              <w:rPr>
                <w:b/>
              </w:rPr>
              <w:t>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Омез® ДСР, </w:t>
            </w:r>
            <w:r>
              <w:rPr>
                <w:b/>
              </w:rPr>
              <w:t xml:space="preserve">капсули з модифікованим вивільненням, тверді по 10 капсул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350688-25/З-146, 357377-26/З-100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Омез® ДСР, </w:t>
            </w:r>
            <w:r>
              <w:rPr>
                <w:b/>
              </w:rPr>
              <w:t xml:space="preserve">капсули з модифікованим вивільненням, тверді по 10 капсул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350688-25/З-146, 357377-26/З-100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Омез® ДСР, </w:t>
            </w:r>
            <w:r>
              <w:rPr>
                <w:b/>
              </w:rPr>
              <w:t xml:space="preserve">капсули з модифікованим вивільненням, тверді по 10 капсул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362492-26/З-147 від 05.08.2026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Оптін, </w:t>
            </w:r>
            <w:r>
              <w:rPr>
                <w:b/>
              </w:rPr>
              <w:t>очні краплі, розчин 0,5 мг/мл, по 10 мл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362492-26/З-147 від 05.08.2026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Оптін, </w:t>
            </w:r>
            <w:r>
              <w:rPr>
                <w:b/>
              </w:rPr>
              <w:t>очні краплі, розчин 0,5 мг/мл, по 10 мл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362492-26/З-147 від 05.08.2026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Оптін, </w:t>
            </w:r>
            <w:r>
              <w:rPr>
                <w:b/>
              </w:rPr>
              <w:t>очні краплі, розчин 0,5 мг/мл, по 10 мл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344495-25/З-147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мг, по 5 мг або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344495-25/З-147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мг, по 5 мг або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344495-25/З-147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мг, по 5 мг або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344495-25/З-147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мг, по 5 мг або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344495-25/З-147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мг, по 5 мг або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344495-25/З-147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мг, по 5 мг або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344495-25/З-147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мг, по 5 мг або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344495-25/З-147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мг, по 5 мг або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344495-25/З-147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мг, по 5 мг або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359855-26/З-138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Аккорд, </w:t>
            </w:r>
            <w:r>
              <w:rPr>
                <w:b/>
              </w:rPr>
              <w:t>концентрат для розчину для інфузій, 6 мг/мл; по 5 мл (30 мг), по 16,7 мл (100 мг), по 50 мл (300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359855-26/З-138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Аккорд, </w:t>
            </w:r>
            <w:r>
              <w:rPr>
                <w:b/>
              </w:rPr>
              <w:t>концентрат для розчину для інфузій, 6 мг/мл; по 5 мл (30 мг), по 16,7 мл (100 мг), по 50 мл (300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359855-26/З-138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Аккорд, </w:t>
            </w:r>
            <w:r>
              <w:rPr>
                <w:b/>
              </w:rPr>
              <w:t>концентрат для розчину для інфузій, 6 мг/мл; по 5 мл (30 мг), по 16,7 мл (100 мг), по 50 мл (300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303803-23/З-98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ПАСКОРБІН, </w:t>
            </w:r>
            <w:r>
              <w:rPr>
                <w:b/>
              </w:rPr>
              <w:t>концентрат для розчину для ін'єкцій та інфузій, 7,5 г; по 50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Паско фармацойтіше Препарате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303803-23/З-98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ПАСКОРБІН, </w:t>
            </w:r>
            <w:r>
              <w:rPr>
                <w:b/>
              </w:rPr>
              <w:t>концентрат для розчину для ін'єкцій та інфузій, 7,5 г; по 50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Паско фармацойтіше Препарате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303803-23/З-98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ПАСКОРБІН, </w:t>
            </w:r>
            <w:r>
              <w:rPr>
                <w:b/>
              </w:rPr>
              <w:t>концентрат для розчину для ін'єкцій та інфузій, 7,5 г; по 50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Паско фармацойтіше Препарате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359214-26/В-28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Періндопрес®, </w:t>
            </w:r>
            <w:r>
              <w:rPr>
                <w:b/>
              </w:rPr>
              <w:t>таблетки по 4 мг або по 8 мг по 10 таблеток у контурній чарунковій упаковці;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</w:t>
            </w:r>
            <w:r>
              <w:rPr>
                <w:b/>
              </w:rPr>
              <w:t>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359214-26/В-28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Періндопрес®, </w:t>
            </w:r>
            <w:r>
              <w:rPr>
                <w:b/>
              </w:rPr>
              <w:t>таблетки по 4 мг або по 8 мг по 10 таблеток у контурній чарунковій упаковці;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359214-26/В-28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Періндопрес®, </w:t>
            </w:r>
            <w:r>
              <w:rPr>
                <w:b/>
              </w:rPr>
              <w:t>таблетки по 4 мг або по 8 мг по 10 таблеток у контурній чарунковій упаковці;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359214-26/В-28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Періндопрес®, </w:t>
            </w:r>
            <w:r>
              <w:rPr>
                <w:b/>
              </w:rPr>
              <w:t>таблетки по 4 мг або по 8 мг по 10 таблеток у контурній чарунковій упаковці;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359214-26/В-28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Періндопрес®, </w:t>
            </w:r>
            <w:r>
              <w:rPr>
                <w:b/>
              </w:rPr>
              <w:t>таблетки по 4 мг або по 8 мг по 10 таблеток у контурній чарунковій упаковці;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"Ф</w:t>
            </w:r>
            <w:r>
              <w:rPr>
                <w:b/>
              </w:rPr>
              <w:t>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359214-26/В-28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Періндопрес®, </w:t>
            </w:r>
            <w:r>
              <w:rPr>
                <w:b/>
              </w:rPr>
              <w:t>таблетки по 4 мг або по 8 мг по 10 таблеток у контурній чарунковій упаковці;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351634-26/В-137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Посаконазол-Тева, </w:t>
            </w:r>
            <w:r>
              <w:rPr>
                <w:b/>
              </w:rPr>
              <w:t>суспензія оральна, 40 мг/мл; по 105 мл суспензії оральної у флаконах; по 1 флакону разом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</w:t>
            </w:r>
            <w:r>
              <w:rPr>
                <w:b/>
              </w:rPr>
              <w:t>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351634-26/В-137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Посаконазол-Тева, </w:t>
            </w:r>
            <w:r>
              <w:rPr>
                <w:b/>
              </w:rPr>
              <w:t>суспензія оральна, 40 мг/мл; по 105 мл суспензії оральної у флаконах; по 1 флакону разом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351634-26/В-137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Посаконазол-Тева, </w:t>
            </w:r>
            <w:r>
              <w:rPr>
                <w:b/>
              </w:rPr>
              <w:t>суспензія оральна, 40 мг/мл; по 105 мл суспензії оральної у флаконах; по 1 флакону разом з мірною ложечкою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358644-26/З-140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мг; таблетки пролонгованої дії по 1000 мг; по 10 таблеток у блістері; по 6 блістерів у картонній коробці; по 15 таблеток у блістері; по 4 блістери у кар</w:t>
            </w:r>
            <w:r>
              <w:rPr>
                <w:b/>
              </w:rPr>
              <w:t>тонній коробці; по 20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358644-26/З-140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мг; таблетки пролонгованої дії по 1000 мг; по 10 таблеток у блістері; по 6 блістерів у картонній коробці; по 15 таблеток у блістері; по 4 блістери у картонній коробці; по 20 таблеток у блістері</w:t>
            </w:r>
            <w:r>
              <w:rPr>
                <w:b/>
              </w:rPr>
              <w:t>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358644-26/З-140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мг; таблетки пролонгованої дії по 1000 мг; по 10 таблеток у блістері; по 6 блістерів у картонній коробці; по 15 таблеток у блістері; по 4 блістери у картонній коробці; по 20 таблеток у блістер</w:t>
            </w:r>
            <w:r>
              <w:rPr>
                <w:b/>
              </w:rPr>
              <w:t>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358644-26/З-140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мг; таблетки пролонгованої дії по 1000 мг; по 10 таблеток у блістері; по 6 блістерів у картонній коробці; по 15 таблеток у блістері; по 4 блістери у картонній коробці; по 20 табле</w:t>
            </w:r>
            <w:r>
              <w:rPr>
                <w:b/>
              </w:rPr>
              <w:t>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358644-26/З-140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мг; таблетки пролонгованої дії по 1000 мг; по 10 таблеток у блістері; по 6 блістерів у картонній коробці; по 15 таблеток у блістері; по 4 блістери у картонній коробці; по 20 таблеток у блістері</w:t>
            </w:r>
            <w:r>
              <w:rPr>
                <w:b/>
              </w:rPr>
              <w:t>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358644-26/З-140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мг; таблетки пролонгованої дії по 1000 мг; по 10 таблеток у блістері; по 6 блістерів у картонній коробці; по 15 таблеток у блістері; по 4 блістери у картонній коробці; по 20 таблеток у блістер</w:t>
            </w:r>
            <w:r>
              <w:rPr>
                <w:b/>
              </w:rPr>
              <w:t>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344624-25/З-147, 361111-26/З-147 від 12.09.2025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Рапімакс Форте, </w:t>
            </w:r>
            <w:r>
              <w:rPr>
                <w:b/>
              </w:rPr>
              <w:t>таблетки; по 10 таблеток у блістері; по 1 блістеру у картонній упаковці; по 10 таблеток у блістері;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344624-25/З-147, 361111-26/З-147 від 12.09.2025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Рапімакс Форте, </w:t>
            </w:r>
            <w:r>
              <w:rPr>
                <w:b/>
              </w:rPr>
              <w:t>таблетки; по 10 таблеток у блістері; по 1 блістеру у картонній упаковці; по 10 таблеток у блістері;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344624-25/З-147, 361111-26/З-147 ві</w:t>
            </w:r>
            <w:r>
              <w:rPr>
                <w:b/>
              </w:rPr>
              <w:t>д 12.09.2025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Рапімакс Форте, </w:t>
            </w:r>
            <w:r>
              <w:rPr>
                <w:b/>
              </w:rPr>
              <w:t>таблетки; по 10 таблеток у блістері; по 1 блістеру у картонній упаковці; по 10 таблеток у блістері;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361497-26/В-96 від 15.07.2026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Ревіт, </w:t>
            </w:r>
            <w:r>
              <w:rPr>
                <w:b/>
              </w:rPr>
              <w:t>драже, по 80 або по 100 драже у контейнерах; по 80 або по 100 драже у контейнері; по 1 контейнеру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361497-26/В-96 від 15.07.2026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Ревіт, </w:t>
            </w:r>
            <w:r>
              <w:rPr>
                <w:b/>
              </w:rPr>
              <w:t>драже, по 80 або по 100 драже у контейнерах; по 80 або по 100 драже у контейнері; по 1 контейнеру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361497-26/В-96 від 15.07.2026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Ревіт, </w:t>
            </w:r>
            <w:r>
              <w:rPr>
                <w:b/>
              </w:rPr>
              <w:t>драже, по 80 або по 100 драже у контейнерах; по 80 або по 100 драже у контейнері; по 1 контейнеру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313369-24/З-132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Редцитеплас, </w:t>
            </w:r>
            <w:r>
              <w:rPr>
                <w:b/>
              </w:rPr>
              <w:t xml:space="preserve">дисперсія для ін'єкцій та інфузій, 50 мг/мл по 100 мг/2 мл, 500 мг/10 мл або 1000 мг/20 мл у флаконі,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313369-24/З-132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Редцитеплас, </w:t>
            </w:r>
            <w:r>
              <w:rPr>
                <w:b/>
              </w:rPr>
              <w:t xml:space="preserve">дисперсія для ін'єкцій та інфузій, 50 мг/мл по 100 мг/2 мл, 500 мг/10 мл або 1000 мг/20 мл у флаконі,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313369-24/З-132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Редцитеплас, </w:t>
            </w:r>
            <w:r>
              <w:rPr>
                <w:b/>
              </w:rPr>
              <w:t xml:space="preserve">дисперсія для ін'єкцій та інфузій, 50 мг/мл по 100 мг/2 мл, 500 мг/10 мл або 1000 мг/20 мл у флаконі,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351488-26/З-132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РИВАРОКСІЯ, </w:t>
            </w:r>
            <w:r>
              <w:rPr>
                <w:b/>
              </w:rPr>
              <w:t>таблетки, вкриті плівковою оболонкою, по 2,5 мг, по 14 таблеток у блістері, по 4 або 7 блістерів у коробці; 10 мг, по 14 таблеток у блістері, по 1 або 2 блістери у коробці; 15 мг, по 14 таблеток у блістері, по 1, 2 або 7 блістерів у коробці; 20 мг, по 14 т</w:t>
            </w:r>
            <w:r>
              <w:rPr>
                <w:b/>
              </w:rPr>
              <w:t xml:space="preserve">аблеток у блістері, по 2 або 7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351488-26/З-132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РИВАРОКСІЯ, </w:t>
            </w:r>
            <w:r>
              <w:rPr>
                <w:b/>
              </w:rPr>
              <w:t>таблетки, вкриті плівковою оболонкою, по 2,5 мг, по 14 таблеток у блістері, по 4 або 7 блістерів у коробці; 10 мг, по 14 таблеток у блістері, по 1 або 2 блістери у коробці; 15 мг, по 14 таблеток у блістері, по 1, 2 або 7 блістерів у коробці; 20 мг, по 14 т</w:t>
            </w:r>
            <w:r>
              <w:rPr>
                <w:b/>
              </w:rPr>
              <w:t xml:space="preserve">аблеток у блістері, по 2 або 7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351488-26/З-132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РИВАРОКСІЯ, </w:t>
            </w:r>
            <w:r>
              <w:rPr>
                <w:b/>
              </w:rPr>
              <w:t>таблетки, вкриті плівковою оболонкою, по 2,5 мг, по 14 таблеток у блістері, по 4 або 7 блістерів у коробці; 10 мг, по 14 таблеток у блістері, по 1 або 2 блістери у коробці; 15 мг, по 14 таблеток у блістері, по 1, 2 або 7 блістерів у коробці; 2</w:t>
            </w:r>
            <w:r>
              <w:rPr>
                <w:b/>
              </w:rPr>
              <w:t xml:space="preserve">0 мг, по 14 таблеток у блістері, по 2 або 7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351488-26/З-132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РИВАРОКСІЯ, </w:t>
            </w:r>
            <w:r>
              <w:rPr>
                <w:b/>
              </w:rPr>
              <w:t>таблетки, вкриті плівковою оболонкою, по 2,5 мг, по 14 таблеток у блістері, по 4 або 7 блістерів у коробці; 10 мг, по 14 таблеток у блістері, по 1 або 2 блістери у коробці; 15 мг, по 14 таблеток у блістері, по 1, 2 або 7 блістерів</w:t>
            </w:r>
            <w:r>
              <w:rPr>
                <w:b/>
              </w:rPr>
              <w:t xml:space="preserve"> у коробці; 20 мг, по 14 таблеток у блістері, по 2 або 7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351488-26/З-132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РИВАРОКСІЯ, </w:t>
            </w:r>
            <w:r>
              <w:rPr>
                <w:b/>
              </w:rPr>
              <w:t>таблетки, вкриті плівковою оболонкою, по 2,5 мг, по 14 таблеток у блістері, по 4 або 7 блістерів у коробці; 10 мг, по 14 таблеток у блістері, по 1 або 2 блістери у коробці; 15 мг, по 14 таблеток у блістері, по 1, 2 або 7 блістерів у коробці; 20 мг, по 14 т</w:t>
            </w:r>
            <w:r>
              <w:rPr>
                <w:b/>
              </w:rPr>
              <w:t xml:space="preserve">аблеток у блістері, по 2 або 7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351488-26/З-132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РИВАРОКСІЯ, </w:t>
            </w:r>
            <w:r>
              <w:rPr>
                <w:b/>
              </w:rPr>
              <w:t>таблетки, вкриті плівковою оболонкою, по 2,5 мг, по 14 таблеток у блістері, по 4 або 7 блістерів у коробці; 10 мг, по 14 таблеток у блістері, по 1 або 2 блістери у коробці; 15 мг, по 14 таблеток у блістері, по 1, 2 або 7 блістерів у коробці; 2</w:t>
            </w:r>
            <w:r>
              <w:rPr>
                <w:b/>
              </w:rPr>
              <w:t xml:space="preserve">0 мг, по 14 таблеток у блістері, по 2 або 7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351488-26/З-132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РИВАРОКСІЯ, </w:t>
            </w:r>
            <w:r>
              <w:rPr>
                <w:b/>
              </w:rPr>
              <w:t>таблетки, вкриті плівковою оболонкою, по 2,5 мг, по 14 таблеток у блістері, по 4 або 7 блістерів у коробці; 10 мг, по 14 таблеток у блістері, по 1 або 2 блістери у коробці; 15 мг, по 14 таблеток у блістері, по 1, 2 або 7 блістерів</w:t>
            </w:r>
            <w:r>
              <w:rPr>
                <w:b/>
              </w:rPr>
              <w:t xml:space="preserve"> у коробці; 20 мг, по 14 таблеток у блістері, по 2 або 7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351488-26/З-132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РИВАРОКСІЯ, </w:t>
            </w:r>
            <w:r>
              <w:rPr>
                <w:b/>
              </w:rPr>
              <w:t>таблетки, вкриті плівковою оболонкою, по 2,5 мг, по 14 таблеток у блістері, по 4 або 7 блістерів у коробці; 10 мг, по 14 таблеток у блістері, по 1 або 2 блістери у коробці; 15 мг, по 14 таблеток у блістері, по 1, 2 або 7 блістерів у коробці; 20 мг, по 14 т</w:t>
            </w:r>
            <w:r>
              <w:rPr>
                <w:b/>
              </w:rPr>
              <w:t xml:space="preserve">аблеток у блістері, по 2 або 7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351488-26/З-132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РИВАРОКСІЯ, </w:t>
            </w:r>
            <w:r>
              <w:rPr>
                <w:b/>
              </w:rPr>
              <w:t>таблетки, вкриті плівковою оболонкою, по 2,5 мг, по 14 таблеток у блістері, по 4 або 7 блістерів у коробці; 10 мг, по 14 таблеток у блістері, по 1 або 2 блістери у коробці; 15 мг, по 14 таблеток у блістері, по 1, 2 або 7 блістерів у коробці; 2</w:t>
            </w:r>
            <w:r>
              <w:rPr>
                <w:b/>
              </w:rPr>
              <w:t xml:space="preserve">0 мг, по 14 таблеток у блістері, по 2 або 7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351488-26/З-132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РИВАРОКСІЯ, </w:t>
            </w:r>
            <w:r>
              <w:rPr>
                <w:b/>
              </w:rPr>
              <w:t>таблетки, вкриті плівковою оболонкою, по 2,5 мг, по 14 таблеток у блістері, по 4 або 7 блістерів у коробці; 10 мг, по 14 таблеток у блістері, по 1 або 2 блістери у коробці; 15 мг, по 14 таблеток у блістері, по 1, 2 або 7 блістерів</w:t>
            </w:r>
            <w:r>
              <w:rPr>
                <w:b/>
              </w:rPr>
              <w:t xml:space="preserve"> у коробці; 20 мг, по 14 таблеток у блістері, по 2 або 7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351488-26/З-132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РИВАРОКСІЯ, </w:t>
            </w:r>
            <w:r>
              <w:rPr>
                <w:b/>
              </w:rPr>
              <w:t>таблетки, вкриті плівковою оболонкою, по 2,5 мг, по 14 таблеток у блістері, по 4 або 7 блістерів у коробці; 10 мг, по 14 таблеток у блістері, по 1 або 2 блістери у коробці; 15 мг, по 14 таблеток у блістері, по 1, 2 або 7 блістерів у коробці; 20 мг, по 14 т</w:t>
            </w:r>
            <w:r>
              <w:rPr>
                <w:b/>
              </w:rPr>
              <w:t xml:space="preserve">аблеток у блістері, по 2 або 7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351488-26/З-132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РИВАРОКСІЯ, </w:t>
            </w:r>
            <w:r>
              <w:rPr>
                <w:b/>
              </w:rPr>
              <w:t>таблетки, вкриті плівковою оболонкою, по 2,5 мг, по 14 таблеток у блістері, по 4 або 7 блістерів у коробці; 10 мг, по 14 таблеток у блістері, по 1 або 2 блістери у коробці; 15 мг, по 14 таблеток у блістері, по 1, 2 або 7 блістерів у коробці; 2</w:t>
            </w:r>
            <w:r>
              <w:rPr>
                <w:b/>
              </w:rPr>
              <w:t xml:space="preserve">0 мг, по 14 таблеток у блістері, по 2 або 7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348563-25/З-126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348563-25/З-126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348563-25/З-126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347510-25/З-138, 347511-25/З-138 </w:t>
            </w:r>
            <w:r>
              <w:rPr>
                <w:b/>
              </w:rPr>
              <w:t>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блістері; по 3 або 6,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347510-25/З-138, 347511-25/З-138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блістері; по 3 або 6,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347510-25/З-138, 347511-25/З-138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блістері; по 3 або 6,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347510-25/З-138, 347511-25/З-138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блістері; по 3 або 6,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347510-25/З-138, 347511-25/З-138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блістері; по 3 або 6,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347510-25/З-138, 347511-25/З-138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блістері; по 3 або 6,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347510-25/З-138, 347511-25/З-138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блістері; по 3 або 6,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347510-25/З-138, 347511-25/З-138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блістері; по 3 або 6,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347510-25/З-138, 347511-25/З-138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блістері; по 3 або 6,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347510-25/З-138, 347511-25/З-138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блістері; по 3 або 6,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347510-25/З-138, 347511-25/З-138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>табле</w:t>
            </w:r>
            <w:r>
              <w:rPr>
                <w:b/>
              </w:rPr>
              <w:t>тки, вкриті плівковою оболонкою, по 5 мг, по 10 мг, по 20 мг, по 40 мг; по 10 таблеток у блістері; по 3 або 6,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347510-25/З-138, 347511-25/З-138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блістері; по 3 або 6,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357743-26/В-145 від 07.05.2026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</w:r>
            <w:r>
              <w:rPr>
                <w:b/>
              </w:rPr>
              <w:t>по 6 капсул у блістері; по 2 або 4, або 8 блістерів у пачці; по 30 капсул у контейнері з кришкою з контролем першого відкриття,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357743-26/В-145 від 07.05.2026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  <w:t>по 6 капсул у блістері; по 2 або 4, або 8 блістерів у пачці; по 30 капсул у контейнері з кришкою з контролем першого відкриття,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357743-26/В-145 від 07.05.2026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</w:r>
            <w:r>
              <w:rPr>
                <w:b/>
              </w:rPr>
              <w:t>по 6 капсул у блістері; по 2 або 4, або 8 блістерів у пачці; по 30 капсул у контейнері з кришкою з контролем першого відкриття,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>таблетки, вкриті оболонкою, по 5 мг або по 10 мг, по 14 таблеток у блістері; по 2 блістери в картонній упаковці; по 10 таблеток у блістері; по 3 блістери в картонній упаковці; in bulk № 14х240: по 14 таб</w:t>
            </w:r>
            <w:r>
              <w:rPr>
                <w:b/>
              </w:rPr>
              <w:t>леток у блістері; по 240 блістерів у картонній коробці (для виробника: КУСУМ ХЕЛТХКЕР ПВТ ЛТД, Індія);</w:t>
            </w:r>
            <w:r>
              <w:rPr>
                <w:b/>
              </w:rPr>
              <w:br/>
              <w:t xml:space="preserve">по 14 таблеток у блістері; по 2 блістери в картонній упаковці (для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"Гл</w:t>
            </w:r>
            <w:r>
              <w:rPr>
                <w:b/>
              </w:rPr>
              <w:t>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>таблетки, вкриті оболонкою, по 5 мг або по 10 мг, по 14 таблеток у блістері; по 2 блістери в картонній упаковці; по 10 таблеток у блістері; по 3 блістери в картонній упаковці; in bulk № 14х240: по 14 таблеток у блістері; по 240 блістерів у картонній коробц</w:t>
            </w:r>
            <w:r>
              <w:rPr>
                <w:b/>
              </w:rPr>
              <w:t>і (для виробника: КУСУМ ХЕЛТХКЕР ПВТ ЛТД, Індія);</w:t>
            </w:r>
            <w:r>
              <w:rPr>
                <w:b/>
              </w:rPr>
              <w:br/>
              <w:t xml:space="preserve">по 14 таблеток у блістері; по 2 блістери в картонній упаковці (для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</w:t>
            </w:r>
            <w:r>
              <w:rPr>
                <w:b/>
              </w:rPr>
              <w:t>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 xml:space="preserve">таблетки, вкриті оболонкою, по 5 мг або по 10 мг, по 14 таблеток у блістері; по 2 блістери в картонній упаковці; </w:t>
            </w:r>
            <w:r>
              <w:rPr>
                <w:b/>
              </w:rPr>
              <w:t>по 10 таблеток у блістері; по 3 блістери в картонній упаковці; in bulk № 14х240: по 14 таблеток у блістері; по 240 блістерів у картонній коробці (для виробника: КУСУМ ХЕЛТХКЕР ПВТ ЛТД, Індія);</w:t>
            </w:r>
            <w:r>
              <w:rPr>
                <w:b/>
              </w:rPr>
              <w:br/>
              <w:t>по 14 таблеток у блістері; по 2 блістери в картонній упаковці (</w:t>
            </w:r>
            <w:r>
              <w:rPr>
                <w:b/>
              </w:rPr>
              <w:t xml:space="preserve">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>таблетки, вкриті оболонкою, по 5 мг або по 10 мг, по 14 таблеток у блістері; по 2 блістери в картонній упаковці; по 10 таблеток у блістері; по 3 блістери в картонній упаковці; in bulk № 14х240: по 14 таблеток у блістері; по 240 бл</w:t>
            </w:r>
            <w:r>
              <w:rPr>
                <w:b/>
              </w:rPr>
              <w:t>істерів у картонній коробці (для виробника: КУСУМ ХЕЛТХКЕР ПВТ ЛТД, Індія);</w:t>
            </w:r>
            <w:r>
              <w:rPr>
                <w:b/>
              </w:rPr>
              <w:br/>
              <w:t xml:space="preserve">по 14 таблеток у блістері; по 2 блістери в картонній упаковці (для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 xml:space="preserve">таблетки, вкриті оболонкою, по 5 мг або по 10 мг, по 14 таблеток у блістері; по 2 блістери в картонній упаковці; </w:t>
            </w:r>
            <w:r>
              <w:rPr>
                <w:b/>
              </w:rPr>
              <w:t>по 10 таблеток у блістері; по 3 блістери в картонній упаковці; in bulk № 14х240: по 14 таблеток у блістері; по 240 блістерів у картонній коробці (для виробника: КУСУМ ХЕЛТХКЕР ПВТ ЛТД, Індія);</w:t>
            </w:r>
            <w:r>
              <w:rPr>
                <w:b/>
              </w:rPr>
              <w:br/>
              <w:t>по 14 таблеток у блістері; по 2 блістери в картонній упаковці (</w:t>
            </w:r>
            <w:r>
              <w:rPr>
                <w:b/>
              </w:rPr>
              <w:t xml:space="preserve">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>таблетки, вкриті оболонкою, по 5 мг або по 10 мг, по 14 таблеток у блістері; по 2 блістери в картонній упаковці; по 10 таблеток у блістері; по 3 блістери в картонній упаковці; in bulk № 14х240: по 14 таблеток у блістері; по 240 блістерів у кар</w:t>
            </w:r>
            <w:r>
              <w:rPr>
                <w:b/>
              </w:rPr>
              <w:t>тонній коробці (для виробника: КУСУМ ХЕЛТХКЕР ПВТ ЛТД, Індія);</w:t>
            </w:r>
            <w:r>
              <w:rPr>
                <w:b/>
              </w:rPr>
              <w:br/>
              <w:t xml:space="preserve">по 14 таблеток у блістері; по 2 блістери в картонній упаковці (для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359863-26/В-146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 20, СИМВАСТАТИН САНДОЗ® 40, </w:t>
            </w:r>
            <w:r>
              <w:rPr>
                <w:b/>
              </w:rPr>
              <w:t xml:space="preserve">таблетки, вкриті плівковою оболонкою, по 20 мг або по 40 мг;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359863-26/В-146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 20, СИМВАСТАТИН САНДОЗ® 40, </w:t>
            </w:r>
            <w:r>
              <w:rPr>
                <w:b/>
              </w:rPr>
              <w:t xml:space="preserve">таблетки, вкриті плівковою оболонкою, по 20 мг або по 40 мг;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359863-26/В-146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 20, СИМВАСТАТИН САНДОЗ® 40, </w:t>
            </w:r>
            <w:r>
              <w:rPr>
                <w:b/>
              </w:rPr>
              <w:t xml:space="preserve">таблетки, вкриті плівковою оболонкою, по 20 мг або по 40 мг;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359863-26/В-146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 20, СИМВАСТАТИН САНДОЗ® 40, </w:t>
            </w:r>
            <w:r>
              <w:rPr>
                <w:b/>
              </w:rPr>
              <w:t xml:space="preserve">таблетки, вкриті плівковою оболонкою, по 20 мг або по 40 мг;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359863-26/В-146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 20, СИМВАСТАТИН САНДОЗ® 40, </w:t>
            </w:r>
            <w:r>
              <w:rPr>
                <w:b/>
              </w:rPr>
              <w:t xml:space="preserve">таблетки, вкриті плівковою оболонкою, по 20 мг або по 40 мг;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359863-26/В-146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 20, СИМВАСТАТИН САНДОЗ® 40, </w:t>
            </w:r>
            <w:r>
              <w:rPr>
                <w:b/>
              </w:rPr>
              <w:t xml:space="preserve">таблетки, вкриті плівковою оболонкою, по 20 мг або по 40 мг;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357407-26/В-82, 358328-26/В-126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СОЛІКВА®, </w:t>
            </w:r>
            <w:r>
              <w:rPr>
                <w:b/>
              </w:rPr>
              <w:t>розчин для ін’єкцій, 100 од/мл+33 мкг/мл</w:t>
            </w:r>
            <w:r>
              <w:rPr>
                <w:b/>
              </w:rPr>
              <w:br/>
              <w:t>розчин для ін’єкцій, 100 од/мл+50 мкг/мл</w:t>
            </w:r>
            <w:r>
              <w:rPr>
                <w:b/>
              </w:rPr>
              <w:br/>
            </w:r>
            <w:r>
              <w:rPr>
                <w:b/>
              </w:rPr>
              <w:t>№ 3 або № 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357407-26/В-82, 358328-26/В-126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СОЛІКВА®, </w:t>
            </w:r>
            <w:r>
              <w:rPr>
                <w:b/>
              </w:rPr>
              <w:t>розчин для ін’єкцій, 100 од/мл+33 мкг/мл</w:t>
            </w:r>
            <w:r>
              <w:rPr>
                <w:b/>
              </w:rPr>
              <w:br/>
              <w:t>розчин для ін’єкцій, 100 од/мл+50 мкг/мл</w:t>
            </w:r>
            <w:r>
              <w:rPr>
                <w:b/>
              </w:rPr>
              <w:br/>
            </w:r>
            <w:r>
              <w:rPr>
                <w:b/>
              </w:rPr>
              <w:t>№ 3 або № 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357407-26/В-82, 358328-26/В-126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СОЛІКВА®, </w:t>
            </w:r>
            <w:r>
              <w:rPr>
                <w:b/>
              </w:rPr>
              <w:t>розчин для ін’єкцій, 100 од/мл+33 мкг/мл</w:t>
            </w:r>
            <w:r>
              <w:rPr>
                <w:b/>
              </w:rPr>
              <w:br/>
              <w:t>розчин для ін’єкцій, 100 од/мл+50 мкг/мл</w:t>
            </w:r>
            <w:r>
              <w:rPr>
                <w:b/>
              </w:rPr>
              <w:br/>
            </w:r>
            <w:r>
              <w:rPr>
                <w:b/>
              </w:rPr>
              <w:t>№ 3 або № 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357407-26/В-82, 358328-26/В-126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СОЛІКВА®, </w:t>
            </w:r>
            <w:r>
              <w:rPr>
                <w:b/>
              </w:rPr>
              <w:t>розчин для ін’єкцій, 100 од/мл+33 мкг/мл</w:t>
            </w:r>
            <w:r>
              <w:rPr>
                <w:b/>
              </w:rPr>
              <w:br/>
              <w:t>розчин для ін’єкцій, 100 од/мл+50 мкг/мл</w:t>
            </w:r>
            <w:r>
              <w:rPr>
                <w:b/>
              </w:rPr>
              <w:br/>
            </w:r>
            <w:r>
              <w:rPr>
                <w:b/>
              </w:rPr>
              <w:t>№ 3 або № 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357407-26/В-82, 358328-26/В-126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СОЛІКВА®, </w:t>
            </w:r>
            <w:r>
              <w:rPr>
                <w:b/>
              </w:rPr>
              <w:t>розчин для ін’єкцій, 100 од/мл+33 мкг/мл</w:t>
            </w:r>
            <w:r>
              <w:rPr>
                <w:b/>
              </w:rPr>
              <w:br/>
              <w:t>розчин для ін’єкцій, 100 од/мл+50 мкг/мл</w:t>
            </w:r>
            <w:r>
              <w:rPr>
                <w:b/>
              </w:rPr>
              <w:br/>
            </w:r>
            <w:r>
              <w:rPr>
                <w:b/>
              </w:rPr>
              <w:t>№ 3 або № 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357407-26/В-82, 358328-26/В-126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СОЛІКВА®, </w:t>
            </w:r>
            <w:r>
              <w:rPr>
                <w:b/>
              </w:rPr>
              <w:t>розчин для ін’єкцій, 100 од/мл+33 мкг/мл</w:t>
            </w:r>
            <w:r>
              <w:rPr>
                <w:b/>
              </w:rPr>
              <w:br/>
              <w:t>розчин для ін’єкцій, 100 од/мл+50 мкг/мл</w:t>
            </w:r>
            <w:r>
              <w:rPr>
                <w:b/>
              </w:rPr>
              <w:br/>
            </w:r>
            <w:r>
              <w:rPr>
                <w:b/>
              </w:rPr>
              <w:t>№ 3 або № 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359161-26/З-128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СПІОЛТО® РЕСПІМАТ®, </w:t>
            </w:r>
            <w:r>
              <w:rPr>
                <w:b/>
              </w:rPr>
              <w:t>розчин для інгаляцій по 2,5 мкг/2,5 мкг; по 4 мл у картриджі (60 інгаляцій); по 1 картриджу в комплекті з 1 інгалятором Респімат®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359161-26/З-128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СПІОЛТО® РЕСПІМАТ®, </w:t>
            </w:r>
            <w:r>
              <w:rPr>
                <w:b/>
              </w:rPr>
              <w:t>розчин для інгаляцій по 2,5 мкг/2,5 мкг; по 4 мл у картриджі (60 інгаляцій); по 1 картриджу в комплекті з 1 інгалятором Респімат®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359161-26/З-128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СПІОЛТО® РЕСПІМАТ®, </w:t>
            </w:r>
            <w:r>
              <w:rPr>
                <w:b/>
              </w:rPr>
              <w:t>розчин для інгаляцій по 2,5 мкг/2,5 мкг; по 4 мл у картриджі (60 інгаляцій); по 1 картриджу в комплекті з 1 інгалятором Респімат®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350557-25/З-149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Стерофундин ISO, </w:t>
            </w:r>
            <w:r>
              <w:rPr>
                <w:b/>
              </w:rPr>
              <w:t>розчин для інфузій; по 250 мл, 500 мл, 1000 мл у поліетиленовому контейнері; по 10 контейнерів у картонній коробці; по 250 мл, 500 мл, 1000 мл у пластиковому мішку; по 10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350557-25/З-149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Стерофундин ISO, </w:t>
            </w:r>
            <w:r>
              <w:rPr>
                <w:b/>
              </w:rPr>
              <w:t>розчин для інфузій; по 250 мл, 500 мл, 1000 мл у поліетиленовому контейнері; по 10 контейнерів у картонній коробці; по 250 мл, 500 мл, 1000 мл у пластиковому мішку; по 10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350557-25/З-149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Стерофундин ISO, </w:t>
            </w:r>
            <w:r>
              <w:rPr>
                <w:b/>
              </w:rPr>
              <w:t>розчин для інфузій; по 250 мл, 500 мл, 1000 мл у поліетиленовому контейнері; по 10 контейнерів у картонній коробці; по 250 мл, 500 мл, 1000 мл у пластиковому мішку; по 10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338832-25/З-149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ХЕРБАЛ ВІД КАШЛЮ ТА ПОДРАЗНЕННЯ ГОРЛА (Було: СТРЕПСІЛС® ВІД КАШЛЮ), </w:t>
            </w:r>
            <w:r>
              <w:rPr>
                <w:b/>
              </w:rPr>
              <w:t>пастилки по 10 мг; по 12 пастилок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338832-25/З-149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ХЕРБАЛ ВІД КАШЛЮ ТА ПОДРАЗНЕННЯ ГОРЛА (Було: СТРЕПСІЛС® ВІД КАШЛЮ), </w:t>
            </w:r>
            <w:r>
              <w:rPr>
                <w:b/>
              </w:rPr>
              <w:t>пастилки по 10 мг; по 12 пастилок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338832-25/З-149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ХЕРБАЛ ВІД КАШЛЮ ТА ПОДРАЗНЕННЯ ГОРЛА (Було: СТРЕПСІЛС® ВІД КАШЛЮ), </w:t>
            </w:r>
            <w:r>
              <w:rPr>
                <w:b/>
              </w:rPr>
              <w:t>пастилки по 10 мг; по 12 пастилок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359608-26/З-06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6,25 мг; по 7 таблеток у блістері; по 2 або 4 блістери у картонній коробці; по 12,5 мг; по 14 таблеток у блістері; по 1 або 2 блістери у картонній коробці; по 25 мг; по 14 таблеток у блістері;</w:t>
            </w:r>
            <w:r>
              <w:rPr>
                <w:b/>
              </w:rPr>
              <w:t xml:space="preserve"> по 1 або 2 блістери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359608-26/З-06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6,25 мг; по 7 таблеток у блістері; по 2 або 4 блістери у картонній коробці; по 12,5 мг; по 14 таблеток у блістері; по 1 або 2 блістери у картонній коробці; по 25 мг; по 14 таблеток у блістері; по 1 або 2 блістери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359608-26/З-06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6,25 мг; по 7 таблеток у блістері; по 2 або 4 блістери у картонній коробці; по 12,5 мг; по 14 таблеток у блістері; по 1 або 2 блістери у картонній коробці; по 25 мг; по 14 таблеток у блістері; по 1 або 2 блістери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359608-26/З-06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6,25 мг; по 7 таблеток у блістері; по 2 або 4 блістери у картонній коробці; по 12,5 мг; по 14 таблеток у блістері; по 1 або 2 блістери у картонній коробці; по 25 мг; по 14 таблеток у блістері; по 1 або 2 блістери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359608-26/З-06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6,25 мг; по 7 таблеток у блістері; по 2 або 4 блістери у картонній коробці; по 12,5 мг; по 14 таблеток у блістері; по 1 або 2 блістери у картонній коробці; по 25 мг; по 14 таблеток у блістері; по 1 або 2 блістери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359608-26/З-06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6,25 мг; по 7 таблеток у блістері; по 2 або 4 блістери у картонній коробці; по 12,5 мг; по 14 таблеток у блістері; по 1 або 2 блістери у картонній коробці; по 25 мг; по 14 таблеток у блістері; по 1 або 2 блістери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359608-26/З-06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6,25 мг; по 7 таблеток у блістері; по 2 або 4 блістери у картонній коробці; по 12,5 мг; по 14 таблеток у блістері; по 1 або 2 блістери у картонній коробці; по 25 мг; по 14 таблеток у блістері; по 1 або 2 блістери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359608-26/З-06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6,25 мг; по 7 таблеток у блістері; по 2 або 4 блістери у картонній коробці; по 12,5 мг; по 14 таблеток у блістері; по 1 або 2 блістери у картонній коробці; по 25 мг; по 14 таблеток у блістері; по 1 або 2 блістери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359608-26/З-06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Таллітон®, </w:t>
            </w:r>
            <w:r>
              <w:rPr>
                <w:b/>
              </w:rPr>
              <w:t>таблетки по 6,25 мг; по 7 таблеток у блістері; по 2 або 4 блістери у картонній коробці; по 12,5 мг; по 14 таблеток у блістері; по 1 або 2 блістери у картонній коробці; по 25 мг; по 14 таблеток у блістері; по 1 або 2 блістери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358785-26/З-146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ТЕБОКАН, </w:t>
            </w:r>
            <w:r>
              <w:rPr>
                <w:b/>
              </w:rPr>
              <w:t>таблетки, вкриті плівковою оболонкою, по 120 мг; по 20 таблеток у блістері; по 1, 2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358785-26/З-146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ТЕБОКАН, </w:t>
            </w:r>
            <w:r>
              <w:rPr>
                <w:b/>
              </w:rPr>
              <w:t>таблетки, вкриті плівковою оболонкою, по 120 мг; по 20 таблеток у блістері; по 1, 2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358785-26/З-146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ТЕБОКАН, </w:t>
            </w:r>
            <w:r>
              <w:rPr>
                <w:b/>
              </w:rPr>
              <w:t>таблетки, вкриті плівковою оболонкою, по 120 мг; по 20 таблеток у блістері; по 1, 2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24.09.2026 р. </w:t>
            </w:r>
            <w:r>
              <w:rPr>
                <w:b/>
              </w:rPr>
              <w:t>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359609-26/З-06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Тизерцин®, </w:t>
            </w:r>
            <w:r>
              <w:rPr>
                <w:b/>
              </w:rPr>
              <w:t xml:space="preserve">таблетки, вкриті плівковою оболонкою, по 25 мг, по 50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359609-26/З-06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Тизерцин®, </w:t>
            </w:r>
            <w:r>
              <w:rPr>
                <w:b/>
              </w:rPr>
              <w:t xml:space="preserve">таблетки, вкриті плівковою оболонкою, по 25 мг, по 50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359609-26/З-06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Тизерцин®, </w:t>
            </w:r>
            <w:r>
              <w:rPr>
                <w:b/>
              </w:rPr>
              <w:t xml:space="preserve">таблетки, вкриті плівковою оболонкою, по 25 мг, по 50 таблеток у флаконі;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359507-26/В-116, 359509-26/В-116 </w:t>
            </w:r>
            <w:r>
              <w:rPr>
                <w:b/>
              </w:rPr>
              <w:t>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Тіамекс, </w:t>
            </w:r>
            <w:r>
              <w:rPr>
                <w:b/>
              </w:rPr>
              <w:t>розчин для ін`єкцій, 50 мг/мл по 2 мл в ампулі; по 5 ампул у блістері; по 2 блістери в пачці; по 5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"Торговий дім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359507-26/В-116, 359509-26/В-116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Тіамекс, </w:t>
            </w:r>
            <w:r>
              <w:rPr>
                <w:b/>
              </w:rPr>
              <w:t>розчин для ін`єкцій, 50 мг/мл по 2 мл в ампулі; по 5 ампул у блістері; по 2 блістери в пачці; по 5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"Торговий дім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359507-26/В-116, 359509-26/В-116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Тіамекс, </w:t>
            </w:r>
            <w:r>
              <w:rPr>
                <w:b/>
              </w:rPr>
              <w:t>розчин для ін`єкцій, 50 мг/мл по 2 мл в ампулі; по 5 ампул у блістері; по 2 блістери в пачці; по 5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"Торговий дім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354235-26/З-147, 354236-26/З-147, 354237-26/З-147, 354238-26/З-147, 354239-26/З-147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ТІФІМ Ві ®/ TYPHIM Vі Вакцина для профілактики черевного тифу полісахаридна рідка, </w:t>
            </w:r>
            <w:r>
              <w:rPr>
                <w:b/>
              </w:rPr>
              <w:t>Розчин для ін’єкцій по 25 мкг/доза; по 0,5 мл (1 доза) у попередньо заповненому шприці з прикріпленою голкою №1 в картонній коробці з маркуванням українською або англійською</w:t>
            </w:r>
            <w:r>
              <w:rPr>
                <w:b/>
              </w:rPr>
              <w:t xml:space="preserve"> мовами, або іншими іноземними мовами; по 0,5 мл (1 доза) у попередньо заповненому шприці з прикріпленою голкою №1 в стандартно-експортній упаковці, яка міститься у картонній коробці з інструкцією для медичного застосування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354235-26/З-147, 354236-26/З-147, 354237-26/З-147, 354238-26/З-147, 354239-26/З-147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ТІФІМ Ві ®/ TYPHIM Vі Вакцина для профілактики черевного тифу полісахаридна рідка, </w:t>
            </w:r>
            <w:r>
              <w:rPr>
                <w:b/>
              </w:rPr>
              <w:t>Розчин для ін’єкцій по 25 мкг/доза; по 0,5 мл (1 доза) у попередньо заповненому шприці з прикріпленою голкою №1 в картонній коробці з маркуванням українською або англійською</w:t>
            </w:r>
            <w:r>
              <w:rPr>
                <w:b/>
              </w:rPr>
              <w:t xml:space="preserve"> мовами, або іншими іноземними мовами; по 0,5 мл (1 доза) у попередньо заповненому шприці з прикріпленою голкою №1 в стандартно-експортній упаковці, яка міститься у картонній коробці з інструкцією для медичного застосування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354235-26/З-147, 354236-26/З-147, 354237-26/З-147, 354238-26/З-147, 354239-26/З-147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ТІФІМ Ві ®/ TYPHIM Vі Вакцина для профілактики черевного тифу полісахаридна рідка, </w:t>
            </w:r>
            <w:r>
              <w:rPr>
                <w:b/>
              </w:rPr>
              <w:t>Розчин для ін’єкцій по 25 мкг/доза; по 0,5 мл (1 доза) у попередньо заповненому шприці з прикріпленою голкою №1 в картонній коробці з маркуванням українською або англійською</w:t>
            </w:r>
            <w:r>
              <w:rPr>
                <w:b/>
              </w:rPr>
              <w:t xml:space="preserve"> мовами, або іншими іноземними мовами; по 0,5 мл (1 доза) у попередньо заповненому шприці з прикріпленою голкою №1 в стандартно-експортній упаковці, яка міститься у картонній коробці з інструкцією для медичного застосування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358043-26/З-123, 358044-26/З-123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ТІФІМ Ві ®/ TYPHIM Vі Вакцина для профілактики черевного тифу полісахаридна рідка, </w:t>
            </w:r>
            <w:r>
              <w:rPr>
                <w:b/>
              </w:rPr>
              <w:t>розчин для ін’єкцій по 25 мкг/доза; по 0,5 мл (1 доза) у попередньо заповненому шприці з прикріпленою голкою №1 в картонній коробці з маркуванням українською або англійською</w:t>
            </w:r>
            <w:r>
              <w:rPr>
                <w:b/>
              </w:rPr>
              <w:t xml:space="preserve"> мовами, або іншими іноземними мовами; по 0,5 мл (1 доза) у попередньо заповненому шприці з прикріпленою голкою №1 в стандартно-експортній упаковці, яка міститься у картонній коробці з інструкцією для медичного застосування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358043-26/З-123, 358044-26/З-123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ТІФІМ Ві ®/ TYPHIM Vі Вакцина для профілактики черевного тифу полісахаридна рідка, </w:t>
            </w:r>
            <w:r>
              <w:rPr>
                <w:b/>
              </w:rPr>
              <w:t>розчин для ін’єкцій по 25 мкг/доза; по 0,5 мл (1 доза) у попередньо заповненому шприці з прикріпленою голкою №1 в картонній коробці з маркуванням українською або англійською</w:t>
            </w:r>
            <w:r>
              <w:rPr>
                <w:b/>
              </w:rPr>
              <w:t xml:space="preserve"> мовами, або іншими іноземними мовами; по 0,5 мл (1 доза) у попередньо заповненому шприці з прикріпленою голкою №1 в стандартно-експортній упаковці, яка міститься у картонній коробці з інструкцією для медичного застосування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358043-26/З-123, 358044-26/З-123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ТІФІМ Ві ®/ TYPHIM Vі Вакцина для профілактики черевного тифу полісахаридна рідка, </w:t>
            </w:r>
            <w:r>
              <w:rPr>
                <w:b/>
              </w:rPr>
              <w:t>розчин для ін’єкцій по 25 мкг/доза; по 0,5 мл (1 доза) у попередньо заповненому шприці з прикріпленою голкою №1 в картонній коробці з маркуванням українською або англійською</w:t>
            </w:r>
            <w:r>
              <w:rPr>
                <w:b/>
              </w:rPr>
              <w:t xml:space="preserve"> мовами, або іншими іноземними мовами; по 0,5 мл (1 доза) у попередньо заповненому шприці з прикріпленою голкою №1 в стандартно-експортній упаковці, яка міститься у картонній коробці з інструкцією для медичного застосування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358487-26/З-126, 358488-26/З-126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Тожео СолоСтар, </w:t>
            </w:r>
            <w:r>
              <w:rPr>
                <w:b/>
              </w:rPr>
              <w:t>розчин для ін'єкцій, 300 Од./мл; № 1, № 3, № 5: по 1,5 мл у картриджі, вмонтованому в одноразову шприц-ручку; по 1, 3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Санофі-Авентіс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358487-26/З-126, 358488-26/З-126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Тожео СолоСтар, </w:t>
            </w:r>
            <w:r>
              <w:rPr>
                <w:b/>
              </w:rPr>
              <w:t>розчин для ін'єкцій, 300 Од./мл; № 1, № 3, № 5: по 1,5 мл у картриджі, вмонтованому в одноразову шприц-ручку; по 1, 3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Санофі-Авентіс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358487-26/З-126, 358488-26/З-126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Тожео СолоСтар, </w:t>
            </w:r>
            <w:r>
              <w:rPr>
                <w:b/>
              </w:rPr>
              <w:t>розчин для ін'єкцій, 300 Од./мл; № 1, № 3, № 5: по 1,5 мл у картриджі, вмонтованому в одноразову шприц-ручку; по 1, 3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Санофі-Авентіс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360683-26/З-126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Тожео СолоСтар, </w:t>
            </w:r>
            <w:r>
              <w:rPr>
                <w:b/>
              </w:rPr>
              <w:t>розчин для ін'єкцій, 300 Од./мл; № 1, № 3, № 5: по 1,5 мл у картриджі, вмонтованому в одноразову шприц-ручку; по 1, 3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Санофі-Авентіс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360683-26/З-126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Тожео СолоСтар, </w:t>
            </w:r>
            <w:r>
              <w:rPr>
                <w:b/>
              </w:rPr>
              <w:t>розчин для ін'єкцій, 300 Од./мл; № 1, № 3, № 5: по 1,5 мл у картриджі, вмонтованому в одноразову шприц-ручку; по 1, 3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Санофі-Авентіс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360683-26/З-126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Тожео СолоСтар, </w:t>
            </w:r>
            <w:r>
              <w:rPr>
                <w:b/>
              </w:rPr>
              <w:t>розчин для ін'єкцій, 300 Од./мл; № 1, № 3, № 5: по 1,5 мл у картриджі, вмонтованому в одноразову шприц-ручку; по 1, 3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Санофі-Авентіс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342629-25/В-61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ФАРМАКАНН, ЕКСТРАКТ З КВІТІВ КАНАБІСУ СТАНДАРТИЗОВАНИЙ (ВМІСТ ТГК 10 МГ/МЛ, КБД 10 МГ/МЛ), </w:t>
            </w:r>
            <w:r>
              <w:rPr>
                <w:b/>
              </w:rPr>
              <w:t>рідина (субстанція) по 30 мл у скляних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"ФАРМАКАНН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342629-25/В-61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ФАРМАКАНН, ЕКСТРАКТ З КВІТІВ КАНАБІСУ СТАНДАРТИЗОВАНИЙ (ВМІСТ ТГК 10 МГ/МЛ, КБД 10 МГ/МЛ), </w:t>
            </w:r>
            <w:r>
              <w:rPr>
                <w:b/>
              </w:rPr>
              <w:t>рідина (субстанція) по 30 мл у скляних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"ФАРМАКАНН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342629-25/В-61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ФАРМАКАНН, ЕКСТРАКТ З КВІТІВ КАНАБІСУ СТАНДАРТИЗОВАНИЙ (ВМІСТ ТГК 10 МГ/МЛ, КБД 10 МГ/МЛ), </w:t>
            </w:r>
            <w:r>
              <w:rPr>
                <w:b/>
              </w:rPr>
              <w:t>рідина (субстанція) по 30 мл у скляних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"ФАРМАКАНН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342611-25/В-97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ФАРМАКАНН, ЕКСТРАКТ З КВІТІВ КАНАБІСУ СТАНДАРТИЗОВАНИЙ (ВМІСТ ТГК 100 МГ/МЛ), </w:t>
            </w:r>
            <w:r>
              <w:rPr>
                <w:b/>
              </w:rPr>
              <w:t>рідина (субстанція) по 50 мл або 100 мл у скляних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"ФАРМАКАНН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342611-25/В-97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ФАРМАКАНН, ЕКСТРАКТ З КВІТІВ КАНАБІСУ СТАНДАРТИЗОВАНИЙ (ВМІСТ ТГК 100 МГ/МЛ), </w:t>
            </w:r>
            <w:r>
              <w:rPr>
                <w:b/>
              </w:rPr>
              <w:t>рідина (субстанція) по 50 мл або 100 мл у скляних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"ФАРМАКАНН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342611-25/В-97 від 07.08.2025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ФАРМАКАНН, ЕКСТРАКТ З КВІТІВ КАНАБІСУ СТАНДАРТИЗОВАНИЙ (ВМІСТ ТГК 100 МГ/МЛ), </w:t>
            </w:r>
            <w:r>
              <w:rPr>
                <w:b/>
              </w:rPr>
              <w:t>рідина (субстанція) по 50 мл або 100 мл у скляних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"ФАРМАКАНН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342633-25/В-60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ФАРМАКАНН, ЕКСТРАКТ З КВІТІВ КАНАБІСУ СТАНДАРТИЗОВАНИЙ (ВМІСТ ТГК 50 МГ/МЛ), </w:t>
            </w:r>
            <w:r>
              <w:rPr>
                <w:b/>
              </w:rPr>
              <w:t>рідина (субстанція) по 50мл або по 100мл у скляних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</w:t>
            </w:r>
            <w:r>
              <w:rPr>
                <w:b/>
              </w:rPr>
              <w:t>істю "ФАРМАКАНН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342633-25/В-60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ФАРМАКАНН, ЕКСТРАКТ З КВІТІВ КАНАБІСУ СТАНДАРТИЗОВАНИЙ (ВМІСТ ТГК 50 МГ/МЛ), </w:t>
            </w:r>
            <w:r>
              <w:rPr>
                <w:b/>
              </w:rPr>
              <w:t>рідина (субстанція) по 50мл або по 100мл у скляних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"ФАРМАКАНН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342633-25/В-60 від 08.08.2025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ФАРМАКАНН, ЕКСТРАКТ З КВІТІВ КАНАБІСУ СТАНДАРТИЗОВАНИЙ (ВМІСТ ТГК 50 МГ/МЛ), </w:t>
            </w:r>
            <w:r>
              <w:rPr>
                <w:b/>
              </w:rPr>
              <w:t>рідина (субстанція) по 50мл або по 100мл у скляних флаконах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"ФАРМАКАНН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352052-26/В-97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Фемінаті®, </w:t>
            </w:r>
            <w:r>
              <w:rPr>
                <w:b/>
              </w:rPr>
              <w:t>таблетки, вкриті плівковою оболонкою, 0,03 мг/3 мг, по 28 (21+7) таблеток у блістері; по 1 блістеру разом з календарною шкалою та тримачем для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ТОВ "ВОРВАРТС ФАРМА",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352052-26/В-97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Фемінаті®, </w:t>
            </w:r>
            <w:r>
              <w:rPr>
                <w:b/>
              </w:rPr>
              <w:t>таблетки, вкриті плівковою оболонкою, 0,03 мг/3 мг, по 28 (21+7) таблеток у блістері; по 1 блістеру разом з календарною шкалою та тримачем для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352052-26/В-97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Фемінаті®, </w:t>
            </w:r>
            <w:r>
              <w:rPr>
                <w:b/>
              </w:rPr>
              <w:t>таблетки, вкриті плівковою оболонкою, 0,03 мг/3 мг, по 28 (21+7) таблеток у блістері; по 1 блістеру разом з календарною шкалою та тримачем для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"ВОРВАРТС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360810-26/З-147, 360811-26/З-147, 360812-26/З-147 від 30.06.2026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Фосфосептик, </w:t>
            </w:r>
            <w:r>
              <w:rPr>
                <w:b/>
              </w:rPr>
              <w:t xml:space="preserve">гранули для орального розчину, </w:t>
            </w:r>
            <w:r>
              <w:rPr>
                <w:b/>
              </w:rPr>
              <w:t>3,0 г по 8,0 г гранул для орального розчину у саше; по 1 або 2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360810-26/З-147, 360811-26/З-147, 360812-26/З-147 від 30.06.2026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Фосфосептик, </w:t>
            </w:r>
            <w:r>
              <w:rPr>
                <w:b/>
              </w:rPr>
              <w:t>гранули для орального розчину, 3,0 г по 8,0 г гранул для орального розчину у саше; по 1 або 2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360810-26/З-147, 360811-26/З-147, 360812-26/З-147 від 30.06.2026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Фосфосептик, </w:t>
            </w:r>
            <w:r>
              <w:rPr>
                <w:b/>
              </w:rPr>
              <w:t xml:space="preserve">гранули для орального розчину, </w:t>
            </w:r>
            <w:r>
              <w:rPr>
                <w:b/>
              </w:rPr>
              <w:t>3,0 г по 8,0 г гранул для орального розчину у саше; по 1 або 2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337560-25/З-146, 337561-25/З-146,</w:t>
            </w:r>
            <w:r>
              <w:rPr>
                <w:b/>
              </w:rPr>
              <w:t xml:space="preserve"> 337562-25/З-146, 351418-26/З-146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Хартил®-Н, </w:t>
            </w:r>
            <w:r>
              <w:rPr>
                <w:b/>
              </w:rPr>
              <w:t xml:space="preserve">таблетки, 5 мг/25 мг по 14 таблеток у блістері; по 2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337560-25/З-146, 337561-25/З-146, 337562-25/З-146, 351418-26/З-146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Хартил®-Н, </w:t>
            </w:r>
            <w:r>
              <w:rPr>
                <w:b/>
              </w:rPr>
              <w:t xml:space="preserve">таблетки, 5 мг/25 мг по 14 таблеток у блістері; по 2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337560-25/З-146, 337561-25/З-146, 3</w:t>
            </w:r>
            <w:r>
              <w:rPr>
                <w:b/>
              </w:rPr>
              <w:t>37562-25/З-146, 351418-26/З-146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Хартил®-Н, </w:t>
            </w:r>
            <w:r>
              <w:rPr>
                <w:b/>
              </w:rPr>
              <w:t xml:space="preserve">таблетки, 5 мг/25 мг по 14 таблеток у блістері; по 2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358780-26/З-121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DX, </w:t>
            </w:r>
            <w:r>
              <w:rPr>
                <w:b/>
              </w:rPr>
              <w:t>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упаковці; 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358780-26/З-121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DX, </w:t>
            </w:r>
            <w:r>
              <w:rPr>
                <w:b/>
              </w:rPr>
              <w:t>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упаковці; 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358780-26/З-121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DX, </w:t>
            </w:r>
            <w:r>
              <w:rPr>
                <w:b/>
              </w:rPr>
              <w:t>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упаковці; 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358780-26/З-121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DX, </w:t>
            </w:r>
            <w:r>
              <w:rPr>
                <w:b/>
              </w:rPr>
              <w:t>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упаковці; 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358780-26/З-121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DX, </w:t>
            </w:r>
            <w:r>
              <w:rPr>
                <w:b/>
              </w:rPr>
              <w:t>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упаковці; 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358780-26/З-121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DX, </w:t>
            </w:r>
            <w:r>
              <w:rPr>
                <w:b/>
              </w:rPr>
              <w:t>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упаковці; 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352847-26/В-96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Цефма дитяча суспензія, </w:t>
            </w:r>
            <w:r>
              <w:rPr>
                <w:b/>
              </w:rPr>
              <w:t>порошок для оральної суспензії, 40 мг/5 мл; по 50 мл або 100 мл у флаконі; по 1 флакону та шприцу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352847-26/В-96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Цефма дитяча суспензія, </w:t>
            </w:r>
            <w:r>
              <w:rPr>
                <w:b/>
              </w:rPr>
              <w:t>порошок для оральної суспензії, 40 мг/5 мл; по 50 мл або 100 мл у флаконі; по 1 флакону та шприцу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</w:t>
            </w:r>
            <w:r>
              <w:rPr>
                <w:b/>
              </w:rPr>
              <w:t>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352847-26/В-96 від 16.02.2026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Цефма дитяча суспензія, </w:t>
            </w:r>
            <w:r>
              <w:rPr>
                <w:b/>
              </w:rPr>
              <w:t>порошок для оральної суспензії, 40 мг/5 мл; по 50 мл або 100 мл у флаконі; по 1 флакону та шприцу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360897-26/З-126 від 01.07.2026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ЯРИНА®, </w:t>
            </w:r>
            <w:r>
              <w:rPr>
                <w:b/>
              </w:rPr>
              <w:t>таблетки, вкриті оболонкою; по 21 таблетці у блістері з календарною шкалою;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360897-26/З-126 від 01.07.2026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ЯРИНА®, </w:t>
            </w:r>
            <w:r>
              <w:rPr>
                <w:b/>
              </w:rPr>
              <w:t>таблетки, вкриті оболонкою; по 21 таблетці у блістері з календарною шкалою;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727B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727B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727BB">
      <w:pPr>
        <w:jc w:val="center"/>
        <w:rPr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360897-26/З-126 від 01.07.2026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caps/>
              </w:rPr>
              <w:t xml:space="preserve">ЯРИНА®, </w:t>
            </w:r>
            <w:r>
              <w:rPr>
                <w:b/>
              </w:rPr>
              <w:t>таблетки, вкриті оболонкою; по 21 таблетці у блістері з календарною шкалою;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>24.09.2026 р. № 1405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727B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6727B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6727B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727B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727B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72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727BB">
      <w:pPr>
        <w:jc w:val="center"/>
        <w:rPr>
          <w:b/>
          <w:lang w:val="uk-UA"/>
        </w:rPr>
      </w:pPr>
    </w:p>
    <w:p w:rsidR="00000000" w:rsidRDefault="006727B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6727BB" w:rsidRDefault="006727BB">
      <w:pPr>
        <w:rPr>
          <w:b/>
          <w:lang w:val="uk-UA"/>
        </w:rPr>
      </w:pPr>
    </w:p>
    <w:sectPr w:rsidR="006727BB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7BB" w:rsidRDefault="006727BB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6727BB" w:rsidRDefault="006727BB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7BB" w:rsidRDefault="006727BB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6727BB" w:rsidRDefault="006727BB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D1C9B"/>
    <w:rsid w:val="001E1F26"/>
    <w:rsid w:val="004D1C9B"/>
    <w:rsid w:val="0067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4CB66-AF6B-4049-BC2D-2CDB7020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440</Pages>
  <Words>100234</Words>
  <Characters>571338</Characters>
  <Application>Microsoft Office Word</Application>
  <DocSecurity>0</DocSecurity>
  <Lines>4761</Lines>
  <Paragraphs>1340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670232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Курсакова Галина Григоріївна</cp:lastModifiedBy>
  <cp:revision>2</cp:revision>
  <cp:lastPrinted>2012-07-18T13:42:00Z</cp:lastPrinted>
  <dcterms:created xsi:type="dcterms:W3CDTF">2026-10-05T13:52:00Z</dcterms:created>
  <dcterms:modified xsi:type="dcterms:W3CDTF">2026-10-05T13:52:00Z</dcterms:modified>
</cp:coreProperties>
</file>