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5324CE">
      <w:pPr>
        <w:spacing w:line="360" w:lineRule="auto"/>
        <w:jc w:val="right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336673-25/З-82, 343148-25/З-82, 347787-25/З-82, 357862-26/З-149 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АВАМІС, </w:t>
            </w:r>
            <w:r>
              <w:rPr>
                <w:b/>
              </w:rPr>
              <w:t xml:space="preserve">спрей назальний, суспензія, дозований, 27,5 мкг/дозу; по 120 доз у флаконі з дозуючим </w:t>
            </w:r>
            <w:r>
              <w:rPr>
                <w:b/>
              </w:rPr>
              <w:t>пристроєм та розпилювачем і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336673-25/З-82, 343148-25/З-82, 347787-25/З-82, 357862-26/З-149 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АВАМІС, </w:t>
            </w:r>
            <w:r>
              <w:rPr>
                <w:b/>
              </w:rPr>
              <w:t>спрей назальний, суспензія, дозований, 27,5 мкг/дозу; по 120 доз у флаконі з дозуючим пристроєм та розпилювачем і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</w:t>
            </w:r>
            <w:r>
              <w:rPr>
                <w:b/>
              </w:rPr>
              <w:t xml:space="preserve">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336673-25/З-82, 343148-25/З-82, 347787-25/З-82, 357862-26/З-149 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АВАМІС, </w:t>
            </w:r>
            <w:r>
              <w:rPr>
                <w:b/>
              </w:rPr>
              <w:t>спрей назальний, суспензія, дозований, 27,5 мкг/дозу; по 120 доз у флаконі з дозуючим пристроєм та розпилювачем і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</w:t>
            </w:r>
            <w:r>
              <w:rPr>
                <w:b/>
              </w:rPr>
              <w:t>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333716-25/З-148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Адаблікс, </w:t>
            </w:r>
            <w:r>
              <w:rPr>
                <w:b/>
              </w:rPr>
              <w:t>таблетки по 20 мг, по 10 таблеток у блістері, по 3 блістера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333716-25/З-148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Адаблікс, </w:t>
            </w:r>
            <w:r>
              <w:rPr>
                <w:b/>
              </w:rPr>
              <w:t>таблетки по 20 мг, по 10 таблеток у блістері, по 3 блістера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333716-25/З-148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Адаблікс, </w:t>
            </w:r>
            <w:r>
              <w:rPr>
                <w:b/>
              </w:rPr>
              <w:t>таблетки по 20 мг, по 10 таблеток у блістері, по 3 блістера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351307-26/В-137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Адажио®, </w:t>
            </w:r>
            <w:r>
              <w:rPr>
                <w:b/>
              </w:rPr>
              <w:t>таблетки, вкриті плівковою оболонкою, по 2,5 мг, по 5 мг або по 10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351307-26/В-137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Адажио®, </w:t>
            </w:r>
            <w:r>
              <w:rPr>
                <w:b/>
              </w:rPr>
              <w:t>таблетки, вкриті плівковою оболонкою, по 2,5 мг, по 5 мг або по 10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351307-26/В-137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Адажио®, </w:t>
            </w:r>
            <w:r>
              <w:rPr>
                <w:b/>
              </w:rPr>
              <w:t>таблетки, вкриті плівковою оболонкою, по 2,5 мг, по 5 мг або по 10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351307-26/В-137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Адажио®, </w:t>
            </w:r>
            <w:r>
              <w:rPr>
                <w:b/>
              </w:rPr>
              <w:t>таблетки, вкриті плівковою оболонкою, по 2,5 мг, по 5 мг або по 10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351307-26/В-137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Адажио®, </w:t>
            </w:r>
            <w:r>
              <w:rPr>
                <w:b/>
              </w:rPr>
              <w:t>таблетки, вкриті плівковою оболонкою, по 2,5 мг, по 5 мг або по 10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351307-26/В-137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Адажио®, </w:t>
            </w:r>
            <w:r>
              <w:rPr>
                <w:b/>
              </w:rPr>
              <w:t>таблетки, вкриті плівковою оболонкою, по 2,5 мг, по 5 мг або по 10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351307-26/В-137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Адажио®, </w:t>
            </w:r>
            <w:r>
              <w:rPr>
                <w:b/>
              </w:rPr>
              <w:t>таблетки, вкриті плівковою оболонкою, по 2,5 мг, по 5 мг або по 10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351307-26/В-137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Адажио®, </w:t>
            </w:r>
            <w:r>
              <w:rPr>
                <w:b/>
              </w:rPr>
              <w:t>таблетки, вкриті плівковою оболонкою, по 2,5 мг, по 5 мг або по 10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>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351307-26/В-137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Адажио®, </w:t>
            </w:r>
            <w:r>
              <w:rPr>
                <w:b/>
              </w:rPr>
              <w:t>таблетки, вкриті плівковою оболонкою, по 2,5 мг, по 5 мг або по 10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355831-26/З-123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Аертал®, </w:t>
            </w:r>
            <w:r>
              <w:rPr>
                <w:b/>
              </w:rPr>
              <w:t>крем, 15 мг/1 г; по 60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355831-26/З-123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Аертал®, </w:t>
            </w:r>
            <w:r>
              <w:rPr>
                <w:b/>
              </w:rPr>
              <w:t>крем, 15 мг/1 г; по 60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355831-26/З-123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Аертал®, </w:t>
            </w:r>
            <w:r>
              <w:rPr>
                <w:b/>
              </w:rPr>
              <w:t>крем, 15 мг/1 г; по 60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353646-26/В-28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Азилсартану камедоксоміл,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353646-26/В-28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Азилсартану камедоксоміл,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353646-26/В-28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Азилсартану камедоксоміл,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358419-26/З-92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АККОФІЛ®, </w:t>
            </w:r>
            <w:r>
              <w:rPr>
                <w:b/>
              </w:rPr>
              <w:t>розчин для ін'єкцій або інфузій 48 млн ОД (480 мкг)/0,5 мл; 30 млн ОД (300 мкг)/0,5 мл; по 0,5 мл (48 млн ОД) у попередньо наповненому шприці з ін'єкційною голкою, з захисним пристроєм для голки, по 1 попе</w:t>
            </w:r>
            <w:r>
              <w:rPr>
                <w:b/>
              </w:rPr>
              <w:t>редньо наповненому шприцу у блістері, по 5 блістерів зі спиртовими серветками у пачці; по 0,5 мл (30 млн ОД) у попередньо наповненому шприці з ін’єкційною голкою, з захисним пристроєм для голки, по 1 попередньо наповненому шприцу у блістері, по 5 блістерів</w:t>
            </w:r>
            <w:r>
              <w:rPr>
                <w:b/>
              </w:rPr>
              <w:t xml:space="preserve"> зі спиртовими серветками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358419-26/З-92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АККОФІЛ®, </w:t>
            </w:r>
            <w:r>
              <w:rPr>
                <w:b/>
              </w:rPr>
              <w:t>розчин для ін'єкцій або інфузій 48 млн ОД (480 мкг)/0,5 мл; 30 млн ОД (300 мкг)/0,5 мл; по 0,5 мл (48 млн ОД) у попередньо наповненому шприці з ін'єкційною голкою, з захисним пристроєм для голки, по 1 попередньо наповненому шприцу у блістері, по 5 блістері</w:t>
            </w:r>
            <w:r>
              <w:rPr>
                <w:b/>
              </w:rPr>
              <w:t>в зі спиртовими серветками у пачці; по 0,5 мл (30 млн ОД) у попередньо наповненому шприці з ін’єкційною голкою, з захисним пристроєм для голки, по 1 попередньо наповненому шприцу у блістері, по 5 блістерів зі спиртовими серветками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Аккорд </w:t>
            </w:r>
            <w:r>
              <w:rPr>
                <w:b/>
              </w:rPr>
              <w:t>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358419-26/З-92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АККОФІЛ®, </w:t>
            </w:r>
            <w:r>
              <w:rPr>
                <w:b/>
              </w:rPr>
              <w:t>розчин для ін'єкцій або інфузій 48 млн ОД (480 мкг)/0,5 мл; 30 млн ОД (300 мкг)/0,5 мл; по 0,5 мл (48 млн ОД) у попередньо наповненому шприці з ін'єкційною голкою, з захисним пристроєм для голки, по 1 попередньо наповненому шприцу у блістері, по 5 блістері</w:t>
            </w:r>
            <w:r>
              <w:rPr>
                <w:b/>
              </w:rPr>
              <w:t>в зі спиртовими серветками у пачці; по 0,5 мл (30 млн ОД) у попередньо наповненому шприці з ін’єкційною голкою, з захисним пристроєм для голки, по 1 попередньо наповненому шприцу у блістері, по 5 блістерів зі спиртовими серветками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Аккорд </w:t>
            </w:r>
            <w:r>
              <w:rPr>
                <w:b/>
              </w:rPr>
              <w:t>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358419-26/З-92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АККОФІЛ®, </w:t>
            </w:r>
            <w:r>
              <w:rPr>
                <w:b/>
              </w:rPr>
              <w:t>розчин для ін'єкцій або інфузій 48 млн ОД (480 мкг)/0,5 мл; 30 млн ОД (300 мкг)/0,5 мл; по 0,5 мл (48 млн ОД) у попередньо наповненому шприці з ін'єкційною голкою, з захисним пристроєм для голки, по 1 попередньо наповненому шприцу у блістері, по 5 блістері</w:t>
            </w:r>
            <w:r>
              <w:rPr>
                <w:b/>
              </w:rPr>
              <w:t>в зі спиртовими серветками у пачці; по 0,5 мл (30 млн ОД) у попередньо наповненому шприці з ін’єкційною голкою, з захисним пристроєм для голки, по 1 попередньо наповненому шприцу у блістері, по 5 блістерів зі спиртовими серветками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Аккорд </w:t>
            </w:r>
            <w:r>
              <w:rPr>
                <w:b/>
              </w:rPr>
              <w:t>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358419-26/З-92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АККОФІЛ®, </w:t>
            </w:r>
            <w:r>
              <w:rPr>
                <w:b/>
              </w:rPr>
              <w:t>розчин для ін'єкцій або інфузій 48 млн ОД (480 мкг)/0,5 мл; 30 млн ОД (300 мкг)/0,5 мл; по 0,5 мл (48 млн ОД) у попередньо наповненому шприці з ін'єкційною голкою, з захисним пристроєм для голки, по 1 попередньо наповненому шприцу у блістері, по 5 блістері</w:t>
            </w:r>
            <w:r>
              <w:rPr>
                <w:b/>
              </w:rPr>
              <w:t>в зі спиртовими серветками у пачці; по 0,5 мл (30 млн ОД) у попередньо наповненому шприці з ін’єкційною голкою, з захисним пристроєм для голки, по 1 попередньо наповненому шприцу у блістері, по 5 блістерів зі спиртовими серветками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Аккорд </w:t>
            </w:r>
            <w:r>
              <w:rPr>
                <w:b/>
              </w:rPr>
              <w:t>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358419-26/З-92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АККОФІЛ®, </w:t>
            </w:r>
            <w:r>
              <w:rPr>
                <w:b/>
              </w:rPr>
              <w:t>розчин для ін'єкцій або інфузій 48 млн ОД (480 мкг)/0,5 мл; 30 млн ОД (300 мкг)/0,5 мл; по 0,5 мл (48 млн ОД) у попередньо наповненому шприці з ін'єкційною голкою, з захисним пристроєм для голки, по 1 попередньо наповненому шприцу у блістері, по 5 блістері</w:t>
            </w:r>
            <w:r>
              <w:rPr>
                <w:b/>
              </w:rPr>
              <w:t>в зі спиртовими серветками у пачці; по 0,5 мл (30 млн ОД) у попередньо наповненому шприці з ін’єкційною голкою, з захисним пристроєм для голки, по 1 попередньо наповненому шприцу у блістері, по 5 блістерів зі спиртовими серветками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Аккорд </w:t>
            </w:r>
            <w:r>
              <w:rPr>
                <w:b/>
              </w:rPr>
              <w:t>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356331-26/В-149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Актовегін, </w:t>
            </w:r>
            <w:r>
              <w:rPr>
                <w:b/>
              </w:rPr>
              <w:t>розчин для ін’єкцій, 40 мг/мл; по 2 мл (80 мг) в ампулі; по 25 ампул у картонній коробці; по 5 мл (200 мг) в ампулі; по 5 ампул у картонній коробці; по 10 мл (400 мг)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"Такеда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356331-26/В-149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Актовегін, </w:t>
            </w:r>
            <w:r>
              <w:rPr>
                <w:b/>
              </w:rPr>
              <w:t>розчин для ін’єкцій, 40 мг/мл; по 2 мл (80 мг) в ампулі; по 25 ампул у картонній коробці; по 5 мл (200 мг) в ампулі; по 5 ампул у картонній коробці; по 10 мл (400 мг)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"Такеда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356331-26/В-149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Актовегін, </w:t>
            </w:r>
            <w:r>
              <w:rPr>
                <w:b/>
              </w:rPr>
              <w:t>розчин для ін’єкцій, 40 мг/мл; по 2 мл (80 мг) в ампулі; по 25 ампул у картонній коробці; по 5 мл (200 мг) в ампулі; по 5 ампул у картонній коробці; по 10 мл (400 мг)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"Такеда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358214-26/З-97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Алдара, </w:t>
            </w:r>
            <w:r>
              <w:rPr>
                <w:b/>
              </w:rPr>
              <w:t>крем 5 %, по 250 мг в саше; по 12 саше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358214-26/З-97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Алдара, </w:t>
            </w:r>
            <w:r>
              <w:rPr>
                <w:b/>
              </w:rPr>
              <w:t>крем 5 %, по 250 мг в саше; по 12 саше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358214-26/З-97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Алдара, </w:t>
            </w:r>
            <w:r>
              <w:rPr>
                <w:b/>
              </w:rPr>
              <w:t>крем 5 %, по 250 мг в саше; по 12 саше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359245-26/З-100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АЛІКВАЛ®, </w:t>
            </w:r>
            <w:r>
              <w:rPr>
                <w:b/>
              </w:rPr>
              <w:t>таблетки по 50 мг; по 7 таблеток у блістері, по 4 або по 8 блістерів в картонній коробці; по 10 таблеток у блістері, по 3 або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359245-26/З-100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АЛІКВАЛ®, </w:t>
            </w:r>
            <w:r>
              <w:rPr>
                <w:b/>
              </w:rPr>
              <w:t>таблетки по 50 мг; по 7 таблеток у блістері, по 4 або по 8 блістерів в картонній коробці; по 10 таблеток у блістері, по 3 або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359245-26/З-100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АЛІКВАЛ®, </w:t>
            </w:r>
            <w:r>
              <w:rPr>
                <w:b/>
              </w:rPr>
              <w:t>таблетки по 50 мг; по 7 таблеток у блістері, по 4 або по 8 блістерів в картонній коробці; по 10 таблеток у блістері, по 3 або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351000-25/З-130, 351002-25/З-130 від 30.12.2025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Алкеран®, </w:t>
            </w:r>
            <w:r>
              <w:rPr>
                <w:b/>
              </w:rPr>
              <w:t xml:space="preserve">порошок для розчину для ін'єкцій по 50 мг; </w:t>
            </w:r>
            <w:r>
              <w:rPr>
                <w:b/>
              </w:rPr>
              <w:br/>
            </w:r>
            <w:r>
              <w:rPr>
                <w:b/>
              </w:rPr>
              <w:t>1 флакон з порошком та 1 флакон з розчинником (натрію цитрат, пропіленгліколь, етанол 96 %, вода для ін’єкцій) по 10 мл у картонній коробці з картонними фіксаторами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</w:t>
            </w:r>
            <w:r>
              <w:rPr>
                <w:b/>
              </w:rPr>
              <w:t>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351000-25/З-130, 351002-25/З-130 від 30.12.2025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Алкеран®, </w:t>
            </w:r>
            <w:r>
              <w:rPr>
                <w:b/>
              </w:rPr>
              <w:t xml:space="preserve">порошок для розчину для ін'єкцій по 50 мг; </w:t>
            </w:r>
            <w:r>
              <w:rPr>
                <w:b/>
              </w:rPr>
              <w:br/>
            </w:r>
            <w:r>
              <w:rPr>
                <w:b/>
              </w:rPr>
              <w:t>1 флакон з порошком та 1 флакон з розчинником (натрію цитрат, пропіленгліколь, етанол 96 %, вода для ін’єкцій) по 10 мл у картонній коробці з картонними фіксаторами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</w:t>
            </w:r>
            <w:r>
              <w:rPr>
                <w:b/>
              </w:rPr>
              <w:t>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351000-25/З-130, 351002-25/З-130 від 30.12.2025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Алкеран®, </w:t>
            </w:r>
            <w:r>
              <w:rPr>
                <w:b/>
              </w:rPr>
              <w:t xml:space="preserve">порошок для розчину для ін'єкцій по 50 мг; </w:t>
            </w:r>
            <w:r>
              <w:rPr>
                <w:b/>
              </w:rPr>
              <w:br/>
              <w:t>1 флакон з порошком та 1 флакон з розчинником (натрію цитрат, пропіленгліколь, етанол 96 %, вода для ін’єкцій) по 10 мл у картонній коробці з картонними фіксаторами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Аспен Фарма Трейд</w:t>
            </w:r>
            <w:r>
              <w:rPr>
                <w:b/>
              </w:rPr>
              <w:t>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356737-26/В-120, 356738-26/В-120, 356739-26/В-120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 xml:space="preserve">сироп, 15 мг/5 мл; </w:t>
            </w:r>
            <w:r>
              <w:rPr>
                <w:b/>
              </w:rPr>
              <w:br/>
              <w:t>по 100 мл у банці полімерній; по 1 банці у пачці разом зі стаканом мірним або ложкою мірною; по 100 мл у банці скляній; по 1 банці у пачці разом зі стаканом дозуючим або ложкою мірною;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</w:t>
            </w:r>
            <w:r>
              <w:rPr>
                <w:b/>
              </w:rPr>
              <w:t>ФАРМІС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356737-26/В-120, 356738-26/В-120, 356739-26/В-120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 xml:space="preserve">сироп, 15 мг/5 мл; </w:t>
            </w:r>
            <w:r>
              <w:rPr>
                <w:b/>
              </w:rPr>
              <w:br/>
            </w:r>
            <w:r>
              <w:rPr>
                <w:b/>
              </w:rPr>
              <w:t>по 100 мл у банці полімерній; по 1 банці у пачці разом зі стаканом мірним або ложкою мірною; по 100 мл у банці скляній; по 1 банці у пачці разом зі стаканом дозуючим або ложкою мірною;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"ФАРМІС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356737-26/В-120, 356738-26/В-120, 356739-26/В-120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 xml:space="preserve">сироп, 15 мг/5 мл; </w:t>
            </w:r>
            <w:r>
              <w:rPr>
                <w:b/>
              </w:rPr>
              <w:br/>
            </w:r>
            <w:r>
              <w:rPr>
                <w:b/>
              </w:rPr>
              <w:t>по 100 мл у банці полімерній; по 1 банці у пачці разом зі стаканом мірним або ложкою мірною; по 100 мл у банці скляній; по 1 банці у пачці разом зі стаканом дозуючим або ложкою мірною;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"ФАРМІС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355207-26/В-132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Анальгін, </w:t>
            </w:r>
            <w:r>
              <w:rPr>
                <w:b/>
              </w:rPr>
              <w:t>розчин для ін’єкцій, 500 мг/мл, по 2 мл в ампулах; по 10 ампул у пачці з картону з перегородками; по 2 мл в ампулах; по 5 ампул в однобічному блістері; по 2 блістери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355207-26/В-132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Анальгін, </w:t>
            </w:r>
            <w:r>
              <w:rPr>
                <w:b/>
              </w:rPr>
              <w:t>розчин для ін’єкцій, 500 мг/мл, по 2 мл в ампулах; по 10 ампул у пачці з картону з перегородками; по 2 мл в ампулах; по 5 ампул в однобічному блістері; по 2 блістери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</w:t>
            </w:r>
            <w:r>
              <w:rPr>
                <w:b/>
              </w:rPr>
              <w:t>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355207-26/В-132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Анальгін, </w:t>
            </w:r>
            <w:r>
              <w:rPr>
                <w:b/>
              </w:rPr>
              <w:t>розчин для ін’єкцій, 500 мг/мл, по 2 мл в ампулах; по 10 ампул у пачці з картону з перегородками; по 2 мл в ампулах; по 5 ампул в однобічному блістері; по 2 блістери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</w:t>
            </w:r>
            <w:r>
              <w:rPr>
                <w:b/>
              </w:rPr>
              <w:t>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349907-25/В-61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Апротинін, </w:t>
            </w:r>
            <w:r>
              <w:rPr>
                <w:b/>
              </w:rPr>
              <w:t xml:space="preserve">Порошок </w:t>
            </w:r>
            <w:r>
              <w:rPr>
                <w:b/>
              </w:rPr>
              <w:t>(субстанція) у пляшках з поліетилену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349907-25/В-61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Апротинін, </w:t>
            </w:r>
            <w:r>
              <w:rPr>
                <w:b/>
              </w:rPr>
              <w:t xml:space="preserve">Порошок </w:t>
            </w:r>
            <w:r>
              <w:rPr>
                <w:b/>
              </w:rPr>
              <w:t>(субстанція) у пляшках з поліетилену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349907-25/В-61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Апротинін, </w:t>
            </w:r>
            <w:r>
              <w:rPr>
                <w:b/>
              </w:rPr>
              <w:t>Порошок (субстанція) у пляшках з поліетилену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350991-25/З-116 від 30.12.2025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Артрокол, </w:t>
            </w:r>
            <w:r>
              <w:rPr>
                <w:b/>
              </w:rPr>
              <w:t>гель, 25 мг/г по 45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350991-25/З-116 від 30.12.2025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Артрокол, </w:t>
            </w:r>
            <w:r>
              <w:rPr>
                <w:b/>
              </w:rPr>
              <w:t>гель, 25 мг/г по 45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350991-25/З-116 від 30.12.2025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Артрокол, </w:t>
            </w:r>
            <w:r>
              <w:rPr>
                <w:b/>
              </w:rPr>
              <w:t>гель, 25 мг/г по 45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351995-26/В-116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по 10 мг по 10 таблеток у блістері; по 3 або 6 блістерів у пачці з картону; по 20 мг по 10 таблеток у блістері; по 3 або 4 блістери у пачці з картону; по 40 мг по 10 таблеток у блістері; по 3 </w:t>
            </w:r>
            <w:r>
              <w:rPr>
                <w:b/>
              </w:rPr>
              <w:t>блістери у пачці з картону; 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351995-26/В-116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>таблетки, вкриті плівковою оболонкою, по 10 мг по 10 таблеток у блістері; по 3 або 6 блістерів у пачці з картону; по 20 мг по 10 таблеток у блістері; по 3 або 4 блістери у пачці з картону; по 40 мг по 10 таблеток у блістері; по 3 блістери у пачці з картону</w:t>
            </w:r>
            <w:r>
              <w:rPr>
                <w:b/>
              </w:rPr>
              <w:t>; 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351995-26/В-116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>таблетки, вкриті плівковою оболонкою, по 10 мг по 10 таблеток у блістері; по 3 або 6 блістерів у пачці з картону; по 20 мг по 10 таблеток у блістері; по 3 або 4 блістери у пачці з картону; по 40 мг по 10 таблеток у блістері; по 3 блістери у па</w:t>
            </w:r>
            <w:r>
              <w:rPr>
                <w:b/>
              </w:rPr>
              <w:t>чці з картону; 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351995-26/В-116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по 10 мг по 10 таблеток у блістері; по 3 або 6 блістерів у пачці з картону; по 20 мг по 10 таблеток у блістері; по 3 або 4 блістери у пачці з картону; по 40 мг по 10 таблеток у блістері; по 3 </w:t>
            </w:r>
            <w:r>
              <w:rPr>
                <w:b/>
              </w:rPr>
              <w:t>блістери у пачці з картону; 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351995-26/В-116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>таблетки, вкриті плівковою оболонкою, по 10 мг по 10 таблеток у блістері; по 3 або 6 блістерів у пачці з картону; по 20 мг по 10 таблеток у блістері; по 3 або 4 блістери у пачці з картону; по 40 мг по 10 таблеток у блістері; по 3 блістери у пачці з картону</w:t>
            </w:r>
            <w:r>
              <w:rPr>
                <w:b/>
              </w:rPr>
              <w:t>; 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351995-26/В-116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>таблетки, вкриті плівковою оболонкою, по 10 мг по 10 таблеток у блістері; по 3 або 6 блістерів у пачці з картону; по 20 мг по 10 таблеток у блістері; по 3 або 4 блістери у пачці з картону; по 40 мг по 10 таблеток у блістері; по 3 блістери у па</w:t>
            </w:r>
            <w:r>
              <w:rPr>
                <w:b/>
              </w:rPr>
              <w:t>чці з картону; 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351995-26/В-116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по 10 мг по 10 таблеток у блістері; по 3 або 6 блістерів у пачці з картону; по 20 мг по 10 таблеток у блістері; по 3 або 4 блістери у пачці з картону; по 40 мг по 10 таблеток у блістері; по 3 </w:t>
            </w:r>
            <w:r>
              <w:rPr>
                <w:b/>
              </w:rPr>
              <w:t>блістери у пачці з картону; 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351995-26/В-116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>таблетки, вкриті плівковою оболонкою, по 10 мг по 10 таблеток у блістері; по 3 або 6 блістерів у пачці з картону; по 20 мг по 10 таблеток у блістері; по 3 або 4 блістери у пачці з картону; по 40 мг по 10 таблеток у блістері; по 3 блістери у пачці з картону</w:t>
            </w:r>
            <w:r>
              <w:rPr>
                <w:b/>
              </w:rPr>
              <w:t>; 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351995-26/В-116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>таблетки, вкриті плівковою оболонкою, по 10 мг по 10 таблеток у блістері; по 3 або 6 блістерів у пачці з картону; по 20 мг по 10 таблеток у блістері; по 3 або 4 блістери у пачці з картону; по 40 мг по 10 таблеток у блістері; по 3 блістери у па</w:t>
            </w:r>
            <w:r>
              <w:rPr>
                <w:b/>
              </w:rPr>
              <w:t>чці з картону; 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351995-26/В-116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по 10 мг по 10 таблеток у блістері; по 3 або 6 блістерів у пачці з картону; по 20 мг по 10 таблеток у блістері; по 3 або 4 блістери у пачці з картону; по 40 мг по 10 таблеток у блістері; по 3 </w:t>
            </w:r>
            <w:r>
              <w:rPr>
                <w:b/>
              </w:rPr>
              <w:t>блістери у пачці з картону; по 80 мг по 6 таблеток у блістері;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</w:t>
      </w:r>
      <w:r>
        <w:rPr>
          <w:b/>
          <w:sz w:val="20"/>
          <w:szCs w:val="20"/>
        </w:rPr>
        <w:t>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351995-26/В-116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t>по 10 мг по 10 таблеток у блістері; по 3 або 6 блістерів у пачці з картону; по 20 мг по 10 таблеток у блістері; по 3 або 4 блістери у пачці з картону; по 40 мг по 10 таблеток у блістері; по 3 блістери у пачці з картону; по 80 мг по 6 таблеток у блістері; п</w:t>
            </w:r>
            <w:r>
              <w:rPr>
                <w:b/>
              </w:rPr>
              <w:t>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351995-26/В-116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Аторвакор®,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t>по 10 мг по 10 таблеток у блістері; по 3 або 6 блістерів у пачці з картону; по 20 мг по 10 таблеток у блістері; по 3 або 4 блістери у пачці з картону; по 40 мг по 10 таблеток у блістері; по 3 блістери у пачці з картону; по 80 мг по 6 таблеток у блістері; п</w:t>
            </w:r>
            <w:r>
              <w:rPr>
                <w:b/>
              </w:rPr>
              <w:t>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352970-26/З-100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Бупрінол, </w:t>
            </w:r>
            <w:r>
              <w:rPr>
                <w:b/>
              </w:rPr>
              <w:t>таблетки з модифікованим вивільненням, по 150 мг; по 30 таблеток з модифікованим вивільненням у пластиковому контейнері,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352970-26/З-100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Бупрінол, </w:t>
            </w:r>
            <w:r>
              <w:rPr>
                <w:b/>
              </w:rPr>
              <w:t>таблетки з модифікованим вивільненням, по 150 мг; по 30 таблеток з модифікованим вивільненням у пластиковому контейнері,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352970-26/З-100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Бупрінол, </w:t>
            </w:r>
            <w:r>
              <w:rPr>
                <w:b/>
              </w:rPr>
              <w:t>таблетки з модифікованим вивільненням, по 150 мг; по 30 таблеток з модифікованим вивільненням у пластиковому контейнері,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355834-26/З-123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Бутадіон, </w:t>
            </w:r>
            <w:r>
              <w:rPr>
                <w:b/>
              </w:rPr>
              <w:t>мазь, 0,05 г/1 г; по 20 г в тубі з поліетиленовим ковпачком, який має перфораційний наконечник;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355834-26/З-123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Бутадіон, </w:t>
            </w:r>
            <w:r>
              <w:rPr>
                <w:b/>
              </w:rPr>
              <w:t>мазь, 0,05 г/1 г; по 20 г в тубі з поліетиленовим ковпачком, який має перфораційний наконечник;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355834-26/З-123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Бутадіон, </w:t>
            </w:r>
            <w:r>
              <w:rPr>
                <w:b/>
              </w:rPr>
              <w:t>мазь, 0,05 г/1 г; по 20 г в тубі з поліетиленовим ковпачком, який має перфораційний наконечник;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</w:t>
            </w:r>
            <w:r>
              <w:rPr>
                <w:b/>
              </w:rPr>
              <w:t>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358547-26/В-124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ВАБІСМО, </w:t>
            </w:r>
            <w:r>
              <w:rPr>
                <w:b/>
              </w:rPr>
              <w:t>розчин для ін’єкцій, 120 мг/мл; по 0,24 мл (28,8 мг) у флаконі; разова доза 0,05 мл (6 мг), по 1 флакону у комплекті з голкою з фільтром, упакованою в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358547-26/В-124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ВАБІСМО, </w:t>
            </w:r>
            <w:r>
              <w:rPr>
                <w:b/>
              </w:rPr>
              <w:t>розчин для ін’єкцій, 120 мг/мл; по 0,24 мл (28,8 мг) у флаконі; разова доза 0,05 мл (6 мг), по 1 флакону у комплекті з голкою з фільтром, упакованою в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358547-26/В-124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ВАБІСМО, </w:t>
            </w:r>
            <w:r>
              <w:rPr>
                <w:b/>
              </w:rPr>
              <w:t>розчин для ін’єкцій, 120 мг/мл; по 0,24 мл (28,8 мг) у флаконі; разова доза 0,05 мл (6 мг), по 1 флакону у комплекті з голкою з фільтром, упакованою в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343400-25/В-138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Тріо-Тева, </w:t>
            </w:r>
            <w:r>
              <w:rPr>
                <w:b/>
              </w:rPr>
              <w:t xml:space="preserve">таблетки, вкриті плівковою оболонкою, по 5 мг/160 мг/12,5 мг або </w:t>
            </w:r>
            <w:r>
              <w:rPr>
                <w:b/>
              </w:rPr>
              <w:t>10 мг/320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343400-25/В-138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Тріо-Тева, </w:t>
            </w:r>
            <w:r>
              <w:rPr>
                <w:b/>
              </w:rPr>
              <w:t>таблетки, вкриті плівковою оболонкою, по 5 мг/160 мг/12,5 мг або 10 мг/320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343400-25/В-138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Тріо-Тева, </w:t>
            </w:r>
            <w:r>
              <w:rPr>
                <w:b/>
              </w:rPr>
              <w:t xml:space="preserve">таблетки, вкриті плівковою оболонкою, по 5 мг/160 мг/12,5 мг або </w:t>
            </w:r>
            <w:r>
              <w:rPr>
                <w:b/>
              </w:rPr>
              <w:t>10 мг/320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343400-25/В-138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Тріо-Тева, </w:t>
            </w:r>
            <w:r>
              <w:rPr>
                <w:b/>
              </w:rPr>
              <w:t>таблетки, вкриті плівковою оболонкою, по 5 мг/160 мг/12,5 мг або 10 мг/320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</w:t>
            </w:r>
            <w:r>
              <w:rPr>
                <w:b/>
              </w:rPr>
              <w:t xml:space="preserve">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343400-25/В-138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Тріо-Тева, </w:t>
            </w:r>
            <w:r>
              <w:rPr>
                <w:b/>
              </w:rPr>
              <w:t xml:space="preserve">таблетки, вкриті плівковою оболонкою, по 5 мг/160 мг/12,5 мг або </w:t>
            </w:r>
            <w:r>
              <w:rPr>
                <w:b/>
              </w:rPr>
              <w:t>10 мг/320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343400-25/В-138 від 21.08.2025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Тріо-Тева, </w:t>
            </w:r>
            <w:r>
              <w:rPr>
                <w:b/>
              </w:rPr>
              <w:t>таблетки, вкриті плівковою оболонкою, по 5 мг/160 мг/12,5 мг або 10 мг/320 мг/25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349432-25/З-146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Валсартан/Гідрохлоротіазид Ауробіндо, </w:t>
            </w:r>
            <w:r>
              <w:rPr>
                <w:b/>
              </w:rPr>
              <w:t>таблетки, вкриті плівковою оболонкою, 160 мг/25 мг або 80 мг/12,5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349432-25/З-146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Валсартан/Гідрохлоротіазид Ауробіндо, </w:t>
            </w:r>
            <w:r>
              <w:rPr>
                <w:b/>
              </w:rPr>
              <w:t>таблетки, вкриті плівковою оболонкою, 160 мг/25 мг або 80 мг/12,5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349432-25/З-146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Валсартан/Гідрохлоротіазид Ауробіндо, </w:t>
            </w:r>
            <w:r>
              <w:rPr>
                <w:b/>
              </w:rPr>
              <w:t>таблетки, вкриті плівковою оболонкою, 160 мг/25 мг або 80 мг/12,5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349432-25/З-146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Валсартан/Гідрохлоротіазид Ауробіндо, </w:t>
            </w:r>
            <w:r>
              <w:rPr>
                <w:b/>
              </w:rPr>
              <w:t>таблетки, вкриті плівковою оболонкою, 160 мг/25 мг або 80 мг/12,5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349432-25/З-146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Валсартан/Гідрохлоротіазид Ауробіндо, </w:t>
            </w:r>
            <w:r>
              <w:rPr>
                <w:b/>
              </w:rPr>
              <w:t>таблетки, вкриті плівковою оболонкою, 160 мг/25 мг або 80 мг/12,5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349432-25/З-146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Валсартан/Гідрохлоротіазид Ауробіндо, </w:t>
            </w:r>
            <w:r>
              <w:rPr>
                <w:b/>
              </w:rPr>
              <w:t>таблетки, вкриті плівковою оболонкою, 160 мг/25 мг або 80 мг/12,5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356570-26/В-123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 xml:space="preserve">порошок для розчину для інфузій по 500 мг; 500 мг у флаконі; по 10 флаконів у контурній чарунковій упаковці, по 1 контурній чарунковій упаковці в пачці; </w:t>
            </w:r>
            <w:r>
              <w:rPr>
                <w:b/>
              </w:rPr>
              <w:br/>
              <w:t>порошок для розчину для інфузій по 1000 мг; 1000 мг у флаконі; по 10 флаконів у контурній чарунковій у</w:t>
            </w:r>
            <w:r>
              <w:rPr>
                <w:b/>
              </w:rPr>
              <w:t xml:space="preserve">паковці,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356570-26/В-123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 xml:space="preserve">порошок для розчину для інфузій по 500 мг; 500 мг у флаконі; по 10 флаконів у контурній чарунковій упаковці, по 1 контурній чарунковій упаковці в пачці; </w:t>
            </w:r>
            <w:r>
              <w:rPr>
                <w:b/>
              </w:rPr>
              <w:br/>
              <w:t>порошок для розчину для інфузій по 1000 мг; 1000 мг у флаконі; по 10 флаконів у контурній чарунковій у</w:t>
            </w:r>
            <w:r>
              <w:rPr>
                <w:b/>
              </w:rPr>
              <w:t xml:space="preserve">паковці,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356570-26/В-123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 xml:space="preserve">порошок для розчину для інфузій по 500 мг; 500 мг у флаконі; по 10 флаконів у контурній чарунковій упаковці, по 1 контурній чарунковій упаковці в пачці; </w:t>
            </w:r>
            <w:r>
              <w:rPr>
                <w:b/>
              </w:rPr>
              <w:br/>
              <w:t>порошок для розчину для інфузій по 1000 мг; 1000 мг у флаконі; по 10 флаконів у контурній</w:t>
            </w:r>
            <w:r>
              <w:rPr>
                <w:b/>
              </w:rPr>
              <w:t xml:space="preserve"> чарунковій упаковці,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356570-26/В-123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 xml:space="preserve">порошок для розчину для інфузій по 500 мг; 500 мг у флаконі; по 10 флаконів у контурній чарунковій упаковці, по 1 контурній чарунковій упаковці в пачці; </w:t>
            </w:r>
            <w:r>
              <w:rPr>
                <w:b/>
              </w:rPr>
              <w:br/>
              <w:t>порошок для розчину для інфузій по 1000 мг; 1000 мг у флаконі; по 10 флаконі</w:t>
            </w:r>
            <w:r>
              <w:rPr>
                <w:b/>
              </w:rPr>
              <w:t xml:space="preserve">в у контурній чарунковій упаковці,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356570-26/В-123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 xml:space="preserve">порошок для розчину для інфузій по 500 мг; 500 мг у флаконі; по 10 флаконів у контурній чарунковій упаковці, по 1 контурній чарунковій упаковці в пачці; </w:t>
            </w:r>
            <w:r>
              <w:rPr>
                <w:b/>
              </w:rPr>
              <w:br/>
              <w:t>порошок для розчину для інфузій по 1000 мг; 1000 мг у флаконі; по 10 флаконів у контурній чарунковій у</w:t>
            </w:r>
            <w:r>
              <w:rPr>
                <w:b/>
              </w:rPr>
              <w:t xml:space="preserve">паковці,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356570-26/В-123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 xml:space="preserve">порошок для розчину для інфузій по 500 мг; 500 мг у флаконі; по 10 флаконів у контурній чарунковій упаковці, по 1 контурній чарунковій упаковці в пачці; </w:t>
            </w:r>
            <w:r>
              <w:rPr>
                <w:b/>
              </w:rPr>
              <w:br/>
              <w:t>порошок для розчину для інфузій по 1000 мг; 1000 мг у флаконі; по 10 флаконів у контурній</w:t>
            </w:r>
            <w:r>
              <w:rPr>
                <w:b/>
              </w:rPr>
              <w:t xml:space="preserve"> чарунковій упаковці, по 1 контурній чарунковій упаковці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354463-26/З-149, 354464-26/З-149, 354465-26/З-149, 354466-26/З-149, 354</w:t>
            </w:r>
            <w:r>
              <w:rPr>
                <w:b/>
              </w:rPr>
              <w:t>467-26/З-149, 354468-26/З-149, 354469-26/З-149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мг; по 100 мг; по 150 мг;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354463-26/З-149, 354464-26/З-149, 354465-26/З-149, 354466-26/З-149, 354467-26/З-149, 354468-</w:t>
            </w:r>
            <w:r>
              <w:rPr>
                <w:b/>
              </w:rPr>
              <w:t>26/З-149, 354469-26/З-149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мг; по 100 мг; по 150 мг;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354463-26/З-149, 354464-26/З-149, 354465-26/З-149, 354466-26/З-149, 354467-26/З-149, 354468-26/З-149, 354469-26/З-149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мг; по 100 мг; по 150 мг;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</w:t>
            </w:r>
            <w:r>
              <w:rPr>
                <w:b/>
              </w:rPr>
              <w:t>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354463-26/З-149, 354464-26/З-149, 354465-26/З-149, 354466-26/З-149, 354467-26/З-149, 354468-26/З-149, 354469-26/З-149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мг; по 100 мг; по 150 мг;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354463-26/З-149, 354464-26/З-149, 354465-26/З-149, 354466-26/З-149, 354467-26/З-149, 354468-</w:t>
            </w:r>
            <w:r>
              <w:rPr>
                <w:b/>
              </w:rPr>
              <w:t>26/З-149, 354469-26/З-149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мг; по 100 мг; по 150 мг;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354463-26/З-149, 354464-26/З-149, 354465-26/З-149, 354466-26/З-149, 354467-26/З-149, 354468-26/З-149, 354469-26/З-149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мг; по 100 мг; по 150 мг;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</w:t>
            </w:r>
            <w:r>
              <w:rPr>
                <w:b/>
              </w:rPr>
              <w:t>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354463-26/З-149, 354464-26/З-149, 354465-26/З-149, 354466-26/З-149, 354467-26/З-149, 354468-26/З-149, 354469-26/З-149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мг; по 100 мг; по 150 мг;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354463-26/З-149, 354464-26/З-149, 354465-26/З-149, 354466-26/З-149, 354467-26/З-149, 354468-</w:t>
            </w:r>
            <w:r>
              <w:rPr>
                <w:b/>
              </w:rPr>
              <w:t>26/З-149, 354469-26/З-149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мг; по 100 мг; по 150 мг;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354463-26/З-149, 354464-26/З-149, 354465-26/З-149, 354466-26/З-149, 354467-26/З-149, 354468-26/З-149, 354469-26/З-149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мг; по 100 мг; по 150 мг;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</w:t>
            </w:r>
            <w:r>
              <w:rPr>
                <w:b/>
              </w:rPr>
              <w:t>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354463-26/З-149, 354464-26/З-149, 354465-26/З-149, 354466-26/З-149, 354467-26/З-149, 354468-26/З-149, 354469-26/З-149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мг; по 100 мг; по 150 мг;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354463-26/З-149, 354464-26/З-149, 354465-26/З-149, 354466-26/З-149, 354467-26/З-149, 354468-</w:t>
            </w:r>
            <w:r>
              <w:rPr>
                <w:b/>
              </w:rPr>
              <w:t>26/З-149, 354469-26/З-149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мг; по 100 мг; по 150 мг;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354463-26/З-149, 354464-26/З-149, 354465-26/З-149, 354466-26/З-149, 354467-26/З-149, 354468-26/З-149, 354469-26/З-149 від 16.03.2026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Вімпат®, </w:t>
            </w:r>
            <w:r>
              <w:rPr>
                <w:b/>
              </w:rPr>
              <w:t>таблетки, вкриті плівковою оболонкою, по 50 мг; по 100 мг; по 150 мг; по 200 мг; по 14 таблеток у блістері;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</w:t>
            </w:r>
            <w:r>
              <w:rPr>
                <w:b/>
              </w:rPr>
              <w:t>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358510-26/З-132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Ромфарм, </w:t>
            </w:r>
            <w:r>
              <w:rPr>
                <w:b/>
              </w:rPr>
              <w:t>ліофілізат для концентрату для розчину для інфузій по 200 мг; по 200 мг у флаконі,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358510-26/З-132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Ромфарм, </w:t>
            </w:r>
            <w:r>
              <w:rPr>
                <w:b/>
              </w:rPr>
              <w:t>ліофілізат для концентрату для розчину для інфузій по 200 мг; по 200 мг у флаконі,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358510-26/З-132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Ромфарм, </w:t>
            </w:r>
            <w:r>
              <w:rPr>
                <w:b/>
              </w:rPr>
              <w:t>ліофілізат для концентрату для розчину для інфузій по 200 мг; по 200 мг у флаконі,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355801-26/З-61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Галоперидол деканоат, </w:t>
            </w:r>
            <w:r>
              <w:rPr>
                <w:b/>
              </w:rPr>
              <w:t>розчин для ін'єкцій, 50 мг/мл по 1 мл</w:t>
            </w:r>
            <w:r>
              <w:rPr>
                <w:b/>
              </w:rPr>
              <w:t xml:space="preserve"> в ампулі; по 5 ампул у пластиковій формі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355801-26/З-61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Галоперидол деканоат, </w:t>
            </w:r>
            <w:r>
              <w:rPr>
                <w:b/>
              </w:rPr>
              <w:t>розчин для ін'єкцій, 50 мг/мл по 1 мл в ампулі; по 5 ампул у пластиковій формі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355801-26/З-61 від 02.04.2026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Галоперидол деканоат, </w:t>
            </w:r>
            <w:r>
              <w:rPr>
                <w:b/>
              </w:rPr>
              <w:t>розчин для ін'єкцій, 50 мг/мл по 1 мл в ампулі; по 5 ампул у пластиковій формі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352944-26/З-123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 / Gardasil® Вакцина проти вірусу папіломи людини (типів 6, 11, 16, 18) квадривалентна рекомбінантна, </w:t>
            </w:r>
            <w:r>
              <w:rPr>
                <w:b/>
              </w:rPr>
              <w:t>суспензія для ін’єкцій; 1 або 10 флаконів (по 0,5 мл (1 доза)) у картонній коробці з маркуванням українською мовою; 1 або 6 попередн</w:t>
            </w:r>
            <w:r>
              <w:rPr>
                <w:b/>
              </w:rPr>
              <w:t>ьо наповнених шприців (по 0,5 мл (1 доза)) у комплекті з 1 голкою у контурній комірковій упаковці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352944-26/З-123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 / Gardasil® Вакцина проти вірусу папіломи людини (типів 6, 11, 16, 18) квадривалентна рекомбінантна, </w:t>
            </w:r>
            <w:r>
              <w:rPr>
                <w:b/>
              </w:rPr>
              <w:t>суспензія для ін’єкцій; 1 або 10 флаконів (по 0,5 мл (1 доза)) у картонній коробці з маркуванням українською мовою; 1 або 6 попередньо наповнених шприців (по 0,5 мл (1 доза)) у комплекті з 1 голкою у контурній комірковій упаковці в картонній коробці з марк</w:t>
            </w:r>
            <w:r>
              <w:rPr>
                <w:b/>
              </w:rPr>
              <w:t>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352944-26/З-123 від 17.02.2026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 / Gardasil® Вакцина проти вірусу папіломи людини (типів 6, 11, 16, 18) квадривалентна рекомбінантна, </w:t>
            </w:r>
            <w:r>
              <w:rPr>
                <w:b/>
              </w:rPr>
              <w:t xml:space="preserve">суспензія для ін’єкцій; 1 або 10 флаконів (по 0,5 мл (1 доза)) у картонній коробці з маркуванням українською мовою; 1 або 6 попередньо наповнених </w:t>
            </w:r>
            <w:r>
              <w:rPr>
                <w:b/>
              </w:rPr>
              <w:t>шприців (по 0,5 мл (1 доза)) у комплекті з 1 голкою у контурній комірковій упаковці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359138-26/З-124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Гептрал®, </w:t>
            </w:r>
            <w:r>
              <w:rPr>
                <w:b/>
              </w:rPr>
              <w:t>порошок ліофілізований для приготування розчину для ін'єкцій по 400 мг; 5 скляних флаконів з ліофілізованим порошком та 5 ампул з розчинником (L-лізин, натрію гідроксид, вода для ін’єкцій) по 5 мл у контур</w:t>
            </w:r>
            <w:r>
              <w:rPr>
                <w:b/>
              </w:rPr>
              <w:t>ній чарунковій упаковці, запечатаній алюмінієвою фольгою;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359138-26/З-124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Гептрал®, </w:t>
            </w:r>
            <w:r>
              <w:rPr>
                <w:b/>
              </w:rPr>
              <w:t>порошок ліофілізований для приготування розчину для ін'єкцій по 400 мг; 5 скляних флаконів з ліофілізованим порошком та 5 ампул з розчинником (L-лізин, натрію гідроксид, вода для ін’єкцій) по 5 мл у контурній чарунковій упаковці, запечатаній алюмінієвою фо</w:t>
            </w:r>
            <w:r>
              <w:rPr>
                <w:b/>
              </w:rPr>
              <w:t>льгою;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359138-26/З-124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Гептрал®, </w:t>
            </w:r>
            <w:r>
              <w:rPr>
                <w:b/>
              </w:rPr>
              <w:t>порошок ліофілізований для приготування розчину для ін'єкцій по 400 мг; 5 скляних флаконів з ліофілізованим порошком та 5 ампул з розчинником (L-лізин, натрію гідроксид, вода для ін’єкцій) по 5 мл у контурній чарунковій упаковці, запечатаній алю</w:t>
            </w:r>
            <w:r>
              <w:rPr>
                <w:b/>
              </w:rPr>
              <w:t>мінієвою фольгою;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340844-25/В-06, 340845-25/В-06, 340847-25/В-06, 355498-26/В-118, 355499</w:t>
            </w:r>
            <w:r>
              <w:rPr>
                <w:b/>
              </w:rPr>
              <w:t>-26/В-118, 355500-26/В-118 від 09.07.2025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Гіпноранум®, </w:t>
            </w:r>
            <w:r>
              <w:rPr>
                <w:b/>
              </w:rPr>
              <w:t xml:space="preserve">рідина для інгаляцій 100 %; по 250 мл у флаконі;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340844-25/В-06, 340845-25/В-06, 340847-25/В-06, 355498-26/В-118, 355499-26/В-118, 355500-26/В-118 від 09.07.2025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Гіпноранум®, </w:t>
            </w:r>
            <w:r>
              <w:rPr>
                <w:b/>
              </w:rPr>
              <w:t xml:space="preserve">рідина для інгаляцій 100 %; по 250 мл у флаконі; </w:t>
            </w:r>
            <w:r>
              <w:rPr>
                <w:b/>
              </w:rPr>
              <w:t xml:space="preserve">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340844-25/В-06, 340845-25/В-06, 340847-25/В-06, 355498-26/В-118, 355499-26/В-118, 355500-26/В-118 від 09.07.2025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Гіпноранум®, </w:t>
            </w:r>
            <w:r>
              <w:rPr>
                <w:b/>
              </w:rPr>
              <w:t xml:space="preserve">рідина для інгаляцій 100 %; по 250 мл у флаконі;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340970-25/В-116, 340979-25/В-116, 340985-25/В-116, 351421-26/В-116, 351</w:t>
            </w:r>
            <w:r>
              <w:rPr>
                <w:b/>
              </w:rPr>
              <w:t>422-26/В-116, 351423-26/В-116 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Гіпноранум®, </w:t>
            </w:r>
            <w:r>
              <w:rPr>
                <w:b/>
              </w:rPr>
              <w:t>рідина для інгаляцій 100 % in bulk: по 250 мл у флаконі, по 6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340970-25/В-116, 340979-25/В-116, 340985-25/В-116, 351421-26/В-116, 351422-26/В-116, 351423-26/В-116 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Гіпноранум®, </w:t>
            </w:r>
            <w:r>
              <w:rPr>
                <w:b/>
              </w:rPr>
              <w:t>рідина для інгаляцій 100 % in bulk: по 250 мл у флаконі, по 6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340970-25/В-116, 340979-25/В-116, 340985-25/В-116, 351421-26/В-116, 35142</w:t>
            </w:r>
            <w:r>
              <w:rPr>
                <w:b/>
              </w:rPr>
              <w:t>2-26/В-116, 351423-26/В-116 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Гіпноранум®, </w:t>
            </w:r>
            <w:r>
              <w:rPr>
                <w:b/>
              </w:rPr>
              <w:t>рідина для інгаляцій 100 % in bulk: по 250 мл у флаконі, по 6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357270-26/В-116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Дазатиніб-Тева, </w:t>
            </w:r>
            <w:r>
              <w:rPr>
                <w:b/>
              </w:rPr>
              <w:t>таблетки, вкриті плівковою оболонкою, по 50 мг або по 70 мг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357270-26/В-116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Дазатиніб-Тева, </w:t>
            </w:r>
            <w:r>
              <w:rPr>
                <w:b/>
              </w:rPr>
              <w:t>таблетки, вкриті плівковою оболонкою, по 50 мг або по 70 мг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357270-26/В-116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Дазатиніб-Тева, </w:t>
            </w:r>
            <w:r>
              <w:rPr>
                <w:b/>
              </w:rPr>
              <w:t>таблетки, вкриті плівковою оболонкою, по 50 мг або по 70 мг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357270-26/В-116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Дазатиніб-Тева, </w:t>
            </w:r>
            <w:r>
              <w:rPr>
                <w:b/>
              </w:rPr>
              <w:t>таблетки, вкриті плівковою оболонкою, по 50 мг або по 70 мг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357270-26/В-116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Дазатиніб-Тева, </w:t>
            </w:r>
            <w:r>
              <w:rPr>
                <w:b/>
              </w:rPr>
              <w:t>таблетки, вкриті плівковою оболонкою, по 50 мг або по 70 мг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357270-26/В-116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Дазатиніб-Тева, </w:t>
            </w:r>
            <w:r>
              <w:rPr>
                <w:b/>
              </w:rPr>
              <w:t>таблетки, вкриті плівковою оболонкою, по 50 мг або по 70 мг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356485-26/В-117, 356486-26/В-117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Декатилен Флу, </w:t>
            </w:r>
            <w:r>
              <w:rPr>
                <w:b/>
              </w:rPr>
              <w:t>льодяники по 8,75 мг по 12 льодяників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356485-26/В-117, 356486-26/В-117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Декатилен Флу, </w:t>
            </w:r>
            <w:r>
              <w:rPr>
                <w:b/>
              </w:rPr>
              <w:t>льодяники по 8,75 мг по 12 льодяників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356485-26/В-117, 356486-26/В-117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Декатилен Флу, </w:t>
            </w:r>
            <w:r>
              <w:rPr>
                <w:b/>
              </w:rPr>
              <w:t>льодяники по 8,75 мг по 12 льодяників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350709-25/В-61 від 25.12.2025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Декскетопрофену трометамол,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</w:t>
      </w:r>
      <w:r>
        <w:rPr>
          <w:b/>
          <w:lang w:val="uk-UA"/>
        </w:rPr>
        <w:t>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</w:t>
      </w:r>
      <w:r>
        <w:rPr>
          <w:b/>
          <w:lang w:val="uk-UA"/>
        </w:rPr>
        <w:t>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350709-25/В-61 від 25.12.2025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Декскетопрофену трометамол,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350709-25/В-61 від 25.12.2025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Декскетопрофену трометамол,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357196-26/В-28, 357197-26/В-28, 3</w:t>
            </w:r>
            <w:r>
              <w:rPr>
                <w:b/>
              </w:rPr>
              <w:t>57198-26/В-28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Дермабін, </w:t>
            </w:r>
            <w:r>
              <w:rPr>
                <w:b/>
              </w:rPr>
              <w:t>мазь по 15 г в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357196-26/В-28, 357197-26/В-28, 357198-26/В-28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Дермабін, </w:t>
            </w:r>
            <w:r>
              <w:rPr>
                <w:b/>
              </w:rPr>
              <w:t>мазь по 15 г в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357196-26/В-28, 357197-26/В-28, 357198-26/В-28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Дермабін, </w:t>
            </w:r>
            <w:r>
              <w:rPr>
                <w:b/>
              </w:rPr>
              <w:t>мазь по 15 г в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358347-26/З-149, 358348-26/З-149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Дермадрін, </w:t>
            </w:r>
            <w:r>
              <w:rPr>
                <w:b/>
              </w:rPr>
              <w:t>мазь, 20 мг/г; по 20 г або по 50 г, або по 100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358347-26/З-149, 358348-26/З-149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Дермадрін, </w:t>
            </w:r>
            <w:r>
              <w:rPr>
                <w:b/>
              </w:rPr>
              <w:t>мазь, 20 мг/г; по 20 г або по 50 г, або по 100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358347-26/З-149, 358348-26/З-149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Дермадрін, </w:t>
            </w:r>
            <w:r>
              <w:rPr>
                <w:b/>
              </w:rPr>
              <w:t>мазь, 20 мг/г; по 20 г або по 50 г, або по 100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347702-25/З-149, 347703-25/З-149,</w:t>
            </w:r>
            <w:r>
              <w:rPr>
                <w:b/>
              </w:rPr>
              <w:t xml:space="preserve"> 347704-25/З-149, 347705-25/З-149, 347706-25/З-149, 347707-25/З-149, 347708-25/З-149, 347709-25/З-149, 347710-25/З-149, 347711-25/З-149, 347712-25/З-149, 347713-25/З-149, 347714-25/З-149, 347715-25/З-149 від 06.11.2025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ДЖАКАВІ, </w:t>
            </w:r>
            <w:r>
              <w:rPr>
                <w:b/>
              </w:rPr>
              <w:t>таблетки по 5 мг; по 15 мг; по 20 мг; по 14 таблеток у блістері; по 4 блістери у коробці із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347702-25/З-149, 347703-25/З-149, 347704-25/З-149, 347705-25/З-149, 347706-25/З-149, 347707-</w:t>
            </w:r>
            <w:r>
              <w:rPr>
                <w:b/>
              </w:rPr>
              <w:t>25/З-149, 347708-25/З-149, 347709-25/З-149, 347710-25/З-149, 347711-25/З-149, 347712-25/З-149, 347713-25/З-149, 347714-25/З-149, 347715-25/З-149 від 06.11.2025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ДЖАКАВІ, </w:t>
            </w:r>
            <w:r>
              <w:rPr>
                <w:b/>
              </w:rPr>
              <w:t>таблетки по 5 мг; по 15 мг; по 20 мг; по 14 таблеток у блістері; по 4 блістери у коробці із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347702-25/З-149, 347703-25/З-149, 347704-25/З-149, 347705-25/З-149, 34770</w:t>
            </w:r>
            <w:r>
              <w:rPr>
                <w:b/>
              </w:rPr>
              <w:t>6-25/З-149, 347707-25/З-149, 347708-25/З-149, 347709-25/З-149, 347710-25/З-149, 347711-25/З-149, 347712-25/З-149, 347713-25/З-149, 347714-25/З-149, 347715-25/З-149 від 06.11.2025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ДЖАКАВІ, </w:t>
            </w:r>
            <w:r>
              <w:rPr>
                <w:b/>
              </w:rPr>
              <w:t>таблетки по 5 мг; по 15 мг; по 20 мг; по 14 таблеток у блістері; по 4 блістери у коробці із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347702-25/З-149, 347703-25/З-149, 347704-25/З-149, 347705-25/З-149, 347</w:t>
            </w:r>
            <w:r>
              <w:rPr>
                <w:b/>
              </w:rPr>
              <w:t>706-25/З-149, 347707-25/З-149, 347708-25/З-149, 347709-25/З-149, 347710-25/З-149, 347711-25/З-149, 347712-25/З-149, 347713-25/З-149, 347714-25/З-149, 347715-25/З-149 від 06.11.2025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ДЖАКАВІ, </w:t>
            </w:r>
            <w:r>
              <w:rPr>
                <w:b/>
              </w:rPr>
              <w:t>таблетки по 5 мг; по 15 мг; по 20 мг; по 14 таблеток у блістері; по 4 блістери у коробці із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347702-25/З-149, 347703-25/З-149, 347704-25/З-149, 347705-25/З-149, 347706-25/З-149, 347707-</w:t>
            </w:r>
            <w:r>
              <w:rPr>
                <w:b/>
              </w:rPr>
              <w:t>25/З-149, 347708-25/З-149, 347709-25/З-149, 347710-25/З-149, 347711-25/З-149, 347712-25/З-149, 347713-25/З-149, 347714-25/З-149, 347715-25/З-149 від 06.11.2025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ДЖАКАВІ, </w:t>
            </w:r>
            <w:r>
              <w:rPr>
                <w:b/>
              </w:rPr>
              <w:t>таблетки по 5 мг; по 15 мг; по 20 мг; по 14 таблеток у блістері; по 4 блістери у коробці із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347702-25/З-149, 347703-25/З-149, 347704-25/З-149, 347705-25/З-149, 347706-25/З-149, 347707-25/З-149, 347708-25/З-149, 347709-25/З-149, 347710-25/З-149, 347711-25/З-149, 347712-25/З-149, 347713-25/З-149, 347714-25/З-149, 347715-25/З-149 від 06.11.2025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ДЖАКАВІ, </w:t>
            </w:r>
            <w:r>
              <w:rPr>
                <w:b/>
              </w:rPr>
              <w:t>таблетки по 5 мг; по 15 мг; по 20 мг; по 14 таблеток у блістері; по 4 блістери у коробці із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347702-25/З-149, 347703-25/З-149, 347704-25/З-149, 347705-25/З-149, 347706-25/З-149, 347707-25/З-149, 347708-25/З-149, 347709-25/З-149, 347710-25/З-149, 347711-25/З-149, 347712-25/З-149, 347713-25/З-149, 347714-25/З-149,</w:t>
            </w:r>
            <w:r>
              <w:rPr>
                <w:b/>
              </w:rPr>
              <w:t xml:space="preserve"> 347715-25/З-149 від 06.11.2025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ДЖАКАВІ, </w:t>
            </w:r>
            <w:r>
              <w:rPr>
                <w:b/>
              </w:rPr>
              <w:t>таблетки по 5 мг; по 15 мг; по 20 мг; по 14 таблеток у блістері; по 4 блістери у коробці із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347702-25/З-149, 347703-25/З-149, 347704-25/З-149, 347705-25/З-149, 347706-25/З-149, 347707-25/З-149, 347708-25/З-149, 347709-25/З-149, 347710-25/З-149, 347711-25/З-149, 347712-25/З-149, 347713-25/З-149, 347714-25/З-149, 3</w:t>
            </w:r>
            <w:r>
              <w:rPr>
                <w:b/>
              </w:rPr>
              <w:t>47715-25/З-149 від 06.11.2025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ДЖАКАВІ, </w:t>
            </w:r>
            <w:r>
              <w:rPr>
                <w:b/>
              </w:rPr>
              <w:t>таблетки по 5 мг; по 15 мг; по 20 мг; по 14 таблеток у блістері; по 4 блістери у коробці із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347702-25/З-149, 347703-25/З-149, 347704-25/З-149, 347705-25/З-149, 347706-25/З-149, 347707-25/З-149, 347708-25/З-149, 347709-25/З-149, 347710-25/З-149, 347711-25/З-149, 347712-25/З-149, 347713-25/З-149, 347714-25/З-149, 3</w:t>
            </w:r>
            <w:r>
              <w:rPr>
                <w:b/>
              </w:rPr>
              <w:t>47715-25/З-149 від 06.11.2025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ДЖАКАВІ, </w:t>
            </w:r>
            <w:r>
              <w:rPr>
                <w:b/>
              </w:rPr>
              <w:t>таблетки по 5 мг; по 15 мг; по 20 мг; по 14 таблеток у блістері; по 4 блістери у коробці із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354444-26/В-145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Димексид® Артеріум, </w:t>
            </w:r>
            <w:r>
              <w:rPr>
                <w:b/>
              </w:rPr>
              <w:t>розчин нашкірний;</w:t>
            </w:r>
            <w:r>
              <w:rPr>
                <w:b/>
              </w:rPr>
              <w:br/>
              <w:t>по 50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354444-26/В-145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Димексид® Артеріум, </w:t>
            </w:r>
            <w:r>
              <w:rPr>
                <w:b/>
              </w:rPr>
              <w:t>розчин нашкірний;</w:t>
            </w:r>
            <w:r>
              <w:rPr>
                <w:b/>
              </w:rPr>
              <w:br/>
              <w:t>по 50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354444-26/В-145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Димексид® Артеріум, </w:t>
            </w:r>
            <w:r>
              <w:rPr>
                <w:b/>
              </w:rPr>
              <w:t>розчин нашкірний;</w:t>
            </w:r>
            <w:r>
              <w:rPr>
                <w:b/>
              </w:rPr>
              <w:br/>
              <w:t>по 50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352049-26/В-120, 355731-26/В-120 від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Диметилфумарат-Фармак, </w:t>
            </w:r>
            <w:r>
              <w:rPr>
                <w:b/>
              </w:rPr>
              <w:t xml:space="preserve">капсули гастрорезистентні тверді, по 120 мг </w:t>
            </w:r>
            <w:r>
              <w:rPr>
                <w:b/>
              </w:rPr>
              <w:br/>
              <w:t>капсули гастрорезистентні тверді, по 240 мг</w:t>
            </w:r>
            <w:r>
              <w:rPr>
                <w:b/>
              </w:rPr>
              <w:br/>
            </w:r>
            <w:r>
              <w:rPr>
                <w:b/>
              </w:rPr>
              <w:t>in bulk: по 7 капсул у блістері, по 8 блістерів у пачці; по 24 пачки у транспортній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352049-26/В-120, 355731-26/В-120 від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Диметилфумарат-Фармак, </w:t>
            </w:r>
            <w:r>
              <w:rPr>
                <w:b/>
              </w:rPr>
              <w:t xml:space="preserve">капсули гастрорезистентні тверді, по 120 мг </w:t>
            </w:r>
            <w:r>
              <w:rPr>
                <w:b/>
              </w:rPr>
              <w:br/>
              <w:t>капсули гастрорезистентні тверді, по 240 мг</w:t>
            </w:r>
            <w:r>
              <w:rPr>
                <w:b/>
              </w:rPr>
              <w:br/>
              <w:t>in bulk: по 7 капсул у блістері, по 8 блістерів у пачці; по 24 пачки у транспортній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</w:t>
            </w:r>
            <w:r>
              <w:rPr>
                <w:b/>
              </w:rPr>
              <w:t>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352049-26/В-120, 355731-26/В-120 від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Диметилфумарат-Фармак, </w:t>
            </w:r>
            <w:r>
              <w:rPr>
                <w:b/>
              </w:rPr>
              <w:t xml:space="preserve">капсули гастрорезистентні тверді, по 120 мг </w:t>
            </w:r>
            <w:r>
              <w:rPr>
                <w:b/>
              </w:rPr>
              <w:br/>
              <w:t>капсули гастрорезистентні тверді, по 240 мг</w:t>
            </w:r>
            <w:r>
              <w:rPr>
                <w:b/>
              </w:rPr>
              <w:br/>
            </w:r>
            <w:r>
              <w:rPr>
                <w:b/>
              </w:rPr>
              <w:t>in bulk: по 7 капсул у блістері, по 8 блістерів у пачці; по 24 пачки у транспортній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352049-26/В-120, 355731-26/В-120 від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Диметилфумарат-Фармак, </w:t>
            </w:r>
            <w:r>
              <w:rPr>
                <w:b/>
              </w:rPr>
              <w:t xml:space="preserve">капсули гастрорезистентні тверді, по 120 мг </w:t>
            </w:r>
            <w:r>
              <w:rPr>
                <w:b/>
              </w:rPr>
              <w:br/>
              <w:t>капсули гастрорезистентні тверді, по 240 мг</w:t>
            </w:r>
            <w:r>
              <w:rPr>
                <w:b/>
              </w:rPr>
              <w:br/>
              <w:t>in bulk: по 7 капсул у блістері, по 8 блістерів у пачці; по 24 пачки у транспортній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</w:t>
            </w:r>
            <w:r>
              <w:rPr>
                <w:b/>
              </w:rPr>
              <w:t>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352049-26/В-120, 355731-26/В-120 від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Диметилфумарат-Фармак, </w:t>
            </w:r>
            <w:r>
              <w:rPr>
                <w:b/>
              </w:rPr>
              <w:t xml:space="preserve">капсули гастрорезистентні тверді, по 120 мг </w:t>
            </w:r>
            <w:r>
              <w:rPr>
                <w:b/>
              </w:rPr>
              <w:br/>
              <w:t>капсули гастрорезистентні тверді, по 240 мг</w:t>
            </w:r>
            <w:r>
              <w:rPr>
                <w:b/>
              </w:rPr>
              <w:br/>
              <w:t>in bulk: по 7 капсул у блістері, по 8 блістерів у пачці; по 24 пачки у транспортній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352049-26/В-120, 355731-26/В-120 від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Диметилфумарат-Фармак, </w:t>
            </w:r>
            <w:r>
              <w:rPr>
                <w:b/>
              </w:rPr>
              <w:t xml:space="preserve">капсули гастрорезистентні тверді, по 120 мг </w:t>
            </w:r>
            <w:r>
              <w:rPr>
                <w:b/>
              </w:rPr>
              <w:br/>
              <w:t>капсули гастрорезистентні тверді, по 240 мг</w:t>
            </w:r>
            <w:r>
              <w:rPr>
                <w:b/>
              </w:rPr>
              <w:br/>
            </w:r>
            <w:r>
              <w:rPr>
                <w:b/>
              </w:rPr>
              <w:t>in bulk: по 7 капсул у блістері, по 8 блістерів у пачці; по 24 пачки у транспортній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357234-26/В-97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Діазолін-СБ-Фарма, </w:t>
            </w:r>
            <w:r>
              <w:rPr>
                <w:b/>
              </w:rPr>
              <w:t>драже по 50 мг або по 100 мг, по 10 драже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357234-26/В-97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Діазолін-СБ-Фарма, </w:t>
            </w:r>
            <w:r>
              <w:rPr>
                <w:b/>
              </w:rPr>
              <w:t>драже по 50 мг або по 100 мг, по 10 драже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357234-26/В-97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Діазолін-СБ-Фарма, </w:t>
            </w:r>
            <w:r>
              <w:rPr>
                <w:b/>
              </w:rPr>
              <w:t>драже по 50 мг або по 100 мг, по 10 драже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357234-26/В-97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Діазолін-СБ-Фарма, </w:t>
            </w:r>
            <w:r>
              <w:rPr>
                <w:b/>
              </w:rPr>
              <w:t>драже по 50 мг або по 100 мг, по 10 драже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357234-26/В-97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Діазолін-СБ-Фарма, </w:t>
            </w:r>
            <w:r>
              <w:rPr>
                <w:b/>
              </w:rPr>
              <w:t>драже по 50 мг або по 100 мг, по 10 драже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</w:t>
            </w:r>
            <w:r>
              <w:rPr>
                <w:szCs w:val="20"/>
              </w:rPr>
              <w:t>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357234-26/В-97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Діазолін-СБ-Фарма, </w:t>
            </w:r>
            <w:r>
              <w:rPr>
                <w:b/>
              </w:rPr>
              <w:t>драже по 50 мг або по 100 мг, по 10 драже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358251-26/З-148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емульсійний гель для зовнішнього застосування 1,16 %; по 30 г, по 50 г або по 100 г у тубі, по 1 тубі у картонній упаковці; in bulk: по 30 г у тубі, по 144 туби в картонній коробці, по 100 г у тубі, по 64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358251-26/З-148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емульсійний гель для зовнішнього застосування 1,16 %; по 30 г, по 50 г або по 100 г у тубі, по 1 тубі у картонній упаковці; in bulk: по 30 г у тубі, по 144 туби в картонній коробці, по 100 г у тубі, по 64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</w:t>
            </w:r>
            <w:r>
              <w:rPr>
                <w:b/>
              </w:rPr>
              <w:t>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358251-26/З-148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емульсійний гель для зовнішнього застосування 1,16 %; по 30 г, по 50 г або по 100 г у тубі, по 1 тубі у картонній упаковці; in bulk: по 30 г у тубі, по 144 туби в картонній коробці, по 100 г у тубі, по 64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</w:t>
            </w:r>
            <w:r>
              <w:rPr>
                <w:b/>
              </w:rPr>
              <w:t>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358250-26/З-148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cупозиторії по 50 мг; по 5 супозиторіїв у стрипі; по 2 стрипи у картонній упаковці; in bulk № 1980 (5х396): по 5 супозиторіїв у стрипі; по 396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358250-26/З-148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cупозиторії по 50 мг; по 5 супозиторіїв у стрипі; по 2 стрипи у картонній упаковці; in bulk № 1980 (5х396): по 5 супозиторіїв у стрипі; по 396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358250-26/З-148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cупозиторії по 50 мг; по 5 супозиторіїв у стрипі; по 2 стрипи у картонній упаковці; in bulk № 1980 (5х396): по 5 супозиторіїв у стрипі; по 396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358249-26/З-148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cупозиторії по 100 мг; по 5 супозиторіїв у стрипі, по 1 або по 2 стрипи у картонній упаковці; in bulk № 1980 (5х396): по 5 супозиторіїв у стрипі; по 396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358249-26/З-148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cупозиторії по 100 мг; по 5 супозиторіїв у стрипі, по 1 або по 2 стрипи у картонній упаковці; in bulk № 1980 (5х396): по 5 супозиторіїв у стрипі; по 396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358249-26/З-148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cупозиторії по 100 мг; по 5 супозиторіїв у стрипі, по 1 або по 2 стрипи у картонній упаковці; in bulk № 1980 (5х396): по 5 супозиторіїв у стрипі; по 396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358251-26/З-148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емульсійний гель для зовнішнього застосування 1,16 %; по 30 г, по 50 г або по 100 г у тубі, по 1 тубі у картонній упаковці; in bulk: по 30 г у тубі, по 144 туби в картонній коробці, по 100 г у тубі, по 64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</w:t>
            </w:r>
            <w:r>
              <w:rPr>
                <w:b/>
              </w:rPr>
              <w:t>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358251-26/З-148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емульсійний гель для зовнішнього застосування 1,16 %; по 30 г, по 50 г або по 100 г у тубі, по 1 тубі у картонній упаковці; in bulk: по 30 г у тубі, по 144 туби в картонній коробці, по 100 г у тубі, по 64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</w:t>
            </w:r>
            <w:r>
              <w:rPr>
                <w:b/>
              </w:rPr>
              <w:t>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358251-26/З-148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емульсійний гель для зовнішнього застосування 1,16 %; по 30 г, по 50 г або по 100 г у тубі, по 1 тубі у картонній упаковці; in bulk: по 30 г у тубі, по 144 туби в картонній коробці, по 100 г у тубі, по 64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</w:t>
            </w:r>
            <w:r>
              <w:rPr>
                <w:b/>
              </w:rPr>
              <w:t>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358249-26/З-148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cупозиторії по 100 мг; по 5 супозиторіїв у стрипі, по 1 або по 2 стрипи у картонній упаковці; in bulk № 1980 (5х396): по 5 супозиторіїв у стрипі; по 396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358249-26/З-148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cупозиторії по 100 мг; по 5 супозиторіїв у стрипі, по 1 або по 2 стрипи у картонній упаковці; in bulk № 1980 (5х396): по 5 супозиторіїв у стрипі; по 396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358249-26/З-148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cупозиторії по 100 мг; по 5 супозиторіїв у стрипі, по 1 або по 2 стрипи у картонній упаковці; in bulk № 1980 (5х396): по 5 супозиторіїв у стрипі; по 396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358250-26/З-148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cупозиторії по 50 мг; по 5 супозиторіїв у стрипі; по 2 стрипи у картонній упаковці; in bulk № 1980 (5х396): по 5 супозиторіїв у стрипі; по 396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358250-26/З-148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cупозиторії по 50 мг; по 5 супозиторіїв у стрипі; по 2 стрипи у картонній упаковці; in bulk № 1980 (5х396): по 5 супозиторіїв у стрипі; по 396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358250-26/З-148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cупозиторії по 50 мг; по 5 супозиторіїв у стрипі; по 2 стрипи у картонній упаковці; in bulk № 1980 (5х396): по 5 супозиторіїв у стрипі; по 396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340176-25/З-124, 357755-26/З-124 від 26.06.2025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Діован®, </w:t>
            </w:r>
            <w:r>
              <w:rPr>
                <w:b/>
              </w:rPr>
              <w:t>таблетки, вкриті плівковою оболонкою, по 80 мг; по 160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340176-25/З-124, 357755-26/З-124 від 26.06.2025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Діован®, </w:t>
            </w:r>
            <w:r>
              <w:rPr>
                <w:b/>
              </w:rPr>
              <w:t>таблетки, вкриті плівковою оболонкою, по 80 мг; по 160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340176-25/З-124, 357755-26/З-124 ві</w:t>
            </w:r>
            <w:r>
              <w:rPr>
                <w:b/>
              </w:rPr>
              <w:t>д 26.06.2025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Діован®, </w:t>
            </w:r>
            <w:r>
              <w:rPr>
                <w:b/>
              </w:rPr>
              <w:t>таблетки, вкриті плівковою оболонкою, по 80 мг; по 160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340176-25/З-124, 357755-26/З-124 від 26.06.2025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Діован®, </w:t>
            </w:r>
            <w:r>
              <w:rPr>
                <w:b/>
              </w:rPr>
              <w:t>таблетки, вкриті плівковою оболонкою, по 80 мг; по 160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340176-25/З-124, 357755-26/З-124 від 26.06.2025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Діован®, </w:t>
            </w:r>
            <w:r>
              <w:rPr>
                <w:b/>
              </w:rPr>
              <w:t>таблетки, вкриті плівковою оболонкою, по 80 мг; по 160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340176-25/З-124, 357755-26/З-124 ві</w:t>
            </w:r>
            <w:r>
              <w:rPr>
                <w:b/>
              </w:rPr>
              <w:t>д 26.06.2025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Діован®, </w:t>
            </w:r>
            <w:r>
              <w:rPr>
                <w:b/>
              </w:rPr>
              <w:t>таблетки, вкриті плівковою оболонкою, по 80 мг; по 160 мг; по 14 таблеток у блістері;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359254-26/З-100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Допегіт®, </w:t>
            </w:r>
            <w:r>
              <w:rPr>
                <w:b/>
              </w:rPr>
              <w:t>таблетки по 250 мг; по 50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359254-26/З-100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Допегіт®, </w:t>
            </w:r>
            <w:r>
              <w:rPr>
                <w:b/>
              </w:rPr>
              <w:t>таблетки по 250 мг; по 50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359254-26/З-100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Допегіт®, </w:t>
            </w:r>
            <w:r>
              <w:rPr>
                <w:b/>
              </w:rPr>
              <w:t>таблетки по 250 мг; по 50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353273-26/З-97, 353274-26/З-97, 353275-26/З-97, 353276-26/З-97, 353277-26/З-97, 353278-26/З-97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Дуовіт®, </w:t>
            </w:r>
            <w:r>
              <w:rPr>
                <w:b/>
              </w:rPr>
              <w:t>таблетки, вкриті оболонкою, комбі-упаковка: 5 таблеток червоного кольору + 5 таблеток блакитного кольору у блістері; по 4 або 6, або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353273-26/З-97, 353274-26/З-97, 353275-26/З-97, 353276-26/З-97, 353277-26/З-97, 353278-26/З-97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Дуовіт®, </w:t>
            </w:r>
            <w:r>
              <w:rPr>
                <w:b/>
              </w:rPr>
              <w:t>таблетки, вкриті оболонкою, комбі-упаковка: 5 таблеток червоного кольору + 5 таблеток блакитного кольору у блістері; по 4 або 6, або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353273-26/З-97, 353274-26/З-97, 353275-26/З-97, 353276-26/З-97, 353277-26/З-97, 353278-26/З-97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Дуовіт®, </w:t>
            </w:r>
            <w:r>
              <w:rPr>
                <w:b/>
              </w:rPr>
              <w:t>таблетки, вкриті оболонкою, комбі-упаковка: 5 таблеток червоного кольору + 5 таблеток блакитного кольору у блістері; по 4 або 6, або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359235-26/З-153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>таблетки по 25 мг, по 50 мг, по 100 мг; по 25 мг: по 60 таблеток у флаконі; по 1 флакону в картонній упаковці; по 50 мг: по 60 таблеток у флаконі; по 1 флакону в картонній упаковці; по 100 мг: по 30 або по 60 таблеток у флаконі; по 1 флакону в картонній уп</w:t>
            </w:r>
            <w:r>
              <w:rPr>
                <w:b/>
              </w:rPr>
              <w:t>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359235-26/З-153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>таблетки по 25 мг, по 50 мг, по 100 мг; по 25 мг: по 60 таблеток у флаконі; по 1 флакону в картонній упаковці; по 50 мг: по 60 таблеток у флаконі; по 1 флакону в картонній упаковці; по 100 мг: по 30 або по 60 таблеток у флаконі; по 1 флакону в картонній уп</w:t>
            </w:r>
            <w:r>
              <w:rPr>
                <w:b/>
              </w:rPr>
              <w:t>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359235-26/З-153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>таблетки по 25 мг, по 50 мг, по 100 мг; по 25 мг: по 60 таблеток у флаконі; по 1 флакону в картонній упаковці; по 50 мг: по 60 таблеток у флаконі; по 1 флакону в картонній упаковці; по 100 мг: по 30 або по 60 таблеток у флаконі; по 1 флакону в картонній уп</w:t>
            </w:r>
            <w:r>
              <w:rPr>
                <w:b/>
              </w:rPr>
              <w:t>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359235-26/З-153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>таблетки по 25 мг, по 50 мг, по 100 мг; по 25 мг: по 60 таблеток у флаконі; по 1 флакону в картонній упаковці; по 50 мг: по 60 таблеток у флаконі; по 1 флакону в картонній упаковці; по 100 мг: по 30 або по 60 таблеток у флаконі; по 1 флакону в картонній уп</w:t>
            </w:r>
            <w:r>
              <w:rPr>
                <w:b/>
              </w:rPr>
              <w:t>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359235-26/З-153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>таблетки по 25 мг, по 50 мг, по 100 мг; по 25 мг: по 60 таблеток у флаконі; по 1 флакону в картонній упаковці; по 50 мг: по 60 таблеток у флаконі; по 1 флакону в картонній упаковці; по 100 мг: по 30 або по 60 таблеток у флаконі; по 1 флакону в картонній уп</w:t>
            </w:r>
            <w:r>
              <w:rPr>
                <w:b/>
              </w:rPr>
              <w:t>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359235-26/З-153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>таблетки по 25 мг, по 50 мг, по 100 мг; по 25 мг: по 60 таблеток у флаконі; по 1 флакону в картонній упаковці; по 50 мг: по 60 таблеток у флаконі; по 1 флакону в картонній упаковці; по 100 мг: по 30 або по 60 таблеток у флаконі; по 1 флакону в картонній уп</w:t>
            </w:r>
            <w:r>
              <w:rPr>
                <w:b/>
              </w:rPr>
              <w:t>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359235-26/З-153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>таблетки по 25 мг, по 50 мг, по 100 мг; по 25 мг: по 60 таблеток у флаконі; по 1 флакону в картонній упаковці; по 50 мг: по 60 таблеток у флаконі; по 1 флакону в картонній упаковці; по 100 мг: по 30 або по 60 таблеток у флаконі; по 1 флакону в картонній уп</w:t>
            </w:r>
            <w:r>
              <w:rPr>
                <w:b/>
              </w:rPr>
              <w:t>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359235-26/З-153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>таблетки по 25 мг, по 50 мг, по 100 мг; по 25 мг: по 60 таблеток у флаконі; по 1 флакону в картонній упаковці; по 50 мг: по 60 таблеток у флаконі; по 1 флакону в картонній упаковці; по 100 мг: по 30 або по 60 таблеток у флаконі; по 1 флакону в картонній уп</w:t>
            </w:r>
            <w:r>
              <w:rPr>
                <w:b/>
              </w:rPr>
              <w:t>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359235-26/З-153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Егілок®, </w:t>
            </w:r>
            <w:r>
              <w:rPr>
                <w:b/>
              </w:rPr>
              <w:t>таблетки по 25 мг, по 50 мг, по 100 мг; по 25 мг: по 60 таблеток у флаконі; по 1 флакону в картонній упаковці; по 50 мг: по 60 таблеток у флаконі; по 1 флакону в картонній упаковці; по 100 мг: по 30 або по 60 таблеток у флаконі; по 1 флакону в картонній уп</w:t>
            </w:r>
            <w:r>
              <w:rPr>
                <w:b/>
              </w:rPr>
              <w:t>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359237-26/З-153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мг; таблетки, вкриті плівковою оболонкою, по 10 мг; таблетки, вкриті плівковою оболонкою, по 15 мг; таблетки, вкриті плівковою оболонкою, по 20 мг; по 7 таблеток у блістері; по 4 або 8 блістерів у картонній упаков</w:t>
            </w:r>
            <w:r>
              <w:rPr>
                <w:b/>
              </w:rPr>
              <w:t>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359237-26/З-153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мг; таблетки, вкриті плівковою оболонкою, по 10 мг; таблетки, вкриті плівковою оболонкою, по 15 мг; таблетки, вкриті плівковою оболонкою, по 20 мг; по 7 таблеток у блістері; по 4 або 8 блістерів у картонній упаков</w:t>
            </w:r>
            <w:r>
              <w:rPr>
                <w:b/>
              </w:rPr>
              <w:t>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359237-26/З-153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мг; таблетки, вкриті плівковою оболонкою, по 10 мг; таблетки, вкриті плівковою оболонкою, по 15 мг; таблетки, вкриті плівковою оболонкою, по 20 мг; по 7 таблеток у блістері; по 4 або 8 блістерів у карто</w:t>
            </w:r>
            <w:r>
              <w:rPr>
                <w:b/>
              </w:rPr>
              <w:t>нній упаковці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359237-26/З-153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мг; таблетки, вкриті плівковою оболонкою, по 10 мг; таблетки, вкриті плівковою оболонкою, по 15 мг; таблетки, вкриті плівковою оболонкою, по 20 мг; по 7 таблеток у блістері; по 4 або 8 бліс</w:t>
            </w:r>
            <w:r>
              <w:rPr>
                <w:b/>
              </w:rPr>
              <w:t>терів у картонній упаковці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</w:t>
      </w:r>
      <w:r>
        <w:rPr>
          <w:b/>
          <w:sz w:val="20"/>
          <w:szCs w:val="20"/>
        </w:rPr>
        <w:t>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359237-26/З-153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мг; таблетки, вкриті плівковою оболонкою, по 10 мг; таблетки, вкриті плівковою оболонкою, по 15 мг; таблетки, вкриті плівковою оболонкою, по 20 мг; по 7 таблеток у блістері; по 4 або 8 блістерів у картонній упаков</w:t>
            </w:r>
            <w:r>
              <w:rPr>
                <w:b/>
              </w:rPr>
              <w:t>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359237-26/З-153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мг; таблетки, вкриті плівковою оболонкою, по 10 мг; таблетки, вкриті плівковою оболонкою, по 15 мг; таблетки, вкриті плівковою оболонкою, по 20 мг; по 7 таблеток у блістері; по 4 або 8 блістерів у карто</w:t>
            </w:r>
            <w:r>
              <w:rPr>
                <w:b/>
              </w:rPr>
              <w:t>нній упаковці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359237-26/З-153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мг; таблетки, вкриті плівковою оболонкою, по 10 мг; таблетки, вкриті плівковою оболонкою, по 15 мг; таблетки, вкриті плівковою оболонкою, по 20 мг; по 7 таблеток у блістері; по 4 або 8 бліс</w:t>
            </w:r>
            <w:r>
              <w:rPr>
                <w:b/>
              </w:rPr>
              <w:t>терів у картонній упаковці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359237-26/З-153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мг; таблетки, вкриті плівковою оболонкою, по 10 мг; таблетки, вкриті плівковою оболонкою, по 15 мг; таблетки, вкриті плівковою оболонкою, по 20 мг; по 7 таблеток у блістері; по 4 або 8 блістерів у картонній упаков</w:t>
            </w:r>
            <w:r>
              <w:rPr>
                <w:b/>
              </w:rPr>
              <w:t>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359237-26/З-153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мг; таблетки, вкриті плівковою оболонкою, по 10 мг; таблетки, вкриті плівковою оболонкою, по 15 мг; таблетки, вкриті плівковою оболонкою, по 20 мг; по 7 таблеток у блістері; по 4 або 8 блістерів у карто</w:t>
            </w:r>
            <w:r>
              <w:rPr>
                <w:b/>
              </w:rPr>
              <w:t>нній упаковці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359237-26/З-153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мг; таблетки, вкриті плівковою оболонкою, по 10 мг; таблетки, вкриті плівковою оболонкою, по 15 мг; таблетки, вкриті плівковою оболонкою, по 20 мг; по 7 таблеток у блістері; по 4 або 8 бліс</w:t>
            </w:r>
            <w:r>
              <w:rPr>
                <w:b/>
              </w:rPr>
              <w:t>терів у картонній упаковці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359237-26/З-153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мг; таблетки, вкриті плівковою оболонкою, по 10 мг; таблетки, вкриті плівковою оболонкою, по 15 мг; таблетки, вкриті плівковою оболонкою, по 20 мг; по 7 таблеток у блістері; по 4 або 8 блістерів у картонній упаков</w:t>
            </w:r>
            <w:r>
              <w:rPr>
                <w:b/>
              </w:rPr>
              <w:t>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359237-26/З-153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мг; таблетки, вкриті плівковою оболонкою, по 10 мг; таблетки, вкриті плівковою оболонкою, по 15 мг; таблетки, вкриті плівковою оболонкою, по 20 мг; по 7 таблеток у блістері; по 4 або 8 блістерів у карто</w:t>
            </w:r>
            <w:r>
              <w:rPr>
                <w:b/>
              </w:rPr>
              <w:t>нній упаковці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356962-26/В-118, 356963-26/В-118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Едем®, </w:t>
            </w:r>
            <w:r>
              <w:rPr>
                <w:b/>
              </w:rPr>
              <w:t>сироп, 0,5 мг/мл по 60 мл або 100 мл у флаконі скляному з гвинтовим горлом брунатного кольору, укупореному кришкою гвинтовою з кільцем контролю розкриття або кришкою закупорювально-нагвинчуваною з контролем п</w:t>
            </w:r>
            <w:r>
              <w:rPr>
                <w:b/>
              </w:rPr>
              <w:t xml:space="preserve">ершого відкриття; по 1 флакону разом з ложкою дозувальною/дозуючою або дозуючим стаканом/стаканом дозуючим в пачці із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356962-26/В-118, 356963-26/В-118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Едем®, </w:t>
            </w:r>
            <w:r>
              <w:rPr>
                <w:b/>
              </w:rPr>
              <w:t>сироп, 0,5 мг/мл по 60 мл або 100 мл у флаконі скляному з гвинтовим горлом брунатного кольору, укупореному кришкою гвинтовою з кільцем контролю розкриття або кришкою закупорювально-нагвинчуваною з контролем першого відкриття; по 1 флакону разом з ло</w:t>
            </w:r>
            <w:r>
              <w:rPr>
                <w:b/>
              </w:rPr>
              <w:t xml:space="preserve">жкою дозувальною/дозуючою або дозуючим стаканом/стаканом дозуючим в пачці із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356962-26/В-118, 356963-26/В-118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Едем®, </w:t>
            </w:r>
            <w:r>
              <w:rPr>
                <w:b/>
              </w:rPr>
              <w:t>сироп, 0,5 мг/мл по 60 мл або 100 мл у флаконі скляному з гвинтовим горлом брунатного кольору, укупореному кришкою гвинтовою з кільцем контролю розкриття або кришкою закупорювально-нагвинчуваною з контролем п</w:t>
            </w:r>
            <w:r>
              <w:rPr>
                <w:b/>
              </w:rPr>
              <w:t xml:space="preserve">ершого відкриття; по 1 флакону разом з ложкою дозувальною/дозуючою або дозуючим стаканом/стаканом дозуючим в пачці із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350022-25/В-132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Едоксакорд, </w:t>
            </w:r>
            <w:r>
              <w:rPr>
                <w:b/>
              </w:rPr>
              <w:t>таблетки, вкриті плівковою оболонкою по 15 мг, по 30 мг, по 60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350022-25/В-132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Едоксакорд, </w:t>
            </w:r>
            <w:r>
              <w:rPr>
                <w:b/>
              </w:rPr>
              <w:t>таблетки, вкриті плівковою оболонкою по 15 мг, по 30 мг, по 60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350022-25/В-132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Едоксакорд, </w:t>
            </w:r>
            <w:r>
              <w:rPr>
                <w:b/>
              </w:rPr>
              <w:t>таблетки, вкриті плівковою оболонкою по 15 мг, по 30 мг, по 60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350022-25/В-132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Едоксакорд, </w:t>
            </w:r>
            <w:r>
              <w:rPr>
                <w:b/>
              </w:rPr>
              <w:t>таблетки, вкриті плівковою оболонкою по 15 мг, по 30 мг, по 60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02.09.2026 р. № </w:t>
            </w:r>
            <w:r>
              <w:rPr>
                <w:b/>
              </w:rPr>
              <w:t>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350022-25/В-132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Едоксакорд, </w:t>
            </w:r>
            <w:r>
              <w:rPr>
                <w:b/>
              </w:rPr>
              <w:t>таблетки, вкриті плівковою оболонкою по 15 мг, по 30 мг, по 60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350022-25/В-132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Едоксакорд, </w:t>
            </w:r>
            <w:r>
              <w:rPr>
                <w:b/>
              </w:rPr>
              <w:t>таблетки, вкриті плівковою оболонкою по 15 мг, по 30 мг, по 60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350022-25/В-132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Едоксакорд, </w:t>
            </w:r>
            <w:r>
              <w:rPr>
                <w:b/>
              </w:rPr>
              <w:t>таблетки, вкриті плівковою оболонкою по 15 мг, по 30 мг, по 60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350022-25/В-132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Едоксакорд, </w:t>
            </w:r>
            <w:r>
              <w:rPr>
                <w:b/>
              </w:rPr>
              <w:t>таблетки, вкриті плівковою оболонкою по 15 мг, по 30 мг, по 60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350022-25/В-132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Едоксакорд, </w:t>
            </w:r>
            <w:r>
              <w:rPr>
                <w:b/>
              </w:rPr>
              <w:t>таблетки, вкриті плівковою оболонкою по 15 мг, по 30 мг, по 60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356587-26/З-146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Екзиста, </w:t>
            </w:r>
            <w:r>
              <w:rPr>
                <w:b/>
              </w:rPr>
              <w:t>капсули тверді, по 75 мг або по 150 мг; по 14 капсул у блістері, по 2 або 4 блістери в картонній коробці; капсули тверді по 300 мг по 14 капсул у блістері, по 2 блістера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"Ад</w:t>
            </w:r>
            <w:r>
              <w:rPr>
                <w:b/>
              </w:rPr>
              <w:t>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356587-26/З-146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Екзиста, </w:t>
            </w:r>
            <w:r>
              <w:rPr>
                <w:b/>
              </w:rPr>
              <w:t>капсули тверді, по 75 мг або по 150 мг; по 14 капсул у блістері, по 2 або 4 блістери в картонній коробці; капсули тверді по 300 мг по 14 капсул у блістері, по 2 блістера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</w:t>
            </w:r>
            <w:r>
              <w:rPr>
                <w:b/>
              </w:rPr>
              <w:t xml:space="preserve">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356587-26/З-146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Екзиста, </w:t>
            </w:r>
            <w:r>
              <w:rPr>
                <w:b/>
              </w:rPr>
              <w:t>капсули тверді, по 75 мг або по 150 мг; по 14 капсул у блістері, по 2 або 4 блістери в картонній коробці; капсули тверді по 300 мг по 14 капсул у блістері, по 2 блістера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</w:t>
            </w:r>
            <w:r>
              <w:rPr>
                <w:b/>
              </w:rPr>
              <w:t xml:space="preserve">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353265-26/В-144, 353266-26/В-144, 359814-26/В-100 від 19.02.2026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Екзолік, </w:t>
            </w:r>
            <w:r>
              <w:rPr>
                <w:b/>
              </w:rPr>
              <w:t>розчин нашкірний 1 % по 10 мл або по 20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"ФАРМІС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353265-26/В-144, 353266-26/В-144, 359814-26/В-100 від 19.02.2026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Екзолік, </w:t>
            </w:r>
            <w:r>
              <w:rPr>
                <w:b/>
              </w:rPr>
              <w:t>розчин нашкірний 1 % по 10 мл або по 20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"ФАРМІС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353265-26/В-144, 353266-26/В-144, 359814-26/В-100 від 19.02.2026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Екзолік, </w:t>
            </w:r>
            <w:r>
              <w:rPr>
                <w:b/>
              </w:rPr>
              <w:t>розчин нашкірний 1 % по 10 мл або по 20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"ФАРМІС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343508-25/З-152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 xml:space="preserve">Порошок для приготування розчину для підшкірних ін'єкцій по 7,5 мг; порошок для приготування розчину для підшкірних ін'єкцій по 22,5 мг; порошок для приготування розчину для підшкірних ін'єкцій </w:t>
            </w:r>
            <w:r>
              <w:rPr>
                <w:b/>
              </w:rPr>
              <w:t>по 45 мг; комплект містить 1 лоток та стерильну голку. Лоток містить пакетик з вологопоглинаючим агентом та попередньо з’єднану шприцеву систему: попередньо наповнений шприц А з розчинником, попередньо наповнений шприц Б з порошком, фіксуючий з’єднувач для</w:t>
            </w:r>
            <w:r>
              <w:rPr>
                <w:b/>
              </w:rPr>
              <w:t xml:space="preserve">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343508-25/З-152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порошок для приготування розчину для підшкірних ін'єкцій по 22,5 мг; порошок для приготування розчину для підшкірних ін'єкцій по 45 мг; комп</w:t>
            </w:r>
            <w:r>
              <w:rPr>
                <w:b/>
              </w:rPr>
              <w:t xml:space="preserve">лект містить 1 лоток та стерильну голку. Лоток містить пакетик з вологопоглинаючим агентом та попередньо з’єднану шприцеву систему: попередньо наповнений шприц А з розчинником, попередньо наповнений шприц Б з порошком, фіксуючий з’єднувач для шприців А та </w:t>
            </w:r>
            <w:r>
              <w:rPr>
                <w:b/>
              </w:rPr>
              <w:t>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343508-25/З-152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порошок для приготування розчину для підшкірних ін'єкцій по 22,5 мг; порошок для приготування розчину для підшкірних ін'єкцій по 45 мг; ком</w:t>
            </w:r>
            <w:r>
              <w:rPr>
                <w:b/>
              </w:rPr>
              <w:t>плект містить 1 лоток та стерильну голку. Лоток містить пакетик з вологопоглинаючим агентом та попередньо з’єднану шприцеву систему: попередньо наповнений шприц А з розчинником, попередньо наповнений шприц Б з порошком, фіксуючий з’єднувач для шприців А та</w:t>
            </w:r>
            <w:r>
              <w:rPr>
                <w:b/>
              </w:rPr>
              <w:t xml:space="preserve">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351207-26/З-140 від 02.01.2026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</w:t>
            </w:r>
            <w:r>
              <w:rPr>
                <w:b/>
              </w:rPr>
              <w:t xml:space="preserve">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22,5 мг; комплект м</w:t>
            </w:r>
            <w:r>
              <w:rPr>
                <w:b/>
              </w:rPr>
              <w:t>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</w:t>
            </w:r>
            <w:r>
              <w:rPr>
                <w:b/>
              </w:rPr>
              <w:t>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</w:t>
            </w:r>
            <w:r>
              <w:rPr>
                <w:b/>
              </w:rPr>
              <w:t>нений шприц А з розчинником, попередньо наповнений шприц Б з порошком,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</w:t>
            </w:r>
            <w:r>
              <w:rPr>
                <w:b/>
              </w:rPr>
              <w:t>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lastRenderedPageBreak/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351207-26/З-140 від 02.01.2026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</w:t>
            </w:r>
            <w:r>
              <w:rPr>
                <w:b/>
              </w:rPr>
              <w:t>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22,5 мг; комплект містить 1 лоток та стерильну голку. Лоток містить пакетик з вол</w:t>
            </w:r>
            <w:r>
              <w:rPr>
                <w:b/>
              </w:rPr>
              <w:t>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 xml:space="preserve">Порошок для приготування </w:t>
            </w:r>
            <w:r>
              <w:rPr>
                <w:b/>
              </w:rPr>
              <w:t>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</w:t>
            </w:r>
            <w:r>
              <w:rPr>
                <w:b/>
              </w:rPr>
              <w:t>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lastRenderedPageBreak/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351207-26/З-140 від 02.01.2026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</w:t>
            </w:r>
            <w:r>
              <w:rPr>
                <w:b/>
              </w:rPr>
              <w:t>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</w:t>
            </w:r>
            <w:r>
              <w:rPr>
                <w:b/>
              </w:rPr>
              <w:t>кцій по 22,5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</w:t>
            </w:r>
            <w:r>
              <w:rPr>
                <w:b/>
              </w:rPr>
              <w:t>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</w:t>
            </w:r>
            <w:r>
              <w:rPr>
                <w:b/>
              </w:rPr>
              <w:t>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lastRenderedPageBreak/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351207-26/З-140 від 02.01.2026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</w:t>
            </w:r>
            <w:r>
              <w:rPr>
                <w:b/>
              </w:rPr>
              <w:t>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22,5 мг; комплект містить 1 лоток та стерильну голку. Лоток містить пакетик з вол</w:t>
            </w:r>
            <w:r>
              <w:rPr>
                <w:b/>
              </w:rPr>
              <w:t>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 xml:space="preserve">Порошок для приготування </w:t>
            </w:r>
            <w:r>
              <w:rPr>
                <w:b/>
              </w:rPr>
              <w:t>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</w:t>
            </w:r>
            <w:r>
              <w:rPr>
                <w:b/>
              </w:rPr>
              <w:t>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lastRenderedPageBreak/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351207-26/З-140 від 02.01.2026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 систему: попе</w:t>
            </w:r>
            <w:r>
              <w:rPr>
                <w:b/>
              </w:rPr>
              <w:t>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22,5 мг; комплект містить 1 лоток</w:t>
            </w:r>
            <w:r>
              <w:rPr>
                <w:b/>
              </w:rPr>
              <w:t xml:space="preserve">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</w:t>
            </w:r>
            <w:r>
              <w:rPr>
                <w:b/>
              </w:rPr>
              <w:t>т у картонній коробці.</w:t>
            </w:r>
            <w:r>
              <w:rPr>
                <w:b/>
              </w:rPr>
              <w:br/>
              <w:t xml:space="preserve">Порошок для приготування 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</w:t>
            </w:r>
            <w:r>
              <w:rPr>
                <w:b/>
              </w:rPr>
              <w:t>з розчинником, попередньо наповнений шприц Б з порошком,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lastRenderedPageBreak/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351207-26/З-140 від 02.01.2026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</w:t>
            </w:r>
            <w:r>
              <w:rPr>
                <w:b/>
              </w:rPr>
              <w:t>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22,5 мг; комплект містить 1 лоток та стерильну голку. Лоток містить пакетик з вол</w:t>
            </w:r>
            <w:r>
              <w:rPr>
                <w:b/>
              </w:rPr>
              <w:t>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 xml:space="preserve">Порошок для приготування </w:t>
            </w:r>
            <w:r>
              <w:rPr>
                <w:b/>
              </w:rPr>
              <w:t>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</w:t>
            </w:r>
            <w:r>
              <w:rPr>
                <w:b/>
              </w:rPr>
              <w:t>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lastRenderedPageBreak/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343508-25/З-152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порошок для приготування розчину для підшкірних ін'єкцій по 22,5 мг; порошок для приготування розчи</w:t>
            </w:r>
            <w:r>
              <w:rPr>
                <w:b/>
              </w:rPr>
              <w:t>ну для підшкірних ін'єкцій по 45 мг; комплект містить 1 лоток та стерильну голку. Лоток містить пакетик з вологопоглинаючим агентом та попередньо з’єднану шприцеву систему: попередньо наповнений шприц А з розчинником, попередньо наповнений шприц Б з порошк</w:t>
            </w:r>
            <w:r>
              <w:rPr>
                <w:b/>
              </w:rPr>
              <w:t>ом, фіксуючий з’єднувач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343508-25/З-152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порошок для приготування розчину для підшкірних ін'єкцій по 22,5 мг; порошок для приготування розчину для підшкірних ін'єкцій по 45 мг; комп</w:t>
            </w:r>
            <w:r>
              <w:rPr>
                <w:b/>
              </w:rPr>
              <w:t xml:space="preserve">лект містить 1 лоток та стерильну голку. Лоток містить пакетик з вологопоглинаючим агентом та попередньо з’єднану шприцеву систему: попередньо наповнений шприц А з розчинником, попередньо наповнений шприц Б з порошком, фіксуючий з’єднувач для шприців А та </w:t>
            </w:r>
            <w:r>
              <w:rPr>
                <w:b/>
              </w:rPr>
              <w:t>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343508-25/З-152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порошок для приготування розчину для підшкірних ін'єкцій по 22,5 мг; порошок для приготування розчину для підшкірних ін'єкцій по 45 мг; ком</w:t>
            </w:r>
            <w:r>
              <w:rPr>
                <w:b/>
              </w:rPr>
              <w:t>плект містить 1 лоток та стерильну голку. Лоток містить пакетик з вологопоглинаючим агентом та попередньо з’єднану шприцеву систему: попередньо наповнений шприц А з розчинником, попередньо наповнений шприц Б з порошком, фіксуючий з’єднувач для шприців А та</w:t>
            </w:r>
            <w:r>
              <w:rPr>
                <w:b/>
              </w:rPr>
              <w:t xml:space="preserve">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343508-25/З-152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 xml:space="preserve">Порошок для приготування розчину для підшкірних ін'єкцій по 7,5 мг; порошок для приготування розчину для підшкірних ін'єкцій по 22,5 мг; порошок для приготування розчину для підшкірних ін'єкцій </w:t>
            </w:r>
            <w:r>
              <w:rPr>
                <w:b/>
              </w:rPr>
              <w:t>по 45 мг; комплект містить 1 лоток та стерильну голку. Лоток містить пакетик з вологопоглинаючим агентом та попередньо з’єднану шприцеву систему: попередньо наповнений шприц А з розчинником, попередньо наповнений шприц Б з порошком, фіксуючий з’єднувач для</w:t>
            </w:r>
            <w:r>
              <w:rPr>
                <w:b/>
              </w:rPr>
              <w:t xml:space="preserve">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343508-25/З-152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порошок для приготування розчину для підшкірних ін'єкцій по 22,5 мг; порошок для приготування розчину для підшкірних ін'єкцій по 45 мг; комп</w:t>
            </w:r>
            <w:r>
              <w:rPr>
                <w:b/>
              </w:rPr>
              <w:t xml:space="preserve">лект містить 1 лоток та стерильну голку. Лоток містить пакетик з вологопоглинаючим агентом та попередньо з’єднану шприцеву систему: попередньо наповнений шприц А з розчинником, попередньо наповнений шприц Б з порошком, фіксуючий з’єднувач для шприців А та </w:t>
            </w:r>
            <w:r>
              <w:rPr>
                <w:b/>
              </w:rPr>
              <w:t>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343508-25/З-152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порошок для приготування розчину для підшкірних ін'єкцій по 22,5 мг; порошок для приготування розчину для підшкірних ін'єкцій по 45 мг; ком</w:t>
            </w:r>
            <w:r>
              <w:rPr>
                <w:b/>
              </w:rPr>
              <w:t>плект містить 1 лоток та стерильну голку. Лоток містить пакетик з вологопоглинаючим агентом та попередньо з’єднану шприцеву систему: попередньо наповнений шприц А з розчинником, попередньо наповнений шприц Б з порошком, фіксуючий з’єднувач для шприців А та</w:t>
            </w:r>
            <w:r>
              <w:rPr>
                <w:b/>
              </w:rPr>
              <w:t xml:space="preserve">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351207-26/З-140 від 02.01.2026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</w:t>
            </w:r>
            <w:r>
              <w:rPr>
                <w:b/>
              </w:rPr>
              <w:t xml:space="preserve">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22,5 мг; комплект м</w:t>
            </w:r>
            <w:r>
              <w:rPr>
                <w:b/>
              </w:rPr>
              <w:t>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</w:t>
            </w:r>
            <w:r>
              <w:rPr>
                <w:b/>
              </w:rPr>
              <w:t>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</w:t>
            </w:r>
            <w:r>
              <w:rPr>
                <w:b/>
              </w:rPr>
              <w:t>нений шприц А з розчинником, попередньо наповнений шприц Б з порошком,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</w:t>
            </w:r>
            <w:r>
              <w:rPr>
                <w:b/>
              </w:rPr>
              <w:t>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lastRenderedPageBreak/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351207-26/З-140 від 02.01.2026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</w:t>
            </w:r>
            <w:r>
              <w:rPr>
                <w:b/>
              </w:rPr>
              <w:t>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22,5 мг; комплект містить 1 лоток та стерильну голку. Лоток містить пакетик з вол</w:t>
            </w:r>
            <w:r>
              <w:rPr>
                <w:b/>
              </w:rPr>
              <w:t>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 xml:space="preserve">Порошок для приготування </w:t>
            </w:r>
            <w:r>
              <w:rPr>
                <w:b/>
              </w:rPr>
              <w:t>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</w:t>
            </w:r>
            <w:r>
              <w:rPr>
                <w:b/>
              </w:rPr>
              <w:t>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lastRenderedPageBreak/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351207-26/З-140 від 02.01.2026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</w:t>
            </w:r>
            <w:r>
              <w:rPr>
                <w:b/>
              </w:rPr>
              <w:t>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</w:t>
            </w:r>
            <w:r>
              <w:rPr>
                <w:b/>
              </w:rPr>
              <w:t>кцій по 22,5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</w:t>
            </w:r>
            <w:r>
              <w:rPr>
                <w:b/>
              </w:rPr>
              <w:t>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</w:t>
            </w:r>
            <w:r>
              <w:rPr>
                <w:b/>
              </w:rPr>
              <w:t>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lastRenderedPageBreak/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359257-26/З-121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Емлодин®, </w:t>
            </w:r>
            <w:r>
              <w:rPr>
                <w:b/>
              </w:rPr>
              <w:t>таблетки по 2,5 мг; по 5 мг;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359257-26/З-121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Емлодин®, </w:t>
            </w:r>
            <w:r>
              <w:rPr>
                <w:b/>
              </w:rPr>
              <w:t>таблетки по 2,5 мг; по 5 мг;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359257-26/З-121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Емлодин®, </w:t>
            </w:r>
            <w:r>
              <w:rPr>
                <w:b/>
              </w:rPr>
              <w:t>таблетки по 2,5 мг; по 5 мг;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359257-26/З-121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Емлодин®, </w:t>
            </w:r>
            <w:r>
              <w:rPr>
                <w:b/>
              </w:rPr>
              <w:t>таблетки по 2,5 мг; по 5 мг;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359257-26/З-121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Емлодин®, </w:t>
            </w:r>
            <w:r>
              <w:rPr>
                <w:b/>
              </w:rPr>
              <w:t>таблетки по 2,5 мг; по 5 мг;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359257-26/З-121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Емлодин®, </w:t>
            </w:r>
            <w:r>
              <w:rPr>
                <w:b/>
              </w:rPr>
              <w:t>таблетки по 2,5 мг; по 5 мг;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359257-26/З-121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Емлодин®, </w:t>
            </w:r>
            <w:r>
              <w:rPr>
                <w:b/>
              </w:rPr>
              <w:t>таблетки по 2,5 мг; по 5 мг;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359257-26/З-121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Емлодин®, </w:t>
            </w:r>
            <w:r>
              <w:rPr>
                <w:b/>
              </w:rPr>
              <w:t>таблетки по 2,5 мг; по 5 мг;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359257-26/З-121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Емлодин®, </w:t>
            </w:r>
            <w:r>
              <w:rPr>
                <w:b/>
              </w:rPr>
              <w:t>таблетки по 2,5 мг; по 5 мг;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353574-26/З-147, 353575-26/З-147, 358566-26/З-147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Енема-Селла одноразова клізма, </w:t>
            </w:r>
            <w:r>
              <w:rPr>
                <w:b/>
              </w:rPr>
              <w:t>розчин ректальний, 16 г/6 г; по 120 мл у флаконі, по 1 флакону з канюлею з кришкою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Хімічно-Фармацевтична лабораторія "А. СЕЛЛА"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353574-26/З-147, 353575-26/З-147, 358566-26/З-147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Енема-Селла одноразова клізма, </w:t>
            </w:r>
            <w:r>
              <w:rPr>
                <w:b/>
              </w:rPr>
              <w:t>розчин ректальний, 16 г/6 г; по 120 мл у флаконі, по 1 флакону з канюлею з кришкою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Хімічно-Фармацевтична лабораторія "А. СЕЛЛА"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353574-26/З-147, 353575-26/З-147, 358566-26/З-147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Енема-Селла одноразова клізма, </w:t>
            </w:r>
            <w:r>
              <w:rPr>
                <w:b/>
              </w:rPr>
              <w:t>розчин ректальний, 16 г/6 г; по 120 мл у флаконі, по 1 флакону з канюлею з кришкою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Хімічно-Фармацевтична лабораторія "А. СЕЛЛА"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>ДОКУМЕНТИ ЗАЯ</w:t>
      </w:r>
      <w:r>
        <w:rPr>
          <w:b/>
          <w:szCs w:val="20"/>
          <w:lang w:val="uk-UA"/>
        </w:rPr>
        <w:t xml:space="preserve">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359356-26/З-100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Енема-Селла одноразова клізма, </w:t>
            </w:r>
            <w:r>
              <w:rPr>
                <w:b/>
              </w:rPr>
              <w:t>розчин ректальний, 16 г/6 г; по 120 мл у флаконі, по 1 флакону з канюлею з кришкою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Хімічно-Фармацевтична лабораторія "А. СЕЛЛА"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359356-26/З-100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Енема-Селла одноразова клізма, </w:t>
            </w:r>
            <w:r>
              <w:rPr>
                <w:b/>
              </w:rPr>
              <w:t>розчин ректальний, 16 г/6 г; по 120 мл у флаконі, по 1 флакону з канюлею з кришкою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Хімічно-Фармацевтична лабораторія "А. СЕЛЛА"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359356-26/З-100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Енема-Селла одноразова клізма, </w:t>
            </w:r>
            <w:r>
              <w:rPr>
                <w:b/>
              </w:rPr>
              <w:t>розчин ректальний, 16 г/6 г; по 120 мл у флаконі, по 1 флакону з канюлею з кришкою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Хімічно-Фармацевтична лабораторія "А. СЕЛЛА"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359468-26/З-98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ЕПІПЕН, </w:t>
            </w:r>
            <w:r>
              <w:rPr>
                <w:b/>
              </w:rPr>
              <w:t>розчин для ін’єкцій, 0,3 мг/дозу, по 2 мл розчину у попередньо наповненій ручці; по 1 попередньо наповненій ручці в тубі; по 1 тубі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359468-26/З-98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ЕПІПЕН, </w:t>
            </w:r>
            <w:r>
              <w:rPr>
                <w:b/>
              </w:rPr>
              <w:t>розчин для ін’єкцій, 0,3 мг/дозу, по 2 мл розчину у попередньо наповненій ручці; по 1 попередньо наповненій ручці в тубі; по 1 тубі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359468-26/З-98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ЕПІПЕН, </w:t>
            </w:r>
            <w:r>
              <w:rPr>
                <w:b/>
              </w:rPr>
              <w:t>розчин для ін’єкцій, 0,3 мг/дозу, по 2 мл розчину у попередньо наповненій ручці; по 1 попередньо наповненій ручці в тубі; по 1 тубі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Віатріс Хелскеа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357157-26/З-146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ЕРЕЛЗІ, </w:t>
            </w:r>
            <w:r>
              <w:rPr>
                <w:b/>
              </w:rPr>
              <w:t>розчин для ін'єкцій, 50 мг/1 мл (50 мг); по 1 мл розчину у попередньо наповненому шприці; 4 попередньо наповнені шприци у блістерах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357157-26/З-146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ЕРЕЛЗІ, </w:t>
            </w:r>
            <w:r>
              <w:rPr>
                <w:b/>
              </w:rPr>
              <w:t>розчин для ін'єкцій, 50 мг/1 мл (50 мг); по 1 мл розчину у попередньо наповненому шприці; 4 попередньо наповнені шприци у блістерах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357157-26/З-146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ЕРЕЛЗІ, </w:t>
            </w:r>
            <w:r>
              <w:rPr>
                <w:b/>
              </w:rPr>
              <w:t>розчин для ін'єкцій, 50 мг/1 мл (50 мг); по 1 мл розчину у попередньо наповненому шприці; 4 попередньо наповнені шприци у блістерах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</w:t>
            </w:r>
            <w:r>
              <w:rPr>
                <w:b/>
              </w:rPr>
              <w:t>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361481-26/В-96 від 15.07.2026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Еросил, </w:t>
            </w:r>
            <w:r>
              <w:rPr>
                <w:b/>
              </w:rPr>
              <w:t>таблетки по 50 мг або по 100 мг; по 1 або 2 таблетки у блістері; по 1 блістеру у коробці з картону; по 4 таблетки у блістері; по 1 або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361481-26/В-96 від 15.07.2026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Еросил, </w:t>
            </w:r>
            <w:r>
              <w:rPr>
                <w:b/>
              </w:rPr>
              <w:t>таблетки по 50 мг або по 100 мг; по 1 або 2 таблетки у блістері; по 1 блістеру у коробці з картону; по 4 таблетки у блістері; по 1 або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361481-26/В-96 від 15.07.2026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Еросил, </w:t>
            </w:r>
            <w:r>
              <w:rPr>
                <w:b/>
              </w:rPr>
              <w:t>таблетки по 50 мг або по 100 мг; по 1 або 2 таблетки у блістері; по 1 блістеру у коробці з картону; по 4 таблетки у блістері; по 1 або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361481-26/В-96 від 15.07.2026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Еросил, </w:t>
            </w:r>
            <w:r>
              <w:rPr>
                <w:b/>
              </w:rPr>
              <w:t>таблетки по 50 мг або по 100 мг; по 1 або 2 таблетки у блістері; по 1 блістеру у коробці з картону; по 4 таблетки у блістері; по 1 або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361481-26/В-96 від 15.07.2026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Еросил, </w:t>
            </w:r>
            <w:r>
              <w:rPr>
                <w:b/>
              </w:rPr>
              <w:t>таблетки по 50 мг або по 100 мг; по 1 або 2 таблетки у блістері; по 1 блістеру у коробці з картону; по 4 таблетки у блістері; по 1 або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361481-26/В-96 від 15.07.2026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Еросил, </w:t>
            </w:r>
            <w:r>
              <w:rPr>
                <w:b/>
              </w:rPr>
              <w:t>таблетки по 50 мг або по 100 мг; по 1 або 2 таблетки у блістері; по 1 блістеру у коробці з картону; по 4 таблетки у блістері; по 1 або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351114-25/З-137, 360018-26/З-137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Ескапел, </w:t>
            </w:r>
            <w:r>
              <w:rPr>
                <w:b/>
              </w:rPr>
              <w:t xml:space="preserve">таблетки, що диспергуються в ротовій порожнині по 1,5 мг; </w:t>
            </w:r>
            <w:r>
              <w:rPr>
                <w:b/>
              </w:rPr>
              <w:br/>
            </w:r>
            <w:r>
              <w:rPr>
                <w:b/>
              </w:rPr>
              <w:t>по 1 таблетці у блістері; по 1 блістеру у пакеті з ламінованої алюмінієвої фольги;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351114-25/З-137, 360018-26/З-137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Ескапел, </w:t>
            </w:r>
            <w:r>
              <w:rPr>
                <w:b/>
              </w:rPr>
              <w:t xml:space="preserve">таблетки, що диспергуються в ротовій порожнині по 1,5 мг; </w:t>
            </w:r>
            <w:r>
              <w:rPr>
                <w:b/>
              </w:rPr>
              <w:br/>
              <w:t>по 1 таблетці у блістері; по 1 блістеру у пакеті з ламінованої алюмінієвої фольги;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</w:t>
            </w:r>
            <w:r>
              <w:rPr>
                <w:b/>
              </w:rPr>
              <w:t>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351114-25/З-137, 360018-26/З-137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Ескапел, </w:t>
            </w:r>
            <w:r>
              <w:rPr>
                <w:b/>
              </w:rPr>
              <w:t xml:space="preserve">таблетки, що диспергуються в ротовій порожнині по 1,5 мг; </w:t>
            </w:r>
            <w:r>
              <w:rPr>
                <w:b/>
              </w:rPr>
              <w:br/>
            </w:r>
            <w:r>
              <w:rPr>
                <w:b/>
              </w:rPr>
              <w:t>по 1 таблетці у блістері; по 1 блістеру у пакеті з ламінованої алюмінієвої фольги; по 1 пакету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359264-26/З-121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Етрузил, </w:t>
            </w:r>
            <w:r>
              <w:rPr>
                <w:b/>
              </w:rPr>
              <w:t>таблетки, вкриті плівковою оболонкою, по 2,5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359264-26/З-121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Етрузил, </w:t>
            </w:r>
            <w:r>
              <w:rPr>
                <w:b/>
              </w:rPr>
              <w:t>таблетки, вкриті плівковою оболонкою, по 2,5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359264-26/З-121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Етрузил, </w:t>
            </w:r>
            <w:r>
              <w:rPr>
                <w:b/>
              </w:rPr>
              <w:t>таблетки, вкриті плівковою оболонкою, по 2,5 мг;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</w:t>
            </w:r>
            <w:r>
              <w:rPr>
                <w:b/>
              </w:rPr>
              <w:t>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 xml:space="preserve">Номер телефона </w:t>
            </w:r>
            <w:r>
              <w:rPr>
                <w:noProof/>
              </w:rPr>
              <w:t>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361791-26/З-147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Еферокс®, </w:t>
            </w:r>
            <w:r>
              <w:rPr>
                <w:b/>
              </w:rPr>
              <w:t>таблетки по 25 мкг або по 50 мкг або по 100 мкг, по 25 таблеток у блістері; по 4 блістери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361791-26/З-147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Еферокс®, </w:t>
            </w:r>
            <w:r>
              <w:rPr>
                <w:b/>
              </w:rPr>
              <w:t>таблетки по 25 мкг або по 50 мкг або по 100 мкг, по 25 таблеток у блістері; по 4 блістери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361791-26/З-147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Еферокс®, </w:t>
            </w:r>
            <w:r>
              <w:rPr>
                <w:b/>
              </w:rPr>
              <w:t>таблетки по 25 мкг або по 50 мкг або по 100 мкг, по 25 таблеток у блістері; по 4 блістери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361791-26/З-147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Еферокс®, </w:t>
            </w:r>
            <w:r>
              <w:rPr>
                <w:b/>
              </w:rPr>
              <w:t>таблетки по 25 мкг або по 50 мкг або по 100 мкг, по 25 таблеток у блістері; по 4 блістери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361791-26/З-147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Еферокс®, </w:t>
            </w:r>
            <w:r>
              <w:rPr>
                <w:b/>
              </w:rPr>
              <w:t>таблетки по 25 мкг або по 50 мкг або по 100 мкг, по 25 таблеток у блістері; по 4 блістери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361791-26/З-147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Еферокс®, </w:t>
            </w:r>
            <w:r>
              <w:rPr>
                <w:b/>
              </w:rPr>
              <w:t>таблетки по 25 мкг або по 50 мкг або по 100 мкг, по 25 таблеток у блістері; по 4 блістери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361791-26/З-147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Еферокс®, </w:t>
            </w:r>
            <w:r>
              <w:rPr>
                <w:b/>
              </w:rPr>
              <w:t>таблетки по 25 мкг або по 50 мкг або по 100 мкг, по 25 таблеток у блістері; по 4 блістери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361791-26/З-147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Еферокс®, </w:t>
            </w:r>
            <w:r>
              <w:rPr>
                <w:b/>
              </w:rPr>
              <w:t>таблетки по 25 мкг або по 50 мкг або по 100 мкг, по 25 таблеток у блістері; по 4 блістери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361791-26/З-147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Еферокс®, </w:t>
            </w:r>
            <w:r>
              <w:rPr>
                <w:b/>
              </w:rPr>
              <w:t>таблетки по 25 мкг або по 50 мкг або по 100 мкг, по 25 таблеток у блістері; по 4 блістери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358513-26/З-06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ЗЕРЦЕПАК, </w:t>
            </w:r>
            <w:r>
              <w:rPr>
                <w:b/>
              </w:rPr>
              <w:t xml:space="preserve">порошок для концентрату для розчину для інфузій, по 150 мг, по 150 мг у флаконі,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358513-26/З-06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ЗЕРЦЕПАК, </w:t>
            </w:r>
            <w:r>
              <w:rPr>
                <w:b/>
              </w:rPr>
              <w:t xml:space="preserve">порошок для концентрату для розчину для інфузій, по 150 мг, по 150 мг у флаконі,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358513-26/З-06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ЗЕРЦЕПАК, </w:t>
            </w:r>
            <w:r>
              <w:rPr>
                <w:b/>
              </w:rPr>
              <w:t xml:space="preserve">порошок для концентрату для розчину для інфузій, по 150 мг, по 150 мг у флаконі,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354843-26/В-120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ЗОЛЕДРОНОВА КИСЛОТА, </w:t>
            </w:r>
            <w:r>
              <w:rPr>
                <w:b/>
              </w:rPr>
              <w:t>концентрат для розчину для інфузій, 0,8 мг/мл</w:t>
            </w:r>
            <w:r>
              <w:rPr>
                <w:b/>
              </w:rPr>
              <w:br/>
              <w:t xml:space="preserve">по 5 мл в ампулі; по 1 ампулі в блістері, по 1 блістеру в пачці; по 5 мл в ампулі; </w:t>
            </w:r>
            <w:r>
              <w:rPr>
                <w:b/>
              </w:rPr>
              <w:br/>
              <w:t>по 5 ампул в блістері; по 1 або 2 блістери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Приватне акціонерне товарист</w:t>
            </w:r>
            <w:r>
              <w:rPr>
                <w:b/>
              </w:rPr>
              <w:t>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354843-26/В-120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ЗОЛЕДРОНОВА КИСЛОТА, </w:t>
            </w:r>
            <w:r>
              <w:rPr>
                <w:b/>
              </w:rPr>
              <w:t>концентрат для розчину для інфузій, 0,8 мг/мл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мл в ампулі; по 1 ампулі в блістері, по 1 блістеру в пачці; по 5 мл в ампулі; </w:t>
            </w:r>
            <w:r>
              <w:rPr>
                <w:b/>
              </w:rPr>
              <w:br/>
              <w:t>по 5 ампул в блістері; по 1 або 2 блістери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354843-26/В-120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ЗОЛЕДРОНОВА КИСЛОТА, </w:t>
            </w:r>
            <w:r>
              <w:rPr>
                <w:b/>
              </w:rPr>
              <w:t>концентрат для розчину для інфузій, 0,8 мг/мл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мл в ампулі; по 1 ампулі в блістері, по 1 блістеру в пачці; по 5 мл в ампулі; </w:t>
            </w:r>
            <w:r>
              <w:rPr>
                <w:b/>
              </w:rPr>
              <w:br/>
              <w:t>по 5 ампул в блістері; по 1 або 2 блістери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343281-25/В-148 від 20.08.2025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ІБУФЛЕКС, </w:t>
            </w:r>
            <w:r>
              <w:rPr>
                <w:b/>
              </w:rPr>
              <w:t>розчин для інфузій, 4 мг/мл; по 100 мл або 200 мл у пакетах полімерних, оснащених двома трубками полімерними; по 1 пакету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343281-25/В-148 від 20.08.2025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ІБУФЛЕКС, </w:t>
            </w:r>
            <w:r>
              <w:rPr>
                <w:b/>
              </w:rPr>
              <w:t>розчин для інфузій, 4 мг/мл; по 100 мл або 200 мл у пакетах полімерних, оснащених двома трубками полімерними; по 1 пакету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343281-25/В-148 від 20.08.2025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ІБУФЛЕКС, </w:t>
            </w:r>
            <w:r>
              <w:rPr>
                <w:b/>
              </w:rPr>
              <w:t>розчин для інфузій, 4 мг/мл; по 100 мл або 200 мл у пакетах полімерних, оснащених двома трубками полімерними; по 1 пакету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</w:t>
            </w:r>
            <w:r>
              <w:rPr>
                <w:b/>
              </w:rPr>
              <w:t>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349250-25/В-28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Йодіксол®, </w:t>
            </w:r>
            <w:r>
              <w:rPr>
                <w:b/>
              </w:rPr>
              <w:t>спрей, 85 мг/г по 30 г у контейнері пластиковому з механічним насосом та розпилювачем; по 1 контейнеру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349250-25/В-28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Йодіксол®, </w:t>
            </w:r>
            <w:r>
              <w:rPr>
                <w:b/>
              </w:rPr>
              <w:t>спрей, 85 мг/г по 30 г у контейнері пластиковому з механічним насосом та розпилювачем; по 1 контейнеру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349250-25/В-28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Йодіксол®, </w:t>
            </w:r>
            <w:r>
              <w:rPr>
                <w:b/>
              </w:rPr>
              <w:t>спрей, 85 мг/г по 30 г у контейнері пластиковому з механічним насосом та розпилювачем; по 1 контейнеру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358046-26/В-117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КАРБАМАЗЕПІН-ФС, </w:t>
            </w:r>
            <w:r>
              <w:rPr>
                <w:b/>
              </w:rPr>
              <w:t>таблетки по 200 мг; по 10 таблеток у блістері; по 1, по 2, по 5 або 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358046-26/В-117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КАРБАМАЗЕПІН-ФС, </w:t>
            </w:r>
            <w:r>
              <w:rPr>
                <w:b/>
              </w:rPr>
              <w:t>таблетки по 200 мг; по 10 таблеток у блістері; по 1, по 2, по 5 або 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358046-26/В-117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КАРБАМАЗЕПІН-ФС, </w:t>
            </w:r>
            <w:r>
              <w:rPr>
                <w:b/>
              </w:rPr>
              <w:t>таблетки по 200 мг; по 10 таблеток у блістері; по 1, по 2, по 5 або 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353552-26/З-120, 353556-26/З-120 </w:t>
            </w:r>
            <w:r>
              <w:rPr>
                <w:b/>
              </w:rPr>
              <w:t>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 Аккорд, </w:t>
            </w:r>
            <w:r>
              <w:rPr>
                <w:b/>
              </w:rPr>
              <w:t>концентрат для розчину для інфузій, 10 мг/мл</w:t>
            </w:r>
            <w:r>
              <w:rPr>
                <w:b/>
              </w:rPr>
              <w:br/>
              <w:t xml:space="preserve">по 5 мл, або по 15 мл, або по 45 мл, або по 60 мл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353552-26/З-120, 353556-26/З-120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 Аккорд, </w:t>
            </w:r>
            <w:r>
              <w:rPr>
                <w:b/>
              </w:rPr>
              <w:t>концентрат для розчину для інфузій, 10 мг/мл</w:t>
            </w:r>
            <w:r>
              <w:rPr>
                <w:b/>
              </w:rPr>
              <w:br/>
              <w:t xml:space="preserve">по 5 мл, або по 15 мл, або по 45 мл, або по 60 мл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353552-26/З-120, 353556-26/З-120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 Аккорд, </w:t>
            </w:r>
            <w:r>
              <w:rPr>
                <w:b/>
              </w:rPr>
              <w:t>концентрат для розчину для інфузій, 10 мг/мл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мл, або по 15 мл, або по 45 мл, або по 60 мл у флаконі;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345887-25/З-137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КАРДАТУКСАН®, </w:t>
            </w:r>
            <w:r>
              <w:rPr>
                <w:b/>
              </w:rPr>
              <w:t>таблетки, вкриті плівковою оболонкою, по 2,5 мг, по 14 таблеток, вкритих плівковою оболонкою у блістері, по 4 або 7 блістерів із попереджувальною карткою для пацієнта у картонній коробці; по 10 мг або 20 мг, по 14 таблеток, вкри</w:t>
            </w:r>
            <w:r>
              <w:rPr>
                <w:b/>
              </w:rPr>
              <w:t xml:space="preserve">тих плівковою оболонкою у блістері; по 2 або 4 або 7 блістерів із попереджувальною карткою для пацієнта у картонній коробці; по 15 мг, по 14 таблеток, вкритих плівковою оболонкою у блістері; по 2 або 3 або 4 або 7 блістерів із попереджувальною карткою для </w:t>
            </w:r>
            <w:r>
              <w:rPr>
                <w:b/>
              </w:rPr>
              <w:t>пацієнта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345887-25/З-137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КАРДАТУКСАН®, </w:t>
            </w:r>
            <w:r>
              <w:rPr>
                <w:b/>
              </w:rPr>
              <w:t>таблетки, вкриті плівковою оболонкою, по 2,5 мг, по 14 таблеток, вкритих плівковою оболонкою у блістері, по 4 або 7 блістерів із попереджувальною карткою для пацієнта у картонній коробці; по 10 мг або 20 мг, по 14 таблеток, вкритих плівковою оболонкою у бл</w:t>
            </w:r>
            <w:r>
              <w:rPr>
                <w:b/>
              </w:rPr>
              <w:t>істері; по 2 або 4 або 7 блістерів із попереджувальною карткою для пацієнта у картонній коробці; по 15 мг, по 14 таблеток, вкритих плівковою оболонкою у блістері; по 2 або 3 або 4 або 7 блістерів із попереджувальною карткою для пацієнта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345887-25/З-137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КАРДАТУКСАН®, </w:t>
            </w:r>
            <w:r>
              <w:rPr>
                <w:b/>
              </w:rPr>
              <w:t>таблетки, вкриті плівковою оболонкою, по 2,5 мг, по 14 таблеток, вкритих плівковою оболонкою у блістері, по 4 або 7 блістерів із попереджувальною карткою для пацієнта у картонній коробці; по 10 мг або 20 мг, по 14 таблеток, вкритих плівковою оболонкою у бл</w:t>
            </w:r>
            <w:r>
              <w:rPr>
                <w:b/>
              </w:rPr>
              <w:t>істері; по 2 або 4 або 7 блістерів із попереджувальною карткою для пацієнта у картонній коробці; по 15 мг, по 14 таблеток, вкритих плівковою оболонкою у блістері; по 2 або 3 або 4 або 7 блістерів із попереджувальною карткою для пацієнта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345887-25/З-137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КАРДАТУКСАН®, </w:t>
            </w:r>
            <w:r>
              <w:rPr>
                <w:b/>
              </w:rPr>
              <w:t>таблетки, вкриті плівковою оболонкою, по 2,5 мг, по 14 таблеток, вкритих плівковою оболонкою у блістері, по 4 або 7 блістерів із попереджувальною карткою для пацієнта у картонній коробці; по 10 мг або 20 мг, по 14 таблеток, вкритих плівковою оболонкою у бл</w:t>
            </w:r>
            <w:r>
              <w:rPr>
                <w:b/>
              </w:rPr>
              <w:t>істері; по 2 або 4 або 7 блістерів із попереджувальною карткою для пацієнта у картонній коробці; по 15 мг, по 14 таблеток, вкритих плівковою оболонкою у блістері; по 2 або 3 або 4 або 7 блістерів із попереджувальною карткою для пацієнта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345887-25/З-137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КАРДАТУКСАН®, </w:t>
            </w:r>
            <w:r>
              <w:rPr>
                <w:b/>
              </w:rPr>
              <w:t>таблетки, вкриті плівковою оболонкою, по 2,5 мг, по 14 таблеток, вкритих плівковою оболонкою у блістері, по 4 або 7 блістерів із попереджувальною карткою для пацієнта у картонній коробці; по 10 мг або 20 мг, по 14 таблеток, вкритих плівковою оболонкою у бл</w:t>
            </w:r>
            <w:r>
              <w:rPr>
                <w:b/>
              </w:rPr>
              <w:t>істері; по 2 або 4 або 7 блістерів із попереджувальною карткою для пацієнта у картонній коробці; по 15 мг, по 14 таблеток, вкритих плівковою оболонкою у блістері; по 2 або 3 або 4 або 7 блістерів із попереджувальною карткою для пацієнта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345887-25/З-137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КАРДАТУКСАН®, </w:t>
            </w:r>
            <w:r>
              <w:rPr>
                <w:b/>
              </w:rPr>
              <w:t>таблетки, вкриті плівковою оболонкою, по 2,5 мг, по 14 таблеток, вкритих плівковою оболонкою у блістері, по 4 або 7 блістерів із попереджувальною карткою для пацієнта у картонній коробці; по 10 мг або 20 мг, по 14 таблеток, вкритих плівковою оболонкою у бл</w:t>
            </w:r>
            <w:r>
              <w:rPr>
                <w:b/>
              </w:rPr>
              <w:t>істері; по 2 або 4 або 7 блістерів із попереджувальною карткою для пацієнта у картонній коробці; по 15 мг, по 14 таблеток, вкритих плівковою оболонкою у блістері; по 2 або 3 або 4 або 7 блістерів із попереджувальною карткою для пацієнта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345887-25/З-137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КАРДАТУКСАН®, </w:t>
            </w:r>
            <w:r>
              <w:rPr>
                <w:b/>
              </w:rPr>
              <w:t>таблетки, вкриті плівковою оболонкою, по 2,5 мг, по 14 таблеток, вкритих плівковою оболонкою у блістері, по 4 або 7 блістерів із попереджувальною карткою для пацієнта у картонній коробці; по 10 мг або 20 мг, по 14 таблеток, вкритих плівковою оболонкою у бл</w:t>
            </w:r>
            <w:r>
              <w:rPr>
                <w:b/>
              </w:rPr>
              <w:t>істері; по 2 або 4 або 7 блістерів із попереджувальною карткою для пацієнта у картонній коробці; по 15 мг, по 14 таблеток, вкритих плівковою оболонкою у блістері; по 2 або 3 або 4 або 7 блістерів із попереджувальною карткою для пацієнта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345887-25/З-137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КАРДАТУКСАН®, </w:t>
            </w:r>
            <w:r>
              <w:rPr>
                <w:b/>
              </w:rPr>
              <w:t>таблетки, вкриті плівковою оболонкою, по 2,5 мг, по 14 таблеток, вкритих плівковою оболонкою у блістері, по 4 або 7 блістерів із попереджувальною карткою для пацієнта у картонній коробці; по 10 мг або 20 мг, по 14 таблеток, вкритих плівковою оболонкою у бл</w:t>
            </w:r>
            <w:r>
              <w:rPr>
                <w:b/>
              </w:rPr>
              <w:t>істері; по 2 або 4 або 7 блістерів із попереджувальною карткою для пацієнта у картонній коробці; по 15 мг, по 14 таблеток, вкритих плівковою оболонкою у блістері; по 2 або 3 або 4 або 7 блістерів із попереджувальною карткою для пацієнта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345887-25/З-137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КАРДАТУКСАН®, </w:t>
            </w:r>
            <w:r>
              <w:rPr>
                <w:b/>
              </w:rPr>
              <w:t>таблетки, вкриті плівковою оболонкою, по 2,5 мг, по 14 таблеток, вкритих плівковою оболонкою у блістері, по 4 або 7 блістерів із попереджувальною карткою для пацієнта у картонній коробці; по 10 мг або 20 мг, по 14 таблеток, вкритих плівковою оболонкою у бл</w:t>
            </w:r>
            <w:r>
              <w:rPr>
                <w:b/>
              </w:rPr>
              <w:t>істері; по 2 або 4 або 7 блістерів із попереджувальною карткою для пацієнта у картонній коробці; по 15 мг, по 14 таблеток, вкритих плівковою оболонкою у блістері; по 2 або 3 або 4 або 7 блістерів із попереджувальною карткою для пацієнта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345887-25/З-137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КАРДАТУКСАН®, </w:t>
            </w:r>
            <w:r>
              <w:rPr>
                <w:b/>
              </w:rPr>
              <w:t>таблетки, вкриті плівковою оболонкою, по 2,5 мг, по 14 таблеток, вкритих плівковою оболонкою у блістері, по 4 або 7 блістерів із попереджувальною карткою для пацієнта у картонній коробці; по 10 мг або 20 мг, по 14 таблеток, вкритих плівковою оболонкою у бл</w:t>
            </w:r>
            <w:r>
              <w:rPr>
                <w:b/>
              </w:rPr>
              <w:t>істері; по 2 або 4 або 7 блістерів із попереджувальною карткою для пацієнта у картонній коробці; по 15 мг, по 14 таблеток, вкритих плівковою оболонкою у блістері; по 2 або 3 або 4 або 7 блістерів із попереджувальною карткою для пацієнта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345887-25/З-137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КАРДАТУКСАН®, </w:t>
            </w:r>
            <w:r>
              <w:rPr>
                <w:b/>
              </w:rPr>
              <w:t>таблетки, вкриті плівковою оболонкою, по 2,5 мг, по 14 таблеток, вкритих плівковою оболонкою у блістері, по 4 або 7 блістерів із попереджувальною карткою для пацієнта у картонній коробці; по 10 мг або 20 мг, по 14 таблеток, вкритих плівковою оболонкою у бл</w:t>
            </w:r>
            <w:r>
              <w:rPr>
                <w:b/>
              </w:rPr>
              <w:t>істері; по 2 або 4 або 7 блістерів із попереджувальною карткою для пацієнта у картонній коробці; по 15 мг, по 14 таблеток, вкритих плівковою оболонкою у блістері; по 2 або 3 або 4 або 7 блістерів із попереджувальною карткою для пацієнта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345887-25/З-137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КАРДАТУКСАН®, </w:t>
            </w:r>
            <w:r>
              <w:rPr>
                <w:b/>
              </w:rPr>
              <w:t>таблетки, вкриті плівковою оболонкою, по 2,5 мг, по 14 таблеток, вкритих плівковою оболонкою у блістері, по 4 або 7 блістерів із попереджувальною карткою для пацієнта у картонній коробці; по 10 мг або 20 мг, по 14 таблеток, вкритих плівковою оболонкою у бл</w:t>
            </w:r>
            <w:r>
              <w:rPr>
                <w:b/>
              </w:rPr>
              <w:t>істері; по 2 або 4 або 7 блістерів із попереджувальною карткою для пацієнта у картонній коробці; по 15 мг, по 14 таблеток, вкритих плівковою оболонкою у блістері; по 2 або 3 або 4 або 7 блістерів із попереджувальною карткою для пацієнта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351957-26/В-144, 352734-26/В-144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КЕДОЛ , </w:t>
            </w:r>
            <w:r>
              <w:rPr>
                <w:b/>
              </w:rPr>
              <w:t>розчин для ін'єкцій, 50 мг/2 мл; по 2 мл препарату в ампулі; по 50 ампул у картонній коробці; по 5 ампул у блістері,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351957-26/В-144, 352734-26/В-144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КЕДОЛ , </w:t>
            </w:r>
            <w:r>
              <w:rPr>
                <w:b/>
              </w:rPr>
              <w:t>розчин для ін'єкцій, 50 мг/2 мл; по 2 мл препарату в ампулі; по 50 ампул у картонній коробці; по 5 ампул у блістері,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</w:t>
            </w:r>
            <w:r>
              <w:rPr>
                <w:b/>
              </w:rPr>
              <w:t>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351957-26/В-144, 352734-26/В-144 від 27.01.2026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КЕДОЛ , </w:t>
            </w:r>
            <w:r>
              <w:rPr>
                <w:b/>
              </w:rPr>
              <w:t>розчин для ін'єкцій, 50 мг/2 мл; по 2 мл препарату в ампулі; по 50 ампул у картонній коробці; по 5 ампул у блістері,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</w:t>
            </w:r>
            <w:r>
              <w:rPr>
                <w:b/>
              </w:rPr>
              <w:t>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359253-26/З-121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 ретард, </w:t>
            </w:r>
            <w:r>
              <w:rPr>
                <w:b/>
              </w:rPr>
              <w:t>таблетки, вкриті оболонкою, пролонгованої дії по 150 мг, по 200 мг, по 50 мг, по 300 мг, по 400 мг; по 10 таблеток у блістері.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359253-26/З-121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 ретард, </w:t>
            </w:r>
            <w:r>
              <w:rPr>
                <w:b/>
              </w:rPr>
              <w:t>таблетки, вкриті оболонкою, пролонгованої дії по 150 мг, по 200 мг, по 50 мг, по 300 мг, по 400 мг; по 10 таблеток у блістері.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359253-26/З-121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 ретард, </w:t>
            </w:r>
            <w:r>
              <w:rPr>
                <w:b/>
              </w:rPr>
              <w:t>таблетки, вкриті оболонкою, пролонгованої дії по 150 мг, по 200 мг, по 50 мг, по 300 мг, по 400 мг; по 10 таблеток у блістері.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359253-26/З-121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 ретард, </w:t>
            </w:r>
            <w:r>
              <w:rPr>
                <w:b/>
              </w:rPr>
              <w:t>таблетки, вкриті оболонкою, пролонгованої дії по 150 мг, по 200 мг, по 50 мг, по 300 мг, по 400 мг; по 10 таблеток у блістері.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359253-26/З-121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 ретард, </w:t>
            </w:r>
            <w:r>
              <w:rPr>
                <w:b/>
              </w:rPr>
              <w:t>таблетки, вкриті оболонкою, пролонгованої дії по 150 мг, по 200 мг, по 50 мг, по 300 мг, по 400 мг; по 10 таблеток у блістері.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359253-26/З-121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 ретард, </w:t>
            </w:r>
            <w:r>
              <w:rPr>
                <w:b/>
              </w:rPr>
              <w:t>таблетки, вкриті оболонкою, пролонгованої дії по 150 мг, по 200 мг, по 50 мг, по 300 мг, по 400 мг; по 10 таблеток у блістері.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359253-26/З-121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 ретард, </w:t>
            </w:r>
            <w:r>
              <w:rPr>
                <w:b/>
              </w:rPr>
              <w:t>таблетки, вкриті оболонкою, пролонгованої дії по 150 мг, по 200 мг, по 50 мг, по 300 мг, по 400 мг; по 10 таблеток у блістері.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</w:t>
            </w:r>
            <w:r>
              <w:rPr>
                <w:noProof/>
              </w:rPr>
              <w:t>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359253-26/З-121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 ретард, </w:t>
            </w:r>
            <w:r>
              <w:rPr>
                <w:b/>
              </w:rPr>
              <w:t>таблетки, вкриті оболонкою, пролонгованої дії по 150 мг, по 200 мг, по 50 мг, по 300 мг, по 400 мг; по 10 таблеток у блістері.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359253-26/З-121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 ретард, </w:t>
            </w:r>
            <w:r>
              <w:rPr>
                <w:b/>
              </w:rPr>
              <w:t>таблетки, вкриті оболонкою, пролонгованої дії по 150 мг, по 200 мг, по 50 мг, по 300 мг, по 400 мг; по 10 таблеток у блістері.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359253-26/З-121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 ретард, </w:t>
            </w:r>
            <w:r>
              <w:rPr>
                <w:b/>
              </w:rPr>
              <w:t>таблетки, вкриті оболонкою, пролонгованої дії по 150 мг, по 200 мг, по 50 мг, по 300 мг, по 400 мг; по 10 таблеток у блістері.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359253-26/З-121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 ретард, </w:t>
            </w:r>
            <w:r>
              <w:rPr>
                <w:b/>
              </w:rPr>
              <w:t>таблетки, вкриті оболонкою, пролонгованої дії по 150 мг, по 200 мг, по 50 мг, по 300 мг, по 400 мг; по 10 таблеток у блістері.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359253-26/З-121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 ретард, </w:t>
            </w:r>
            <w:r>
              <w:rPr>
                <w:b/>
              </w:rPr>
              <w:t>таблетки, вкриті оболонкою, пролонгованої дії по 150 мг, по 200 мг, по 50 мг, по 300 мг, по 400 мг; по 10 таблеток у блістері.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359253-26/З-121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 ретард, </w:t>
            </w:r>
            <w:r>
              <w:rPr>
                <w:b/>
              </w:rPr>
              <w:t>таблетки, вкриті оболонкою, пролонгованої дії по 150 мг, по 200 мг, по 50 мг, по 300 мг, по 400 мг; по 10 таблеток у блістері.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359253-26/З-121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 ретард, </w:t>
            </w:r>
            <w:r>
              <w:rPr>
                <w:b/>
              </w:rPr>
              <w:t>таблетки, вкриті оболонкою, пролонгованої дії по 150 мг, по 200 мг, по 50 мг, по 300 мг, по 400 мг; по 10 таблеток у блістері.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359253-26/З-121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Кетилепт® ретард, </w:t>
            </w:r>
            <w:r>
              <w:rPr>
                <w:b/>
              </w:rPr>
              <w:t>таблетки, вкриті оболонкою, пролонгованої дії по 150 мг, по 200 мг, по 50 мг, по 300 мг, по 400 мг; по 10 таблеток у блістері.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358563-26/З-124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Кітруда®, </w:t>
            </w:r>
            <w:r>
              <w:rPr>
                <w:b/>
              </w:rPr>
              <w:t>концентрат для розчину для інфузій, 25 мг/мл; по 4 мл концентрату у флаконі; по 1 флакону з препаратом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358563-26/З-124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Кітруда®, </w:t>
            </w:r>
            <w:r>
              <w:rPr>
                <w:b/>
              </w:rPr>
              <w:t>концентрат для розчину для інфузій, 25 мг/мл; по 4 мл концентрату у флаконі; по 1 флакону з препаратом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358563-26/З-124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Кітруда®, </w:t>
            </w:r>
            <w:r>
              <w:rPr>
                <w:b/>
              </w:rPr>
              <w:t>концентрат для розчину для інфузій, 25 мг/мл; по 4 мл концентрату у флаконі; по 1 флакону з препаратом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349402-25/З-118, 351712-26/З-118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мг, 49 мг/51 мг, 97 мг/103 мг 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349402-25/З-118, 351712-26/З-118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мг, 49 мг/51 мг, 97 мг/103 мг 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349402-25/З-118, 351712-26/З-118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мг, 49 мг/51 мг, 97 мг/103 мг 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349402-25/З-118, 351712-26/З-118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мг, 49 мг/51 мг, 97 мг/103 мг 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349402-25/З-118, 351712-26/З-118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мг, 49 мг/51 мг, 97 мг/103 мг 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349402-25/З-118, 351712-26/З-118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мг, 49 мг/51 мг, 97 мг/103 мг 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349402-25/З-118, 351712-26/З-118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мг, 49 мг/51 мг, 97 мг/103 мг 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349402-25/З-118, 351712-26/З-118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мг, 49 мг/51 мг, 97 мг/103 мг 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349402-25/З-118, 351712-26/З-118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мг, 49 мг/51 мг, 97 мг/103 мг 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356924-26/В-116, 356925-26/В-116, 356926-26/В-116, 356927-26/В-116, 356928-26/В-116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ЛАРФІКС РАПІД, </w:t>
            </w:r>
            <w:r>
              <w:rPr>
                <w:b/>
              </w:rPr>
              <w:t>таблетки, вкриті плівковою оболонкою, по 8 мг</w:t>
            </w:r>
            <w:r>
              <w:rPr>
                <w:b/>
              </w:rPr>
              <w:br/>
              <w:t>по 10 таблеток у блістері, по 1 або по 10 блістерів у картонній упаковці;</w:t>
            </w:r>
            <w:r>
              <w:rPr>
                <w:b/>
              </w:rPr>
              <w:br/>
              <w:t>in bulk: №10000 (10x1000) таблеток: по 10 таблеток у блістері, по 1000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356924-26/В-116, 356925-26/В-116, 356926-26/В-116, 356927-26/В-116, 356928-26/В-116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ЛАРФІКС РАПІД, </w:t>
            </w:r>
            <w:r>
              <w:rPr>
                <w:b/>
              </w:rPr>
              <w:t>таблетки, вкриті плівковою оболонкою, по 8 мг</w:t>
            </w:r>
            <w:r>
              <w:rPr>
                <w:b/>
              </w:rPr>
              <w:br/>
              <w:t>по 10 таблеток у блістері, по 1 або по 10 блістерів у картонній упаковці;</w:t>
            </w:r>
            <w:r>
              <w:rPr>
                <w:b/>
              </w:rPr>
              <w:br/>
              <w:t>in bulk: №10000 (10x1000) таблеток: по 10 таблеток у блістері, по 1000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</w:t>
            </w:r>
            <w:r>
              <w:rPr>
                <w:b/>
              </w:rPr>
              <w:t>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356924-26/В-116, 356925-26/В-116, 356926-26/В-116, 356927-26/В-116, 356928-26/В-116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ЛАРФІКС РАПІД, </w:t>
            </w:r>
            <w:r>
              <w:rPr>
                <w:b/>
              </w:rPr>
              <w:t>таблетки, вкриті плівковою оболонкою, по 8 мг</w:t>
            </w:r>
            <w:r>
              <w:rPr>
                <w:b/>
              </w:rPr>
              <w:br/>
              <w:t>по 10 таблеток у блістері, по 1 або по 10 блістерів у картонній упаковці;</w:t>
            </w:r>
            <w:r>
              <w:rPr>
                <w:b/>
              </w:rPr>
              <w:br/>
              <w:t>in bulk: №10000 (10x1000) таблеток: по 10 таблеток у блістері, по 1000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</w:t>
            </w:r>
            <w:r>
              <w:rPr>
                <w:b/>
              </w:rPr>
              <w:t>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356924-26/В-116, 356925-26/В-116, 356926-26/В-116, 356927-26/В-116, 356928-26/В-116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ЛАРФІКС РАПІД, </w:t>
            </w:r>
            <w:r>
              <w:rPr>
                <w:b/>
              </w:rPr>
              <w:t>таблетки, вкриті плівковою оболонкою, по 8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1 або по 10 блістерів у картонній упаковці;</w:t>
            </w:r>
            <w:r>
              <w:rPr>
                <w:b/>
              </w:rPr>
              <w:br/>
              <w:t>in bulk: №10000 (10x1000) таблеток: по 10 таблеток у блістері, по 1000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356924-26/В-116, 356925-26/В-116, 356926-26/В-116, 356927-26/В-116, 356928-26/В-116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ЛАРФІКС РАПІД, </w:t>
            </w:r>
            <w:r>
              <w:rPr>
                <w:b/>
              </w:rPr>
              <w:t>таблетки, вкриті плівковою оболонкою, по 8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1 або по 10 блістерів у картонній упаковці;</w:t>
            </w:r>
            <w:r>
              <w:rPr>
                <w:b/>
              </w:rPr>
              <w:br/>
              <w:t>in bulk: №10000 (10x1000) таблеток: по 10 таблеток у блістері, по 1000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356924-26/В-116, 356925-26/В-116, 356926-26/В-116, 356927-26/В-116, 356928-26/В-116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ЛАРФІКС РАПІД, </w:t>
            </w:r>
            <w:r>
              <w:rPr>
                <w:b/>
              </w:rPr>
              <w:t>таблетки, вкриті плівковою оболонкою, по 8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1 або по 10 блістерів у картонній упаковці;</w:t>
            </w:r>
            <w:r>
              <w:rPr>
                <w:b/>
              </w:rPr>
              <w:br/>
              <w:t>in bulk: №10000 (10x1000) таблеток: по 10 таблеток у блістері, по 1000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358256-26/З-61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Легалон®140, </w:t>
            </w:r>
            <w:r>
              <w:rPr>
                <w:b/>
              </w:rPr>
              <w:t>капсули по 140 мг по 10 капсул у блістері; по 2 або 3,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358256-26/З-61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Легалон®140, </w:t>
            </w:r>
            <w:r>
              <w:rPr>
                <w:b/>
              </w:rPr>
              <w:t>капсули по 140 мг по 10 капсул у блістері; по 2 або 3,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358256-26/З-61 від 15.05.2026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Легалон®140, </w:t>
            </w:r>
            <w:r>
              <w:rPr>
                <w:b/>
              </w:rPr>
              <w:t>капсули по 140 мг по 10 капсул у блістері; по 2 або 3,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359236-26/З-153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спрей 10 %; по 38 г спрею у флаконі; по 1 флакону + 1 пластмасовий клапан-дозатор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359236-26/З-153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спрей 10 %; по 38 г спрею у флаконі; по 1 флакону + 1 пластмасовий клапан-дозатор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359236-26/З-153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спрей 10 %; по 38 г спрею у флаконі; по 1 флакону + 1 пластмасовий клапан-дозатор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357875-26/З-148, 357876-26/З-148,</w:t>
            </w:r>
            <w:r>
              <w:rPr>
                <w:b/>
              </w:rPr>
              <w:t xml:space="preserve"> 357877-26/З-148, 357878-26/З-148, 357879-26/З-148, 357880-26/З-148, 357881-26/З-148, 357882-26/З-148, 357883-26/З-148, 357884-26/З-148, 358664-26/З-148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Лопедіум®, </w:t>
            </w:r>
            <w:r>
              <w:rPr>
                <w:b/>
              </w:rPr>
              <w:t>капсули тверді по 2 мг, по 6 капсул у блістері; по 1 блістеру в картонній коробці;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357875-26/З-148, 357876-26/З-148, 357877-26/З-148, 357878-26/З-148, 357879-26/З-148, 357880-</w:t>
            </w:r>
            <w:r>
              <w:rPr>
                <w:b/>
              </w:rPr>
              <w:t>26/З-148, 357881-26/З-148, 357882-26/З-148, 357883-26/З-148, 357884-26/З-148, 358664-26/З-148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Лопедіум®, </w:t>
            </w:r>
            <w:r>
              <w:rPr>
                <w:b/>
              </w:rPr>
              <w:t>капсули тверді по 2 мг, по 6 капсул у блістері; по 1 блістеру в картонній коробці;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357875-26/З-148, 357876-26/З-148, 3</w:t>
            </w:r>
            <w:r>
              <w:rPr>
                <w:b/>
              </w:rPr>
              <w:t>57877-26/З-148, 357878-26/З-148, 357879-26/З-148, 357880-26/З-148, 357881-26/З-148, 357882-26/З-148, 357883-26/З-148, 357884-26/З-148, 358664-26/З-148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Лопедіум®, </w:t>
            </w:r>
            <w:r>
              <w:rPr>
                <w:b/>
              </w:rPr>
              <w:t>капсули тверді по 2 мг, по 6 капсул у блістері; по 1 блістеру в картонній коробці;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357391-26/В-96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357391-26/В-96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357391-26/В-96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320086-24/З-138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Менсер, </w:t>
            </w:r>
            <w:r>
              <w:rPr>
                <w:b/>
              </w:rPr>
              <w:t>таблетки вкриті плівковою оболонкою, по 10 мг: по 30 таблеток у блістері, по 1 або 3 блістери в картонній коробці; таблетки вкриті плівковою оболонкою, по 30 мг: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"Адамед Фарма", Поль</w:t>
            </w:r>
            <w:r>
              <w:rPr>
                <w:b/>
              </w:rPr>
              <w:t>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320086-24/З-138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Менсер, </w:t>
            </w:r>
            <w:r>
              <w:rPr>
                <w:b/>
              </w:rPr>
              <w:t>таблетки вкри</w:t>
            </w:r>
            <w:r>
              <w:rPr>
                <w:b/>
              </w:rPr>
              <w:t>ті плівковою оболонкою, по 10 мг: по 30 таблеток у блістері, по 1 або 3 блістери в картонній коробці; таблетки вкриті плівковою оболонкою, по 30 мг: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320086-24/З-138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Менсер, </w:t>
            </w:r>
            <w:r>
              <w:rPr>
                <w:b/>
              </w:rPr>
              <w:t>таблетки вкриті плівковою оболонкою, по 10 мг: по 30 таблеток у блістері, по 1 або 3 блістери в картонній коробці; таблетки вкриті плівковою оболонкою, по 30 мг: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"Адамед Фарма", Поль</w:t>
            </w:r>
            <w:r>
              <w:rPr>
                <w:b/>
              </w:rPr>
              <w:t>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320086-24/З-138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Менсер, </w:t>
            </w:r>
            <w:r>
              <w:rPr>
                <w:b/>
              </w:rPr>
              <w:t>таблетки вкриті плівковою оболонкою, по 10 мг: по 30 таблеток у блістері, по 1 або 3 блістери в картонній коробці; таблетки вкриті плівковою оболонкою, по 30 мг: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"Адамед Фарма", Поль</w:t>
            </w:r>
            <w:r>
              <w:rPr>
                <w:b/>
              </w:rPr>
              <w:t>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320086-24/З-138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Менсер, </w:t>
            </w:r>
            <w:r>
              <w:rPr>
                <w:b/>
              </w:rPr>
              <w:t>таблетки вкриті плівковою оболонкою, по 10 мг: по 30 таблеток у блістері, по 1 або 3 блістери в картонній коробці; таблетки вкриті плівковою оболонкою, по 30 мг: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"Адамед Фарма", Поль</w:t>
            </w:r>
            <w:r>
              <w:rPr>
                <w:b/>
              </w:rPr>
              <w:t>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320086-24/З-138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Менсер, </w:t>
            </w:r>
            <w:r>
              <w:rPr>
                <w:b/>
              </w:rPr>
              <w:t>таблетки вкриті плівковою оболонкою, по 10 мг: по 30 таблеток у блістері, по 1 або 3 блістери в картонній коробці; таблетки вкриті плівковою оболонкою, по 30 мг: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"Адамед Фарма", Поль</w:t>
            </w:r>
            <w:r>
              <w:rPr>
                <w:b/>
              </w:rPr>
              <w:t>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343552-25/В-39, 343553-25/В-39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Метамакс, </w:t>
            </w:r>
            <w:r>
              <w:rPr>
                <w:b/>
              </w:rPr>
              <w:t>розчин для ін'єкцій, 100 мг/мл, по 5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343552-25/В-39, 343553-25/В-39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Метамакс, </w:t>
            </w:r>
            <w:r>
              <w:rPr>
                <w:b/>
              </w:rPr>
              <w:t>розчин для ін'єкцій, 100 мг/мл, по 5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343552-25/В-39, 343553-25/В-39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Метамакс, </w:t>
            </w:r>
            <w:r>
              <w:rPr>
                <w:b/>
              </w:rPr>
              <w:t>розчин для ін'єкцій, 100 мг/мл, по 5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358075-26/В-28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МЕФЕНАМІНОВА КИСЛОТА, </w:t>
            </w:r>
            <w:r>
              <w:rPr>
                <w:b/>
              </w:rPr>
              <w:t>таблетки по 500 мг по 10 таблеток у блістері; по 1, 2, 5 або 10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358075-26/В-28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МЕФЕНАМІНОВА КИСЛОТА, </w:t>
            </w:r>
            <w:r>
              <w:rPr>
                <w:b/>
              </w:rPr>
              <w:t>таблетки по 500 мг по 10 таблеток у блістері; по 1, 2, 5 або 10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358075-26/В-28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МЕФЕНАМІНОВА КИСЛОТА, </w:t>
            </w:r>
            <w:r>
              <w:rPr>
                <w:b/>
              </w:rPr>
              <w:t>таблетки по 500 мг по 10 таблеток у блістері; по 1, 2, 5 або 10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</w:t>
            </w:r>
            <w:r>
              <w:rPr>
                <w:b/>
              </w:rPr>
              <w:t>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359324-26/З-153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Мілурит®, </w:t>
            </w:r>
            <w:r>
              <w:rPr>
                <w:b/>
              </w:rPr>
              <w:t xml:space="preserve">таблетки по 150 мг; по 30 або по 50, або по 60, або по 70, або по 80, або по 90, або по 100, або по 120 таблеток у флаконі; по 1 флакону у коробці та по 10 таблеток у блістері; по 3 або по 4, або по 5, або по 6, або по 7, або по 8, </w:t>
            </w:r>
            <w:r>
              <w:rPr>
                <w:b/>
              </w:rPr>
              <w:t>або по 9, або по 10, або по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359324-26/З-153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Мілурит®, </w:t>
            </w:r>
            <w:r>
              <w:rPr>
                <w:b/>
              </w:rPr>
              <w:t>таблетки по 150 мг; по 30 або по 50, або по 60, або по 70, або по 80, або по 90, або по 100, або по 120 таблеток у флаконі; по 1 флакону у коробці та по 10 таблеток у блістері; по 3 або по 4, або по 5, або по 6, або по 7, або по 8, або по 9, або по 10, або</w:t>
            </w:r>
            <w:r>
              <w:rPr>
                <w:b/>
              </w:rPr>
              <w:t xml:space="preserve"> по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359324-26/З-153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Мілурит®, </w:t>
            </w:r>
            <w:r>
              <w:rPr>
                <w:b/>
              </w:rPr>
              <w:t>таблетки по 150 мг; по 30 або по 50, або по 60, або по 70, або по 80, або по 90, або по 100, або по 120 таблеток у флаконі; по 1 флакону у коробці та по 10 таблеток у блістері; по 3 або по 4, або по 5, або по 6, або по 7, або по 8, або по 9, або по 10, або</w:t>
            </w:r>
            <w:r>
              <w:rPr>
                <w:b/>
              </w:rPr>
              <w:t xml:space="preserve"> по 12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356698-26/З-96, 356699-26/З-96, 356700-26/З-96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НЕЙРОБІОН, </w:t>
            </w:r>
            <w:r>
              <w:rPr>
                <w:b/>
              </w:rPr>
              <w:t>таблетки, вкриті оболонкою;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356698-26/З-96, 356699-26/З-96, 356700-26/З-96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НЕЙРОБІОН, </w:t>
            </w:r>
            <w:r>
              <w:rPr>
                <w:b/>
              </w:rPr>
              <w:t>таблетки, вкриті оболонкою;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356698-26/З-96, 356699-26/З-96, 356700-26/З-96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НЕЙРОБІОН, </w:t>
            </w:r>
            <w:r>
              <w:rPr>
                <w:b/>
              </w:rPr>
              <w:t>таблетки, вкриті оболонкою;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330265-25/З-140, 330266-25/З-140, 330267-25/З-140, 330268-25/З-140, 330269-25/З-140, 330270-25/З-140, 330271-25/З-140, 330272-25/З-140, 330273-25/З-140, 358096-26/З-140 від 20.01.2025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НЕО-АНГІН® БЕЗ ЦУКРУ, </w:t>
            </w:r>
            <w:r>
              <w:rPr>
                <w:b/>
              </w:rPr>
              <w:t>льодяники по 8 льодяників у блістері; по 2 блістери в картонній коробці; по 12 льодяників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Дивафарма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</w:t>
            </w:r>
            <w:r>
              <w:rPr>
                <w:b/>
              </w:rPr>
              <w:t>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330265-25/З-140, 330266-25/З-140, 330267-25/З-140, 330268-25/З-140, 330269-25/З-140, 330270-25/З-140, 330271-25/З-140, 330272-25/З-140, 330273-25/З-140, 358096-26/З-140 від 20.01.2025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НЕО-АНГІН® БЕЗ ЦУКРУ, </w:t>
            </w:r>
            <w:r>
              <w:rPr>
                <w:b/>
              </w:rPr>
              <w:t>льодяники по 8 льодяників у блістері; по 2 блістери в картонній коробці; по 12 льодяників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Дивафарма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</w:t>
            </w:r>
            <w:r>
              <w:rPr>
                <w:b/>
              </w:rPr>
              <w:t>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330265-25/З-140, 330266-25/З-140, 330267-25/З-140, 330268-25/З-140, 330269-25/З-140, 330270-25/З-140, 330271-25/З-140, 330272-25/З-140, 330273-25/З-140, 358096-26/З-140 від 20.01.2025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НЕО-АНГІН® БЕЗ ЦУКРУ, </w:t>
            </w:r>
            <w:r>
              <w:rPr>
                <w:b/>
              </w:rPr>
              <w:t>льодяники по 8 льодяників у блістері; по 2 блістери в картонній коробці; по 12 льодяників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Дивафарма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</w:t>
            </w:r>
            <w:r>
              <w:rPr>
                <w:b/>
              </w:rPr>
              <w:t>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359386-26/З-118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Нітромінт®, </w:t>
            </w:r>
            <w:r>
              <w:rPr>
                <w:b/>
              </w:rPr>
              <w:t xml:space="preserve">спрей сублінгвальний, 0,4 мг/дозу; по 10 г (180 доз) розчину в алюмінієвому балоні з дозуючим пристроєм, з розпилюючою головкою та захисним ковпачком,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</w:t>
            </w:r>
            <w:r>
              <w:rPr>
                <w:b/>
              </w:rPr>
              <w:t xml:space="preserve">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359386-26/З-118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Нітромінт®, </w:t>
            </w:r>
            <w:r>
              <w:rPr>
                <w:b/>
              </w:rPr>
              <w:t xml:space="preserve">спрей сублінгвальний, 0,4 мг/дозу; по 10 г (180 доз) розчину в алюмінієвому балоні з дозуючим пристроєм, з розпилюючою головкою та захисним ковпачком,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</w:t>
            </w:r>
            <w:r>
              <w:rPr>
                <w:b/>
              </w:rPr>
              <w:t xml:space="preserve">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359386-26/З-118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Нітромінт®, </w:t>
            </w:r>
            <w:r>
              <w:rPr>
                <w:b/>
              </w:rPr>
              <w:t xml:space="preserve">спрей сублінгвальний, 0,4 мг/дозу; по 10 г (180 доз) розчину в алюмінієвому балоні з дозуючим пристроєм, з розпилюючою головкою та захисним ковпачком,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</w:t>
            </w:r>
            <w:r>
              <w:rPr>
                <w:b/>
              </w:rPr>
              <w:t xml:space="preserve">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352569-26/В-116, 352572-26/В-116, 352575-26/В-116, 352576-26/В-116, 352577-26/В-116, 352584-26/В-116, 352593-26/В-116, 352605-26/В-116, 352609-26/В-116, 352611-26/В-116, 352612-26/В-116, 352613-26/В-116, 352614-26/В-116,</w:t>
            </w:r>
            <w:r>
              <w:rPr>
                <w:b/>
              </w:rPr>
              <w:t xml:space="preserve"> 352615-26/В-116, 352616-26/В-116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Нобі гель®, </w:t>
            </w:r>
            <w:r>
              <w:rPr>
                <w:b/>
              </w:rPr>
              <w:t>гель 2,5 % по 30 г у тубі;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352569-26/В-116, 352572-26/В-116, 352575-26/В-116, 352576-26/В-116, 352577-26/В-116, 352584-</w:t>
            </w:r>
            <w:r>
              <w:rPr>
                <w:b/>
              </w:rPr>
              <w:t>26/В-116, 352593-26/В-116, 352605-26/В-116, 352609-26/В-116, 352611-26/В-116, 352612-26/В-116, 352613-26/В-116, 352614-26/В-116, 352615-26/В-116, 352616-26/В-116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Нобі гель®, </w:t>
            </w:r>
            <w:r>
              <w:rPr>
                <w:b/>
              </w:rPr>
              <w:t>гель 2,5 % по 30 г у тубі;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352569-26/В-116, 352572-26/В-116, 352575-26/В-116, 352576-26/В-116, 352577-26/В-116, 352584-26/В-116, 352593-26/В-116, 352605-26/В-116, 352609</w:t>
            </w:r>
            <w:r>
              <w:rPr>
                <w:b/>
              </w:rPr>
              <w:t>-26/В-116, 352611-26/В-116, 352612-26/В-116, 352613-26/В-116, 352614-26/В-116, 352615-26/В-116, 352616-26/В-116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Нобі гель®, </w:t>
            </w:r>
            <w:r>
              <w:rPr>
                <w:b/>
              </w:rPr>
              <w:t>гель 2,5 % по 30 г у тубі;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358327-26/З-28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Норматенс, </w:t>
            </w:r>
            <w:r>
              <w:rPr>
                <w:b/>
              </w:rPr>
              <w:t>таблетки, вкриті оболонкою по 20 таблеток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358327-26/З-28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Норматенс, </w:t>
            </w:r>
            <w:r>
              <w:rPr>
                <w:b/>
              </w:rPr>
              <w:t>таблетки, вкриті оболонкою по 20 таблеток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358327-26/З-28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Норматенс, </w:t>
            </w:r>
            <w:r>
              <w:rPr>
                <w:b/>
              </w:rPr>
              <w:t>таблетки, вкриті оболонкою по 20 таблеток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355840-26/З-123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Нормодипін, </w:t>
            </w:r>
            <w:r>
              <w:rPr>
                <w:b/>
              </w:rPr>
              <w:t>таблетки по 5 мг; таблетки по 10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355840-26/З-123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Нормодипін, </w:t>
            </w:r>
            <w:r>
              <w:rPr>
                <w:b/>
              </w:rPr>
              <w:t>таблетки по 5 мг; таблетки по 10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355840-26/З-123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Нормодипін, </w:t>
            </w:r>
            <w:r>
              <w:rPr>
                <w:b/>
              </w:rPr>
              <w:t>таблетки по 5 мг; таблетки по 10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355840-26/З-123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Нормодипін, </w:t>
            </w:r>
            <w:r>
              <w:rPr>
                <w:b/>
              </w:rPr>
              <w:t>таблетки по 5 мг; таблетки по 10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355840-26/З-123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Нормодипін, </w:t>
            </w:r>
            <w:r>
              <w:rPr>
                <w:b/>
              </w:rPr>
              <w:t>таблетки по 5 мг; таблетки по 10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355840-26/З-123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Нормодипін, </w:t>
            </w:r>
            <w:r>
              <w:rPr>
                <w:b/>
              </w:rPr>
              <w:t>таблетки по 5 мг; таблетки по 10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351865-26/З-100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Нормопрост®, </w:t>
            </w:r>
            <w:r>
              <w:rPr>
                <w:b/>
              </w:rPr>
              <w:t>капсули м`які по 0,5 мг, по 15 капсул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351865-26/З-100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Нормопрост®, </w:t>
            </w:r>
            <w:r>
              <w:rPr>
                <w:b/>
              </w:rPr>
              <w:t>капсули м`які по 0,5 мг, по 15 капсул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351865-26/З-100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Нормопрост®, </w:t>
            </w:r>
            <w:r>
              <w:rPr>
                <w:b/>
              </w:rPr>
              <w:t>капсули м`які по 0,5 мг, по 15 капсул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350221-25/З-123, 350222-25/З-123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</w:t>
            </w:r>
            <w:r>
              <w:rPr>
                <w:b/>
              </w:rPr>
              <w:t>а для ін’єкцій) разом з комплектом для розчинення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350221-25/З-123, 350222-25/З-123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розчинення і внутр</w:t>
            </w:r>
            <w:r>
              <w:rPr>
                <w:b/>
              </w:rPr>
              <w:t>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350221-25/З-123, 350222-25/З-123 ві</w:t>
            </w:r>
            <w:r>
              <w:rPr>
                <w:b/>
              </w:rPr>
              <w:t>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розчинення і внутр</w:t>
            </w:r>
            <w:r>
              <w:rPr>
                <w:b/>
              </w:rPr>
              <w:t>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350221-25/З-123, 350222-25/З-123 </w:t>
            </w:r>
            <w:r>
              <w:rPr>
                <w:b/>
              </w:rPr>
              <w:t>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розчинення і внутр</w:t>
            </w:r>
            <w:r>
              <w:rPr>
                <w:b/>
              </w:rPr>
              <w:t>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350221-25/З-123, 350222-25/З-123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</w:t>
            </w:r>
            <w:r>
              <w:rPr>
                <w:b/>
              </w:rPr>
              <w:t>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350221-25/З-123, 350222-25/З-123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розчинення і внутр</w:t>
            </w:r>
            <w:r>
              <w:rPr>
                <w:b/>
              </w:rPr>
              <w:t>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350221-25/З-123, 350222-25/З-123 </w:t>
            </w:r>
            <w:r>
              <w:rPr>
                <w:b/>
              </w:rPr>
              <w:t>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розчинення і внутр</w:t>
            </w:r>
            <w:r>
              <w:rPr>
                <w:b/>
              </w:rPr>
              <w:t>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350221-25/З-123, 350222-25/З-123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</w:t>
            </w:r>
            <w:r>
              <w:rPr>
                <w:b/>
              </w:rPr>
              <w:t>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350221-25/З-123, 350222-25/З-123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розчинення і внутр</w:t>
            </w:r>
            <w:r>
              <w:rPr>
                <w:b/>
              </w:rPr>
              <w:t>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350221-25/З-123, 350222-25/З-123 </w:t>
            </w:r>
            <w:r>
              <w:rPr>
                <w:b/>
              </w:rPr>
              <w:t>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розчинення і внутр</w:t>
            </w:r>
            <w:r>
              <w:rPr>
                <w:b/>
              </w:rPr>
              <w:t>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350221-25/З-123, 350222-25/З-123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</w:t>
            </w:r>
            <w:r>
              <w:rPr>
                <w:b/>
              </w:rPr>
              <w:t>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350221-25/З-123, 350222-25/З-123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розчинення і внутр</w:t>
            </w:r>
            <w:r>
              <w:rPr>
                <w:b/>
              </w:rPr>
              <w:t>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350221-25/З-123, 350222-25/З-123 </w:t>
            </w:r>
            <w:r>
              <w:rPr>
                <w:b/>
              </w:rPr>
              <w:t>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розчинення і внутр</w:t>
            </w:r>
            <w:r>
              <w:rPr>
                <w:b/>
              </w:rPr>
              <w:t>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350221-25/З-123, 350222-25/З-123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</w:t>
            </w:r>
            <w:r>
              <w:rPr>
                <w:b/>
              </w:rPr>
              <w:t>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350221-25/З-123, 350222-25/З-123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розчинення і внутр</w:t>
            </w:r>
            <w:r>
              <w:rPr>
                <w:b/>
              </w:rPr>
              <w:t>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350221-25/З-123, 350222-25/З-123 </w:t>
            </w:r>
            <w:r>
              <w:rPr>
                <w:b/>
              </w:rPr>
              <w:t>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розчинення і внутр</w:t>
            </w:r>
            <w:r>
              <w:rPr>
                <w:b/>
              </w:rPr>
              <w:t>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350221-25/З-123, 350222-25/З-123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</w:t>
            </w:r>
            <w:r>
              <w:rPr>
                <w:b/>
              </w:rPr>
              <w:t>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350221-25/З-123, 350222-25/З-123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розчинення і внутр</w:t>
            </w:r>
            <w:r>
              <w:rPr>
                <w:b/>
              </w:rPr>
              <w:t>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350221-25/З-123, 350222-25/З-123 </w:t>
            </w:r>
            <w:r>
              <w:rPr>
                <w:b/>
              </w:rPr>
              <w:t>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розчинення і внутр</w:t>
            </w:r>
            <w:r>
              <w:rPr>
                <w:b/>
              </w:rPr>
              <w:t>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350221-25/З-123, 350222-25/З-123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</w:t>
            </w:r>
            <w:r>
              <w:rPr>
                <w:b/>
              </w:rPr>
              <w:t>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350221-25/З-123, 350222-25/З-123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розчинення і внутр</w:t>
            </w:r>
            <w:r>
              <w:rPr>
                <w:b/>
              </w:rPr>
              <w:t>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350221-25/З-123, 350222-25/З-123 </w:t>
            </w:r>
            <w:r>
              <w:rPr>
                <w:b/>
              </w:rPr>
              <w:t>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розчинення і внутр</w:t>
            </w:r>
            <w:r>
              <w:rPr>
                <w:b/>
              </w:rPr>
              <w:t>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350221-25/З-123, 350222-25/З-123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</w:t>
            </w:r>
            <w:r>
              <w:rPr>
                <w:b/>
              </w:rPr>
              <w:t>зчинення і внутрішньовенного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350221-25/З-123, 350222-25/З-123 від 15.12.2025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НУВІК / NUWIQ®, </w:t>
            </w:r>
            <w:r>
              <w:rPr>
                <w:b/>
              </w:rPr>
              <w:t>порошок та розчинник для розчину для ін’єкцій, по 250 МО, 500 МО, 1000 МО, 1500 МО, 2000 МО, 2500 МО, 3000 МО, 4000 МО; 1 флакон з порошком, 1 попередньо заповнений шприц з розчинником по 2,5 мл (вода для ін’єкцій) разом з комплектом для розчинення і внутр</w:t>
            </w:r>
            <w:r>
              <w:rPr>
                <w:b/>
              </w:rPr>
              <w:t>ішньовенного введення (1 адаптер для відкриття флакона, 1 голка-метелик, 2 просочені спиртом тампони)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357233-26/З-146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ОЗЕЛЬТАМІВІР, </w:t>
            </w:r>
            <w:r>
              <w:rPr>
                <w:b/>
              </w:rPr>
              <w:t>капсули по 75 мг по 10 капсул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357233-26/З-146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ОЗЕЛЬТАМІВІР, </w:t>
            </w:r>
            <w:r>
              <w:rPr>
                <w:b/>
              </w:rPr>
              <w:t>капсули по 75 мг по 10 капсул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357233-26/З-146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ОЗЕЛЬТАМІВІР, </w:t>
            </w:r>
            <w:r>
              <w:rPr>
                <w:b/>
              </w:rPr>
              <w:t>капсули по 75 мг по 10 капсул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358436-26/З-118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Оксибутинін Генейм, </w:t>
            </w:r>
            <w:r>
              <w:rPr>
                <w:b/>
              </w:rPr>
              <w:t>таблетки, 5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358436-26/З-118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Оксибутинін Генейм, </w:t>
            </w:r>
            <w:r>
              <w:rPr>
                <w:b/>
              </w:rPr>
              <w:t>таблетки, 5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358436-26/З-118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Оксибутинін Генейм, </w:t>
            </w:r>
            <w:r>
              <w:rPr>
                <w:b/>
              </w:rPr>
              <w:t>таблетки, 5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359342-26/З-153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Отинум, </w:t>
            </w:r>
            <w:r>
              <w:rPr>
                <w:b/>
              </w:rPr>
              <w:t>краплі вушні, 0,2 г/г; по 10 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359342-26/З-153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Отинум, </w:t>
            </w:r>
            <w:r>
              <w:rPr>
                <w:b/>
              </w:rPr>
              <w:t>краплі вушні, 0,2 г/г; по 10 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359342-26/З-153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Отинум, </w:t>
            </w:r>
            <w:r>
              <w:rPr>
                <w:b/>
              </w:rPr>
              <w:t>краплі вушні, 0,2 г/г; по 10 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357200-26/В-28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Офталек, </w:t>
            </w:r>
            <w:r>
              <w:rPr>
                <w:b/>
              </w:rPr>
              <w:t>розчин для ін'єкцій, 10 мг/мл по 1 мл в ампулі; по 10 ампул у пачці з картону; по 1 мл в ампулі; по 5 ампул в блістері; по 2 блістери у пачці з картону; по 1 мл в ампулі; по 100 ампул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Приватне акціонерне </w:t>
            </w:r>
            <w:r>
              <w:rPr>
                <w:b/>
              </w:rPr>
              <w:t>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357200-26/В-28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Офталек, </w:t>
            </w:r>
            <w:r>
              <w:rPr>
                <w:b/>
              </w:rPr>
              <w:t>розчин для ін'єкцій, 10 мг/мл по 1 мл в ампулі; по 10 ампул у пачці з картону; по 1 мл в ампулі; по 5 ампул в блістері; по 2 блістери у пачці з картону; по 1 мл в ампулі; по 100 ампул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</w:t>
            </w:r>
            <w:r>
              <w:rPr>
                <w:b/>
              </w:rPr>
              <w:t>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357200-26/В-28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Офталек, </w:t>
            </w:r>
            <w:r>
              <w:rPr>
                <w:b/>
              </w:rPr>
              <w:t>розчин для ін'єкцій, 10 мг/мл по 1 мл в ампулі; по 10 ампул у пачці з картону; по 1 мл в ампулі; по 5 ампул в блістері; по 2 блістери у пачці з картону; по 1 мл в ампулі; по 100 ампул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</w:t>
            </w:r>
            <w:r>
              <w:rPr>
                <w:b/>
              </w:rPr>
              <w:t>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303803-23/З-98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ПАСКОРБІН, </w:t>
            </w:r>
            <w:r>
              <w:rPr>
                <w:b/>
              </w:rPr>
              <w:t>концентрат для розчину для ін'єкцій та інфузій, 7,5 г; по 50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Паско фармацойтіше Препарате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303803-23/З-98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ПАСКОРБІН, </w:t>
            </w:r>
            <w:r>
              <w:rPr>
                <w:b/>
              </w:rPr>
              <w:t>концентрат для розчину для ін'єкцій та інфузій, 7,5 г; по 50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Паско фармацойтіше Препарате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303803-23/З-98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ПАСКОРБІН, </w:t>
            </w:r>
            <w:r>
              <w:rPr>
                <w:b/>
              </w:rPr>
              <w:t>концентрат для розчину для ін'єкцій та інфузій, 7,5 г; по 50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Паско фармацойтіше Препарате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357713-26/З-147 від 07.05.2026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ПЕНЕСТЕР®, </w:t>
            </w:r>
            <w:r>
              <w:rPr>
                <w:b/>
              </w:rPr>
              <w:t>таблетки, вкриті оболонкою, по 5 мг; № 30 (15х2): по 15 таблеток у блістері; по 2 блістери у картонній коробці; № 90 (30х3): по 30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357713-26/З-147 від 07.05.2026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ПЕНЕСТЕР®, </w:t>
            </w:r>
            <w:r>
              <w:rPr>
                <w:b/>
              </w:rPr>
              <w:t>таблетки, вкриті оболонкою, по 5 мг; № 30 (15х2): по 15 таблеток у блістері; по 2 блістери у картонній коробці; № 90 (30х3): по 30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</w:t>
            </w:r>
            <w:r>
              <w:rPr>
                <w:b/>
              </w:rPr>
              <w:t>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357713-26/З-147 від 07.05.2026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ПЕНЕСТЕР®, </w:t>
            </w:r>
            <w:r>
              <w:rPr>
                <w:b/>
              </w:rPr>
              <w:t>таблетки, вкриті оболонкою, по 5 мг; № 30 (15х2): по 15 таблеток у блістері; по 2 блістери у картонній коробці; № 90 (30х3): по 30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</w:t>
            </w:r>
            <w:r>
              <w:rPr>
                <w:b/>
              </w:rPr>
              <w:t>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331524-25/З-139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КРКА, </w:t>
            </w:r>
            <w:r>
              <w:rPr>
                <w:b/>
              </w:rPr>
              <w:t>капсули тверді, по 1 мг, 2 мг, 3 мг, 4 мг; 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331524-25/З-139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КРКА, </w:t>
            </w:r>
            <w:r>
              <w:rPr>
                <w:b/>
              </w:rPr>
              <w:t>капсули тверді, по 1 мг, 2 мг, 3 мг, 4 мг; 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331524-25/З-139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КРКА, </w:t>
            </w:r>
            <w:r>
              <w:rPr>
                <w:b/>
              </w:rPr>
              <w:t>капсули тверді, по 1 мг, 2 мг, 3 мг, 4 мг; 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331524-25/З-139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КРКА, </w:t>
            </w:r>
            <w:r>
              <w:rPr>
                <w:b/>
              </w:rPr>
              <w:t>капсули тверді, по 1 мг, 2 мг, 3 мг, 4 мг; 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331524-25/З-139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КРКА, </w:t>
            </w:r>
            <w:r>
              <w:rPr>
                <w:b/>
              </w:rPr>
              <w:t>капсули тверді, по 1 мг, 2 мг, 3 мг, 4 мг; 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331524-25/З-139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КРКА, </w:t>
            </w:r>
            <w:r>
              <w:rPr>
                <w:b/>
              </w:rPr>
              <w:t>капсули тверді, по 1 мг, 2 мг, 3 мг, 4 мг; 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331524-25/З-139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КРКА, </w:t>
            </w:r>
            <w:r>
              <w:rPr>
                <w:b/>
              </w:rPr>
              <w:t>капсули тверді, по 1 мг, 2 мг, 3 мг, 4 мг; 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331524-25/З-139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КРКА, </w:t>
            </w:r>
            <w:r>
              <w:rPr>
                <w:b/>
              </w:rPr>
              <w:t>капсули тверді, по 1 мг, 2 мг, 3 мг, 4 мг; 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331524-25/З-139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КРКА, </w:t>
            </w:r>
            <w:r>
              <w:rPr>
                <w:b/>
              </w:rPr>
              <w:t>капсули тверді, по 1 мг, 2 мг, 3 мг, 4 мг; 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331524-25/З-139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КРКА, </w:t>
            </w:r>
            <w:r>
              <w:rPr>
                <w:b/>
              </w:rPr>
              <w:t>капсули тверді, по 1 мг, 2 мг, 3 мг, 4 мг; 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331524-25/З-139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КРКА, </w:t>
            </w:r>
            <w:r>
              <w:rPr>
                <w:b/>
              </w:rPr>
              <w:t>капсули тверді, по 1 мг, 2 мг, 3 мг, 4 мг; 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331524-25/З-139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Помалідомід КРКА, </w:t>
            </w:r>
            <w:r>
              <w:rPr>
                <w:b/>
              </w:rPr>
              <w:t>капсули тверді, по 1 мг, 2 мг, 3 мг, 4 мг; по 7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358052-26/З-145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ПРОСТАЗАН-ВІСТА, </w:t>
            </w:r>
            <w:r>
              <w:rPr>
                <w:b/>
              </w:rPr>
              <w:t>капсули з модифікованим вивільненням, тверді по 0,4 мг;</w:t>
            </w:r>
            <w:r>
              <w:rPr>
                <w:b/>
              </w:rPr>
              <w:br/>
              <w:t>по 15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358052-26/З-145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ПРОСТАЗАН-ВІСТА, </w:t>
            </w:r>
            <w:r>
              <w:rPr>
                <w:b/>
              </w:rPr>
              <w:t>капсули з модифікованим вивільненням, тверді по 0,4 мг;</w:t>
            </w:r>
            <w:r>
              <w:rPr>
                <w:b/>
              </w:rPr>
              <w:br/>
              <w:t>по 15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358052-26/З-145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ПРОСТАЗАН-ВІСТА, </w:t>
            </w:r>
            <w:r>
              <w:rPr>
                <w:b/>
              </w:rPr>
              <w:t>капсули з модифікованим вивільненням, тверді по 0,4 мг;</w:t>
            </w:r>
            <w:r>
              <w:rPr>
                <w:b/>
              </w:rPr>
              <w:br/>
              <w:t>по 15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359359-26/З-100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Протаргол, </w:t>
            </w:r>
            <w:r>
              <w:rPr>
                <w:b/>
              </w:rPr>
              <w:t>краплі назальні/вушні, розчин 2 %; краплі назальні/вушні, розчин 0,5%; краплі назальні/вушні, розчин 1 %; по 10 мл у скляному флаконі з кришкою-піпеткою;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Хімічно-Фармацевтична лабораторія "А. СЕЛЛА" С.Р.Л., Італi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359359-26/З-100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Протаргол, </w:t>
            </w:r>
            <w:r>
              <w:rPr>
                <w:b/>
              </w:rPr>
              <w:t>краплі назальні/вушні, розчин 2 %; краплі назальні/вушні, розчин 0,5%; краплі назальні/вушні, розчин 1 %; по 10 мл у скляному флаконі з кришкою-піпеткою;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Хімічно-Фармацевтична лабораторія "А. СЕЛЛА" С.Р.Л., Італi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359359-26/З-100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Протаргол, </w:t>
            </w:r>
            <w:r>
              <w:rPr>
                <w:b/>
              </w:rPr>
              <w:t>краплі назальні/вушні, розчин 2 %; краплі назальні/вушні, розчин 0,5%; краплі назальні/вушні, розчин 1 %; по 10 мл у скляному флаконі з кришкою-піпеткою;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Хімічно-Фармацевтична лабораторія "А. СЕЛЛА" С.Р.Л., Італi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359359-26/З-100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Протаргол, </w:t>
            </w:r>
            <w:r>
              <w:rPr>
                <w:b/>
              </w:rPr>
              <w:t>краплі назальні/вушні, розчин 2 %; краплі назальні/вушні, розчин 0,5%; краплі назальні/вушні, розчин 1 %; по 10 мл у скляному флаконі з кришкою-піпеткою;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Хімічно-Фармацевтична лабораторія "А. СЕЛЛА" С.Р.Л., Італi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359359-26/З-100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Протаргол, </w:t>
            </w:r>
            <w:r>
              <w:rPr>
                <w:b/>
              </w:rPr>
              <w:t>краплі назальні/вушні, розчин 2 %; краплі назальні/вушні, розчин 0,5%; краплі назальні/вушні, розчин 1 %; по 10 мл у скляному флаконі з кришкою-піпеткою;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Хімічно-Фармацевтична лабораторія "А. СЕЛЛА" С.Р.Л., Італi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359359-26/З-100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Протаргол, </w:t>
            </w:r>
            <w:r>
              <w:rPr>
                <w:b/>
              </w:rPr>
              <w:t>краплі назальні/вушні, розчин 2 %; краплі назальні/вушні, розчин 0,5%; краплі назальні/вушні, розчин 1 %; по 10 мл у скляному флаконі з кришкою-піпеткою;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Хімічно-Фармацевтична лабораторія "А. СЕЛЛА" С.Р.Л., Італi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359359-26/З-100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Протаргол, </w:t>
            </w:r>
            <w:r>
              <w:rPr>
                <w:b/>
              </w:rPr>
              <w:t>краплі назальні/вушні, розчин 2 %; краплі назальні/вушні, розчин 0,5%; краплі назальні/вушні, розчин 1 %; по 10 мл у скляному флаконі з кришкою-піпеткою;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Хімічно-Фармацевтична лабораторія "А. СЕЛЛА" С.Р.Л., Італi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359359-26/З-100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Протаргол, </w:t>
            </w:r>
            <w:r>
              <w:rPr>
                <w:b/>
              </w:rPr>
              <w:t>краплі назальні/вушні, розчин 2 %; краплі назальні/вушні, розчин 0,5%; краплі назальні/вушні, розчин 1 %; по 10 мл у скляному флаконі з кришкою-піпеткою;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Хімічно-Фармацевтична лабораторія "А. СЕЛЛА" С.Р.Л., Італi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359359-26/З-100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Протаргол, </w:t>
            </w:r>
            <w:r>
              <w:rPr>
                <w:b/>
              </w:rPr>
              <w:t>краплі назальні/вушні, розчин 2 %; краплі назальні/вушні, розчин 0,5%; краплі назальні/вушні, розчин 1 %; по 10 мл у скляному флаконі з кришкою-піпеткою;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Хімічно-Фармацевтична лабораторія "А. СЕЛЛА" С.Р.Л., Італi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356007-26/З-137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Регулон®, </w:t>
            </w:r>
            <w:r>
              <w:rPr>
                <w:b/>
              </w:rPr>
              <w:t>таблетки, вкриті оболонкою, 0,15 мг/0,03 мг;</w:t>
            </w:r>
            <w:r>
              <w:rPr>
                <w:b/>
              </w:rPr>
              <w:br/>
              <w:t>по 21 таблетці у блістері; по 1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356007-26/З-137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Регулон®, </w:t>
            </w:r>
            <w:r>
              <w:rPr>
                <w:b/>
              </w:rPr>
              <w:t>таблетки, вкриті оболонкою, 0,15 мг/0,03 мг;</w:t>
            </w:r>
            <w:r>
              <w:rPr>
                <w:b/>
              </w:rPr>
              <w:br/>
            </w:r>
            <w:r>
              <w:rPr>
                <w:b/>
              </w:rPr>
              <w:t>по 21 таблетці у блістері; по 1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356007-26/З-137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Регулон®, </w:t>
            </w:r>
            <w:r>
              <w:rPr>
                <w:b/>
              </w:rPr>
              <w:t>таблетки, вкриті оболонкою, 0,15 мг/0,03 мг;</w:t>
            </w:r>
            <w:r>
              <w:rPr>
                <w:b/>
              </w:rPr>
              <w:br/>
              <w:t>по 21 таблетці у блістері; по 1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313369-24/З-132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Редцитеплас, </w:t>
            </w:r>
            <w:r>
              <w:rPr>
                <w:b/>
              </w:rPr>
              <w:t xml:space="preserve">дисперсія для ін'єкцій та інфузій, 50 мг/мл по 100 мг/2 мл, 500 мг/10 мл або 1000 мг/20 мл у флаконі,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</w:t>
            </w:r>
            <w:r>
              <w:rPr>
                <w:b/>
              </w:rPr>
              <w:t>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313369-24/З-132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Редцитеплас, </w:t>
            </w:r>
            <w:r>
              <w:rPr>
                <w:b/>
              </w:rPr>
              <w:t xml:space="preserve">дисперсія для ін'єкцій та інфузій, 50 мг/мл по 100 мг/2 мл, 500 мг/10 мл або 1000 мг/20 мл у флаконі,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313369-24/З-132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Редцитеплас, </w:t>
            </w:r>
            <w:r>
              <w:rPr>
                <w:b/>
              </w:rPr>
              <w:t xml:space="preserve">дисперсія для ін'єкцій та інфузій, 50 мг/мл по 100 мг/2 мл, 500 мг/10 мл або 1000 мг/20 мл у флаконі,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</w:t>
            </w:r>
            <w:r>
              <w:rPr>
                <w:b/>
                <w:noProof/>
              </w:rPr>
              <w:t>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357914-26/З-97, 357915-26/З-97, 3</w:t>
            </w:r>
            <w:r>
              <w:rPr>
                <w:b/>
              </w:rPr>
              <w:t>57916-26/З-97, 357917-26/З-97, 357918-26/З-97, 357919-26/З-97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Ременс®, </w:t>
            </w:r>
            <w:r>
              <w:rPr>
                <w:b/>
              </w:rPr>
              <w:t>таблетки, по 12 таблеток у блістері; по 1, 2, 3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357914-26/З-97, 357915-26/З-97, 357916-26/З-97, 357917-26/З-97, 357918-26/З-97, 357919-26/З-97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Ременс®, </w:t>
            </w:r>
            <w:r>
              <w:rPr>
                <w:b/>
              </w:rPr>
              <w:t>таблетки, по 12 таблеток у блістері; по 1, 2, 3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</w:t>
            </w:r>
            <w:r>
              <w:rPr>
                <w:b/>
              </w:rPr>
              <w:t>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357914-26/З-97, 357915-26/З-97, 357</w:t>
            </w:r>
            <w:r>
              <w:rPr>
                <w:b/>
              </w:rPr>
              <w:t>916-26/З-97, 357917-26/З-97, 357918-26/З-97, 357919-26/З-97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Ременс®, </w:t>
            </w:r>
            <w:r>
              <w:rPr>
                <w:b/>
              </w:rPr>
              <w:t>таблетки, по 12 таблеток у блістері; по 1, 2, 3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359374-26/З-153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Репарил®-гель Н, </w:t>
            </w:r>
            <w:r>
              <w:rPr>
                <w:b/>
              </w:rPr>
              <w:t>гель; по 40 г гелю в алюмінієвій або ламінатній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359374-26/З-153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Репарил®-гель Н, </w:t>
            </w:r>
            <w:r>
              <w:rPr>
                <w:b/>
              </w:rPr>
              <w:t>гель; по 40 г гелю в алюмінієвій або ламінатній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359374-26/З-153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Репарил®-гель Н, </w:t>
            </w:r>
            <w:r>
              <w:rPr>
                <w:b/>
              </w:rPr>
              <w:t>гель; по 40 г гелю в алюмінієвій або ламінатній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356006-26/З-137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Ригевідон, </w:t>
            </w:r>
            <w:r>
              <w:rPr>
                <w:b/>
              </w:rPr>
              <w:t>таблетки, вкриті оболонкою</w:t>
            </w:r>
            <w:r>
              <w:rPr>
                <w:b/>
              </w:rPr>
              <w:br/>
              <w:t>по 21 таблетці у блістері; по 1 або 3 блістери разом із картонним футляром для зберігання блістера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356006-26/З-137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Ригевідон, </w:t>
            </w:r>
            <w:r>
              <w:rPr>
                <w:b/>
              </w:rPr>
              <w:t>таблетки, вкриті оболонкою</w:t>
            </w:r>
            <w:r>
              <w:rPr>
                <w:b/>
              </w:rPr>
              <w:br/>
              <w:t>по 21 таблетці у блістері; по 1 або 3 блістери разом із картонним футляром для зберігання блістера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356006-26/З-137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Ригевідон, </w:t>
            </w:r>
            <w:r>
              <w:rPr>
                <w:b/>
              </w:rPr>
              <w:t>таблетки, вкриті оболонкою</w:t>
            </w:r>
            <w:r>
              <w:rPr>
                <w:b/>
              </w:rPr>
              <w:br/>
            </w:r>
            <w:r>
              <w:rPr>
                <w:b/>
              </w:rPr>
              <w:t>по 21 таблетці у блістері; по 1 або 3 блістери разом із картонним футляром для зберігання блістера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347513-25/З-96, 347514-25/З-96, 347515-25/З-96, 347516-25/З-96, 347517-</w:t>
            </w:r>
            <w:r>
              <w:rPr>
                <w:b/>
              </w:rPr>
              <w:t>25/З-96, 347518-25/З-96, 347519-25/З-96, 347520-25/З-96, 347522-25/З-96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 xml:space="preserve">таблетки, вкриті плівковою оболонкою, по 5 мг, 10 мг, 20 мг, 40 мг; по 10 таблеток у блістері; по 3 або 6, або 9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347513-25/З-96, 347514-25/З-96, 347515-25/З-96, 347516-25/З-96, 347517-25/З-96, 347518-25/З-</w:t>
            </w:r>
            <w:r>
              <w:rPr>
                <w:b/>
              </w:rPr>
              <w:t>96, 347519-25/З-96, 347520-25/З-96, 347522-25/З-96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 xml:space="preserve">таблетки, вкриті плівковою оболонкою, по 5 мг, 10 мг, 20 мг, 40 мг; по 10 таблеток у блістері; по 3 або 6, або 9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347513-25/З-96, 347514-25/З-96, 347</w:t>
            </w:r>
            <w:r>
              <w:rPr>
                <w:b/>
              </w:rPr>
              <w:t>515-25/З-96, 347516-25/З-96, 347517-25/З-96, 347518-25/З-96, 347519-25/З-96, 347520-25/З-96, 347522-25/З-96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 xml:space="preserve">таблетки, вкриті плівковою оболонкою, по 5 мг, 10 мг, 20 мг, 40 мг; по 10 таблеток у блістері; по 3 або 6, або 9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347513-25/З-96, 347514-25/З-96, 3</w:t>
            </w:r>
            <w:r>
              <w:rPr>
                <w:b/>
              </w:rPr>
              <w:t>47515-25/З-96, 347516-25/З-96, 347517-25/З-96, 347518-25/З-96, 347519-25/З-96, 347520-25/З-96, 347522-25/З-96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 xml:space="preserve">таблетки, вкриті плівковою оболонкою, по 5 мг, 10 мг, 20 мг, 40 мг; по 10 таблеток у блістері; по 3 або 6, або 9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347513-25/З-96, 347514-25/З-96, 347515-25/З-96, 347516-25/З-96, 347517-25/З-96, 347518-25/З-</w:t>
            </w:r>
            <w:r>
              <w:rPr>
                <w:b/>
              </w:rPr>
              <w:t>96, 347519-25/З-96, 347520-25/З-96, 347522-25/З-96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 xml:space="preserve">таблетки, вкриті плівковою оболонкою, по 5 мг, 10 мг, 20 мг, 40 мг; по 10 таблеток у блістері; по 3 або 6, або 9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347513-25/З-96, 347514-25/З-96, 347515-25/З-96, 347516-25/З-96, 347517-25/З-96, 347518-25/З-96, 347519-25/З-96, 347520-25/З-96, 347522-25/З-96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 xml:space="preserve">таблетки, вкриті плівковою оболонкою, по 5 мг, 10 мг, 20 мг, 40 мг; по 10 таблеток у блістері; по 3 або 6, або 9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347513-25/З-96, 347514-25/З-96, 3</w:t>
            </w:r>
            <w:r>
              <w:rPr>
                <w:b/>
              </w:rPr>
              <w:t>47515-25/З-96, 347516-25/З-96, 347517-25/З-96, 347518-25/З-96, 347519-25/З-96, 347520-25/З-96, 347522-25/З-96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 xml:space="preserve">таблетки, вкриті плівковою оболонкою, по 5 мг, 10 мг, 20 мг, 40 мг; по 10 таблеток у блістері; по 3 або 6, або 9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347513-25/З-96, 347514-25/З-96, 347515-25/З-96, 347516-25/З-96, 347517-25/З-96, 347518-25/З-</w:t>
            </w:r>
            <w:r>
              <w:rPr>
                <w:b/>
              </w:rPr>
              <w:t>96, 347519-25/З-96, 347520-25/З-96, 347522-25/З-96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 xml:space="preserve">таблетки, вкриті плівковою оболонкою, по 5 мг, 10 мг, 20 мг, 40 мг; по 10 таблеток у блістері; по 3 або 6, або 9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347513-25/З-96, 347514-25/З-96, 347</w:t>
            </w:r>
            <w:r>
              <w:rPr>
                <w:b/>
              </w:rPr>
              <w:t>515-25/З-96, 347516-25/З-96, 347517-25/З-96, 347518-25/З-96, 347519-25/З-96, 347520-25/З-96, 347522-25/З-96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 xml:space="preserve">таблетки, вкриті плівковою оболонкою, по 5 мг, 10 мг, 20 мг, 40 мг; по 10 таблеток у блістері; по 3 або 6, або 9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347513-25/З-96, 347514-25/З-96, 3</w:t>
            </w:r>
            <w:r>
              <w:rPr>
                <w:b/>
              </w:rPr>
              <w:t>47515-25/З-96, 347516-25/З-96, 347517-25/З-96, 347518-25/З-96, 347519-25/З-96, 347520-25/З-96, 347522-25/З-96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 xml:space="preserve">таблетки, вкриті плівковою оболонкою, по 5 мг, 10 мг, 20 мг, 40 мг; по 10 таблеток у блістері; по 3 або 6, або 9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347513-25/З-96, 347514-25/З-96, 347515-25/З-96, 347516-25/З-96, 347517-25/З-96, 347518-25/З-</w:t>
            </w:r>
            <w:r>
              <w:rPr>
                <w:b/>
              </w:rPr>
              <w:t>96, 347519-25/З-96, 347520-25/З-96, 347522-25/З-96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 xml:space="preserve">таблетки, вкриті плівковою оболонкою, по 5 мг, 10 мг, 20 мг, 40 мг; по 10 таблеток у блістері; по 3 або 6, або 9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347513-25/З-96, 347514-25/З-96, 347</w:t>
            </w:r>
            <w:r>
              <w:rPr>
                <w:b/>
              </w:rPr>
              <w:t>515-25/З-96, 347516-25/З-96, 347517-25/З-96, 347518-25/З-96, 347519-25/З-96, 347520-25/З-96, 347522-25/З-96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Ровамед ®, </w:t>
            </w:r>
            <w:r>
              <w:rPr>
                <w:b/>
              </w:rPr>
              <w:t xml:space="preserve">таблетки, вкриті плівковою оболонкою, по 5 мг, 10 мг, 20 мг, 40 мг; по 10 таблеток у блістері; по 3 або 6, або 9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353418-26/З-137, 353419-26/З-137,</w:t>
            </w:r>
            <w:r>
              <w:rPr>
                <w:b/>
              </w:rPr>
              <w:t xml:space="preserve"> 353420-26/З-137 від 23.02.2026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 xml:space="preserve">таблетки, вкриті плівковою оболонкою, 20 мг/4 мг/1,25 мг, 10 мг/8 мг/2,5 мг, 10 мг/4 мг/1,25 мг, 20 мг/8 мг/2,5 мг; 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353418-26/З-137, 353419-26/З-137, 353420-26/З-137 від 23.02.2026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 xml:space="preserve">таблетки, вкриті плівковою оболонкою, 20 мг/4 мг/1,25 мг, 10 мг/8 мг/2,5 мг, 10 мг/4 мг/1,25 мг, 20 мг/8 мг/2,5 мг; 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</w:t>
            </w:r>
            <w:r>
              <w:rPr>
                <w:b/>
              </w:rPr>
              <w:t>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353418-26/З-137, 353419-26/З-137, 353420-26/З-137 від 23.02.2026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 xml:space="preserve">таблетки, вкриті плівковою оболонкою, 20 мг/4 мг/1,25 мг, 10 мг/8 мг/2,5 мг, 10 мг/4 мг/1,25 мг, 20 мг/8 мг/2,5 мг; 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</w:t>
            </w:r>
            <w:r>
              <w:rPr>
                <w:b/>
              </w:rPr>
              <w:t>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353418-26/З-137, 353419-26/З-137, 353420-26/З-137 від 23.02.2026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 xml:space="preserve">таблетки, вкриті плівковою оболонкою, 20 мг/4 мг/1,25 мг, 10 мг/8 мг/2,5 мг, 10 мг/4 мг/1,25 мг, 20 мг/8 мг/2,5 мг; 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</w:t>
            </w:r>
            <w:r>
              <w:rPr>
                <w:b/>
              </w:rPr>
              <w:t>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353418-26/З-137, 353419-26/З-137, 353420-26/З-137 від 23.02.2026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 xml:space="preserve">таблетки, вкриті плівковою оболонкою, 20 мг/4 мг/1,25 мг, 10 мг/8 мг/2,5 мг, 10 мг/4 мг/1,25 мг, 20 мг/8 мг/2,5 мг; 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</w:t>
            </w:r>
            <w:r>
              <w:rPr>
                <w:b/>
              </w:rPr>
              <w:t>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353418-26/З-137, 353419-26/З-137, 353420-26/З-137 від 23.02.2026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 xml:space="preserve">таблетки, вкриті плівковою оболонкою, 20 мг/4 мг/1,25 мг, 10 мг/8 мг/2,5 мг, 10 мг/4 мг/1,25 мг, 20 мг/8 мг/2,5 мг; 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</w:t>
            </w:r>
            <w:r>
              <w:rPr>
                <w:b/>
              </w:rPr>
              <w:t>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353418-26/З-137, 353419-26/З-137, 353420-26/З-137 від 23.02.2026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 xml:space="preserve">таблетки, вкриті плівковою оболонкою, 20 мг/4 мг/1,25 мг, 10 мг/8 мг/2,5 мг, 10 мг/4 мг/1,25 мг, 20 мг/8 мг/2,5 мг; 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</w:t>
            </w:r>
            <w:r>
              <w:rPr>
                <w:b/>
              </w:rPr>
              <w:t>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353418-26/З-137, 353419-26/З-137, 353420-26/З-137 від 23.02.2026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 xml:space="preserve">таблетки, вкриті плівковою оболонкою, 20 мг/4 мг/1,25 мг, 10 мг/8 мг/2,5 мг, 10 мг/4 мг/1,25 мг, 20 мг/8 мг/2,5 мг; 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</w:t>
            </w:r>
            <w:r>
              <w:rPr>
                <w:b/>
              </w:rPr>
              <w:t>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353418-26/З-137, 353419-26/З-137, 353420-26/З-137 від 23.02.2026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 xml:space="preserve">таблетки, вкриті плівковою оболонкою, 20 мг/4 мг/1,25 мг, 10 мг/8 мг/2,5 мг, 10 мг/4 мг/1,25 мг, 20 мг/8 мг/2,5 мг; 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</w:t>
            </w:r>
            <w:r>
              <w:rPr>
                <w:b/>
              </w:rPr>
              <w:t>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353418-26/З-137, 353419-26/З-137, 353420-26/З-137 від 23.02.2026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 xml:space="preserve">таблетки, вкриті плівковою оболонкою, 20 мг/4 мг/1,25 мг, 10 мг/8 мг/2,5 мг, 10 мг/4 мг/1,25 мг, 20 мг/8 мг/2,5 мг; 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353418-26/З-137, 353419-26/З-137, 353420-26/З-137 від 23.02.2026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 xml:space="preserve">таблетки, вкриті плівковою оболонкою, 20 мг/4 мг/1,25 мг, 10 мг/8 мг/2,5 мг, 10 мг/4 мг/1,25 мг, 20 мг/8 мг/2,5 мг; 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</w:t>
            </w:r>
            <w:r>
              <w:rPr>
                <w:b/>
              </w:rPr>
              <w:t>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353418-26/З-137, 353419-26/З-137, 353420-26/З-137 від 23.02.2026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 xml:space="preserve">таблетки, вкриті плівковою оболонкою, 20 мг/4 мг/1,25 мг, 10 мг/8 мг/2,5 мг, 10 мг/4 мг/1,25 мг, 20 мг/8 мг/2,5 мг; 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</w:t>
            </w:r>
            <w:r>
              <w:rPr>
                <w:b/>
              </w:rPr>
              <w:t>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346475-25/З-147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РОТАРИКС Вакцина для профілактики ротавірусної інфекції, </w:t>
            </w:r>
            <w:r>
              <w:rPr>
                <w:b/>
              </w:rPr>
              <w:t>суспензія оральна (1,5 мл/дозу); по 1 або по 5 попередньо заповнених оральних аплікаторів або туб в картонній коробці з маркуванням українською мовою, або в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346475-25/З-147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РОТАРИКС Вакцина для профілактики ротавірусної інфекції, </w:t>
            </w:r>
            <w:r>
              <w:rPr>
                <w:b/>
              </w:rPr>
              <w:t>суспензія оральна (1,5 мл/дозу); по 1 або по 5 попередньо заповнених оральних аплікаторів або туб в картонній коробці з маркуванням українською мовою, або в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346475-25/З-147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РОТАРИКС Вакцина для профілактики ротавірусної інфекції, </w:t>
            </w:r>
            <w:r>
              <w:rPr>
                <w:b/>
              </w:rPr>
              <w:t>суспензія оральна (1,5 мл/дозу); по 1 або по 5 попередньо заповнених оральних аплікаторів або туб в картонній коробці з маркуванням українською мовою, або в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354637-26/В-137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Сезонія, </w:t>
            </w:r>
            <w:r>
              <w:rPr>
                <w:b/>
              </w:rPr>
              <w:t xml:space="preserve">таблетки, вкриті плівковою оболонкою, по 5 мг; </w:t>
            </w:r>
            <w:r>
              <w:rPr>
                <w:b/>
              </w:rPr>
              <w:br/>
              <w:t>по 10 таблеток у блістері; по 1, по 2, по 3, або по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354637-26/В-137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Сезонія, </w:t>
            </w:r>
            <w:r>
              <w:rPr>
                <w:b/>
              </w:rPr>
              <w:t xml:space="preserve">таблетки, вкриті плівковою оболонкою, по 5 мг; </w:t>
            </w:r>
            <w:r>
              <w:rPr>
                <w:b/>
              </w:rPr>
              <w:br/>
              <w:t>по 10 таблеток у блістері; по 1, по 2, по 3, або по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</w:t>
            </w:r>
            <w:r>
              <w:rPr>
                <w:b/>
              </w:rPr>
              <w:t>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354637-26/В-137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Сезонія, </w:t>
            </w:r>
            <w:r>
              <w:rPr>
                <w:b/>
              </w:rPr>
              <w:t xml:space="preserve">таблетки, вкриті плівковою оболонкою, по 5 мг; </w:t>
            </w:r>
            <w:r>
              <w:rPr>
                <w:b/>
              </w:rPr>
              <w:br/>
              <w:t>по 10 таблеток у блістері; по 1, по 2, по 3, або по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350825-25/З-96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Септаназал® , </w:t>
            </w:r>
            <w:r>
              <w:rPr>
                <w:b/>
              </w:rPr>
              <w:t>спрей назальний, розчин, 1 мг/50 мг/мл; по 10 мл у флаконі з дозуючим пульверизатором;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350825-25/З-96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Септаназал® , </w:t>
            </w:r>
            <w:r>
              <w:rPr>
                <w:b/>
              </w:rPr>
              <w:t>спрей назальний, розчин, 1 мг/50 мг/мл; по 10 мл у флаконі з дозуючим пульверизатором;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350825-25/З-96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Септаназал® , </w:t>
            </w:r>
            <w:r>
              <w:rPr>
                <w:b/>
              </w:rPr>
              <w:t>спрей назальний, розчин, 1 мг/50 мг/мл; по 10 мл у флаконі з дозуючим пульверизатором;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</w:t>
            </w:r>
            <w:r>
              <w:rPr>
                <w:b/>
              </w:rPr>
              <w:t>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350850-25/З-120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Септаназал® для дітей, </w:t>
            </w:r>
            <w:r>
              <w:rPr>
                <w:b/>
              </w:rPr>
              <w:t>спрей назальний, розчин, 0,5 мг/50 мг/мл;</w:t>
            </w:r>
            <w:r>
              <w:rPr>
                <w:b/>
              </w:rPr>
              <w:br/>
              <w:t xml:space="preserve">по 10 мл у флаконі з дозуючим пульверизатором;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350850-25/З-120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Септаназал® для дітей, </w:t>
            </w:r>
            <w:r>
              <w:rPr>
                <w:b/>
              </w:rPr>
              <w:t>спрей назальний, розчин, 0,5 мг/50 мг/мл;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мл у флаконі з дозуючим пульверизатором;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350850-25/З-120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Септаназал® для дітей, </w:t>
            </w:r>
            <w:r>
              <w:rPr>
                <w:b/>
              </w:rPr>
              <w:t>спрей назальний, розчин, 0,5 мг/50 мг/мл;</w:t>
            </w:r>
            <w:r>
              <w:rPr>
                <w:b/>
              </w:rPr>
              <w:br/>
              <w:t xml:space="preserve">по 10 мл у флаконі з дозуючим пульверизатором;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352398-26/З-120, 352399-26/З-120,</w:t>
            </w:r>
            <w:r>
              <w:rPr>
                <w:b/>
              </w:rPr>
              <w:t xml:space="preserve"> 352400-26/З-120, 352401-26/З-120, 352402-26/З-120, 352403-26/З-120, 352404-26/З-120, 352405-26/З-120, 352416-26/З-120 від 06.02.2026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лимон та мед, </w:t>
            </w:r>
            <w:r>
              <w:rPr>
                <w:b/>
              </w:rPr>
              <w:t>льодяники, 3 мг/1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8 льодяників у блістері, по 1 або по 2, або по 3, або по 4, або по 5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352398-26/З-120, 352399-26/З-120, 352400-26/З-120, 352401-26/З-120, 352402-26/З-120, 352403-</w:t>
            </w:r>
            <w:r>
              <w:rPr>
                <w:b/>
              </w:rPr>
              <w:t>26/З-120, 352404-26/З-120, 352405-26/З-120, 352416-26/З-120 від 06.02.2026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лимон та мед, </w:t>
            </w:r>
            <w:r>
              <w:rPr>
                <w:b/>
              </w:rPr>
              <w:t>льодяники, 3 мг/1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8 льодяників у блістері, по 1 або по 2, або по 3, або по 4, або по 5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352398-26/З-120, 352399-26/З-120, 352400-26/З-120, 352401-26/З-120, 35240</w:t>
            </w:r>
            <w:r>
              <w:rPr>
                <w:b/>
              </w:rPr>
              <w:t>2-26/З-120, 352403-26/З-120, 352404-26/З-120, 352405-26/З-120, 352416-26/З-120 від 06.02.2026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лимон та мед, </w:t>
            </w:r>
            <w:r>
              <w:rPr>
                <w:b/>
              </w:rPr>
              <w:t>льодяники, 3 мг/1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8 льодяників у блістері, по 1 або по 2, або по 3, або по 4, або по 5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359269-26/З-145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Сетегис®, </w:t>
            </w:r>
            <w:r>
              <w:rPr>
                <w:b/>
              </w:rPr>
              <w:t>таблетки по 1 мг або по 2 мг, або по 5 мг, або по 10 мг;</w:t>
            </w:r>
            <w:r>
              <w:rPr>
                <w:b/>
              </w:rPr>
              <w:br/>
              <w:t>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359269-26/З-145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Сетегис®, </w:t>
            </w:r>
            <w:r>
              <w:rPr>
                <w:b/>
              </w:rPr>
              <w:t>таблетки по 1 мг або по 2 мг, або по 5 мг, або по 10 мг;</w:t>
            </w:r>
            <w:r>
              <w:rPr>
                <w:b/>
              </w:rPr>
              <w:br/>
              <w:t>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359269-26/З-145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Сетегис®, </w:t>
            </w:r>
            <w:r>
              <w:rPr>
                <w:b/>
              </w:rPr>
              <w:t>таблетки по 1 мг або по 2 мг, або по 5 мг, або по 10 мг;</w:t>
            </w:r>
            <w:r>
              <w:rPr>
                <w:b/>
              </w:rPr>
              <w:br/>
              <w:t>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359269-26/З-145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Сетегис®, </w:t>
            </w:r>
            <w:r>
              <w:rPr>
                <w:b/>
              </w:rPr>
              <w:t>таблетки по 1 мг або по 2 мг, або по 5 мг, або по 10 мг;</w:t>
            </w:r>
            <w:r>
              <w:rPr>
                <w:b/>
              </w:rPr>
              <w:br/>
              <w:t>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359269-26/З-145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Сетегис®, </w:t>
            </w:r>
            <w:r>
              <w:rPr>
                <w:b/>
              </w:rPr>
              <w:t>таблетки по 1 мг або по 2 мг, або по 5 мг, або по 10 мг;</w:t>
            </w:r>
            <w:r>
              <w:rPr>
                <w:b/>
              </w:rPr>
              <w:br/>
              <w:t>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359269-26/З-145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Сетегис®, </w:t>
            </w:r>
            <w:r>
              <w:rPr>
                <w:b/>
              </w:rPr>
              <w:t>таблетки по 1 мг або по 2 мг, або по 5 мг, або по 10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359269-26/З-145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Сетегис®, </w:t>
            </w:r>
            <w:r>
              <w:rPr>
                <w:b/>
              </w:rPr>
              <w:t>таблетки по 1 мг або по 2 мг, або по 5 мг, або по 10 мг;</w:t>
            </w:r>
            <w:r>
              <w:rPr>
                <w:b/>
              </w:rPr>
              <w:br/>
              <w:t>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359269-26/З-145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Сетегис®, </w:t>
            </w:r>
            <w:r>
              <w:rPr>
                <w:b/>
              </w:rPr>
              <w:t>таблетки по 1 мг або по 2 мг, або по 5 мг, або по 10 мг;</w:t>
            </w:r>
            <w:r>
              <w:rPr>
                <w:b/>
              </w:rPr>
              <w:br/>
              <w:t>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359269-26/З-145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Сетегис®, </w:t>
            </w:r>
            <w:r>
              <w:rPr>
                <w:b/>
              </w:rPr>
              <w:t>таблетки по 1 мг або по 2 мг, або по 5 мг, або по 10 мг;</w:t>
            </w:r>
            <w:r>
              <w:rPr>
                <w:b/>
              </w:rPr>
              <w:br/>
              <w:t>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359269-26/З-145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Сетегис®, </w:t>
            </w:r>
            <w:r>
              <w:rPr>
                <w:b/>
              </w:rPr>
              <w:t>таблетки по 1 мг або по 2 мг, або по 5 мг, або по 10 мг;</w:t>
            </w:r>
            <w:r>
              <w:rPr>
                <w:b/>
              </w:rPr>
              <w:br/>
              <w:t>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359269-26/З-145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Сетегис®, </w:t>
            </w:r>
            <w:r>
              <w:rPr>
                <w:b/>
              </w:rPr>
              <w:t>таблетки по 1 мг або по 2 мг, або по 5 мг, або по 10 мг;</w:t>
            </w:r>
            <w:r>
              <w:rPr>
                <w:b/>
              </w:rPr>
              <w:br/>
              <w:t>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359269-26/З-145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Сетегис®, </w:t>
            </w:r>
            <w:r>
              <w:rPr>
                <w:b/>
              </w:rPr>
              <w:t>таблетки по 1 мг або по 2 мг, або по 5 мг, або по 10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348732-25/З-138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Софген-В, </w:t>
            </w:r>
            <w:r>
              <w:rPr>
                <w:b/>
              </w:rPr>
              <w:t>таблетки, вкриті плівковою оболонкою, по 400 мг/100 мг; по 28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348732-25/З-138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Софген-В, </w:t>
            </w:r>
            <w:r>
              <w:rPr>
                <w:b/>
              </w:rPr>
              <w:t>таблетки, вкриті плівковою оболонкою, по 400 мг/100 мг; по 28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348732-25/З-138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Софген-В, </w:t>
            </w:r>
            <w:r>
              <w:rPr>
                <w:b/>
              </w:rPr>
              <w:t>таблетки, вкриті плівковою оболонкою, по 400 мг/100 мг; по 28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359256-26/З-98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Спітомін®, </w:t>
            </w:r>
            <w:r>
              <w:rPr>
                <w:b/>
              </w:rPr>
              <w:t>таблетки по 5 мг, по 10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359256-26/З-98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Спітомін®, </w:t>
            </w:r>
            <w:r>
              <w:rPr>
                <w:b/>
              </w:rPr>
              <w:t>таблетки по 5 мг, по 10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359256-26/З-98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Спітомін®, </w:t>
            </w:r>
            <w:r>
              <w:rPr>
                <w:b/>
              </w:rPr>
              <w:t>таблетки по 5 мг, по 10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359256-26/З-98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Спітомін®, </w:t>
            </w:r>
            <w:r>
              <w:rPr>
                <w:b/>
              </w:rPr>
              <w:t>таблетки по 5 мг, по 10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359256-26/З-98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Спітомін®, </w:t>
            </w:r>
            <w:r>
              <w:rPr>
                <w:b/>
              </w:rPr>
              <w:t>таблетки по 5 мг, по 10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359256-26/З-98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Спітомін®, </w:t>
            </w:r>
            <w:r>
              <w:rPr>
                <w:b/>
              </w:rPr>
              <w:t>таблетки по 5 мг, по 10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359261-26/З-100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Стимулотон®, </w:t>
            </w:r>
            <w:r>
              <w:rPr>
                <w:b/>
              </w:rPr>
              <w:t>таблетки, вкриті оболонкою, по 50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359261-26/З-100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Стимулотон®, </w:t>
            </w:r>
            <w:r>
              <w:rPr>
                <w:b/>
              </w:rPr>
              <w:t>таблетки, вкриті оболонкою, по 50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359261-26/З-100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Стимулотон®, </w:t>
            </w:r>
            <w:r>
              <w:rPr>
                <w:b/>
              </w:rPr>
              <w:t>таблетки, вкриті оболонкою, по 50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355704-26/З-146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Стрезам®, </w:t>
            </w:r>
            <w:r>
              <w:rPr>
                <w:b/>
              </w:rPr>
              <w:t>капсули по 50 мг по 12 капсул у блістері, по 5 блістерів у пачці; по 20 капсул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355704-26/З-146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Стрезам®, </w:t>
            </w:r>
            <w:r>
              <w:rPr>
                <w:b/>
              </w:rPr>
              <w:t>капсули по 50 мг по 12 капсул у блістері, по 5 блістерів у пачці; по 20 капсул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355704-26/З-146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Стрезам®, </w:t>
            </w:r>
            <w:r>
              <w:rPr>
                <w:b/>
              </w:rPr>
              <w:t>капсули по 50 мг по 12 капсул у блістері, по 5 блістерів у пачці; по 20 капсул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338832-25/З-149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ХЕРБАЛ ВІД КАШЛЮ ТА ПОДРАЗНЕННЯ ГОРЛА (Було: СТРЕПСІЛС® ВІД КАШЛЮ), </w:t>
            </w:r>
            <w:r>
              <w:rPr>
                <w:b/>
              </w:rPr>
              <w:t>пастилки по 10 мг; по 12 пастилок у блістері; по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</w:t>
            </w:r>
            <w:r>
              <w:rPr>
                <w:b/>
              </w:rPr>
              <w:t>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338832-25/З-149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ХЕРБАЛ ВІД КАШЛЮ ТА ПОДРАЗНЕННЯ ГОРЛА (Було: СТРЕПСІЛС® ВІД КАШЛЮ), </w:t>
            </w:r>
            <w:r>
              <w:rPr>
                <w:b/>
              </w:rPr>
              <w:t>пастилки по 10 мг; по 12 пастилок у блістері; по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338832-25/З-149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ХЕРБАЛ ВІД КАШЛЮ ТА ПОДРАЗНЕННЯ ГОРЛА (Було: СТРЕПСІЛС® ВІД КАШЛЮ), </w:t>
            </w:r>
            <w:r>
              <w:rPr>
                <w:b/>
              </w:rPr>
              <w:t>пастилки по 10 мг; по 12 пастилок у блістері; по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359341-26/З-117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Супрастин®, </w:t>
            </w:r>
            <w:r>
              <w:rPr>
                <w:b/>
              </w:rPr>
              <w:t>таблетки по 25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359341-26/З-117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Супрастин®, </w:t>
            </w:r>
            <w:r>
              <w:rPr>
                <w:b/>
              </w:rPr>
              <w:t>таблетки по 25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359341-26/З-117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Супрастин®, </w:t>
            </w:r>
            <w:r>
              <w:rPr>
                <w:b/>
              </w:rPr>
              <w:t>таблетки по 25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359394-26/З-139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Супрастин®, </w:t>
            </w:r>
            <w:r>
              <w:rPr>
                <w:b/>
              </w:rPr>
              <w:t>розчин для ін'єкцій, 20 мг/мл по 1 мл в ампулі; по 5 ампул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359394-26/З-139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Супрастин®, </w:t>
            </w:r>
            <w:r>
              <w:rPr>
                <w:b/>
              </w:rPr>
              <w:t>розчин для ін'єкцій, 20 мг/мл по 1 мл в ампулі; по 5 ампул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359394-26/З-139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Супрастин®, </w:t>
            </w:r>
            <w:r>
              <w:rPr>
                <w:b/>
              </w:rPr>
              <w:t>розчин для ін'єкцій, 20 мг/мл по 1 мл в ампулі; по 5 ампул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351400-26/З-147 від 09.01.2026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Тафнат, </w:t>
            </w:r>
            <w:r>
              <w:rPr>
                <w:b/>
              </w:rPr>
              <w:t>таблетки, вкриті плівковою оболонкою, по 25 мг, по 30 таблеток, вкритих плівковою оболонкою, у флаконі з поліетилену високої щільності (HDPE) із поліпропіленовою кришкою, оснащеною захистом від дітей; по 1 ф</w:t>
            </w:r>
            <w:r>
              <w:rPr>
                <w:b/>
              </w:rPr>
              <w:t>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Натко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351400-26/З-147 від 09.01.2026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Тафнат, </w:t>
            </w:r>
            <w:r>
              <w:rPr>
                <w:b/>
              </w:rPr>
              <w:t>таблетки, вкриті плівковою оболонкою, по 25 мг, по 30 таблеток, вкритих плівковою оболонкою, у флаконі з поліетилену високої щільності (HDPE) із поліпропіленовою кришкою, оснащеною захистом від дітей;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Натко Фарма </w:t>
            </w:r>
            <w:r>
              <w:rPr>
                <w:b/>
              </w:rPr>
              <w:t>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351400-26/З-147 від 09.01.2026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Тафнат, </w:t>
            </w:r>
            <w:r>
              <w:rPr>
                <w:b/>
              </w:rPr>
              <w:t>таблетки, вкриті плівковою оболонкою, по 25 мг, по 30 таблеток, вкритих плівковою оболонкою, у флаконі з поліетилену високої щільності (HDPE) із поліпропіленовою кришкою, оснащеною захистом від дітей;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Натко Фарма </w:t>
            </w:r>
            <w:r>
              <w:rPr>
                <w:b/>
              </w:rPr>
              <w:t>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355828-26/З-148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Тебантин®, </w:t>
            </w:r>
            <w:r>
              <w:rPr>
                <w:b/>
              </w:rPr>
              <w:t>капсули по 300 мг; по 10 капсул у блістері; по 5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355828-26/З-148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Тебантин®, </w:t>
            </w:r>
            <w:r>
              <w:rPr>
                <w:b/>
              </w:rPr>
              <w:t>капсули по 300 мг; по 10 капсул у блістері; по 5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355828-26/З-148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Тебантин®, </w:t>
            </w:r>
            <w:r>
              <w:rPr>
                <w:b/>
              </w:rPr>
              <w:t>капсули по 300 мг; по 10 капсул у блістері; по 5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358580-26/В-120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Тіаміну хлорид-Дарниця (Вітамін В1-Дарниця), </w:t>
            </w:r>
            <w:r>
              <w:rPr>
                <w:b/>
              </w:rPr>
              <w:t xml:space="preserve">розчин для ін'єкцій, 50 мг/мл; </w:t>
            </w:r>
            <w:r>
              <w:rPr>
                <w:b/>
              </w:rPr>
              <w:br/>
              <w:t xml:space="preserve">по 1 мл в ампулі; по 5 ампул у контурній чарунковій упаковці, по 2 контурні чарункові упаковки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358580-26/В-120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Тіаміну хлорид-Дарниця (Вітамін В1-Дарниця), </w:t>
            </w:r>
            <w:r>
              <w:rPr>
                <w:b/>
              </w:rPr>
              <w:t xml:space="preserve">розчин для ін'єкцій, 50 мг/мл;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 мл в ампулі; по 5 ампул у контурній чарунковій упаковці, по 2 контурні чарункові упаковки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358580-26/В-120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Тіаміну хлорид-Дарниця (Вітамін В1-Дарниця), </w:t>
            </w:r>
            <w:r>
              <w:rPr>
                <w:b/>
              </w:rPr>
              <w:t xml:space="preserve">розчин для ін'єкцій, 50 мг/мл; </w:t>
            </w:r>
            <w:r>
              <w:rPr>
                <w:b/>
              </w:rPr>
              <w:br/>
              <w:t xml:space="preserve">по 1 мл в ампулі; по 5 ампул у контурній чарунковій упаковці, по 2 контурні чарункові упаковки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358763-26/В-28, 358764-26/В-28, 358765-26/В-28, 358766-26/В-28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</w:t>
            </w:r>
            <w:r>
              <w:rPr>
                <w:szCs w:val="20"/>
              </w:rPr>
              <w:t>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358763-26/В-28, 358764-26/В-28, 358765-26/В-28, 358766-26/В-28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358763-26/В-28, 358764-26/В-28, 358765-26/В-28, 358766-26/В-28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358671-26/В-137, 358672-26/В-137, 358673-26/В-137, 358674-26/В-137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Торасемід-Дарниця, </w:t>
            </w:r>
            <w:r>
              <w:rPr>
                <w:b/>
              </w:rPr>
              <w:t>таблетки по 5 мг, по 10 таблеток у контурній чарунковій упаковці; по 3 контурні чарункові упаковки в пачці або по 10 мг, по 10 таблеток у контурній чарунковій упаковці; по 3 або по 10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ПрАТ </w:t>
            </w:r>
            <w:r>
              <w:rPr>
                <w:b/>
              </w:rPr>
              <w:t>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358671-26/В-137, 358672-26/В-137, 358673-26/В-137, 358674-26/В-137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Торасемід-Дарниця, </w:t>
            </w:r>
            <w:r>
              <w:rPr>
                <w:b/>
              </w:rPr>
              <w:t>таблетки по 5 мг, по 10 таблеток у контурній чарунковій упаковці; по 3 контурні чарункові упаковки в пачці або по 10 мг, по 10 таблеток у контурній чарунковій упаковці; по 3 або по 10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ПрАТ </w:t>
            </w:r>
            <w:r>
              <w:rPr>
                <w:b/>
              </w:rPr>
              <w:t>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358671-26/В-137, 358672-26/В-137, 358673-26/В-137, 358674-26/В-137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Торасемід-Дарниця, </w:t>
            </w:r>
            <w:r>
              <w:rPr>
                <w:b/>
              </w:rPr>
              <w:t>таблетки по 5 мг, по 10 таблеток у контурній чарунковій упаковці; по 3 контурні чарункові упаковки в пачці або по 10 мг, по 10 таблеток у контурній чарунковій упаковці; по 3 або по 10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ПрАТ </w:t>
            </w:r>
            <w:r>
              <w:rPr>
                <w:b/>
              </w:rPr>
              <w:t>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358671-26/В-137, 358672-26/В-137, 358673-26/В-137, 358674-26/В-137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Торасемід-Дарниця, </w:t>
            </w:r>
            <w:r>
              <w:rPr>
                <w:b/>
              </w:rPr>
              <w:t>таблетки по 5 мг, по 10 таблеток у контурній чарунковій упаковці; по 3 контурні чарункові упаковки в пачці або по 10 мг, по 10 таблеток у контурній чарунковій упаковці; по 3 або по 10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ПрАТ </w:t>
            </w:r>
            <w:r>
              <w:rPr>
                <w:b/>
              </w:rPr>
              <w:t>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358671-26/В-137, 358672-26/В-137, 358673-26/В-137, 358674-26/В-137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Торасемід-Дарниця, </w:t>
            </w:r>
            <w:r>
              <w:rPr>
                <w:b/>
              </w:rPr>
              <w:t>таблетки по 5 мг, по 10 таблеток у контурній чарунковій упаковці; по 3 контурні чарункові упаковки в пачці або по 10 мг, по 10 таблеток у контурній чарунковій упаковці; по 3 або по 10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ПрАТ </w:t>
            </w:r>
            <w:r>
              <w:rPr>
                <w:b/>
              </w:rPr>
              <w:t>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358671-26/В-137, 358672-26/В-137, 358673-26/В-137, 358674-26/В-137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Торасемід-Дарниця, </w:t>
            </w:r>
            <w:r>
              <w:rPr>
                <w:b/>
              </w:rPr>
              <w:t>таблетки по 5 мг, по 10 таблеток у контурній чарунковій упаковці; по 3 контурні чарункові упаковки в пачці або по 10 мг, по 10 таблеток у контурній чарунковій упаковці; по 3 або по 10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ПрАТ </w:t>
            </w:r>
            <w:r>
              <w:rPr>
                <w:b/>
              </w:rPr>
              <w:t>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358668-26/В-137, 358669-26/В-137, 358670-26/В-137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ТОРАСЕМІД-ДАРНИЦЯ, </w:t>
            </w:r>
            <w:r>
              <w:rPr>
                <w:b/>
              </w:rPr>
              <w:t>розчин для ін`єкцій, 20 мг/4 мл</w:t>
            </w:r>
            <w:r>
              <w:rPr>
                <w:b/>
              </w:rPr>
              <w:br/>
              <w:t>по 4 мл в ампулі; по 5 ампул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358668-26/В-137, 358669-26/В-137, 358670-26/В-137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ТОРАСЕМІД-ДАРНИЦЯ, </w:t>
            </w:r>
            <w:r>
              <w:rPr>
                <w:b/>
              </w:rPr>
              <w:t>розчин для ін`єкцій, 20 мг/4 мл</w:t>
            </w:r>
            <w:r>
              <w:rPr>
                <w:b/>
              </w:rPr>
              <w:br/>
            </w:r>
            <w:r>
              <w:rPr>
                <w:b/>
              </w:rPr>
              <w:t>по 4 мл в ампулі; по 5 ампул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358668-26/В-137, 358669-26/В-137, 358670-26/В-137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ТОРАСЕМІД-ДАРНИЦЯ, </w:t>
            </w:r>
            <w:r>
              <w:rPr>
                <w:b/>
              </w:rPr>
              <w:t>розчин для ін`єкцій, 20 мг/4 мл</w:t>
            </w:r>
            <w:r>
              <w:rPr>
                <w:b/>
              </w:rPr>
              <w:br/>
              <w:t>по 4 мл в ампулі; по 5 ампул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</w:t>
            </w:r>
            <w:r>
              <w:rPr>
                <w:b/>
              </w:rPr>
              <w:t>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354683-26/В-126, 354684-26/В-126, 354685-26/В-126, 354686-26/В-126, 354687-26/В-126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УКРЕНЗИМ 10000, </w:t>
            </w:r>
            <w:r>
              <w:rPr>
                <w:b/>
              </w:rPr>
              <w:t>капсули тверді з гастрорезистентними гранулами по 150 мг; по 10 капсул у блістері, по 2 або по 10 блістерів у картонній упаковці; in bulk: по 10 капсул у блістері, по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</w:t>
            </w:r>
            <w:r>
              <w:rPr>
                <w:b/>
              </w:rPr>
              <w:t>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354683-26/В-126, 354684-26/В-126, 354685-26/В-126, 354686-26/В-126, 354687-26/В-126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УКРЕНЗИМ 10000, </w:t>
            </w:r>
            <w:r>
              <w:rPr>
                <w:b/>
              </w:rPr>
              <w:t>капсули тверді з гастрорезистентними гранулами по 150 мг; по 10 капсул у блістері, по 2 або по 10 блістерів у картонній упаковці; in bulk: по 10 капсул у блістері, по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</w:t>
            </w:r>
            <w:r>
              <w:rPr>
                <w:b/>
              </w:rPr>
              <w:t>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354683-26/В-126, 354684-26/В-126, 354685-26/В-126, 354686-26/В-126, 354687-26/В-126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УКРЕНЗИМ 10000, </w:t>
            </w:r>
            <w:r>
              <w:rPr>
                <w:b/>
              </w:rPr>
              <w:t>капсули тверді з гастрорезистентними гранулами по 150 мг; по 10 капсул у блістері, по 2 або по 10 блістерів у картонній упаковці; in bulk: по 10 капсул у блістері, по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354683-26/В-126, 354684-26/В-126, 354685-26/В-126, 354686-26/В-126, 354687-26/В-126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УКРЕНЗИМ 10000, </w:t>
            </w:r>
            <w:r>
              <w:rPr>
                <w:b/>
              </w:rPr>
              <w:t>капсули тверді з гастрорезистентними гранулами по 150 мг; по 10 капсул у блістері, по 2 або по 10 блістерів у картонній упаковці; in bulk: по 10 капсул у блістері, по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354683-26/В-126, 354684-26/В-126, 354685-26/В-126, 354686-26/В-126, 354687-26/В-126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УКРЕНЗИМ 10000, </w:t>
            </w:r>
            <w:r>
              <w:rPr>
                <w:b/>
              </w:rPr>
              <w:t>капсули тверді з гастрорезистентними гранулами по 150 мг; по 10 капсул у блістері, по 2 або по 10 блістерів у картонній упаковці; in bulk: по 10 капсул у блістері, по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354683-26/В-126, 354684-26/В-126, 354685-26/В-126, 354686-26/В-126, 354687-26/В-126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УКРЕНЗИМ 10000, </w:t>
            </w:r>
            <w:r>
              <w:rPr>
                <w:b/>
              </w:rPr>
              <w:t>капсули тверді з гастрорезистентними гранулами по 150 мг; по 10 капсул у блістері, по 2 або по 10 блістерів у картонній упаковці; in bulk: по 10 капсул у блістері, по 200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352704-26/В-120, 354411-26/В-120, 354412-26/В-120, 354413-26/В-120, 354414-26/В-120, 354415-26/В-120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Фаниган® Фаст, </w:t>
            </w:r>
            <w:r>
              <w:rPr>
                <w:b/>
              </w:rPr>
              <w:t>гель</w:t>
            </w:r>
            <w:r>
              <w:rPr>
                <w:b/>
              </w:rPr>
              <w:br/>
              <w:t>по 30 г або по 100 г у алюмінієвій або ламінованій тубі; по 1 тубі у картонній упаковці;</w:t>
            </w:r>
            <w:r>
              <w:rPr>
                <w:b/>
              </w:rPr>
              <w:br/>
              <w:t xml:space="preserve">in bulk: по 30 г у ламінованій тубі; по 200 туб у картонній упаковці; по 100 г у ламінованій тубі; по 100 </w:t>
            </w:r>
            <w:r>
              <w:rPr>
                <w:b/>
              </w:rPr>
              <w:t>туб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</w:t>
            </w:r>
            <w:r>
              <w:rPr>
                <w:szCs w:val="20"/>
              </w:rPr>
              <w:t>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352704-26/В-120, 354411-26/В-120, 354412-26/В-120, 354413-26/В-120, 354414-26/В-120, 354415-26/В-120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Фаниган® Фаст, </w:t>
            </w:r>
            <w:r>
              <w:rPr>
                <w:b/>
              </w:rPr>
              <w:t>гель</w:t>
            </w:r>
            <w:r>
              <w:rPr>
                <w:b/>
              </w:rPr>
              <w:br/>
              <w:t>по 30 г або по 100 г у алюмінієвій або ламінованій тубі; по 1 тубі у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in bulk: по 30 г у ламінованій тубі; по 200 туб у картонній упаковці; по 100 г у ламінованій тубі; по 100 туб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352704-26/В-120, 354411-26/В-120, 354412-26/В-120, 354413-26/В-120, 354414-26/В-120, 354415-26/В-120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Фаниган® Фаст, </w:t>
            </w:r>
            <w:r>
              <w:rPr>
                <w:b/>
              </w:rPr>
              <w:t>гель</w:t>
            </w:r>
            <w:r>
              <w:rPr>
                <w:b/>
              </w:rPr>
              <w:br/>
            </w:r>
            <w:r>
              <w:rPr>
                <w:b/>
              </w:rPr>
              <w:t>по 30 г або по 100 г у алюмінієвій або ламінованій тубі; по 1 тубі у картонній упаковці;</w:t>
            </w:r>
            <w:r>
              <w:rPr>
                <w:b/>
              </w:rPr>
              <w:br/>
              <w:t>in bulk: по 30 г у ламінованій тубі; по 200 туб у картонній упаковці; по 100 г у ламінованій тубі; по 100 туб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356297-26/В-120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Фаниган® Фаст, </w:t>
            </w:r>
            <w:r>
              <w:rPr>
                <w:b/>
              </w:rPr>
              <w:t>гель</w:t>
            </w:r>
            <w:r>
              <w:rPr>
                <w:b/>
              </w:rPr>
              <w:br/>
            </w:r>
            <w:r>
              <w:rPr>
                <w:b/>
              </w:rPr>
              <w:t>по 30 г або по 100 г у алюмінієвій або ламінованій тубі; по 1 тубі у картонній упаковці;</w:t>
            </w:r>
            <w:r>
              <w:rPr>
                <w:b/>
              </w:rPr>
              <w:br/>
              <w:t>in bulk: по 30 г у ламінованій тубі; по 200 туб у картонній упаковці; по 100 г у ламінованій тубі; по 100 туб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356297-26/В-120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Фаниган® Фаст, </w:t>
            </w:r>
            <w:r>
              <w:rPr>
                <w:b/>
              </w:rPr>
              <w:t>гель</w:t>
            </w:r>
            <w:r>
              <w:rPr>
                <w:b/>
              </w:rPr>
              <w:br/>
              <w:t>по 30 г або по 100 г у алюмінієвій або ламінованій тубі; по 1 тубі у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in bulk: по 30 г у ламінованій тубі; по 200 туб у картонній упаковці; по 100 г у ламінованій тубі; по 100 туб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356297-26/В-120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Фаниган® Фаст, </w:t>
            </w:r>
            <w:r>
              <w:rPr>
                <w:b/>
              </w:rPr>
              <w:t>гель</w:t>
            </w:r>
            <w:r>
              <w:rPr>
                <w:b/>
              </w:rPr>
              <w:br/>
              <w:t>по 30 г або по 100 г у алюмінієвій або ламінованій тубі; по 1 тубі у картонній упаковці;</w:t>
            </w:r>
            <w:r>
              <w:rPr>
                <w:b/>
              </w:rPr>
              <w:br/>
              <w:t>in bulk: по 30 г у ламінованій тубі; по 200 туб у картонній упаковці; по 100 г у ламінованій тубі; по 100 туб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</w:t>
            </w:r>
            <w:r>
              <w:rPr>
                <w:b/>
              </w:rPr>
              <w:t>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356297-26/В-120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Фаниган® Фаст, </w:t>
            </w:r>
            <w:r>
              <w:rPr>
                <w:b/>
              </w:rPr>
              <w:t>гель</w:t>
            </w:r>
            <w:r>
              <w:rPr>
                <w:b/>
              </w:rPr>
              <w:br/>
              <w:t>по 30 г або по 100 г у алюмінієвій або ламінованій тубі; по 1 тубі у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in bulk: по 30 г у ламінованій тубі; по 200 туб у картонній упаковці; по 100 г у ламінованій тубі; по 100 туб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356297-26/В-120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Фаниган® Фаст, </w:t>
            </w:r>
            <w:r>
              <w:rPr>
                <w:b/>
              </w:rPr>
              <w:t>гель</w:t>
            </w:r>
            <w:r>
              <w:rPr>
                <w:b/>
              </w:rPr>
              <w:br/>
              <w:t>по 30 г або по 100 г у алюмінієвій або ламінованій тубі; по 1 тубі у картонній упаковці;</w:t>
            </w:r>
            <w:r>
              <w:rPr>
                <w:b/>
              </w:rPr>
              <w:br/>
              <w:t>in bulk: по 30 г у ламінованій тубі; по 200 туб у картонній упаковці; по 100 г у ламінованій тубі; по 100 туб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356297-26/В-120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Фаниган® Фаст, </w:t>
            </w:r>
            <w:r>
              <w:rPr>
                <w:b/>
              </w:rPr>
              <w:t>гель</w:t>
            </w:r>
            <w:r>
              <w:rPr>
                <w:b/>
              </w:rPr>
              <w:br/>
              <w:t>по 30 г або по 100 г у алюмінієвій або ламінованій тубі; по 1 тубі у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in bulk: по 30 г у ламінованій тубі; по 200 туб у картонній упаковці; по 100 г у ламінованій тубі; по 100 туб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352704-26/В-120, 354411-26/В-120, 354412-26/В-120, 354413-26/В-120, 354</w:t>
            </w:r>
            <w:r>
              <w:rPr>
                <w:b/>
              </w:rPr>
              <w:t>414-26/В-120, 354415-26/В-120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Фаниган® Фаст, </w:t>
            </w:r>
            <w:r>
              <w:rPr>
                <w:b/>
              </w:rPr>
              <w:t>гель</w:t>
            </w:r>
            <w:r>
              <w:rPr>
                <w:b/>
              </w:rPr>
              <w:br/>
              <w:t>по 30 г або по 100 г у алюмінієвій або ламінованій тубі; по 1 тубі у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in bulk: по 30 г у ламінованій тубі; по 200 туб у картонній упаковці; по 100 г у ламінованій тубі; по 100 туб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352704-26/В-120, 354411-26/В-120, 354412-26/В-120, 354413-26/В-120, 354414-26/В-120, 354415-26/В-120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Фаниган® Фаст, </w:t>
            </w:r>
            <w:r>
              <w:rPr>
                <w:b/>
              </w:rPr>
              <w:t>гель</w:t>
            </w:r>
            <w:r>
              <w:rPr>
                <w:b/>
              </w:rPr>
              <w:br/>
            </w:r>
            <w:r>
              <w:rPr>
                <w:b/>
              </w:rPr>
              <w:t>по 30 г або по 100 г у алюмінієвій або ламінованій тубі; по 1 тубі у картонній упаковці;</w:t>
            </w:r>
            <w:r>
              <w:rPr>
                <w:b/>
              </w:rPr>
              <w:br/>
              <w:t>in bulk: по 30 г у ламінованій тубі; по 200 туб у картонній упаковці; по 100 г у ламінованій тубі; по 100 туб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352704-26/В-120, 354411-26/В-120, 354412-26/В-120, 354413-26/В-120, 354414-26/В-120, 354415-26/В-120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Фаниган® Фаст, </w:t>
            </w:r>
            <w:r>
              <w:rPr>
                <w:b/>
              </w:rPr>
              <w:t>гель</w:t>
            </w:r>
            <w:r>
              <w:rPr>
                <w:b/>
              </w:rPr>
              <w:br/>
              <w:t>по 30 г або по 100 г у алюмінієвій або ламінованій тубі; по 1 тубі у картонній упаковці;</w:t>
            </w:r>
            <w:r>
              <w:rPr>
                <w:b/>
              </w:rPr>
              <w:br/>
              <w:t xml:space="preserve">in bulk: по 30 г у ламінованій тубі; по 200 туб у картонній упаковці; по 100 г у ламінованій тубі; по 100 </w:t>
            </w:r>
            <w:r>
              <w:rPr>
                <w:b/>
              </w:rPr>
              <w:t>туб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</w:t>
            </w:r>
            <w:r>
              <w:rPr>
                <w:szCs w:val="20"/>
              </w:rPr>
              <w:t>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356281-26/В-145, 356282-26/В-145, 356283-26/В-145, 356284-26/В-145, 356285-26/В-145, 356286-26/В-145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Фармазолін® , </w:t>
            </w:r>
            <w:r>
              <w:rPr>
                <w:b/>
              </w:rPr>
              <w:t>краплі назальні 0,05 %;</w:t>
            </w:r>
            <w:r>
              <w:rPr>
                <w:b/>
              </w:rPr>
              <w:br/>
              <w:t xml:space="preserve">краплі назальні 0,1 %; </w:t>
            </w:r>
            <w:r>
              <w:rPr>
                <w:b/>
              </w:rPr>
              <w:br/>
              <w:t>По 10 мл у флаконі поліетиленовому, закупореному ковпачком або у флаконі поліетиленовому з дозатором, закупореному кришкою з пломбою (контролем першого р</w:t>
            </w:r>
            <w:r>
              <w:rPr>
                <w:b/>
              </w:rPr>
              <w:t>озкриття), або по 10 мл у флаконі поліетиленовому, закупореному пробкою-крапельницею і ковпачком. По 1 флакону у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356281-26/В-145, 356282-26/В-145, 356283-26/В-145, 356284-26/В-145, 356285-26/В-145, 356286-</w:t>
            </w:r>
            <w:r>
              <w:rPr>
                <w:b/>
              </w:rPr>
              <w:t>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Фармазолін® , </w:t>
            </w:r>
            <w:r>
              <w:rPr>
                <w:b/>
              </w:rPr>
              <w:t>краплі назальні 0,05 %;</w:t>
            </w:r>
            <w:r>
              <w:rPr>
                <w:b/>
              </w:rPr>
              <w:br/>
              <w:t xml:space="preserve">краплі назальні 0,1 %;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мл у флаконі поліетиленовому, закупореному ковпачком або у флаконі поліетиленовому з дозатором, закупореному кришкою з пломбою (контролем першого розкриття), або по 10 мл у флаконі поліетиленовому, закупореному пробкою-крапельницею і ковпачком. По 1 </w:t>
            </w:r>
            <w:r>
              <w:rPr>
                <w:b/>
              </w:rPr>
              <w:t>флакону у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356281-26/В-145, 356282-26/В-145, 356283-26/В-145, 356284-26/В-145, 356285-26/В-145, 356286-26/В-145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Фармазолін® , </w:t>
            </w:r>
            <w:r>
              <w:rPr>
                <w:b/>
              </w:rPr>
              <w:t>краплі назальні 0,05 %;</w:t>
            </w:r>
            <w:r>
              <w:rPr>
                <w:b/>
              </w:rPr>
              <w:br/>
              <w:t xml:space="preserve">краплі назальні 0,1 %; </w:t>
            </w:r>
            <w:r>
              <w:rPr>
                <w:b/>
              </w:rPr>
              <w:br/>
              <w:t>По 10 мл у флаконі поліетиленовому, закупореному ковпачком або у флаконі поліетиленовому з дозатором, закупореному кришкою з пломбою (контролем першого р</w:t>
            </w:r>
            <w:r>
              <w:rPr>
                <w:b/>
              </w:rPr>
              <w:t>озкриття), або по 10 мл у флаконі поліетиленовому, закупореному пробкою-крапельницею і ковпачком. По 1 флакону у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356281-26/В-145, 356282-26/В-145, 356283-26/В-145, 356284-26/В-145, 356</w:t>
            </w:r>
            <w:r>
              <w:rPr>
                <w:b/>
              </w:rPr>
              <w:t>285-26/В-145, 356286-26/В-145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Фармазолін® , </w:t>
            </w:r>
            <w:r>
              <w:rPr>
                <w:b/>
              </w:rPr>
              <w:t>краплі назальні 0,05 %;</w:t>
            </w:r>
            <w:r>
              <w:rPr>
                <w:b/>
              </w:rPr>
              <w:br/>
              <w:t xml:space="preserve">краплі назальні 0,1 %;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мл у флаконі поліетиленовому, закупореному ковпачком або у флаконі поліетиленовому з дозатором, закупореному кришкою з пломбою (контролем першого розкриття), або по 10 мл у флаконі поліетиленовому, закупореному пробкою-крапельницею і ковпачком. По 1 </w:t>
            </w:r>
            <w:r>
              <w:rPr>
                <w:b/>
              </w:rPr>
              <w:t>флакону у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356281-26/В-145, 356282-26/В-145, 356283-26/В-145, 356284-26/В-145, 356285-26/В-145, 356286-26/В-145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Фармазолін® , </w:t>
            </w:r>
            <w:r>
              <w:rPr>
                <w:b/>
              </w:rPr>
              <w:t>краплі назальні 0,05 %;</w:t>
            </w:r>
            <w:r>
              <w:rPr>
                <w:b/>
              </w:rPr>
              <w:br/>
              <w:t xml:space="preserve">краплі назальні 0,1 %; </w:t>
            </w:r>
            <w:r>
              <w:rPr>
                <w:b/>
              </w:rPr>
              <w:br/>
              <w:t>По 10 мл у флаконі поліетиленовому, закупореному ковпачком або у флаконі поліетиленовому з дозатором, закупореному кришкою з пломбою (контролем першого р</w:t>
            </w:r>
            <w:r>
              <w:rPr>
                <w:b/>
              </w:rPr>
              <w:t>озкриття), або по 10 мл у флаконі поліетиленовому, закупореному пробкою-крапельницею і ковпачком. По 1 флакону у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356281-26/В-145, 356282-26/В-145, 356283-26/В-145, 356284-26/В-145, 35628</w:t>
            </w:r>
            <w:r>
              <w:rPr>
                <w:b/>
              </w:rPr>
              <w:t>5-26/В-145, 356286-26/В-145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Фармазолін® , </w:t>
            </w:r>
            <w:r>
              <w:rPr>
                <w:b/>
              </w:rPr>
              <w:t>краплі назальні 0,05 %;</w:t>
            </w:r>
            <w:r>
              <w:rPr>
                <w:b/>
              </w:rPr>
              <w:br/>
              <w:t xml:space="preserve">краплі назальні 0,1 %;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мл у флаконі поліетиленовому, закупореному ковпачком або у флаконі поліетиленовому з дозатором, закупореному кришкою з пломбою (контролем першого розкриття), або по 10 мл у флаконі поліетиленовому, закупореному пробкою-крапельницею і ковпачком. По 1 </w:t>
            </w:r>
            <w:r>
              <w:rPr>
                <w:b/>
              </w:rPr>
              <w:t>флакону у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356638-26/В-145, 356639-26/В-145, 356640-26/В-145, 356641-26/В-145, 356642-26/В-145, 356643-26/В-145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Фармазолін® з м`ятою та евкаліптом, </w:t>
            </w:r>
            <w:r>
              <w:rPr>
                <w:b/>
              </w:rPr>
              <w:t>спрей назальний, розчин, 1 мг/мл;</w:t>
            </w:r>
            <w:r>
              <w:rPr>
                <w:b/>
              </w:rPr>
              <w:br/>
              <w:t>по 10 мл у флаконі; по 1 флаконі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356638-26/В-145, 356639-26/В-145, 356640-26/В-145, 356641-26/В-145, 356642-26/В-145, 356643-</w:t>
            </w:r>
            <w:r>
              <w:rPr>
                <w:b/>
              </w:rPr>
              <w:t>26/В-145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Фармазолін® з м`ятою та евкаліптом, </w:t>
            </w:r>
            <w:r>
              <w:rPr>
                <w:b/>
              </w:rPr>
              <w:t>спрей назальний, розчин, 1 мг/мл;</w:t>
            </w:r>
            <w:r>
              <w:rPr>
                <w:b/>
              </w:rPr>
              <w:br/>
              <w:t>по 10 мл у флаконі; по 1 флаконі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356638-26/В-145, 356639-26/В-145, 356640-26/В-145, 356641-26/В-145, 356642-26/В-145, 356643-26/В-145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Фармазолін® з м`ятою та евкаліптом, </w:t>
            </w:r>
            <w:r>
              <w:rPr>
                <w:b/>
              </w:rPr>
              <w:t>спрей назальний, розчин, 1 мг/мл;</w:t>
            </w:r>
            <w:r>
              <w:rPr>
                <w:b/>
              </w:rPr>
              <w:br/>
              <w:t>по 10 мл у флаконі; по 1 флаконі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358771-26/З-145, 358772-26/З-145, 358773-26/З-145, 358774-26/З-145 від </w:t>
            </w:r>
            <w:r>
              <w:rPr>
                <w:b/>
              </w:rPr>
              <w:t>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Фенефрин 10%, </w:t>
            </w:r>
            <w:r>
              <w:rPr>
                <w:b/>
              </w:rPr>
              <w:t>краплі очні, розчин 10 %;</w:t>
            </w:r>
            <w:r>
              <w:rPr>
                <w:b/>
              </w:rPr>
              <w:br/>
              <w:t>по 10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358771-26/З-145, 358772-26/З-145, 358773-26/З-145, 358774-26/З-145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Фенефрин 10%, </w:t>
            </w:r>
            <w:r>
              <w:rPr>
                <w:b/>
              </w:rPr>
              <w:t>краплі очні, розчин 10 %;</w:t>
            </w:r>
            <w:r>
              <w:rPr>
                <w:b/>
              </w:rPr>
              <w:br/>
            </w:r>
            <w:r>
              <w:rPr>
                <w:b/>
              </w:rPr>
              <w:t>по 10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358771-26/З-145, 358772-26/З-145, 358773-26/З-145, 358774-26/З-145 від 25</w:t>
            </w:r>
            <w:r>
              <w:rPr>
                <w:b/>
              </w:rPr>
              <w:t>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Фенефрин 10%, </w:t>
            </w:r>
            <w:r>
              <w:rPr>
                <w:b/>
              </w:rPr>
              <w:t>краплі очні, розчин 10 %;</w:t>
            </w:r>
            <w:r>
              <w:rPr>
                <w:b/>
              </w:rPr>
              <w:br/>
              <w:t>по 10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358505-26/З-137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Фламіфікс 200, </w:t>
            </w:r>
            <w:r>
              <w:rPr>
                <w:b/>
              </w:rPr>
              <w:t>таблетки, вкриті плівковою оболонкою, по 200 мг;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358505-26/З-137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Фламіфікс 200, </w:t>
            </w:r>
            <w:r>
              <w:rPr>
                <w:b/>
              </w:rPr>
              <w:t>таблетки, вкриті плівковою оболонкою, по 200 мг;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358505-26/З-137 від 21.05.2026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Фламіфікс 200, </w:t>
            </w:r>
            <w:r>
              <w:rPr>
                <w:b/>
              </w:rPr>
              <w:t>таблетки, вкриті плівковою оболонкою, по 200 мг;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341672-25/В-139, 341673-25/В-139 від 22.07.2025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Флоксіум®, </w:t>
            </w:r>
            <w:r>
              <w:rPr>
                <w:b/>
              </w:rPr>
              <w:t>розчин для інфузій, 5 мг/мл; по 100 мл у пляшці; по 1 пляшці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341672-25/В-139, 341673-25/В-139 від 22.07.2025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Флоксіум®, </w:t>
            </w:r>
            <w:r>
              <w:rPr>
                <w:b/>
              </w:rPr>
              <w:t>розчин для інфузій, 5 мг/мл; по 100 мл у пляшці; по 1 пляшці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341672-25/В-139, 341673-25/В-139 від 22.07.2025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Флоксіум®, </w:t>
            </w:r>
            <w:r>
              <w:rPr>
                <w:b/>
              </w:rPr>
              <w:t>розчин для інфузій, 5 мг/мл; по 100 мл у пляшці; по 1 пляшці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357172-26/В-60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Фукорцин, </w:t>
            </w:r>
            <w:r>
              <w:rPr>
                <w:b/>
              </w:rPr>
              <w:t>розчин нашкірний по 25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357172-26/В-60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Фукорцин, </w:t>
            </w:r>
            <w:r>
              <w:rPr>
                <w:b/>
              </w:rPr>
              <w:t>розчин нашкірний по 25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357172-26/В-60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Фукорцин, </w:t>
            </w:r>
            <w:r>
              <w:rPr>
                <w:b/>
              </w:rPr>
              <w:t>розчин нашкірний по 25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360975-26/В-60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Фулвестрант,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360975-26/В-60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Фулвестрант,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360975-26/В-60 від 03.07.2026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Фулвестрант,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353204-26/В-144 від 19.02.2026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Цефма дитяча суспензія, </w:t>
            </w:r>
            <w:r>
              <w:rPr>
                <w:b/>
              </w:rPr>
              <w:t>порошок для оральної суспензії, 40 мг/5 мл; по 50 мл або 100 мл у флаконі; по 1 флакону та шприцу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353204-26/В-144 від 19.02.2026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Цефма дитяча суспензія, </w:t>
            </w:r>
            <w:r>
              <w:rPr>
                <w:b/>
              </w:rPr>
              <w:t>порошок для оральної суспензії, 40 мг/5 мл; по 50 мл або 100 мл у флаконі; по 1 флакону та шприцу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353204-26/В-144 від 19.02.2026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Цефма дитяча суспензія, </w:t>
            </w:r>
            <w:r>
              <w:rPr>
                <w:b/>
              </w:rPr>
              <w:t>порошок для оральної суспензії, 40 мг/5 мл; по 50 мл або 100 мл у флаконі; по 1 флакону та шприцу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340292-25/З-139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ЦЕФТРИАКСОН-ЧАЙКАФАРМА, </w:t>
            </w:r>
            <w:r>
              <w:rPr>
                <w:b/>
              </w:rPr>
              <w:t>порошок для розчину для ін’єкцій/інфузій, по 1 г, 2 г, по 1 г порошку у скляному флаконі, по 10 флаконів у картонній коробці, по 2 г порошку у скляному флаконі, по 10 флаконів у картонній кор</w:t>
            </w:r>
            <w:r>
              <w:rPr>
                <w:b/>
              </w:rPr>
              <w:t>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"Чайкафарма Високоякісні Лікарські Засоби",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340292-25/З-139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ЦЕФТРИАКСОН-ЧАЙКАФАРМА, </w:t>
            </w:r>
            <w:r>
              <w:rPr>
                <w:b/>
              </w:rPr>
              <w:t>порошок для розчину для ін’єкцій/інфузій, по 1 г, 2 г, по 1 г порошку у скляному флаконі, по 10 флаконів у картонній коробці, по 2 г порошку у скляному флаконі,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"Чайкафарма Високоякісні Лікарські Засоби", Бол</w:t>
            </w:r>
            <w:r>
              <w:rPr>
                <w:b/>
              </w:rPr>
              <w:t>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340292-25/З-139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ЦЕФТРИАКСОН-ЧАЙКАФАРМА, </w:t>
            </w:r>
            <w:r>
              <w:rPr>
                <w:b/>
              </w:rPr>
              <w:t>порошок для розчину для ін’єкцій/інфузій, по 1 г, 2 г, по 1 г порошку у скляному флаконі, по 10 флаконів у картонній коробці, по 2 г порошку у скляному флаконі,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"Чайкафарма Високоякісні Лікарські Засоби", Бол</w:t>
            </w:r>
            <w:r>
              <w:rPr>
                <w:b/>
              </w:rPr>
              <w:t>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340292-25/З-139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ЦЕФТРИАКСОН-ЧАЙКАФАРМА, </w:t>
            </w:r>
            <w:r>
              <w:rPr>
                <w:b/>
              </w:rPr>
              <w:t>порошок для розчину для ін’єкцій/інфузій, по 1 г, 2 г, по 1 г порошку у скляному флаконі, по 10 флаконів у картонній коробці, по 2 г порошку у скляному флаконі,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"Чайкафарма Високоякісні Лікарські Засоби", Бол</w:t>
            </w:r>
            <w:r>
              <w:rPr>
                <w:b/>
              </w:rPr>
              <w:t>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340292-25/З-139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ЦЕФТРИАКСОН-ЧАЙКАФАРМА, </w:t>
            </w:r>
            <w:r>
              <w:rPr>
                <w:b/>
              </w:rPr>
              <w:t>порошок для розчину для ін’єкцій/інфузій, по 1 г, 2 г, по 1 г порошку у скляному флаконі, по 10 флаконів у картонній коробці, по 2 г порошку у скляному флаконі,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"Чайкафарма Високоякісні Лікарські Засоби", Бол</w:t>
            </w:r>
            <w:r>
              <w:rPr>
                <w:b/>
              </w:rPr>
              <w:t>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340292-25/З-139 від 30.06.2025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ЦЕФТРИАКСОН-ЧАЙКАФАРМА, </w:t>
            </w:r>
            <w:r>
              <w:rPr>
                <w:b/>
              </w:rPr>
              <w:t>порошок для розчину для ін’єкцій/інфузій, по 1 г, 2 г, по 1 г порошку у скляному флаконі, по 10 флаконів у картонній коробці, по 2 г порошку у скляному флаконі,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"Чайкафарма Високоякісні Лікарські Засоби", Бол</w:t>
            </w:r>
            <w:r>
              <w:rPr>
                <w:b/>
              </w:rPr>
              <w:t>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357208-26/В-28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Ципрофлоксофарм, </w:t>
            </w:r>
            <w:r>
              <w:rPr>
                <w:b/>
              </w:rPr>
              <w:t>краплі очні/ вушні, розчин 0,3 %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357208-26/В-28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Ципрофлоксофарм, </w:t>
            </w:r>
            <w:r>
              <w:rPr>
                <w:b/>
              </w:rPr>
              <w:t>краплі очні/ вушні, розчин 0,3 %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357208-26/В-28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Ципрофлоксофарм, </w:t>
            </w:r>
            <w:r>
              <w:rPr>
                <w:b/>
              </w:rPr>
              <w:t>краплі очні/ вушні, розчин 0,3 %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ТОВ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354240-26/В-137, 354241-26/В-137,</w:t>
            </w:r>
            <w:r>
              <w:rPr>
                <w:b/>
              </w:rPr>
              <w:t xml:space="preserve"> 354242-26/В-137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Цитрік®, </w:t>
            </w:r>
            <w:r>
              <w:rPr>
                <w:b/>
              </w:rPr>
              <w:t>порошок для орального розчину</w:t>
            </w:r>
            <w:r>
              <w:rPr>
                <w:b/>
              </w:rPr>
              <w:br/>
              <w:t>по 13,60 г в саше; по 10 саше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5324C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354240-26/В-137, 354241-26/В-137, 354242-26/В-137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Цитрік®, </w:t>
            </w:r>
            <w:r>
              <w:rPr>
                <w:b/>
              </w:rPr>
              <w:t>порошок для орального розчину</w:t>
            </w:r>
            <w:r>
              <w:rPr>
                <w:b/>
              </w:rPr>
              <w:br/>
              <w:t>по 13,60 г в саше; по 10 саше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5324CE">
      <w:pPr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5324C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5324C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5324CE">
      <w:pPr>
        <w:jc w:val="center"/>
        <w:rPr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354240-26/В-137, 354241-26/В-137, 354242-26/В-137 від 10.03.2026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caps/>
              </w:rPr>
              <w:t xml:space="preserve">Цитрік®, </w:t>
            </w:r>
            <w:r>
              <w:rPr>
                <w:b/>
              </w:rPr>
              <w:t>порошок для орального розчину</w:t>
            </w:r>
            <w:r>
              <w:rPr>
                <w:b/>
              </w:rPr>
              <w:br/>
              <w:t>по 13,60 г в саше; по 10 саше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>02.09.2026 р. № 1279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324C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5324C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5324CE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324C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324C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324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5324CE">
      <w:pPr>
        <w:jc w:val="center"/>
        <w:rPr>
          <w:b/>
          <w:lang w:val="uk-UA"/>
        </w:rPr>
      </w:pPr>
    </w:p>
    <w:p w:rsidR="00000000" w:rsidRDefault="005324C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324CE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324CE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5324CE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324CE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5324CE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5324CE"/>
    <w:rsid w:val="0053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C275B-C930-4B45-A652-26FCB508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652</Pages>
  <Words>124078</Words>
  <Characters>889990</Characters>
  <Application>Microsoft Office Word</Application>
  <DocSecurity>0</DocSecurity>
  <Lines>7416</Lines>
  <Paragraphs>2024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1012044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Курсакова Галина Григоріївна</cp:lastModifiedBy>
  <cp:revision>2</cp:revision>
  <cp:lastPrinted>2012-07-18T13:42:00Z</cp:lastPrinted>
  <dcterms:created xsi:type="dcterms:W3CDTF">2026-09-22T12:46:00Z</dcterms:created>
  <dcterms:modified xsi:type="dcterms:W3CDTF">2026-09-22T12:46:00Z</dcterms:modified>
</cp:coreProperties>
</file>