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3104A">
      <w:pPr>
        <w:jc w:val="center"/>
        <w:rPr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3104A">
      <w:pPr>
        <w:rPr>
          <w:b/>
          <w:lang w:val="uk-UA"/>
        </w:rPr>
      </w:pPr>
    </w:p>
    <w:p w:rsidR="00000000" w:rsidRDefault="000310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346969-25/З-123, 346970-25/З-123 від 27.10.2025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caps/>
              </w:rPr>
              <w:t xml:space="preserve">АЛЬБУРЕКС®, </w:t>
            </w:r>
            <w:r>
              <w:rPr>
                <w:b/>
              </w:rPr>
              <w:t>розчин для інфузій, 20% по 50 мл або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bookmarkStart w:id="0" w:name="_GoBack"/>
            <w:r>
              <w:rPr>
                <w:b/>
              </w:rPr>
              <w:t xml:space="preserve">26.03.2026 р. № 400 </w:t>
            </w:r>
            <w:bookmarkEnd w:id="0"/>
            <w:r>
              <w:rPr>
                <w:b/>
              </w:rPr>
              <w:t>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310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3104A">
      <w:pPr>
        <w:rPr>
          <w:b/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3104A">
      <w:pPr>
        <w:jc w:val="center"/>
        <w:rPr>
          <w:b/>
          <w:lang w:val="uk-UA"/>
        </w:rPr>
      </w:pPr>
    </w:p>
    <w:p w:rsidR="00000000" w:rsidRDefault="000310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3104A">
      <w:pPr>
        <w:jc w:val="center"/>
        <w:rPr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3104A">
      <w:pPr>
        <w:rPr>
          <w:b/>
          <w:lang w:val="uk-UA"/>
        </w:rPr>
      </w:pPr>
    </w:p>
    <w:p w:rsidR="00000000" w:rsidRDefault="000310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346969-25/З-123, 346970-25/З-123 від 27.10.2025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caps/>
              </w:rPr>
              <w:t xml:space="preserve">АЛЬБУРЕКС®, </w:t>
            </w:r>
            <w:r>
              <w:rPr>
                <w:b/>
              </w:rPr>
              <w:t>розчин для інфузій, 20% по 50 мл або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26.03.2026 р. № 400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310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3104A">
      <w:pPr>
        <w:rPr>
          <w:b/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3104A">
      <w:pPr>
        <w:jc w:val="center"/>
        <w:rPr>
          <w:b/>
          <w:lang w:val="uk-UA"/>
        </w:rPr>
      </w:pPr>
    </w:p>
    <w:p w:rsidR="00000000" w:rsidRDefault="000310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3104A">
      <w:pPr>
        <w:jc w:val="center"/>
        <w:rPr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3104A">
      <w:pPr>
        <w:jc w:val="center"/>
        <w:rPr>
          <w:b/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346969-25/З-123, 346970-25/З-123 від 27.10.2025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caps/>
              </w:rPr>
              <w:t xml:space="preserve">АЛЬБУРЕКС®, </w:t>
            </w:r>
            <w:r>
              <w:rPr>
                <w:b/>
              </w:rPr>
              <w:t>розчин для інфузій, 20% по 50 мл або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26.03.2026 р. № 400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310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3104A">
      <w:pPr>
        <w:jc w:val="center"/>
        <w:rPr>
          <w:b/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3104A">
      <w:pPr>
        <w:jc w:val="center"/>
        <w:rPr>
          <w:b/>
          <w:lang w:val="uk-UA"/>
        </w:rPr>
      </w:pPr>
    </w:p>
    <w:p w:rsidR="00000000" w:rsidRDefault="000310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310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3104A">
      <w:pPr>
        <w:jc w:val="center"/>
        <w:rPr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3104A">
      <w:pPr>
        <w:rPr>
          <w:b/>
          <w:lang w:val="uk-UA"/>
        </w:rPr>
      </w:pPr>
    </w:p>
    <w:p w:rsidR="00000000" w:rsidRDefault="000310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346973-25/З-147 від 27.10.2025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caps/>
              </w:rPr>
              <w:t xml:space="preserve">АЛЬБУРЕКС®, </w:t>
            </w:r>
            <w:r>
              <w:rPr>
                <w:b/>
              </w:rPr>
              <w:t>розчин для інфузій, 20% по 50 мл або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26.03.2026 р. № 400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310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3104A">
      <w:pPr>
        <w:rPr>
          <w:b/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3104A">
      <w:pPr>
        <w:jc w:val="center"/>
        <w:rPr>
          <w:b/>
          <w:lang w:val="uk-UA"/>
        </w:rPr>
      </w:pPr>
    </w:p>
    <w:p w:rsidR="00000000" w:rsidRDefault="000310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3104A">
      <w:pPr>
        <w:jc w:val="center"/>
        <w:rPr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3104A">
      <w:pPr>
        <w:rPr>
          <w:b/>
          <w:lang w:val="uk-UA"/>
        </w:rPr>
      </w:pPr>
    </w:p>
    <w:p w:rsidR="00000000" w:rsidRDefault="000310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346973-25/З-147 </w:t>
            </w:r>
            <w:r>
              <w:rPr>
                <w:b/>
              </w:rPr>
              <w:t>від 27.10.2025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caps/>
              </w:rPr>
              <w:t xml:space="preserve">АЛЬБУРЕКС®, </w:t>
            </w:r>
            <w:r>
              <w:rPr>
                <w:b/>
              </w:rPr>
              <w:t>розчин для інфузій, 20% по 50 мл або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26.03.2026 р. № 400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310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3104A">
      <w:pPr>
        <w:rPr>
          <w:b/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3104A">
      <w:pPr>
        <w:jc w:val="center"/>
        <w:rPr>
          <w:b/>
          <w:lang w:val="uk-UA"/>
        </w:rPr>
      </w:pPr>
    </w:p>
    <w:p w:rsidR="00000000" w:rsidRDefault="000310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3104A">
      <w:pPr>
        <w:jc w:val="center"/>
        <w:rPr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3104A">
      <w:pPr>
        <w:jc w:val="center"/>
        <w:rPr>
          <w:b/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346973-25/З-147 від 27.10.2025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caps/>
              </w:rPr>
              <w:t xml:space="preserve">АЛЬБУРЕКС®, </w:t>
            </w:r>
            <w:r>
              <w:rPr>
                <w:b/>
              </w:rPr>
              <w:t>розчин для інфузій, 20% по 50 мл або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26.03.2026 р. № 400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310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3104A">
      <w:pPr>
        <w:jc w:val="center"/>
        <w:rPr>
          <w:b/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3104A">
      <w:pPr>
        <w:jc w:val="center"/>
        <w:rPr>
          <w:b/>
          <w:lang w:val="uk-UA"/>
        </w:rPr>
      </w:pPr>
    </w:p>
    <w:p w:rsidR="00000000" w:rsidRDefault="000310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310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3104A">
      <w:pPr>
        <w:jc w:val="center"/>
        <w:rPr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3104A">
      <w:pPr>
        <w:rPr>
          <w:b/>
          <w:lang w:val="uk-UA"/>
        </w:rPr>
      </w:pPr>
    </w:p>
    <w:p w:rsidR="00000000" w:rsidRDefault="000310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352435-26/З-100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</w:t>
            </w:r>
            <w:r>
              <w:rPr>
                <w:b/>
              </w:rPr>
              <w:t>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26.03.2026 р. № 40</w:t>
            </w:r>
            <w:r>
              <w:rPr>
                <w:b/>
              </w:rPr>
              <w:t>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310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3104A">
      <w:pPr>
        <w:rPr>
          <w:b/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3104A">
      <w:pPr>
        <w:jc w:val="center"/>
        <w:rPr>
          <w:b/>
          <w:lang w:val="uk-UA"/>
        </w:rPr>
      </w:pPr>
    </w:p>
    <w:p w:rsidR="00000000" w:rsidRDefault="000310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3104A">
      <w:pPr>
        <w:jc w:val="center"/>
        <w:rPr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3104A">
      <w:pPr>
        <w:rPr>
          <w:b/>
          <w:lang w:val="uk-UA"/>
        </w:rPr>
      </w:pPr>
    </w:p>
    <w:p w:rsidR="00000000" w:rsidRDefault="000310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352435-26/З-100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</w:t>
            </w:r>
            <w:r>
              <w:rPr>
                <w:b/>
                <w:caps/>
              </w:rPr>
              <w:t xml:space="preserve">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</w:t>
            </w:r>
            <w:r>
              <w:rPr>
                <w:b/>
              </w:rPr>
              <w:t>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26.03.2026 р. № 400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310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3104A">
      <w:pPr>
        <w:rPr>
          <w:b/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3104A">
      <w:pPr>
        <w:jc w:val="center"/>
        <w:rPr>
          <w:b/>
          <w:lang w:val="uk-UA"/>
        </w:rPr>
      </w:pPr>
    </w:p>
    <w:p w:rsidR="00000000" w:rsidRDefault="000310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3104A">
      <w:pPr>
        <w:jc w:val="center"/>
        <w:rPr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3104A">
      <w:pPr>
        <w:jc w:val="center"/>
        <w:rPr>
          <w:b/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352435-26/З-100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</w:t>
            </w:r>
            <w:r>
              <w:rPr>
                <w:b/>
              </w:rPr>
              <w:t>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26.03.2026 р. № 40</w:t>
            </w:r>
            <w:r>
              <w:rPr>
                <w:b/>
              </w:rPr>
              <w:t>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310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3104A">
      <w:pPr>
        <w:jc w:val="center"/>
        <w:rPr>
          <w:b/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3104A">
      <w:pPr>
        <w:jc w:val="center"/>
        <w:rPr>
          <w:b/>
          <w:lang w:val="uk-UA"/>
        </w:rPr>
      </w:pPr>
    </w:p>
    <w:p w:rsidR="00000000" w:rsidRDefault="000310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310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3104A">
      <w:pPr>
        <w:jc w:val="center"/>
        <w:rPr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3104A">
      <w:pPr>
        <w:rPr>
          <w:b/>
          <w:lang w:val="uk-UA"/>
        </w:rPr>
      </w:pPr>
    </w:p>
    <w:p w:rsidR="00000000" w:rsidRDefault="000310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352355-26/З-126, 352356-26/З-126, 352357-26/З-126 від 04.02.</w:t>
            </w:r>
            <w:r>
              <w:rPr>
                <w:b/>
              </w:rPr>
              <w:t>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caps/>
              </w:rPr>
              <w:t xml:space="preserve">ОНІВАЙД® пегильований ліпосомальний, </w:t>
            </w:r>
            <w:r>
              <w:rPr>
                <w:b/>
              </w:rPr>
              <w:t>концентрат для дисперсії для інфузій, 4,3 мг/мл; по 10 мл у флаконі; по 1 флакону в коробці з картону з маркуванням українською мовою; по 10 мл у флаконі з маркуванням іноземною мовою; по 1 флакону в стандартно-експортній упаковці з маркуванням іноземною м</w:t>
            </w:r>
            <w:r>
              <w:rPr>
                <w:b/>
              </w:rPr>
              <w:t>овою, яка міститься у картонній коробці з маркуванням українською мовою; по 10 мл у флаконі з маркуванням іноземною мовою; по 1 флакону у картонній коробці з маркуванням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26.03.2026 р. № 400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310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3104A">
      <w:pPr>
        <w:rPr>
          <w:b/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3104A">
      <w:pPr>
        <w:jc w:val="center"/>
        <w:rPr>
          <w:b/>
          <w:lang w:val="uk-UA"/>
        </w:rPr>
      </w:pPr>
    </w:p>
    <w:p w:rsidR="00000000" w:rsidRDefault="000310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3104A">
      <w:pPr>
        <w:jc w:val="center"/>
        <w:rPr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3104A">
      <w:pPr>
        <w:rPr>
          <w:b/>
          <w:lang w:val="uk-UA"/>
        </w:rPr>
      </w:pPr>
    </w:p>
    <w:p w:rsidR="00000000" w:rsidRDefault="000310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352355-26/З-126,</w:t>
            </w:r>
            <w:r>
              <w:rPr>
                <w:b/>
              </w:rPr>
              <w:t xml:space="preserve"> 352356-26/З-126, 352357-26/З-126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caps/>
              </w:rPr>
              <w:t xml:space="preserve">ОНІВАЙД® пегильований ліпосомальний, </w:t>
            </w:r>
            <w:r>
              <w:rPr>
                <w:b/>
              </w:rPr>
              <w:t>концентрат для дисперсії для інфузій, 4,3 мг/мл; по 10 мл у флаконі; по 1 флакону в коробці з картону з маркуванням українською мовою; по 10 мл у флаконі з маркуванням іноземною мовою; по 1 флакону в стандартно-експортній упаковці з маркуванням іноземною м</w:t>
            </w:r>
            <w:r>
              <w:rPr>
                <w:b/>
              </w:rPr>
              <w:t>овою, яка міститься у картонній коробці з маркуванням українською мовою; по 10 мл у флаконі з маркуванням іноземною мовою; по 1 флакону у картонній коробці з маркуванням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26.03.2026 р. № 400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310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03104A">
      <w:pPr>
        <w:rPr>
          <w:b/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3104A">
      <w:pPr>
        <w:jc w:val="center"/>
        <w:rPr>
          <w:b/>
          <w:lang w:val="uk-UA"/>
        </w:rPr>
      </w:pPr>
    </w:p>
    <w:p w:rsidR="00000000" w:rsidRDefault="000310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3104A">
      <w:pPr>
        <w:jc w:val="center"/>
        <w:rPr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3104A">
      <w:pPr>
        <w:jc w:val="center"/>
        <w:rPr>
          <w:b/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352355-26/З-126,</w:t>
            </w:r>
            <w:r>
              <w:rPr>
                <w:b/>
              </w:rPr>
              <w:t xml:space="preserve"> 352356-26/З-126, 352357-26/З-126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caps/>
              </w:rPr>
              <w:t xml:space="preserve">ОНІВАЙД® пегильований ліпосомальний, </w:t>
            </w:r>
            <w:r>
              <w:rPr>
                <w:b/>
              </w:rPr>
              <w:t>концентрат для дисперсії для інфузій, 4,3 мг/мл; по 10 мл у флаконі; по 1 флакону в коробці з картону з маркуванням українською мовою; по 10 мл у флаконі з маркуванням іноземною мовою; по 1 флакону в стандартно-експортній упаковці з маркуванням іноземною м</w:t>
            </w:r>
            <w:r>
              <w:rPr>
                <w:b/>
              </w:rPr>
              <w:t>овою, яка міститься у картонній коробці з маркуванням українською мовою; по 10 мл у флаконі з маркуванням іноземною мовою; по 1 флакону у картонній коробці з маркуванням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26.03.2026 р. № 400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310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3104A">
      <w:pPr>
        <w:jc w:val="center"/>
        <w:rPr>
          <w:b/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3104A">
      <w:pPr>
        <w:jc w:val="center"/>
        <w:rPr>
          <w:b/>
          <w:lang w:val="uk-UA"/>
        </w:rPr>
      </w:pPr>
    </w:p>
    <w:p w:rsidR="00000000" w:rsidRDefault="000310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310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3104A">
      <w:pPr>
        <w:jc w:val="center"/>
        <w:rPr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3104A">
      <w:pPr>
        <w:rPr>
          <w:b/>
          <w:lang w:val="uk-UA"/>
        </w:rPr>
      </w:pPr>
    </w:p>
    <w:p w:rsidR="00000000" w:rsidRDefault="000310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346460-25/З-12</w:t>
            </w:r>
            <w:r>
              <w:rPr>
                <w:b/>
              </w:rPr>
              <w:t>8, 346461-25/З-128, 346462-25/З-128, 346463-25/З-128, 346464-25/З-128, 346465-25/З-128, 346856-25/З-82, 346861-25/З-82, 346862-25/З-82, 346863-25/З-82, 346865-25/З-82, 346866-25/З-82, 346867-25/З-82, 346868-25/З-82, 346869-25/З-82, 346871-25/З-82 від 16.10</w:t>
            </w:r>
            <w:r>
              <w:rPr>
                <w:b/>
              </w:rPr>
              <w:t>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мг; по 4 таблетки, вкриті плівковою оболонкою, по 150 мг та по 2 таблетки, вкриті плівковою оболонкою, по 100 мг у блістері, по 5 блістерів у картонній коробці;</w:t>
            </w:r>
            <w:r>
              <w:rPr>
                <w:b/>
              </w:rPr>
              <w:t xml:space="preserve"> по 6 таблеток, вкритих плівковою оболонкою, по 150 мг та по 5 таблеток, вкритих плівковою оболонкою, по 100 мг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26.03.2026 р. № 400 (спрощена, зм</w:t>
            </w:r>
            <w:r>
              <w:rPr>
                <w:b/>
              </w:rPr>
              <w:t>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310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3104A">
      <w:pPr>
        <w:rPr>
          <w:b/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3104A">
      <w:pPr>
        <w:jc w:val="center"/>
        <w:rPr>
          <w:b/>
          <w:lang w:val="uk-UA"/>
        </w:rPr>
      </w:pPr>
    </w:p>
    <w:p w:rsidR="00000000" w:rsidRDefault="000310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3104A">
      <w:pPr>
        <w:jc w:val="center"/>
        <w:rPr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3104A">
      <w:pPr>
        <w:rPr>
          <w:b/>
          <w:lang w:val="uk-UA"/>
        </w:rPr>
      </w:pPr>
    </w:p>
    <w:p w:rsidR="00000000" w:rsidRDefault="000310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346460-25/З-128, 346461-25/З-128, 346462-25/З-128, 346463-25/З-128, 346464-25/З-128, 346465-25/З-128, 346856-25/З-82, 3</w:t>
            </w:r>
            <w:r>
              <w:rPr>
                <w:b/>
              </w:rPr>
              <w:t>46861-25/З-82, 346862-25/З-82, 346863-25/З-82, 346865-25/З-82, 346866-25/З-82, 346867-25/З-82, 346868-25/З-82, 346869-25/З-82, 346871-25/З-82 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мг; по 4 таблетки, вкриті плівковою оболонкою, по 150 мг та по 2 таблетки, вкриті плівковою оболонкою, по 100 мг у блістері, по 5 блістерів у картонній коробці;</w:t>
            </w:r>
            <w:r>
              <w:rPr>
                <w:b/>
              </w:rPr>
              <w:t xml:space="preserve"> по 6 таблеток, вкритих плівковою оболонкою, по 150 мг та по 5 таблеток, вкритих плівковою оболонкою, по 100 мг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26.03.2026 р. № 400 (спрощена, зм</w:t>
            </w:r>
            <w:r>
              <w:rPr>
                <w:b/>
              </w:rPr>
              <w:t>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310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3104A">
      <w:pPr>
        <w:rPr>
          <w:b/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3104A">
      <w:pPr>
        <w:jc w:val="center"/>
        <w:rPr>
          <w:b/>
          <w:lang w:val="uk-UA"/>
        </w:rPr>
      </w:pPr>
    </w:p>
    <w:p w:rsidR="00000000" w:rsidRDefault="000310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310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3104A">
      <w:pPr>
        <w:jc w:val="center"/>
        <w:rPr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3104A">
      <w:pPr>
        <w:jc w:val="center"/>
        <w:rPr>
          <w:b/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346460-25/З-128, 346461-25/З-128, 346462-25/З-128, 346463-25</w:t>
            </w:r>
            <w:r>
              <w:rPr>
                <w:b/>
              </w:rPr>
              <w:t>/З-128, 346464-25/З-128, 346465-25/З-128, 346856-25/З-82, 346861-25/З-82, 346862-25/З-82, 346863-25/З-82, 346865-25/З-82, 346866-25/З-82, 346867-25/З-82, 346868-25/З-82, 346869-25/З-82, 346871-25/З-82 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</w:t>
            </w:r>
            <w:r>
              <w:rPr>
                <w:b/>
                <w:lang w:val="ru-RU"/>
              </w:rPr>
              <w:t>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мг; по 4 таблетки, вкриті плівковою оболонкою, по 150 мг та по 2 таблетки, вкриті плівковою оболонкою, по 100 мг у блістері, по 5 блістерів у картонній коробці;</w:t>
            </w:r>
            <w:r>
              <w:rPr>
                <w:b/>
              </w:rPr>
              <w:t xml:space="preserve"> по 6 таблеток, вкритих плівковою оболонкою, по 150 мг та по 5 таблеток, вкритих плівковою оболонкою, по 100 мг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>26.03.2026 р. № 400 (спрощена, зм</w:t>
            </w:r>
            <w:r>
              <w:rPr>
                <w:b/>
              </w:rPr>
              <w:t>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310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napToGrid w:val="0"/>
              <w:jc w:val="both"/>
              <w:rPr>
                <w:szCs w:val="20"/>
              </w:rPr>
            </w:pP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310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310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3104A">
      <w:pPr>
        <w:jc w:val="center"/>
        <w:rPr>
          <w:b/>
          <w:lang w:val="uk-UA"/>
        </w:rPr>
      </w:pPr>
    </w:p>
    <w:p w:rsidR="00000000" w:rsidRDefault="000310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310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310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310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3104A">
      <w:pPr>
        <w:jc w:val="center"/>
        <w:rPr>
          <w:b/>
          <w:lang w:val="uk-UA"/>
        </w:rPr>
      </w:pPr>
    </w:p>
    <w:p w:rsidR="00000000" w:rsidRDefault="000310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3104A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3104A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03104A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3104A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03104A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03104A"/>
    <w:rsid w:val="0003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AF8C79-FDE1-4D8C-A8AE-CE0E3A3A7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16</Pages>
  <Words>3045</Words>
  <Characters>21980</Characters>
  <Application>Microsoft Office Word</Application>
  <DocSecurity>0</DocSecurity>
  <Lines>183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24976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2026-04-30T06:36:00Z</dcterms:created>
  <dcterms:modified xsi:type="dcterms:W3CDTF">2026-04-30T06:36:00Z</dcterms:modified>
</cp:coreProperties>
</file>