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90592">
      <w:pPr>
        <w:jc w:val="center"/>
        <w:rPr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329429-24/З-146 від 31.12.2024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caps/>
              </w:rPr>
              <w:t xml:space="preserve">Абиклав®, </w:t>
            </w:r>
            <w:r>
              <w:rPr>
                <w:b/>
              </w:rPr>
              <w:t xml:space="preserve">таблетки, вкриті плівковою оболонкою, 500 мг/125 мг, по 5 таблеток у блістері, по 4 блістери в пачці з картону або 875 мг/125 мг, по 5 таблеток у блістері; по 2 блістери в </w:t>
            </w:r>
            <w:r>
              <w:rPr>
                <w:b/>
              </w:rPr>
              <w:t>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Абрил Формулейшнз Пвт. Лтд.,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bookmarkStart w:id="0" w:name="_GoBack"/>
            <w:r>
              <w:rPr>
                <w:b/>
              </w:rPr>
              <w:t>03.07.2025 р. № 1054</w:t>
            </w:r>
            <w:bookmarkEnd w:id="0"/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</w:t>
            </w:r>
            <w:r>
              <w:rPr>
                <w:szCs w:val="20"/>
                <w:lang w:val="ru-RU"/>
              </w:rPr>
              <w:t>и уповноваженої на отримання відповідних реєстраційних документів</w:t>
            </w: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905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lastRenderedPageBreak/>
        <w:t>ДП «ДЕРЖАВНИЙ ЕКСПЕРТНИЙ ЦЕНТР МОЗ УКРАЇНИ»</w:t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90592">
      <w:pPr>
        <w:jc w:val="center"/>
        <w:rPr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329429-24/З-146 від 31.12.2024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caps/>
              </w:rPr>
              <w:t xml:space="preserve">Абиклав®, </w:t>
            </w:r>
            <w:r>
              <w:rPr>
                <w:b/>
              </w:rPr>
              <w:t>таблетки, вкриті плівковою оболонкою, 500 мг/125 мг, по 5 таблеток у блістері, по 4 блістери в пачці з картону або 875 мг/125 мг, по 5 таблеток у блістері; по 2 блістери в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Абрил Формулейшнз Пвт. Лтд.,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03</w:t>
            </w:r>
            <w:r>
              <w:rPr>
                <w:b/>
              </w:rPr>
              <w:t>.07.2025 р. № 1054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</w:t>
            </w:r>
            <w:r>
              <w:rPr>
                <w:szCs w:val="20"/>
              </w:rPr>
              <w:t xml:space="preserve">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905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90592">
      <w:pPr>
        <w:jc w:val="center"/>
        <w:rPr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329429-24/З-146 від 31.12.2024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caps/>
              </w:rPr>
              <w:t xml:space="preserve">Абиклав®, </w:t>
            </w:r>
            <w:r>
              <w:rPr>
                <w:b/>
              </w:rPr>
              <w:t>таблетки, вкриті плівковою оболонкою, 500 мг/125 мг, по 5 таблеток у блістері, по 4 блістери в пачці з картону або 875 мг/125 мг, по 5 таблеток у блістері; по 2 блістери в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Абрил Формулейшнз Пвт. Лтд.,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03.07.2025 р. № 1054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</w:t>
            </w:r>
            <w:r>
              <w:rPr>
                <w:szCs w:val="20"/>
              </w:rPr>
              <w:t xml:space="preserve">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паспортні дані особи уповноваженої на отримання відповідних реєстраційних </w:t>
            </w:r>
            <w:r>
              <w:rPr>
                <w:szCs w:val="20"/>
                <w:lang w:val="ru-RU"/>
              </w:rPr>
              <w:t>документів</w:t>
            </w: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905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90592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90592">
      <w:pPr>
        <w:jc w:val="center"/>
        <w:rPr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329429-24/З-14</w:t>
            </w:r>
            <w:r>
              <w:rPr>
                <w:b/>
              </w:rPr>
              <w:t>6 від 31.12.2024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caps/>
              </w:rPr>
              <w:t xml:space="preserve">Абиклав®, </w:t>
            </w:r>
            <w:r>
              <w:rPr>
                <w:b/>
              </w:rPr>
              <w:t>таблетки, вкриті плівковою оболонкою, 500 мг/125 мг, по 5 таблеток у блістері, по 4 блістери в пачці з картону або 875 мг/125 мг, по 5 таблеток у блістері; по 2 блістери в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Абрил Формулейшнз Пвт. Лтд.,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03</w:t>
            </w:r>
            <w:r>
              <w:rPr>
                <w:b/>
              </w:rPr>
              <w:t>.07.2025 р. № 1054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</w:t>
            </w:r>
            <w:r>
              <w:rPr>
                <w:szCs w:val="20"/>
              </w:rPr>
              <w:t xml:space="preserve">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905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90592">
      <w:pPr>
        <w:jc w:val="center"/>
        <w:rPr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329429-24/З-146 від 31.12.2024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caps/>
              </w:rPr>
              <w:t xml:space="preserve">Абиклав®, </w:t>
            </w:r>
            <w:r>
              <w:rPr>
                <w:b/>
              </w:rPr>
              <w:t>таблетки, вкриті плівковою оболонкою, 500 мг/125 мг, по 5 таблеток у блістері, по 4 блістери в пачці з картону або 875 мг/125 мг, по 5 таблеток у блістері; по 2 блістери в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Абрил Формулейшнз Пвт. Лтд.,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03</w:t>
            </w:r>
            <w:r>
              <w:rPr>
                <w:b/>
              </w:rPr>
              <w:t>.07.2025 р. № 1054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</w:t>
            </w:r>
            <w:r>
              <w:rPr>
                <w:szCs w:val="20"/>
              </w:rPr>
              <w:t xml:space="preserve">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905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90592">
      <w:pPr>
        <w:jc w:val="center"/>
        <w:rPr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329429-24/З-146 від 31.12.2024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caps/>
              </w:rPr>
              <w:t xml:space="preserve">Абиклав®, </w:t>
            </w:r>
            <w:r>
              <w:rPr>
                <w:b/>
              </w:rPr>
              <w:t>таблетки, вкриті плівковою оболонкою, 500 мг/125 мг, по 5 таблеток у блістері, по 4 блістери в пачці з картону або 875 мг/125 мг, по 5 таблеток у блістері; по 2 блістери в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Абрил Формулейшнз Пвт. Лтд.,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03.07.2025 р. № 1054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905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90592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90592">
      <w:pPr>
        <w:jc w:val="center"/>
        <w:rPr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335607-25/З-126 від 07.04.2025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caps/>
              </w:rPr>
              <w:t xml:space="preserve">АВЕЛОКС®, </w:t>
            </w:r>
            <w:r>
              <w:rPr>
                <w:b/>
              </w:rPr>
              <w:t>таблетки, вкриті оболонкою, по 400 мг; по 5 таблеток у блістері; по 1 блістеру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Байєр АГ,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03.07.2025 р. № 1054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</w:t>
            </w:r>
            <w:r>
              <w:rPr>
                <w:szCs w:val="20"/>
              </w:rPr>
              <w:t xml:space="preserve">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905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90592">
      <w:pPr>
        <w:jc w:val="center"/>
        <w:rPr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335607-25/З-126 від 07.04.2025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caps/>
              </w:rPr>
              <w:t xml:space="preserve">АВЕЛОКС®, </w:t>
            </w:r>
            <w:r>
              <w:rPr>
                <w:b/>
              </w:rPr>
              <w:t>таблетки, вкриті оболонкою, по 400 мг; по 5 таблеток у блістері; по 1 блістеру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Байєр АГ,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03.07.2025 р. № 1054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</w:t>
            </w:r>
            <w:r>
              <w:rPr>
                <w:szCs w:val="20"/>
              </w:rPr>
              <w:t xml:space="preserve">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905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90592">
      <w:pPr>
        <w:jc w:val="center"/>
        <w:rPr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335607-25/З-126 від 07.04.2025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caps/>
              </w:rPr>
              <w:t xml:space="preserve">АВЕЛОКС®, </w:t>
            </w:r>
            <w:r>
              <w:rPr>
                <w:b/>
              </w:rPr>
              <w:t>таблетки, вкриті оболонкою, по 400 мг; по 5 таблеток у блістері; по 1 блістеру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Байєр АГ,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03.07.2025 р. № 1054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 xml:space="preserve">+ додаткова завірена </w:t>
            </w:r>
            <w:r>
              <w:rPr>
                <w:b/>
                <w:szCs w:val="20"/>
              </w:rPr>
              <w:t>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905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90592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90592">
      <w:pPr>
        <w:jc w:val="center"/>
        <w:rPr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335487-25/З-150 від 07.04.2025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caps/>
              </w:rPr>
              <w:t xml:space="preserve">Адемпас®, </w:t>
            </w:r>
            <w:r>
              <w:rPr>
                <w:b/>
              </w:rPr>
              <w:t>таблетки, вкриті плівковою оболонкою, по 2,5 мг; по 2,0 мг; по 1,0 мг; по 1,5 мг; по 0,5 мг; № 42: по 21 таблетці у блістері; по 2 блістери в картонній пачці; № 84: по 21 таблетці у блістері; по 4 блістери в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Байєр АГ,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03.07.2025 р. № 1054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</w:t>
            </w:r>
            <w:r>
              <w:rPr>
                <w:szCs w:val="20"/>
              </w:rPr>
              <w:t xml:space="preserve">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905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не повинен </w:t>
      </w:r>
      <w:r>
        <w:rPr>
          <w:b/>
          <w:sz w:val="20"/>
          <w:szCs w:val="20"/>
          <w:lang w:val="ru-RU"/>
        </w:rPr>
        <w:t>перевищувати строк дії довіреності, на підставі якої вона видана.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90592">
      <w:pPr>
        <w:jc w:val="center"/>
        <w:rPr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335487-25/З-150 </w:t>
            </w:r>
            <w:r>
              <w:rPr>
                <w:b/>
              </w:rPr>
              <w:t>від 07.04.2025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caps/>
              </w:rPr>
              <w:t xml:space="preserve">Адемпас®, </w:t>
            </w:r>
            <w:r>
              <w:rPr>
                <w:b/>
              </w:rPr>
              <w:t>таблетки, вкриті плівковою оболонкою, по 2,5 мг; по 2,0 мг; по 1,0 мг; по 1,5 мг; по 0,5 мг; № 42: по 21 таблетці у блістері; по 2 блістери в картонній пачці; № 84: по 21 таблетці у блістері; по 4 блістери в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Байєр АГ,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03.07.2025 р. № 1054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</w:t>
            </w:r>
            <w:r>
              <w:rPr>
                <w:szCs w:val="20"/>
              </w:rPr>
              <w:t xml:space="preserve">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905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90592">
      <w:pPr>
        <w:jc w:val="center"/>
        <w:rPr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335487-25/З-150 </w:t>
            </w:r>
            <w:r>
              <w:rPr>
                <w:b/>
              </w:rPr>
              <w:t>від 07.04.2025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caps/>
              </w:rPr>
              <w:t xml:space="preserve">Адемпас®, </w:t>
            </w:r>
            <w:r>
              <w:rPr>
                <w:b/>
              </w:rPr>
              <w:t>таблетки, вкриті плівковою оболонкою, по 2,5 мг; по 2,0 мг; по 1,0 мг; по 1,5 мг; по 0,5 мг; № 42: по 21 таблетці у блістері; по 2 блістери в картонній пачці; № 84: по 21 таблетці у блістері; по 4 блістери в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Байєр АГ,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03.07.2025 р. № 1054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</w:t>
            </w:r>
            <w:r>
              <w:rPr>
                <w:szCs w:val="20"/>
              </w:rPr>
              <w:t xml:space="preserve">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905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90592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90592">
      <w:pPr>
        <w:jc w:val="center"/>
        <w:rPr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335487-25/З-15</w:t>
            </w:r>
            <w:r>
              <w:rPr>
                <w:b/>
              </w:rPr>
              <w:t>0 від 07.04.2025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caps/>
              </w:rPr>
              <w:t xml:space="preserve">Адемпас®, </w:t>
            </w:r>
            <w:r>
              <w:rPr>
                <w:b/>
              </w:rPr>
              <w:t>таблетки, вкриті плівковою оболонкою, по 2,5 мг; по 2,0 мг; по 1,0 мг; по 1,5 мг; по 0,5 мг; № 42: по 21 таблетці у блістері; по 2 блістери в картонній пачці; № 84: по 21 таблетці у блістері; по 4 блістери в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Байєр АГ,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03.07.2025 р. № 1054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905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90592">
      <w:pPr>
        <w:jc w:val="center"/>
        <w:rPr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335487-25/З-150 від 07.04.2025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caps/>
              </w:rPr>
              <w:t xml:space="preserve">Адемпас®, </w:t>
            </w:r>
            <w:r>
              <w:rPr>
                <w:b/>
              </w:rPr>
              <w:t>таблетки, вкриті плівковою оболонкою, по 2,5 мг; по 2,0 мг; по 1,0 мг; по 1,5 мг; по 0,5 мг; № 42: по 21 таблетці у блістері; по 2 блістери в картонній пачці; № 84: по 21 таблетці у блістері; по 4 блістери в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Байєр АГ,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03.07.2025 р. № 1054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</w:t>
            </w:r>
            <w:r>
              <w:rPr>
                <w:szCs w:val="20"/>
              </w:rPr>
              <w:t xml:space="preserve">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905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90592">
      <w:pPr>
        <w:jc w:val="center"/>
        <w:rPr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335487-25/З-150 </w:t>
            </w:r>
            <w:r>
              <w:rPr>
                <w:b/>
              </w:rPr>
              <w:t>від 07.04.2025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caps/>
              </w:rPr>
              <w:t xml:space="preserve">Адемпас®, </w:t>
            </w:r>
            <w:r>
              <w:rPr>
                <w:b/>
              </w:rPr>
              <w:t>таблетки, вкриті плівковою оболонкою, по 2,5 мг; по 2,0 мг; по 1,0 мг; по 1,5 мг; по 0,5 мг; № 42: по 21 таблетці у блістері; по 2 блістери в картонній пачці; № 84: по 21 таблетці у блістері; по 4 блістери в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Байєр АГ,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03.07.2025 р. № 1054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</w:t>
            </w:r>
            <w:r>
              <w:rPr>
                <w:szCs w:val="20"/>
              </w:rPr>
              <w:t xml:space="preserve">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905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90592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90592">
      <w:pPr>
        <w:jc w:val="center"/>
        <w:rPr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335487-25/З-15</w:t>
            </w:r>
            <w:r>
              <w:rPr>
                <w:b/>
              </w:rPr>
              <w:t>0 від 07.04.2025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caps/>
              </w:rPr>
              <w:t xml:space="preserve">Адемпас®, </w:t>
            </w:r>
            <w:r>
              <w:rPr>
                <w:b/>
              </w:rPr>
              <w:t>таблетки, вкриті плівковою оболонкою, по 2,5 мг; по 2,0 мг; по 1,0 мг; по 1,5 мг; по 0,5 мг; № 42: по 21 таблетці у блістері; по 2 блістери в картонній пачці; № 84: по 21 таблетці у блістері; по 4 блістери в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Байєр АГ,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03.07.2025 р. № 1054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</w:t>
            </w:r>
            <w:r>
              <w:rPr>
                <w:szCs w:val="20"/>
              </w:rPr>
              <w:t xml:space="preserve">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905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не повинен </w:t>
      </w:r>
      <w:r>
        <w:rPr>
          <w:b/>
          <w:sz w:val="20"/>
          <w:szCs w:val="20"/>
          <w:lang w:val="ru-RU"/>
        </w:rPr>
        <w:t>перевищувати строк дії довіреності, на підставі якої вона видана.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90592">
      <w:pPr>
        <w:jc w:val="center"/>
        <w:rPr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335487-25/З-150 </w:t>
            </w:r>
            <w:r>
              <w:rPr>
                <w:b/>
              </w:rPr>
              <w:t>від 07.04.2025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caps/>
              </w:rPr>
              <w:t xml:space="preserve">Адемпас®, </w:t>
            </w:r>
            <w:r>
              <w:rPr>
                <w:b/>
              </w:rPr>
              <w:t>таблетки, вкриті плівковою оболонкою, по 2,5 мг; по 2,0 мг; по 1,0 мг; по 1,5 мг; по 0,5 мг; № 42: по 21 таблетці у блістері; по 2 блістери в картонній пачці; № 84: по 21 таблетці у блістері; по 4 блістери в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Байєр АГ,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03.07.2025 р. № 1054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</w:t>
            </w:r>
            <w:r>
              <w:rPr>
                <w:szCs w:val="20"/>
              </w:rPr>
              <w:t xml:space="preserve">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905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90592">
      <w:pPr>
        <w:jc w:val="center"/>
        <w:rPr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335487-25/З-150 </w:t>
            </w:r>
            <w:r>
              <w:rPr>
                <w:b/>
              </w:rPr>
              <w:t>від 07.04.2025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caps/>
              </w:rPr>
              <w:t xml:space="preserve">Адемпас®, </w:t>
            </w:r>
            <w:r>
              <w:rPr>
                <w:b/>
              </w:rPr>
              <w:t>таблетки, вкриті плівковою оболонкою, по 2,5 мг; по 2,0 мг; по 1,0 мг; по 1,5 мг; по 0,5 мг; № 42: по 21 таблетці у блістері; по 2 блістери в картонній пачці; № 84: по 21 таблетці у блістері; по 4 блістери в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Байєр АГ,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03.07.2025 р. № 1054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</w:t>
            </w:r>
            <w:r>
              <w:rPr>
                <w:szCs w:val="20"/>
              </w:rPr>
              <w:t xml:space="preserve">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905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90592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90592">
      <w:pPr>
        <w:jc w:val="center"/>
        <w:rPr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335487-25/З-15</w:t>
            </w:r>
            <w:r>
              <w:rPr>
                <w:b/>
              </w:rPr>
              <w:t>0 від 07.04.2025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caps/>
              </w:rPr>
              <w:t xml:space="preserve">Адемпас®, </w:t>
            </w:r>
            <w:r>
              <w:rPr>
                <w:b/>
              </w:rPr>
              <w:t>таблетки, вкриті плівковою оболонкою, по 2,5 мг; по 2,0 мг; по 1,0 мг; по 1,5 мг; по 0,5 мг; № 42: по 21 таблетці у блістері; по 2 блістери в картонній пачці; № 84: по 21 таблетці у блістері; по 4 блістери в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Байєр АГ,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03.07.2025 р. № 1054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905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90592">
      <w:pPr>
        <w:jc w:val="center"/>
        <w:rPr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335487-25/З-150 від 07.04.2025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caps/>
              </w:rPr>
              <w:t xml:space="preserve">Адемпас®, </w:t>
            </w:r>
            <w:r>
              <w:rPr>
                <w:b/>
              </w:rPr>
              <w:t>таблетки, вкриті плівковою оболонкою, по 2,5 мг; по 2,0 мг; по 1,0 мг; по 1,5 мг; по 0,5 мг; № 42: по 21 таблетці у блістері; по 2 блістери в картонній пачці; № 84: по 21 таблетці у блістері; по 4 блістери в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Байєр АГ,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03.07.2025 р. № 1054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</w:t>
            </w:r>
            <w:r>
              <w:rPr>
                <w:szCs w:val="20"/>
              </w:rPr>
              <w:t xml:space="preserve">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905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90592">
      <w:pPr>
        <w:jc w:val="center"/>
        <w:rPr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335487-25/З-150 </w:t>
            </w:r>
            <w:r>
              <w:rPr>
                <w:b/>
              </w:rPr>
              <w:t>від 07.04.2025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caps/>
              </w:rPr>
              <w:t xml:space="preserve">Адемпас®, </w:t>
            </w:r>
            <w:r>
              <w:rPr>
                <w:b/>
              </w:rPr>
              <w:t>таблетки, вкриті плівковою оболонкою, по 2,5 мг; по 2,0 мг; по 1,0 мг; по 1,5 мг; по 0,5 мг; № 42: по 21 таблетці у блістері; по 2 блістери в картонній пачці; № 84: по 21 таблетці у блістері; по 4 блістери в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Байєр АГ,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03.07.2025 р. № 1054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</w:t>
            </w:r>
            <w:r>
              <w:rPr>
                <w:szCs w:val="20"/>
              </w:rPr>
              <w:t xml:space="preserve">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905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90592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90592">
      <w:pPr>
        <w:jc w:val="center"/>
        <w:rPr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335487-25/З-15</w:t>
            </w:r>
            <w:r>
              <w:rPr>
                <w:b/>
              </w:rPr>
              <w:t>0 від 07.04.2025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caps/>
              </w:rPr>
              <w:t xml:space="preserve">Адемпас®, </w:t>
            </w:r>
            <w:r>
              <w:rPr>
                <w:b/>
              </w:rPr>
              <w:t>таблетки, вкриті плівковою оболонкою, по 2,5 мг; по 2,0 мг; по 1,0 мг; по 1,5 мг; по 0,5 мг; № 42: по 21 таблетці у блістері; по 2 блістери в картонній пачці; № 84: по 21 таблетці у блістері; по 4 блістери в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Байєр АГ,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03.07.2025 р. № 1054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</w:t>
            </w:r>
            <w:r>
              <w:rPr>
                <w:szCs w:val="20"/>
              </w:rPr>
              <w:t xml:space="preserve">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905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не повинен </w:t>
      </w:r>
      <w:r>
        <w:rPr>
          <w:b/>
          <w:sz w:val="20"/>
          <w:szCs w:val="20"/>
          <w:lang w:val="ru-RU"/>
        </w:rPr>
        <w:t>перевищувати строк дії довіреності, на підставі якої вона видана.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90592">
      <w:pPr>
        <w:jc w:val="center"/>
        <w:rPr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335487-25/З-150 </w:t>
            </w:r>
            <w:r>
              <w:rPr>
                <w:b/>
              </w:rPr>
              <w:t>від 07.04.2025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caps/>
              </w:rPr>
              <w:t xml:space="preserve">Адемпас®, </w:t>
            </w:r>
            <w:r>
              <w:rPr>
                <w:b/>
              </w:rPr>
              <w:t>таблетки, вкриті плівковою оболонкою, по 2,5 мг; по 2,0 мг; по 1,0 мг; по 1,5 мг; по 0,5 мг; № 42: по 21 таблетці у блістері; по 2 блістери в картонній пачці; № 84: по 21 таблетці у блістері; по 4 блістери в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Байєр АГ,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03.07.2025 р. № 1054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</w:t>
            </w:r>
            <w:r>
              <w:rPr>
                <w:szCs w:val="20"/>
              </w:rPr>
              <w:t xml:space="preserve">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905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90592">
      <w:pPr>
        <w:jc w:val="center"/>
        <w:rPr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335487-25/З-150 </w:t>
            </w:r>
            <w:r>
              <w:rPr>
                <w:b/>
              </w:rPr>
              <w:t>від 07.04.2025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caps/>
              </w:rPr>
              <w:t xml:space="preserve">Адемпас®, </w:t>
            </w:r>
            <w:r>
              <w:rPr>
                <w:b/>
              </w:rPr>
              <w:t>таблетки, вкриті плівковою оболонкою, по 2,5 мг; по 2,0 мг; по 1,0 мг; по 1,5 мг; по 0,5 мг; № 42: по 21 таблетці у блістері; по 2 блістери в картонній пачці; № 84: по 21 таблетці у блістері; по 4 блістери в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Байєр АГ,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03.07.2025 р. № 1054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</w:t>
            </w:r>
            <w:r>
              <w:rPr>
                <w:szCs w:val="20"/>
              </w:rPr>
              <w:t xml:space="preserve">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905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90592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90592">
      <w:pPr>
        <w:jc w:val="center"/>
        <w:rPr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332280-25/В-14</w:t>
            </w:r>
            <w:r>
              <w:rPr>
                <w:b/>
              </w:rPr>
              <w:t>6, 332281-25/В-146 від 17.02.2025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caps/>
              </w:rPr>
              <w:t xml:space="preserve">АЗЕЛЬТА, </w:t>
            </w:r>
            <w:r>
              <w:rPr>
                <w:b/>
              </w:rPr>
              <w:t xml:space="preserve">Таблетки по 75 мг по 10 таблеток у блістері, по 1 блістеру у картонній пачці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СПЕРКО ІНТЕРНЕШНЛ ЛІМІТЕД, Кіпр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03.07.2025 р. № 1054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</w:t>
            </w:r>
            <w:r>
              <w:rPr>
                <w:szCs w:val="20"/>
              </w:rPr>
              <w:t xml:space="preserve">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905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90592">
      <w:pPr>
        <w:jc w:val="center"/>
        <w:rPr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332280-25/В-146, 332281-25/В-146 від 17.02.2025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caps/>
              </w:rPr>
              <w:t xml:space="preserve">АЗЕЛЬТА, </w:t>
            </w:r>
            <w:r>
              <w:rPr>
                <w:b/>
              </w:rPr>
              <w:t xml:space="preserve">Таблетки по 75 мг по 10 таблеток у блістері, по 1 блістеру у картонній пачці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СПЕРКО ІНТЕРНЕШНЛ ЛІМІТЕД, Кіпр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03.07.2025 р. № 1054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</w:t>
            </w:r>
            <w:r>
              <w:rPr>
                <w:b/>
              </w:rPr>
              <w:t>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905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90592">
      <w:pPr>
        <w:jc w:val="center"/>
        <w:rPr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332280-25/В-146, 332281-25/В-146 від 17.02.2025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caps/>
              </w:rPr>
              <w:t xml:space="preserve">АЗЕЛЬТА, </w:t>
            </w:r>
            <w:r>
              <w:rPr>
                <w:b/>
              </w:rPr>
              <w:t xml:space="preserve">Таблетки по 75 мг по 10 таблеток у блістері, по 1 блістеру у картонній пачці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СПЕРКО ІНТЕРНЕШНЛ ЛІМІТЕД, Кіпр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03.07.2025 р. № 1054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</w:t>
            </w:r>
            <w:r>
              <w:rPr>
                <w:szCs w:val="20"/>
              </w:rPr>
              <w:t xml:space="preserve">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паспортні дані особи уповноваженої на отримання відповідних реєстраційних </w:t>
            </w:r>
            <w:r>
              <w:rPr>
                <w:szCs w:val="20"/>
                <w:lang w:val="ru-RU"/>
              </w:rPr>
              <w:t>документів</w:t>
            </w: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905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90592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90592">
      <w:pPr>
        <w:jc w:val="center"/>
        <w:rPr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329222-24/В-61</w:t>
            </w:r>
            <w:r>
              <w:rPr>
                <w:b/>
              </w:rPr>
              <w:t xml:space="preserve"> від 30.12.2024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caps/>
              </w:rPr>
              <w:t xml:space="preserve">АЗЕЛЬТА, </w:t>
            </w:r>
            <w:r>
              <w:rPr>
                <w:b/>
              </w:rPr>
              <w:t xml:space="preserve">таблетки по 75 мг по 10 таблеток у блістері, по 1 блістеру у картонній пачці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СПЕРКО ІНТЕРНЕШНЛ ЛІМІТЕД, Кіпр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03.07.2025 р. № 1054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</w:t>
            </w:r>
            <w:r>
              <w:rPr>
                <w:szCs w:val="20"/>
              </w:rPr>
              <w:t xml:space="preserve">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905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90592">
      <w:pPr>
        <w:jc w:val="center"/>
        <w:rPr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329222-24/В-61 від 30.12.2024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caps/>
              </w:rPr>
              <w:t xml:space="preserve">АЗЕЛЬТА, </w:t>
            </w:r>
            <w:r>
              <w:rPr>
                <w:b/>
              </w:rPr>
              <w:t xml:space="preserve">таблетки по 75 мг по 10 таблеток у блістері, по 1 блістеру у картонній пачці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СПЕРКО ІНТЕРНЕШНЛ ЛІМІТЕД, Кіпр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03.07.2025 р. № 1054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</w:t>
            </w:r>
            <w:r>
              <w:rPr>
                <w:b/>
              </w:rPr>
              <w:t>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905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90592">
      <w:pPr>
        <w:jc w:val="center"/>
        <w:rPr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329222-24/В-61 від 30.12.2024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caps/>
              </w:rPr>
              <w:t xml:space="preserve">АЗЕЛЬТА, </w:t>
            </w:r>
            <w:r>
              <w:rPr>
                <w:b/>
              </w:rPr>
              <w:t xml:space="preserve">таблетки по 75 мг по 10 таблеток у блістері, по 1 блістеру у картонній пачці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СПЕРКО ІНТЕРНЕШНЛ ЛІМІТЕД, Кіпр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03.07.2025 р. № 1054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</w:t>
            </w:r>
            <w:r>
              <w:rPr>
                <w:szCs w:val="20"/>
              </w:rPr>
              <w:t xml:space="preserve">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905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90592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90592">
      <w:pPr>
        <w:jc w:val="center"/>
        <w:rPr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336981-25/З-60</w:t>
            </w:r>
            <w:r>
              <w:rPr>
                <w:b/>
              </w:rPr>
              <w:t xml:space="preserve"> від 30.04.2025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caps/>
              </w:rPr>
              <w:t xml:space="preserve">Азитро Сандоз®, </w:t>
            </w:r>
            <w:r>
              <w:rPr>
                <w:b/>
              </w:rPr>
              <w:t xml:space="preserve">порошок для </w:t>
            </w:r>
            <w:r>
              <w:rPr>
                <w:b/>
              </w:rPr>
              <w:t>оральної суспензії, 100 мг/5 мл: по 17,1 г порошку для 20 мл оральної суспензії у флаконі; по 1 флакону у комплекті з адаптером та шприцом для дозування у картонній коробці;</w:t>
            </w:r>
            <w:r>
              <w:rPr>
                <w:b/>
              </w:rPr>
              <w:br/>
              <w:t xml:space="preserve">порошок для оральної суспензії, 200 мг/5 мл: по 17,1 г порошку для 20 мл оральної </w:t>
            </w:r>
            <w:r>
              <w:rPr>
                <w:b/>
              </w:rPr>
              <w:t>суспензії у флаконі; по 1 флакону у комплекті з адаптером та шприцом для дозування у картонній коробці;</w:t>
            </w:r>
            <w:r>
              <w:rPr>
                <w:b/>
              </w:rPr>
              <w:br/>
              <w:t>по 24,8 г порошку для 30 мл оральної суспензії у флаконі; по 1 флакону у комплекті з адаптером та шприцом для дозування у картонній коробці.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С</w:t>
            </w:r>
            <w:r>
              <w:rPr>
                <w:b/>
              </w:rPr>
              <w:t>андоз Фармасьютікалз д.д.,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03.07.2025 р. № 1054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905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90592">
      <w:pPr>
        <w:jc w:val="center"/>
        <w:rPr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336981-25/З-60 від 30.04.2025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caps/>
              </w:rPr>
              <w:t xml:space="preserve">Азитро Сандоз®, </w:t>
            </w:r>
            <w:r>
              <w:rPr>
                <w:b/>
              </w:rPr>
              <w:t xml:space="preserve">порошок для </w:t>
            </w:r>
            <w:r>
              <w:rPr>
                <w:b/>
              </w:rPr>
              <w:t>оральної суспензії, 100 мг/5 мл: по 17,1 г порошку для 20 мл оральної суспензії у флаконі; по 1 флакону у комплекті з адаптером та шприцом для дозування у картонній коробці;</w:t>
            </w:r>
            <w:r>
              <w:rPr>
                <w:b/>
              </w:rPr>
              <w:br/>
              <w:t xml:space="preserve">порошок для оральної суспензії, 200 мг/5 мл: по 17,1 г порошку для 20 мл оральної </w:t>
            </w:r>
            <w:r>
              <w:rPr>
                <w:b/>
              </w:rPr>
              <w:t>суспензії у флаконі; по 1 флакону у комплекті з адаптером та шприцом для дозування у картонній коробці;</w:t>
            </w:r>
            <w:r>
              <w:rPr>
                <w:b/>
              </w:rPr>
              <w:br/>
              <w:t>по 24,8 г порошку для 30 мл оральної суспензії у флаконі; по 1 флакону у комплекті з адаптером та шприцом для дозування у картонній коробці.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С</w:t>
            </w:r>
            <w:r>
              <w:rPr>
                <w:b/>
              </w:rPr>
              <w:t>андоз Фармасьютікалз д.д.,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03.07.2025 р. № 1054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</w:t>
            </w:r>
            <w:r>
              <w:rPr>
                <w:szCs w:val="20"/>
              </w:rPr>
              <w:t xml:space="preserve">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905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90592">
      <w:pPr>
        <w:jc w:val="center"/>
        <w:rPr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336981-25/З-60 в</w:t>
            </w:r>
            <w:r>
              <w:rPr>
                <w:b/>
              </w:rPr>
              <w:t>ід 30.04.2025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caps/>
              </w:rPr>
              <w:t xml:space="preserve">Азитро Сандоз®, </w:t>
            </w:r>
            <w:r>
              <w:rPr>
                <w:b/>
              </w:rPr>
              <w:t xml:space="preserve">порошок для </w:t>
            </w:r>
            <w:r>
              <w:rPr>
                <w:b/>
              </w:rPr>
              <w:t>оральної суспензії, 100 мг/5 мл: по 17,1 г порошку для 20 мл оральної суспензії у флаконі; по 1 флакону у комплекті з адаптером та шприцом для дозування у картонній коробці;</w:t>
            </w:r>
            <w:r>
              <w:rPr>
                <w:b/>
              </w:rPr>
              <w:br/>
              <w:t xml:space="preserve">порошок для оральної суспензії, 200 мг/5 мл: по 17,1 г порошку для 20 мл оральної </w:t>
            </w:r>
            <w:r>
              <w:rPr>
                <w:b/>
              </w:rPr>
              <w:t>суспензії у флаконі; по 1 флакону у комплекті з адаптером та шприцом для дозування у картонній коробці;</w:t>
            </w:r>
            <w:r>
              <w:rPr>
                <w:b/>
              </w:rPr>
              <w:br/>
              <w:t>по 24,8 г порошку для 30 мл оральної суспензії у флаконі; по 1 флакону у комплекті з адаптером та шприцом для дозування у картонній коробці.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С</w:t>
            </w:r>
            <w:r>
              <w:rPr>
                <w:b/>
              </w:rPr>
              <w:t>андоз Фармасьютікалз д.д.,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03.07.2025 р. № 1054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</w:t>
            </w:r>
            <w:r>
              <w:rPr>
                <w:szCs w:val="20"/>
              </w:rPr>
              <w:t xml:space="preserve">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905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90592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90592">
      <w:pPr>
        <w:jc w:val="center"/>
        <w:rPr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336981-25/З-60</w:t>
            </w:r>
            <w:r>
              <w:rPr>
                <w:b/>
              </w:rPr>
              <w:t xml:space="preserve"> від 30.04.2025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caps/>
              </w:rPr>
              <w:t xml:space="preserve">Азитро Сандоз®, </w:t>
            </w:r>
            <w:r>
              <w:rPr>
                <w:b/>
              </w:rPr>
              <w:t xml:space="preserve">порошок для </w:t>
            </w:r>
            <w:r>
              <w:rPr>
                <w:b/>
              </w:rPr>
              <w:t>оральної суспензії, 100 мг/5 мл: по 17,1 г порошку для 20 мл оральної суспензії у флаконі; по 1 флакону у комплекті з адаптером та шприцом для дозування у картонній коробці;</w:t>
            </w:r>
            <w:r>
              <w:rPr>
                <w:b/>
              </w:rPr>
              <w:br/>
              <w:t xml:space="preserve">порошок для оральної суспензії, 200 мг/5 мл: по 17,1 г порошку для 20 мл оральної </w:t>
            </w:r>
            <w:r>
              <w:rPr>
                <w:b/>
              </w:rPr>
              <w:t>суспензії у флаконі; по 1 флакону у комплекті з адаптером та шприцом для дозування у картонній коробці;</w:t>
            </w:r>
            <w:r>
              <w:rPr>
                <w:b/>
              </w:rPr>
              <w:br/>
              <w:t>по 24,8 г порошку для 30 мл оральної суспензії у флаконі; по 1 флакону у комплекті з адаптером та шприцом для дозування у картонній коробці.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С</w:t>
            </w:r>
            <w:r>
              <w:rPr>
                <w:b/>
              </w:rPr>
              <w:t>андоз Фармасьютікалз д.д.,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03.07.2025 р. № 1054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</w:t>
            </w:r>
            <w:r>
              <w:rPr>
                <w:szCs w:val="20"/>
              </w:rPr>
              <w:t xml:space="preserve">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905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не повинен </w:t>
      </w:r>
      <w:r>
        <w:rPr>
          <w:b/>
          <w:sz w:val="20"/>
          <w:szCs w:val="20"/>
          <w:lang w:val="ru-RU"/>
        </w:rPr>
        <w:t>перевищувати строк дії довіреності, на підставі якої вона видана.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90592">
      <w:pPr>
        <w:jc w:val="center"/>
        <w:rPr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336981-25/З-60 в</w:t>
            </w:r>
            <w:r>
              <w:rPr>
                <w:b/>
              </w:rPr>
              <w:t>ід 30.04.2025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caps/>
              </w:rPr>
              <w:t xml:space="preserve">Азитро Сандоз®, </w:t>
            </w:r>
            <w:r>
              <w:rPr>
                <w:b/>
              </w:rPr>
              <w:t xml:space="preserve">порошок для </w:t>
            </w:r>
            <w:r>
              <w:rPr>
                <w:b/>
              </w:rPr>
              <w:t>оральної суспензії, 100 мг/5 мл: по 17,1 г порошку для 20 мл оральної суспензії у флаконі; по 1 флакону у комплекті з адаптером та шприцом для дозування у картонній коробці;</w:t>
            </w:r>
            <w:r>
              <w:rPr>
                <w:b/>
              </w:rPr>
              <w:br/>
              <w:t xml:space="preserve">порошок для оральної суспензії, 200 мг/5 мл: по 17,1 г порошку для 20 мл оральної </w:t>
            </w:r>
            <w:r>
              <w:rPr>
                <w:b/>
              </w:rPr>
              <w:t>суспензії у флаконі; по 1 флакону у комплекті з адаптером та шприцом для дозування у картонній коробці;</w:t>
            </w:r>
            <w:r>
              <w:rPr>
                <w:b/>
              </w:rPr>
              <w:br/>
              <w:t>по 24,8 г порошку для 30 мл оральної суспензії у флаконі; по 1 флакону у комплекті з адаптером та шприцом для дозування у картонній коробці.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С</w:t>
            </w:r>
            <w:r>
              <w:rPr>
                <w:b/>
              </w:rPr>
              <w:t>андоз Фармасьютікалз д.д.,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03.07.2025 р. № 1054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</w:t>
            </w:r>
            <w:r>
              <w:rPr>
                <w:szCs w:val="20"/>
              </w:rPr>
              <w:t xml:space="preserve">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905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90592">
      <w:pPr>
        <w:jc w:val="center"/>
        <w:rPr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336981-25/З-60 в</w:t>
            </w:r>
            <w:r>
              <w:rPr>
                <w:b/>
              </w:rPr>
              <w:t>ід 30.04.2025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caps/>
              </w:rPr>
              <w:t xml:space="preserve">Азитро Сандоз®, </w:t>
            </w:r>
            <w:r>
              <w:rPr>
                <w:b/>
              </w:rPr>
              <w:t xml:space="preserve">порошок для </w:t>
            </w:r>
            <w:r>
              <w:rPr>
                <w:b/>
              </w:rPr>
              <w:t>оральної суспензії, 100 мг/5 мл: по 17,1 г порошку для 20 мл оральної суспензії у флаконі; по 1 флакону у комплекті з адаптером та шприцом для дозування у картонній коробці;</w:t>
            </w:r>
            <w:r>
              <w:rPr>
                <w:b/>
              </w:rPr>
              <w:br/>
              <w:t xml:space="preserve">порошок для оральної суспензії, 200 мг/5 мл: по 17,1 г порошку для 20 мл оральної </w:t>
            </w:r>
            <w:r>
              <w:rPr>
                <w:b/>
              </w:rPr>
              <w:t>суспензії у флаконі; по 1 флакону у комплекті з адаптером та шприцом для дозування у картонній коробці;</w:t>
            </w:r>
            <w:r>
              <w:rPr>
                <w:b/>
              </w:rPr>
              <w:br/>
              <w:t>по 24,8 г порошку для 30 мл оральної суспензії у флаконі; по 1 флакону у комплекті з адаптером та шприцом для дозування у картонній коробці.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С</w:t>
            </w:r>
            <w:r>
              <w:rPr>
                <w:b/>
              </w:rPr>
              <w:t>андоз Фармасьютікалз д.д.,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03.07.2025 р. № 1054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</w:t>
            </w:r>
            <w:r>
              <w:rPr>
                <w:szCs w:val="20"/>
              </w:rPr>
              <w:t xml:space="preserve">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905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90592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90592">
      <w:pPr>
        <w:jc w:val="center"/>
        <w:rPr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334161-25/З-97</w:t>
            </w:r>
            <w:r>
              <w:rPr>
                <w:b/>
              </w:rPr>
              <w:t xml:space="preserve"> від 18.03.2025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caps/>
              </w:rPr>
              <w:t xml:space="preserve">Азитроміцин, </w:t>
            </w:r>
            <w:r>
              <w:rPr>
                <w:b/>
              </w:rPr>
              <w:t>таблетки, вкриті плівковою оболонкою, по 500 мг, по 3 таблетки в блістері та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ТОВ «ІНФАРМА Трейдінг», Латвійська Республіка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03.07.2025 р. № 1054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905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90592">
      <w:pPr>
        <w:jc w:val="center"/>
        <w:rPr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334161-25/З-97 від 18.03.2025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caps/>
              </w:rPr>
              <w:t xml:space="preserve">Азитроміцин, </w:t>
            </w:r>
            <w:r>
              <w:rPr>
                <w:b/>
              </w:rPr>
              <w:t>таблетки, вкриті плівковою оболонкою, по 500 мг, по 3 таблетки в блістері та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ТОВ «ІНФАРМА Трейдінг», Латвійська Республіка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03.07.2025 р. № 1054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noProof/>
              </w:rPr>
            </w:pPr>
            <w:r>
              <w:rPr>
                <w:b/>
              </w:rPr>
              <w:t>Л</w:t>
            </w:r>
            <w:r>
              <w:rPr>
                <w:b/>
              </w:rPr>
              <w:t>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905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90592">
      <w:pPr>
        <w:jc w:val="center"/>
        <w:rPr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334161-25/З-97 від 18.03.2025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caps/>
              </w:rPr>
              <w:t xml:space="preserve">Азитроміцин, </w:t>
            </w:r>
            <w:r>
              <w:rPr>
                <w:b/>
              </w:rPr>
              <w:t>таблетки, вкриті плівковою оболонкою, по 500 мг, по 3 таблетки в блістері та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ТОВ «ІНФАРМА Трейдінг», Латвійська Республіка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03.07.2025 р. № 1054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</w:t>
            </w:r>
            <w:r>
              <w:rPr>
                <w:szCs w:val="20"/>
              </w:rPr>
              <w:t xml:space="preserve">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905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90592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90592">
      <w:pPr>
        <w:jc w:val="center"/>
        <w:rPr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334104-25/З-97</w:t>
            </w:r>
            <w:r>
              <w:rPr>
                <w:b/>
              </w:rPr>
              <w:t>, 334105-25/З-97, 334106-25/З-97 від 17.03.2025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caps/>
              </w:rPr>
              <w:t xml:space="preserve">Азитроміцин, </w:t>
            </w:r>
            <w:r>
              <w:rPr>
                <w:b/>
              </w:rPr>
              <w:t>таблетки, вкриті плівковою оболонкою, по 500 мг, по 3 таблетки в блістері та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ТОВ «ІНФАРМА Трейдінг», Латвійська Республіка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03.07.2025 р. № 1054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</w:t>
            </w:r>
            <w:r>
              <w:rPr>
                <w:szCs w:val="20"/>
              </w:rPr>
              <w:t xml:space="preserve">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905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не повинен </w:t>
      </w:r>
      <w:r>
        <w:rPr>
          <w:b/>
          <w:sz w:val="20"/>
          <w:szCs w:val="20"/>
          <w:lang w:val="ru-RU"/>
        </w:rPr>
        <w:t>перевищувати строк дії довіреності, на підставі якої вона видана.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90592">
      <w:pPr>
        <w:jc w:val="center"/>
        <w:rPr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334104-25/З-97, </w:t>
            </w:r>
            <w:r>
              <w:rPr>
                <w:b/>
              </w:rPr>
              <w:t>334105-25/З-97, 334106-25/З-97 від 17.03.2025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caps/>
              </w:rPr>
              <w:t xml:space="preserve">Азитроміцин, </w:t>
            </w:r>
            <w:r>
              <w:rPr>
                <w:b/>
              </w:rPr>
              <w:t>таблетки, вкриті плівковою оболонкою, по 500 мг, по 3 таблетки в блістері та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ТОВ «ІНФАРМА Трейдінг», Латвійська Республіка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03.07.2025 р. № 1054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</w:t>
            </w:r>
            <w:r>
              <w:rPr>
                <w:szCs w:val="20"/>
              </w:rPr>
              <w:t xml:space="preserve">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905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90592">
      <w:pPr>
        <w:jc w:val="center"/>
        <w:rPr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334104-25/З-97, </w:t>
            </w:r>
            <w:r>
              <w:rPr>
                <w:b/>
              </w:rPr>
              <w:t>334105-25/З-97, 334106-25/З-97 від 17.03.2025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caps/>
              </w:rPr>
              <w:t xml:space="preserve">Азитроміцин, </w:t>
            </w:r>
            <w:r>
              <w:rPr>
                <w:b/>
              </w:rPr>
              <w:t>таблетки, вкриті плівковою оболонкою, по 500 мг, по 3 таблетки в блістері та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ТОВ «ІНФАРМА Трейдінг», Латвійська Республіка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03.07.2025 р. № 1054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</w:t>
            </w:r>
            <w:r>
              <w:rPr>
                <w:szCs w:val="20"/>
              </w:rPr>
              <w:t xml:space="preserve">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905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90592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90592">
      <w:pPr>
        <w:jc w:val="center"/>
        <w:rPr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330901-25/В-12</w:t>
            </w:r>
            <w:r>
              <w:rPr>
                <w:b/>
              </w:rPr>
              <w:t>8 від 29.01.2025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caps/>
              </w:rPr>
              <w:t xml:space="preserve">Актовегін, </w:t>
            </w:r>
            <w:r>
              <w:rPr>
                <w:b/>
              </w:rPr>
              <w:t>таблетки, вкриті оболонкою, по 200 мг; по 50 таблеток у флаконі; по 1 флакону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ТОВ "Такеда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03.07.2025 р. № 1054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</w:t>
            </w:r>
            <w:r>
              <w:rPr>
                <w:szCs w:val="20"/>
              </w:rPr>
              <w:t xml:space="preserve">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905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90592">
      <w:pPr>
        <w:jc w:val="center"/>
        <w:rPr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330901-25/В-128 від 29.01.2025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caps/>
              </w:rPr>
              <w:t xml:space="preserve">Актовегін, </w:t>
            </w:r>
            <w:r>
              <w:rPr>
                <w:b/>
              </w:rPr>
              <w:t>таблетки, вкриті оболонкою, по 200 мг; по 50 таблеток у флаконі; по 1 флакону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ТОВ "Такеда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03.07.2025 р. № 1054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</w:t>
            </w:r>
            <w:r>
              <w:rPr>
                <w:b/>
                <w:noProof/>
              </w:rPr>
              <w:t>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905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90592">
      <w:pPr>
        <w:jc w:val="center"/>
        <w:rPr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330901-25/В-128 від 29.01.2025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caps/>
              </w:rPr>
              <w:t xml:space="preserve">Актовегін, </w:t>
            </w:r>
            <w:r>
              <w:rPr>
                <w:b/>
              </w:rPr>
              <w:t>таблетки, вкриті оболонкою, по 200 мг; по 50 таблеток у флаконі; по 1 флакону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ТОВ "Такеда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03.07.2025 р. № 1054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</w:t>
            </w:r>
            <w:r>
              <w:rPr>
                <w:b/>
                <w:noProof/>
              </w:rPr>
              <w:t>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905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90592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90592">
      <w:pPr>
        <w:jc w:val="center"/>
        <w:rPr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333098-25/З-100 від 28.02.2025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caps/>
              </w:rPr>
              <w:t xml:space="preserve">АльпеКід Імуно, </w:t>
            </w:r>
            <w:r>
              <w:rPr>
                <w:b/>
              </w:rPr>
              <w:t>таблетки; по 150 таблеток у флаконі; по 1 флакону у картонній коробці; по 30 таблеток у блістері; по 2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Альпен Фарма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03.07.2025 р. № 1054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noProof/>
              </w:rPr>
              <w:t>Зміни I та II типі</w:t>
            </w:r>
            <w:r>
              <w:rPr>
                <w:b/>
                <w:noProof/>
              </w:rPr>
              <w:t>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</w:t>
            </w:r>
            <w:r>
              <w:rPr>
                <w:b/>
                <w:szCs w:val="20"/>
              </w:rPr>
              <w:t>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905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90592">
      <w:pPr>
        <w:jc w:val="center"/>
        <w:rPr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333098-25/З-100 від 28.02.2025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caps/>
              </w:rPr>
              <w:t xml:space="preserve">АльпеКід Імуно, </w:t>
            </w:r>
            <w:r>
              <w:rPr>
                <w:b/>
              </w:rPr>
              <w:t>таблетки; по 150 таблеток у флаконі; по 1 флакону у картонній коробці; по 30 таблеток у блістері; по 2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Альпен Фарма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03.07.2025 р. № 1054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noProof/>
              </w:rPr>
              <w:t>Зміни I та II типі</w:t>
            </w:r>
            <w:r>
              <w:rPr>
                <w:b/>
                <w:noProof/>
              </w:rPr>
              <w:t>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</w:t>
            </w:r>
            <w:r>
              <w:rPr>
                <w:b/>
                <w:szCs w:val="20"/>
              </w:rPr>
              <w:t>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905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90592">
      <w:pPr>
        <w:jc w:val="center"/>
        <w:rPr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333098-25/З-100 від 28.02.2025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caps/>
              </w:rPr>
              <w:t xml:space="preserve">АльпеКід Імуно, </w:t>
            </w:r>
            <w:r>
              <w:rPr>
                <w:b/>
              </w:rPr>
              <w:t>таблетки; по 150 таблеток у флаконі; по 1 флакону у картонній коробці; по 30 таблеток у блістері; по 2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Альпен Фарма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03.07.2025 р. № 1054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noProof/>
              </w:rPr>
              <w:t>Зміни I та II типі</w:t>
            </w:r>
            <w:r>
              <w:rPr>
                <w:b/>
                <w:noProof/>
              </w:rPr>
              <w:t>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</w:t>
            </w:r>
            <w:r>
              <w:rPr>
                <w:b/>
                <w:szCs w:val="20"/>
              </w:rPr>
              <w:t>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905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90592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90592">
      <w:pPr>
        <w:jc w:val="center"/>
        <w:rPr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337647-25/В-60 від 12.05.2025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caps/>
              </w:rPr>
              <w:t xml:space="preserve">Амброксолу гідрохлорид, </w:t>
            </w:r>
            <w:r>
              <w:rPr>
                <w:b/>
              </w:rPr>
              <w:t>порошок (субстанція) у поліетиленових пакетах для фармацевтичного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ТОВ "ФАРМАСЕЛ",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03.07.2025 р. № 1054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905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90592">
      <w:pPr>
        <w:jc w:val="center"/>
        <w:rPr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337647-25/В-60 від 12.05.2025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caps/>
              </w:rPr>
              <w:t xml:space="preserve">Амброксолу гідрохлорид, </w:t>
            </w:r>
            <w:r>
              <w:rPr>
                <w:b/>
              </w:rPr>
              <w:t>порошок (субстанція) у поліетиленових пакетах для фармацевтичного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ТОВ "ФАРМАСЕЛ",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03.07.2025 р. № 1054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</w:t>
            </w:r>
            <w:r>
              <w:rPr>
                <w:szCs w:val="20"/>
              </w:rPr>
              <w:t xml:space="preserve">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905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90592">
      <w:pPr>
        <w:jc w:val="center"/>
        <w:rPr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337647-25/В-60 від 12.05.2025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</w:t>
            </w:r>
            <w:r>
              <w:rPr>
                <w:b/>
                <w:lang w:val="ru-RU"/>
              </w:rPr>
              <w:t>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caps/>
              </w:rPr>
              <w:t xml:space="preserve">Амброксолу гідрохлорид, </w:t>
            </w:r>
            <w:r>
              <w:rPr>
                <w:b/>
              </w:rPr>
              <w:t>порошок (субстанція) у поліетиленових пакетах для фармацевтичного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ТОВ "ФАРМАСЕЛ",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03.07.2025 р. № 1054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</w:t>
            </w:r>
            <w:r>
              <w:rPr>
                <w:b/>
                <w:szCs w:val="20"/>
              </w:rPr>
              <w:t>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905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90592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90592">
      <w:pPr>
        <w:jc w:val="center"/>
        <w:rPr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324258-24/В-146, 324262-24/В-146, 335275-25/В-146 від 22.10.2024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caps/>
              </w:rPr>
              <w:t xml:space="preserve">АМКЕСОЛ® УНО, </w:t>
            </w:r>
            <w:r>
              <w:rPr>
                <w:b/>
              </w:rPr>
              <w:t xml:space="preserve">сироп 5 %; </w:t>
            </w:r>
            <w:r>
              <w:rPr>
                <w:b/>
              </w:rPr>
              <w:t>по 100 мл в банці скляній; по 1 банці разом зі стаканом дозуючим у пачці з картону; по 100 мл в банці полімерній; по 1 банці разом зі стаканом мірним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ПРАТ "Хімфармзавод "Червона зірка",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03.07.2025 р. </w:t>
            </w:r>
            <w:r>
              <w:rPr>
                <w:b/>
              </w:rPr>
              <w:t>№ 1054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</w:t>
            </w:r>
            <w:r>
              <w:rPr>
                <w:szCs w:val="20"/>
              </w:rPr>
              <w:t xml:space="preserve">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905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90592">
      <w:pPr>
        <w:jc w:val="center"/>
        <w:rPr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324258-24/В-146, 324262-24/В-146, 335275-25/В-146 від 22.10.2024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caps/>
              </w:rPr>
              <w:t xml:space="preserve">АМКЕСОЛ® УНО, </w:t>
            </w:r>
            <w:r>
              <w:rPr>
                <w:b/>
              </w:rPr>
              <w:t>сироп 5 %; по 100 мл в банці скляній; по 1 банці разом зі стаканом дозуючим у пачці з картону; по 100 мл в банці полімерній; по 1 банці разом зі стаканом мірним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ПРАТ "Хімфармзавод "Червона зірка",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Наказ М</w:t>
            </w:r>
            <w:r>
              <w:rPr>
                <w:b/>
              </w:rPr>
              <w:t>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03.07.2025 р. № 1054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</w:t>
            </w:r>
            <w:r>
              <w:rPr>
                <w:szCs w:val="20"/>
              </w:rPr>
              <w:t xml:space="preserve">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905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90592">
      <w:pPr>
        <w:jc w:val="center"/>
        <w:rPr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324258-24/В-146,</w:t>
            </w:r>
            <w:r>
              <w:rPr>
                <w:b/>
              </w:rPr>
              <w:t xml:space="preserve"> 324262-24/В-146, 335275-25/В-146 від 22.10.2024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caps/>
              </w:rPr>
              <w:t xml:space="preserve">АМКЕСОЛ® УНО, </w:t>
            </w:r>
            <w:r>
              <w:rPr>
                <w:b/>
              </w:rPr>
              <w:t xml:space="preserve">сироп 5 %; </w:t>
            </w:r>
            <w:r>
              <w:rPr>
                <w:b/>
              </w:rPr>
              <w:t>по 100 мл в банці скляній; по 1 банці разом зі стаканом дозуючим у пачці з картону; по 100 мл в банці полімерній; по 1 банці разом зі стаканом мірним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ПРАТ "Хімфармзавод "Червона зірка",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03.07.2025 р. </w:t>
            </w:r>
            <w:r>
              <w:rPr>
                <w:b/>
              </w:rPr>
              <w:t>№ 1054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</w:t>
            </w:r>
            <w:r>
              <w:rPr>
                <w:szCs w:val="20"/>
              </w:rPr>
              <w:t xml:space="preserve">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905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90592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90592">
      <w:pPr>
        <w:jc w:val="center"/>
        <w:rPr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328542-24/В-117, 328543-24/В-117, 328545-24/В-117 від 20.12.</w:t>
            </w:r>
            <w:r>
              <w:rPr>
                <w:b/>
              </w:rPr>
              <w:t>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caps/>
              </w:rPr>
              <w:t xml:space="preserve">Ампіцилін, </w:t>
            </w:r>
            <w:r>
              <w:rPr>
                <w:b/>
              </w:rPr>
              <w:t>порошок для розчину для ін'єкцій по 0,5 г або по 1,0 г; 1 флакон з порошком; 10 флаконів з порошком у контурній чарунковій упаковці; по 1 контурній чарунковій упаковці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ПАТ "Київмедпрепарат",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03.07.2025 р. № 1054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905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90592">
      <w:pPr>
        <w:jc w:val="center"/>
        <w:rPr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328542-24/В-117, 328543-24/В-117, 328545-24/В-117 від 20.12.2024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caps/>
              </w:rPr>
              <w:t xml:space="preserve">Ампіцилін, </w:t>
            </w:r>
            <w:r>
              <w:rPr>
                <w:b/>
              </w:rPr>
              <w:t>порошок для розчину для ін'єкцій по 0,5 г або по 1,0 г; 1 флакон з порошком; 10 флаконів з порошком у контурній чарунковій упаковці; по 1 контурній чарунковій упаковці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ПАТ "Київмедпрепарат",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03.07.2025 р. № 105</w:t>
            </w:r>
            <w:r>
              <w:rPr>
                <w:b/>
              </w:rPr>
              <w:t>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</w:t>
            </w:r>
            <w:r>
              <w:rPr>
                <w:szCs w:val="20"/>
              </w:rPr>
              <w:t xml:space="preserve">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905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90592">
      <w:pPr>
        <w:jc w:val="center"/>
        <w:rPr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328542-24/В-117, 328543-24/В-117, 328545-24/В-117 від 20.12.2024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caps/>
              </w:rPr>
              <w:t xml:space="preserve">Ампіцилін, </w:t>
            </w:r>
            <w:r>
              <w:rPr>
                <w:b/>
              </w:rPr>
              <w:t>порошок для розчину для ін'єкцій по 0,5 г або по 1,0 г; 1 флакон з порошком; 10 флаконів з порошком у контурній чарунковій упаковці; по 1 контурній чарунковій упаковці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ПАТ "Київмедпрепарат",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03.07.2025 р. № 105</w:t>
            </w:r>
            <w:r>
              <w:rPr>
                <w:b/>
              </w:rPr>
              <w:t>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</w:t>
            </w:r>
            <w:r>
              <w:rPr>
                <w:szCs w:val="20"/>
              </w:rPr>
              <w:t xml:space="preserve">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905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90592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90592">
      <w:pPr>
        <w:jc w:val="center"/>
        <w:rPr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</w:t>
      </w:r>
      <w:r>
        <w:rPr>
          <w:b/>
          <w:szCs w:val="20"/>
          <w:lang w:val="uk-UA"/>
        </w:rPr>
        <w:t xml:space="preserve">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328542-24/В-117, 328543-24/В-117, 328545-24/В-117 від 20.12.2024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caps/>
              </w:rPr>
              <w:t xml:space="preserve">Ампіцилін, </w:t>
            </w:r>
            <w:r>
              <w:rPr>
                <w:b/>
              </w:rPr>
              <w:t>порошок для розчину для ін'єкцій по 0,5 г або по 1,0 г; 1 флакон з порошком; 10 флаконів з порошком у контурній чарунковій упаковці; по 1 контурній чарунковій упаковці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ПАТ "Київмедпрепарат",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03.07.2025 р. № 105</w:t>
            </w:r>
            <w:r>
              <w:rPr>
                <w:b/>
              </w:rPr>
              <w:t>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</w:t>
            </w:r>
            <w:r>
              <w:rPr>
                <w:szCs w:val="20"/>
              </w:rPr>
              <w:t xml:space="preserve">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905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90592">
      <w:pPr>
        <w:jc w:val="center"/>
        <w:rPr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328542-24/В-117, 328543-24/В-117, 328545-24/В-117 від 20.12.2024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caps/>
              </w:rPr>
              <w:t xml:space="preserve">Ампіцилін, </w:t>
            </w:r>
            <w:r>
              <w:rPr>
                <w:b/>
              </w:rPr>
              <w:t>порошок для розчину для ін'єкцій по 0,5 г або по 1,0 г; 1 флакон з порошком; 10 флаконів з порошком у контурній чарунковій упаковці; по 1 контурній чарунковій упаковці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ПАТ "Київмедпрепарат",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03.07.2025 р. № 105</w:t>
            </w:r>
            <w:r>
              <w:rPr>
                <w:b/>
              </w:rPr>
              <w:t>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</w:t>
            </w:r>
            <w:r>
              <w:rPr>
                <w:szCs w:val="20"/>
              </w:rPr>
              <w:t xml:space="preserve">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905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90592">
      <w:pPr>
        <w:jc w:val="center"/>
        <w:rPr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328542-24/В-117, 328543-24/В-117, 328545-24/В-117 від 20.12.2024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caps/>
              </w:rPr>
              <w:t xml:space="preserve">Ампіцилін, </w:t>
            </w:r>
            <w:r>
              <w:rPr>
                <w:b/>
              </w:rPr>
              <w:t>порошок для розчину для ін'єкцій по 0,5 г або по 1,0 г; 1 флакон з порошком; 10 флаконів з порошком у контурній чарунковій упаковці; по 1 контурній чарунковій упаковці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ПАТ "Київмедпрепарат",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03.07.2025 р. № 105</w:t>
            </w:r>
            <w:r>
              <w:rPr>
                <w:b/>
              </w:rPr>
              <w:t>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</w:t>
            </w:r>
            <w:r>
              <w:rPr>
                <w:szCs w:val="20"/>
              </w:rPr>
              <w:t xml:space="preserve">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905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90592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90592">
      <w:pPr>
        <w:jc w:val="center"/>
        <w:rPr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</w:t>
      </w:r>
      <w:r>
        <w:rPr>
          <w:b/>
          <w:szCs w:val="20"/>
          <w:lang w:val="uk-UA"/>
        </w:rPr>
        <w:t xml:space="preserve">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333071-25/В-148 від 27.02.2025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caps/>
              </w:rPr>
              <w:t xml:space="preserve">Ацикловір-Фармак, </w:t>
            </w:r>
            <w:r>
              <w:rPr>
                <w:b/>
              </w:rPr>
              <w:t>таблетки по 200 мг, по 10 таблеток у блістері; по 2 блістери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03.07.2025 р. № 1054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905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90592">
      <w:pPr>
        <w:jc w:val="center"/>
        <w:rPr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333071-25/В-148 від 27.02.2025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caps/>
              </w:rPr>
              <w:t xml:space="preserve">Ацикловір-Фармак, </w:t>
            </w:r>
            <w:r>
              <w:rPr>
                <w:b/>
              </w:rPr>
              <w:t>таблетки по 200 мг, по 10 таблеток у блістері; по 2 блістери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03.07.2025 р. № 1054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</w:t>
            </w:r>
            <w:r>
              <w:rPr>
                <w:szCs w:val="20"/>
              </w:rPr>
              <w:t xml:space="preserve">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905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90592">
      <w:pPr>
        <w:jc w:val="center"/>
        <w:rPr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333071-25/В-148 від 27.02.2025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caps/>
              </w:rPr>
              <w:t xml:space="preserve">Ацикловір-Фармак, </w:t>
            </w:r>
            <w:r>
              <w:rPr>
                <w:b/>
              </w:rPr>
              <w:t>таблетки по 200 мг, по 10 таблеток у блістері; по 2 блістери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03.07.2025 р. № 1054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905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90592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90592">
      <w:pPr>
        <w:jc w:val="center"/>
        <w:rPr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332490-25/З-45 від 20.02.2025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caps/>
              </w:rPr>
              <w:t xml:space="preserve">АЦЦ®, </w:t>
            </w:r>
            <w:r>
              <w:rPr>
                <w:b/>
              </w:rPr>
              <w:t>розчин оральний по 20 мг/мл, по 100 мл або по 200 мл у флаконі; по 1 флакону у комплекті з мірним ковпачком та/або мірним аплікатором (шприцем)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Сандоз Фармасьютікалз д.д.,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03.07.2025 р. № 1054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Ре</w:t>
            </w:r>
            <w:r>
              <w:rPr>
                <w:b/>
              </w:rPr>
              <w:t xml:space="preserve">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</w:t>
            </w:r>
            <w:r>
              <w:rPr>
                <w:szCs w:val="20"/>
              </w:rPr>
              <w:t xml:space="preserve">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905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90592">
      <w:pPr>
        <w:jc w:val="center"/>
        <w:rPr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332490-25/З-45 від 20.02.2025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caps/>
              </w:rPr>
              <w:t xml:space="preserve">АЦЦ®, </w:t>
            </w:r>
            <w:r>
              <w:rPr>
                <w:b/>
              </w:rPr>
              <w:t>розчин оральний по 20 мг/мл, по 100 мл або по 200 мл у флаконі; по 1 флакону у комплекті з мірним ковпачком та/або мірним аплікатором (шприцем)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Сандоз Фармасьютікалз д.д.,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03.07.2025 р. № 1054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Ре</w:t>
            </w:r>
            <w:r>
              <w:rPr>
                <w:b/>
              </w:rPr>
              <w:t xml:space="preserve">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</w:t>
            </w:r>
            <w:r>
              <w:rPr>
                <w:szCs w:val="20"/>
              </w:rPr>
              <w:t xml:space="preserve">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905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90592">
      <w:pPr>
        <w:jc w:val="center"/>
        <w:rPr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332490-25/З-45 від 20.02.2025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</w:t>
            </w:r>
            <w:r>
              <w:rPr>
                <w:b/>
                <w:lang w:val="ru-RU"/>
              </w:rPr>
              <w:t>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caps/>
              </w:rPr>
              <w:t xml:space="preserve">АЦЦ®, </w:t>
            </w:r>
            <w:r>
              <w:rPr>
                <w:b/>
              </w:rPr>
              <w:t>розчин оральний по 20 мг/мл, по 100 мл або по 200 мл у флаконі; по 1 флакону у комплекті з мірним ковпачком та/або мірним аплікатором (шприцем)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Сандоз Фармасьютікалз д.д.,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03.07.2025 р. № 1054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</w:t>
            </w:r>
            <w:r>
              <w:rPr>
                <w:szCs w:val="20"/>
              </w:rPr>
              <w:t xml:space="preserve">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905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90592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90592">
      <w:pPr>
        <w:jc w:val="center"/>
        <w:rPr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336180-25/З-147, 336181-25/З-147 від 17.04.2025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>Назва ліка</w:t>
            </w:r>
            <w:r>
              <w:rPr>
                <w:b/>
                <w:lang w:val="ru-RU"/>
              </w:rPr>
              <w:t xml:space="preserve">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caps/>
              </w:rPr>
              <w:t xml:space="preserve">Бактек-MВ130 / BACTEK-MV130, </w:t>
            </w:r>
            <w:r>
              <w:rPr>
                <w:b/>
              </w:rPr>
              <w:t>спрей сублінгвальний, суспензія, 300 FTU/мл; по 9 мл у флаконі закритому пластиковим аплікатором із вбудованим розпилювачем, по 2 флакони у пластиковій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ІНМУНОТЕК С.Л., Іспанiя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03.07.2025 р. № 1054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905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90592">
      <w:pPr>
        <w:jc w:val="center"/>
        <w:rPr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336180-25/З-147, 336181-25/З-147 від 17.04.2025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caps/>
              </w:rPr>
              <w:t xml:space="preserve">Бактек-MВ130 / BACTEK-MV130, </w:t>
            </w:r>
            <w:r>
              <w:rPr>
                <w:b/>
              </w:rPr>
              <w:t>спрей сублінгвальний, суспензія, 300 FTU/мл; по 9 мл у флаконі закритому пластиковим аплікатором із вбудованим розпилювачем, по 2 флакони у пластиковій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ІНМУНОТЕК С.Л., Іспанiя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03.07.2025 р. № 1054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Реєстраційна процед</w:t>
            </w:r>
            <w:r>
              <w:rPr>
                <w:b/>
              </w:rPr>
              <w:t xml:space="preserve">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</w:t>
            </w:r>
            <w:r>
              <w:rPr>
                <w:szCs w:val="20"/>
              </w:rPr>
              <w:t xml:space="preserve">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905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90592">
      <w:pPr>
        <w:jc w:val="center"/>
        <w:rPr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336180-25/З-147, 336181-25/З-147 від 17.04.2025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>Назва ліка</w:t>
            </w:r>
            <w:r>
              <w:rPr>
                <w:b/>
                <w:lang w:val="ru-RU"/>
              </w:rPr>
              <w:t xml:space="preserve">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caps/>
              </w:rPr>
              <w:t xml:space="preserve">Бактек-MВ130 / BACTEK-MV130, </w:t>
            </w:r>
            <w:r>
              <w:rPr>
                <w:b/>
              </w:rPr>
              <w:t>спрей сублінгвальний, суспензія, 300 FTU/мл; по 9 мл у флаконі закритому пластиковим аплікатором із вбудованим розпилювачем, по 2 флакони у пластиковій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ІНМУНОТЕК С.Л., Іспанiя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03.07.2025 р. № 1054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</w:t>
            </w:r>
            <w:r>
              <w:rPr>
                <w:szCs w:val="20"/>
              </w:rPr>
              <w:t xml:space="preserve">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905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90592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90592">
      <w:pPr>
        <w:jc w:val="center"/>
        <w:rPr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315829-24/З-12</w:t>
            </w:r>
            <w:r>
              <w:rPr>
                <w:b/>
              </w:rPr>
              <w:t>4 від 22.05.2024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caps/>
              </w:rPr>
              <w:t xml:space="preserve">Баланс 2,3% глюкози 1,25 ммоль/л кальцію, </w:t>
            </w:r>
            <w:r>
              <w:rPr>
                <w:b/>
              </w:rPr>
              <w:t>розчин для перитонеального діалізу; по 2000 мл або 2500 мл у системі двокамерного мішка стей•сейф; по 4 мішки у картонній коробці зі стикером українською мовою або з маркуванням українською та іншими мовами; по 3000 мл у системі двокамерного мішка сліп•сей</w:t>
            </w:r>
            <w:r>
              <w:rPr>
                <w:b/>
              </w:rPr>
              <w:t>ф; по 4 мішки у картонній коробці зі стикером українською мовою або з маркуванням українською та іншими мовами; по 5000 мл у системі двокамерного мішка сліп•сейф; по 2 мішки у картонній коробці зі стикером українською мовою або з маркуванням українською та</w:t>
            </w:r>
            <w:r>
              <w:rPr>
                <w:b/>
              </w:rPr>
              <w:t xml:space="preserve"> іншими мовами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Фрезеніус Медикал Кер Дойчланд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03.07.2025 р. № 1054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</w:t>
            </w:r>
            <w:r>
              <w:rPr>
                <w:szCs w:val="20"/>
              </w:rPr>
              <w:t xml:space="preserve">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905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90592">
      <w:pPr>
        <w:jc w:val="center"/>
        <w:rPr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315829-24/З-124 від 22.05.2024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caps/>
              </w:rPr>
              <w:t xml:space="preserve">Баланс 2,3% глюкози 1,25 ммоль/л кальцію, </w:t>
            </w:r>
            <w:r>
              <w:rPr>
                <w:b/>
              </w:rPr>
              <w:t>розчин для перитонеального діалізу; по 2000 мл або 2500 мл у системі двокамерного мішка стей•сейф; по 4 мішки у картонній коробці зі стикером українською мовою або з маркуванням українською та іншими мовами; по 3000 мл у системі двокамерного мішка сліп•сей</w:t>
            </w:r>
            <w:r>
              <w:rPr>
                <w:b/>
              </w:rPr>
              <w:t>ф; по 4 мішки у картонній коробці зі стикером українською мовою або з маркуванням українською та іншими мовами; по 5000 мл у системі двокамерного мішка сліп•сейф; по 2 мішки у картонній коробці зі стикером українською мовою або з маркуванням українською та</w:t>
            </w:r>
            <w:r>
              <w:rPr>
                <w:b/>
              </w:rPr>
              <w:t xml:space="preserve"> іншими мовами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Фрезеніус Медикал Кер Дойчланд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03.07.2025 р. № 1054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</w:t>
            </w:r>
            <w:r>
              <w:rPr>
                <w:szCs w:val="20"/>
              </w:rPr>
              <w:t xml:space="preserve">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905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90592">
      <w:pPr>
        <w:jc w:val="center"/>
        <w:rPr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315829-24/З-124 від 22.05.2024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caps/>
              </w:rPr>
              <w:t xml:space="preserve">Баланс 2,3% глюкози 1,25 ммоль/л кальцію, </w:t>
            </w:r>
            <w:r>
              <w:rPr>
                <w:b/>
              </w:rPr>
              <w:t>розчин для перитонеального діалізу; по 2000 мл або 2500 мл у системі двокамерного мішка стей•сейф; по 4 мішки у картонній коробці зі стикером українською мовою або з маркуванням українською та іншими мовами; по 3000 мл у системі двокамерного мішка сліп•сей</w:t>
            </w:r>
            <w:r>
              <w:rPr>
                <w:b/>
              </w:rPr>
              <w:t>ф; по 4 мішки у картонній коробці зі стикером українською мовою або з маркуванням українською та іншими мовами; по 5000 мл у системі двокамерного мішка сліп•сейф; по 2 мішки у картонній коробці зі стикером українською мовою або з маркуванням українською та</w:t>
            </w:r>
            <w:r>
              <w:rPr>
                <w:b/>
              </w:rPr>
              <w:t xml:space="preserve"> іншими мовами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Фрезеніус Медикал Кер Дойчланд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03.07.2025 р. № 1054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</w:t>
            </w:r>
            <w:r>
              <w:rPr>
                <w:szCs w:val="20"/>
              </w:rPr>
              <w:t xml:space="preserve">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905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90592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90592">
      <w:pPr>
        <w:jc w:val="center"/>
        <w:rPr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315815-24/З-82 від 22.05.2024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caps/>
              </w:rPr>
              <w:t xml:space="preserve">Баланс 4,25% глюкози 1,25 ммоль/л кальцію, </w:t>
            </w:r>
            <w:r>
              <w:rPr>
                <w:b/>
              </w:rPr>
              <w:t>розчин для перитонеального діалізу; по 2000 мл або 2500 мл у системі двокамерного мішка стей•сейф; по 4 мішки у картонній коробці зі стикером українською мовою або з маркуванням українською та іншими мовами; по 3000 мл у системі двокамерного мішка сліп•сей</w:t>
            </w:r>
            <w:r>
              <w:rPr>
                <w:b/>
              </w:rPr>
              <w:t>ф; по 4 мішки у картонній коробці зі стикером українською мовою або з маркуванням українською та іншими мовами; по 5000 мл у системі двокамерного мішка сліп•сейф; по 2 мішки у картонній коробці зі стикером українською мовою або з маркуванням українською та</w:t>
            </w:r>
            <w:r>
              <w:rPr>
                <w:b/>
              </w:rPr>
              <w:t xml:space="preserve"> іншими мовами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Фрезеніус Медикал Кер Дойчланд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03.07.2025 р. № 1054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905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90592">
      <w:pPr>
        <w:jc w:val="center"/>
        <w:rPr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315815-24/З-82 від 22.05.2024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caps/>
              </w:rPr>
              <w:t xml:space="preserve">Баланс 4,25% глюкози 1,25 ммоль/л кальцію, </w:t>
            </w:r>
            <w:r>
              <w:rPr>
                <w:b/>
              </w:rPr>
              <w:t>розчин для перитонеального діалізу; по 2000 мл або 2500 мл у системі двокамерного мішка стей•сейф; по 4 мішки у картонній коробці зі стикером українською мовою або з маркуванням українською та іншими мовами; по 3000 мл у системі двокамерного мішка сліп•сей</w:t>
            </w:r>
            <w:r>
              <w:rPr>
                <w:b/>
              </w:rPr>
              <w:t>ф; по 4 мішки у картонній коробці зі стикером українською мовою або з маркуванням українською та іншими мовами; по 5000 мл у системі двокамерного мішка сліп•сейф; по 2 мішки у картонній коробці зі стикером українською мовою або з маркуванням українською та</w:t>
            </w:r>
            <w:r>
              <w:rPr>
                <w:b/>
              </w:rPr>
              <w:t xml:space="preserve"> іншими мовами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Фрезеніус Медикал Кер Дойчланд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03.07.2025 р. № 1054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</w:t>
            </w:r>
            <w:r>
              <w:rPr>
                <w:szCs w:val="20"/>
              </w:rPr>
              <w:t xml:space="preserve">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905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90592">
      <w:pPr>
        <w:jc w:val="center"/>
        <w:rPr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315815-24/З-82 від 22.05.2024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caps/>
              </w:rPr>
              <w:t xml:space="preserve">Баланс 4,25% глюкози 1,25 ммоль/л кальцію, </w:t>
            </w:r>
            <w:r>
              <w:rPr>
                <w:b/>
              </w:rPr>
              <w:t>розчин для перитонеального діалізу; по 2000 мл або 2500 мл у системі двокамерного мішка стей•сейф; по 4 мішки у картонній коробці зі стикером українською мовою або з маркуванням українською та іншими мовами; по 3000 мл у системі двокамерного мішка сліп•сей</w:t>
            </w:r>
            <w:r>
              <w:rPr>
                <w:b/>
              </w:rPr>
              <w:t>ф; по 4 мішки у картонній коробці зі стикером українською мовою або з маркуванням українською та іншими мовами; по 5000 мл у системі двокамерного мішка сліп•сейф; по 2 мішки у картонній коробці зі стикером українською мовою або з маркуванням українською та</w:t>
            </w:r>
            <w:r>
              <w:rPr>
                <w:b/>
              </w:rPr>
              <w:t xml:space="preserve"> іншими мовами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Фрезеніус Медикал Кер Дойчланд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03.07.2025 р. № 1054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</w:t>
            </w:r>
            <w:r>
              <w:rPr>
                <w:szCs w:val="20"/>
              </w:rPr>
              <w:t xml:space="preserve">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905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90592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90592">
      <w:pPr>
        <w:jc w:val="center"/>
        <w:rPr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336776-25/З-60 від 25.04.2025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caps/>
              </w:rPr>
              <w:t xml:space="preserve">Банеоцин, </w:t>
            </w:r>
            <w:r>
              <w:rPr>
                <w:b/>
              </w:rPr>
              <w:t>мазь по 5 г або 20 г у тубі; по 1 тубі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Сандоз Фармасьютікалз д.д.,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03.07.2025 р. № 1054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</w:t>
            </w:r>
            <w:r>
              <w:rPr>
                <w:szCs w:val="20"/>
              </w:rPr>
              <w:t xml:space="preserve">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905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не повинен </w:t>
      </w:r>
      <w:r>
        <w:rPr>
          <w:b/>
          <w:sz w:val="20"/>
          <w:szCs w:val="20"/>
          <w:lang w:val="ru-RU"/>
        </w:rPr>
        <w:t>перевищувати строк дії довіреності, на підставі якої вона видана.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90592">
      <w:pPr>
        <w:jc w:val="center"/>
        <w:rPr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336776-25/З-60 в</w:t>
            </w:r>
            <w:r>
              <w:rPr>
                <w:b/>
              </w:rPr>
              <w:t>ід 25.04.2025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caps/>
              </w:rPr>
              <w:t xml:space="preserve">Банеоцин, </w:t>
            </w:r>
            <w:r>
              <w:rPr>
                <w:b/>
              </w:rPr>
              <w:t>мазь по 5 г або 20 г у тубі; по 1 тубі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Сандоз Фармасьютікалз д.д.,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03.07.2025 р. № 1054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</w:t>
            </w:r>
            <w:r>
              <w:rPr>
                <w:szCs w:val="20"/>
              </w:rPr>
              <w:t xml:space="preserve">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905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90592">
      <w:pPr>
        <w:jc w:val="center"/>
        <w:rPr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336776-25/З-60 від 25.04.2025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caps/>
              </w:rPr>
              <w:t xml:space="preserve">Банеоцин, </w:t>
            </w:r>
            <w:r>
              <w:rPr>
                <w:b/>
              </w:rPr>
              <w:t>мазь по 5 г або 20 г у тубі; по 1 тубі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Сандоз Фармасьютікалз д.д.,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03.07.2025 р. № 1054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</w:t>
            </w:r>
            <w:r>
              <w:rPr>
                <w:szCs w:val="20"/>
              </w:rPr>
              <w:t xml:space="preserve">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905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90592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90592">
      <w:pPr>
        <w:jc w:val="center"/>
        <w:rPr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334825-25/В-61</w:t>
            </w:r>
            <w:r>
              <w:rPr>
                <w:b/>
              </w:rPr>
              <w:t xml:space="preserve"> від 27.03.2025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caps/>
              </w:rPr>
              <w:t xml:space="preserve">Борна кислота, </w:t>
            </w:r>
            <w:r>
              <w:rPr>
                <w:b/>
              </w:rPr>
              <w:t>порошок (субстанція) в мішках подвійних поліетиленових або поліетиленових пляшках з поліпропіленовою кришкою для фармацевтичного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03.07.2025 р. № 1054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905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90592">
      <w:pPr>
        <w:jc w:val="center"/>
        <w:rPr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334825-25/В-61 від 27.03.2025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caps/>
              </w:rPr>
              <w:t xml:space="preserve">Борна кислота, </w:t>
            </w:r>
            <w:r>
              <w:rPr>
                <w:b/>
              </w:rPr>
              <w:t>порошок (субстанція) в мішках подвійних поліетиленових або поліетиленових пляшках з поліпропіленовою кришкою для фармацевтичного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03.07.2025 р. № 1054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905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90592">
      <w:pPr>
        <w:jc w:val="center"/>
        <w:rPr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334825-25/В-61 від 27.03.2025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caps/>
              </w:rPr>
              <w:t xml:space="preserve">Борна кислота, </w:t>
            </w:r>
            <w:r>
              <w:rPr>
                <w:b/>
              </w:rPr>
              <w:t>порошок (субстанція) в мішках подвійних поліетиленових або поліетиленових пляшках з поліпропіленовою кришкою для фармацевтичного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03.07.2025 р. № 1054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905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90592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90592">
      <w:pPr>
        <w:jc w:val="center"/>
        <w:rPr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338089-25/З-96 від 21.05.2025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caps/>
              </w:rPr>
              <w:t xml:space="preserve">Бортезоміб для ін'єкцій, </w:t>
            </w:r>
            <w:r>
              <w:rPr>
                <w:b/>
              </w:rPr>
              <w:t>ліофілізований порошок для приготування розчину для ін'єкцій, по 3,5 мг, по 1 флакону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МСН ЛАБОРАТОРІС ПРАЙВІТ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03.07.2025 р. № 1054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Тип посвідче</w:t>
            </w:r>
            <w:r>
              <w:rPr>
                <w:b/>
              </w:rPr>
              <w:t xml:space="preserve">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905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90592">
      <w:pPr>
        <w:jc w:val="center"/>
        <w:rPr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338089-25/З-96 від 21.05.2025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caps/>
              </w:rPr>
              <w:t xml:space="preserve">Бортезоміб для ін'єкцій, </w:t>
            </w:r>
            <w:r>
              <w:rPr>
                <w:b/>
              </w:rPr>
              <w:t>ліофілізований порошок для приготування розчину для ін'єкцій, по 3,5 мг, по 1 флакону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МСН ЛАБОРАТОРІС ПРАЙВІТ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03.07.2025 р. № 1054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</w:t>
            </w:r>
            <w:r>
              <w:rPr>
                <w:szCs w:val="20"/>
              </w:rPr>
              <w:t xml:space="preserve">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905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90592">
      <w:pPr>
        <w:jc w:val="center"/>
        <w:rPr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338089-25/З-96 в</w:t>
            </w:r>
            <w:r>
              <w:rPr>
                <w:b/>
              </w:rPr>
              <w:t>ід 21.05.2025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caps/>
              </w:rPr>
              <w:t xml:space="preserve">Бортезоміб для ін'єкцій, </w:t>
            </w:r>
            <w:r>
              <w:rPr>
                <w:b/>
              </w:rPr>
              <w:t>ліофілізований порошок для приготування розчину для ін'єкцій, по 3,5 мг, по 1 флакону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МСН ЛАБОРАТОРІС ПРАЙВІТ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03.07.2025 р. № 1054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</w:t>
            </w:r>
            <w:r>
              <w:rPr>
                <w:szCs w:val="20"/>
              </w:rPr>
              <w:t xml:space="preserve">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905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90592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90592">
      <w:pPr>
        <w:jc w:val="center"/>
        <w:rPr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329082-24/З-145 від 27.12.2024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caps/>
              </w:rPr>
              <w:t xml:space="preserve">БРОНХО-МУНАЛ®, </w:t>
            </w:r>
            <w:r>
              <w:rPr>
                <w:b/>
              </w:rPr>
              <w:t>капсули тверді по 7 мг;</w:t>
            </w:r>
            <w:r>
              <w:rPr>
                <w:b/>
              </w:rPr>
              <w:br/>
              <w:t>по 10 капсул у блістері; по 1 або 3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Сандоз Фармасьютікалз д.д.,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03.07.2025 р. № 1054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</w:t>
            </w:r>
            <w:r>
              <w:rPr>
                <w:szCs w:val="20"/>
              </w:rPr>
              <w:t xml:space="preserve">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905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90592">
      <w:pPr>
        <w:jc w:val="center"/>
        <w:rPr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329082-24/З-145 від 27.12.2024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caps/>
              </w:rPr>
              <w:t xml:space="preserve">БРОНХО-МУНАЛ®, </w:t>
            </w:r>
            <w:r>
              <w:rPr>
                <w:b/>
              </w:rPr>
              <w:t>капсули тверді по 7 мг;</w:t>
            </w:r>
            <w:r>
              <w:rPr>
                <w:b/>
              </w:rPr>
              <w:br/>
              <w:t>по 10 капсул у блістері; по 1 або 3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Сандоз Фармасьютікалз д.д.,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03.07.2025 р. № 1054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</w:t>
            </w:r>
            <w:r>
              <w:rPr>
                <w:szCs w:val="20"/>
              </w:rPr>
              <w:t xml:space="preserve">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905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90592">
      <w:pPr>
        <w:jc w:val="center"/>
        <w:rPr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329082-24/З-145 від 27.12.2024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caps/>
              </w:rPr>
              <w:t xml:space="preserve">БРОНХО-МУНАЛ®, </w:t>
            </w:r>
            <w:r>
              <w:rPr>
                <w:b/>
              </w:rPr>
              <w:t>капсули тверді по 7 мг;</w:t>
            </w:r>
            <w:r>
              <w:rPr>
                <w:b/>
              </w:rPr>
              <w:br/>
              <w:t>по 10 капсул у блістері; по 1 або 3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Сандоз Фармасьютікалз д.д.,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03.07.2025 р. № 1054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</w:t>
            </w:r>
            <w:r>
              <w:rPr>
                <w:szCs w:val="20"/>
              </w:rPr>
              <w:t xml:space="preserve">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905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90592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90592">
      <w:pPr>
        <w:jc w:val="center"/>
        <w:rPr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331032-25/З-123, 331033-25/З-123 від 30.01.2025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caps/>
              </w:rPr>
              <w:t xml:space="preserve">БУСТРИКС Комбінована вакцина для профілактики дифтерії, правця, кашлюку (ацелюлярний компонент) (адсорбована, зі зменшеним вмістом антигенів), </w:t>
            </w:r>
            <w:r>
              <w:rPr>
                <w:b/>
              </w:rPr>
              <w:t>суспензія для ін'єкцій, 0,5 мл/дозу; по 1 дозі у попередньо наповненому шприці; по 1 попередньо наповненому шприц</w:t>
            </w:r>
            <w:r>
              <w:rPr>
                <w:b/>
              </w:rPr>
              <w:t>у у комплекті з двома голками в пластиковому контейнері; по 1 контейнеру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ГлаксоСмітКляйн Експорт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03.07.2025 р. № 1054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Тип посвідчення</w:t>
            </w:r>
            <w:r>
              <w:rPr>
                <w:b/>
              </w:rPr>
              <w:t xml:space="preserve">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905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90592">
      <w:pPr>
        <w:jc w:val="center"/>
        <w:rPr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331032-25/З-123, 331033-25/З-123 від 30.01.2025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caps/>
              </w:rPr>
              <w:t xml:space="preserve">БУСТРИКС Комбінована вакцина для профілактики дифтерії, правця, кашлюку (ацелюлярний компонент) (адсорбована, зі зменшеним вмістом антигенів), </w:t>
            </w:r>
            <w:r>
              <w:rPr>
                <w:b/>
              </w:rPr>
              <w:t>суспензія для ін'єкцій, 0,5 мл/дозу; по 1 дозі у попередньо наповненому шприці; по 1 попередньо наповненому шприц</w:t>
            </w:r>
            <w:r>
              <w:rPr>
                <w:b/>
              </w:rPr>
              <w:t>у у комплекті з двома голками в пластиковому контейнері; по 1 контейнеру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ГлаксоСмітКляйн Експорт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03.07.2025 р. № 1054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Тип посвідчення</w:t>
            </w:r>
            <w:r>
              <w:rPr>
                <w:b/>
              </w:rPr>
              <w:t xml:space="preserve">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905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90592">
      <w:pPr>
        <w:jc w:val="center"/>
        <w:rPr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331032-25/З-123, 331033-25/З-123 від 30.01.2025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caps/>
              </w:rPr>
              <w:t xml:space="preserve">БУСТРИКС Комбінована вакцина для профілактики дифтерії, правця, кашлюку (ацелюлярний компонент) (адсорбована, зі зменшеним вмістом антигенів), </w:t>
            </w:r>
            <w:r>
              <w:rPr>
                <w:b/>
              </w:rPr>
              <w:t>суспензія для ін'єкцій, 0,5 мл/дозу; по 1 дозі у попередньо наповненому шприці; по 1 попередньо наповненому шприц</w:t>
            </w:r>
            <w:r>
              <w:rPr>
                <w:b/>
              </w:rPr>
              <w:t>у у комплекті з двома голками в пластиковому контейнері; по 1 контейнеру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ГлаксоСмітКляйн Експорт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03.07.2025 р. № 1054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Тип посвідчення</w:t>
            </w:r>
            <w:r>
              <w:rPr>
                <w:b/>
              </w:rPr>
              <w:t xml:space="preserve">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905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90592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90592">
      <w:pPr>
        <w:jc w:val="center"/>
        <w:rPr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336990-25/В-145 від 30.04.2025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caps/>
              </w:rPr>
              <w:t xml:space="preserve">Вабісмо, </w:t>
            </w:r>
            <w:r>
              <w:rPr>
                <w:b/>
              </w:rPr>
              <w:t>розчин для ін’єкцій, 120 мг/мл;</w:t>
            </w:r>
            <w:r>
              <w:rPr>
                <w:b/>
              </w:rPr>
              <w:br/>
            </w:r>
            <w:r>
              <w:rPr>
                <w:b/>
              </w:rPr>
              <w:t>по 0,24 мл (28,8 мг) у флаконі, разова доза 0,05 мл (6 мг), по 1 флакону у комплекті з голкою з фільтром, упакованою в блістер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ТОВ "Рош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03.07.2025 р. № 1054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</w:t>
            </w:r>
            <w:r>
              <w:rPr>
                <w:szCs w:val="20"/>
              </w:rPr>
              <w:t xml:space="preserve">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905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90592">
      <w:pPr>
        <w:jc w:val="center"/>
        <w:rPr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336990-25/В-145 від 30.04.2025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caps/>
              </w:rPr>
              <w:t xml:space="preserve">Вабісмо, </w:t>
            </w:r>
            <w:r>
              <w:rPr>
                <w:b/>
              </w:rPr>
              <w:t>розчин для ін’єкцій, 120 мг/мл;</w:t>
            </w:r>
            <w:r>
              <w:rPr>
                <w:b/>
              </w:rPr>
              <w:br/>
            </w:r>
            <w:r>
              <w:rPr>
                <w:b/>
              </w:rPr>
              <w:t>по 0,24 мл (28,8 мг) у флаконі, разова доза 0,05 мл (6 мг), по 1 флакону у комплекті з голкою з фільтром, упакованою в блістер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ТОВ "Рош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03.07.2025 р. № 1054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noProof/>
              </w:rPr>
              <w:t>Зміни</w:t>
            </w:r>
            <w:r>
              <w:rPr>
                <w:b/>
                <w:noProof/>
              </w:rPr>
              <w:t xml:space="preserve">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</w:t>
            </w:r>
            <w:r>
              <w:rPr>
                <w:b/>
                <w:szCs w:val="20"/>
              </w:rPr>
              <w:t>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905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90592">
      <w:pPr>
        <w:jc w:val="center"/>
        <w:rPr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336990-25/В-145 від 30.04.2025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caps/>
              </w:rPr>
              <w:t xml:space="preserve">Вабісмо, </w:t>
            </w:r>
            <w:r>
              <w:rPr>
                <w:b/>
              </w:rPr>
              <w:t>розчин для ін’єкцій, 120 мг/мл;</w:t>
            </w:r>
            <w:r>
              <w:rPr>
                <w:b/>
              </w:rPr>
              <w:br/>
            </w:r>
            <w:r>
              <w:rPr>
                <w:b/>
              </w:rPr>
              <w:t>по 0,24 мл (28,8 мг) у флаконі, разова доза 0,05 мл (6 мг), по 1 флакону у комплекті з голкою з фільтром, упакованою в блістер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ТОВ "Рош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03.07.2025 р. № 1054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noProof/>
              </w:rPr>
              <w:t>Зміни</w:t>
            </w:r>
            <w:r>
              <w:rPr>
                <w:b/>
                <w:noProof/>
              </w:rPr>
              <w:t xml:space="preserve">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</w:t>
            </w:r>
            <w:r>
              <w:rPr>
                <w:b/>
                <w:szCs w:val="20"/>
              </w:rPr>
              <w:t>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905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90592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90592">
      <w:pPr>
        <w:jc w:val="center"/>
        <w:rPr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335578-25/В-97 від 07.04.2025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caps/>
              </w:rPr>
              <w:t xml:space="preserve">Вазостат-Здоров'я, </w:t>
            </w:r>
            <w:r>
              <w:rPr>
                <w:b/>
              </w:rPr>
              <w:t xml:space="preserve">таблетки, вкриті плівковою оболонкою, по 10 мг або по 20 мг, або по 40 мг, по 10 таблеток у блістері; по 3 блістери в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"КОРПОРАЦІЯ "ЗДОРОВ`Я",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03.07.2025 р. № 1054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Реєс</w:t>
            </w:r>
            <w:r>
              <w:rPr>
                <w:b/>
              </w:rPr>
              <w:t xml:space="preserve">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</w:t>
            </w:r>
            <w:r>
              <w:rPr>
                <w:szCs w:val="20"/>
              </w:rPr>
              <w:t xml:space="preserve">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905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90592">
      <w:pPr>
        <w:jc w:val="center"/>
        <w:rPr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335578-25/В-97 від 07.04.2025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caps/>
              </w:rPr>
              <w:t xml:space="preserve">Вазостат-Здоров'я, </w:t>
            </w:r>
            <w:r>
              <w:rPr>
                <w:b/>
              </w:rPr>
              <w:t xml:space="preserve">таблетки, вкриті плівковою оболонкою, по 10 мг або по 20 мг, або по 40 мг, по 10 таблеток у блістері; по 3 блістери в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"КОРПОРАЦІЯ "ЗДОРОВ`Я",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03.07.2025 р. № 1054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Реєс</w:t>
            </w:r>
            <w:r>
              <w:rPr>
                <w:b/>
              </w:rPr>
              <w:t xml:space="preserve">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</w:t>
            </w:r>
            <w:r>
              <w:rPr>
                <w:szCs w:val="20"/>
              </w:rPr>
              <w:t xml:space="preserve">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905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90592">
      <w:pPr>
        <w:jc w:val="center"/>
        <w:rPr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335578-25/В-97 від 07.04.2025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</w:t>
            </w:r>
            <w:r>
              <w:rPr>
                <w:b/>
                <w:lang w:val="ru-RU"/>
              </w:rPr>
              <w:t>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caps/>
              </w:rPr>
              <w:t xml:space="preserve">Вазостат-Здоров'я, </w:t>
            </w:r>
            <w:r>
              <w:rPr>
                <w:b/>
              </w:rPr>
              <w:t xml:space="preserve">таблетки, вкриті плівковою оболонкою, по 10 мг або по 20 мг, або по 40 мг, по 10 таблеток у блістері; по 3 блістери в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"КОРПОРАЦІЯ "ЗДОРОВ`Я",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03.07.2025 р. № 1054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</w:t>
            </w:r>
            <w:r>
              <w:rPr>
                <w:szCs w:val="20"/>
              </w:rPr>
              <w:t xml:space="preserve">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905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90592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90592">
      <w:pPr>
        <w:jc w:val="center"/>
        <w:rPr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335578-25/В-97</w:t>
            </w:r>
            <w:r>
              <w:rPr>
                <w:b/>
              </w:rPr>
              <w:t xml:space="preserve"> від 07.04.2025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caps/>
              </w:rPr>
              <w:t xml:space="preserve">Вазостат-Здоров'я, </w:t>
            </w:r>
            <w:r>
              <w:rPr>
                <w:b/>
              </w:rPr>
              <w:t xml:space="preserve">таблетки, вкриті плівковою оболонкою, по 10 мг або по 20 мг, або по 40 мг, по 10 таблеток у блістері; по 3 блістери в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"КОРПОРАЦІЯ "ЗДОРОВ`Я",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03.07.2025 р. № 1054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905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90592">
      <w:pPr>
        <w:jc w:val="center"/>
        <w:rPr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335578-25/В-97 від 07.04.2025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caps/>
              </w:rPr>
              <w:t xml:space="preserve">Вазостат-Здоров'я, </w:t>
            </w:r>
            <w:r>
              <w:rPr>
                <w:b/>
              </w:rPr>
              <w:t xml:space="preserve">таблетки, вкриті плівковою оболонкою, по 10 мг або по 20 мг, або по 40 мг, по 10 таблеток у блістері; по 3 блістери в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"КОРПОРАЦІЯ "ЗДОРОВ`Я",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03.07.2025 р. № 1054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</w:t>
            </w:r>
            <w:r>
              <w:rPr>
                <w:szCs w:val="20"/>
              </w:rPr>
              <w:t xml:space="preserve">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905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90592">
      <w:pPr>
        <w:jc w:val="center"/>
        <w:rPr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335578-25/В-97 від 07.04.2025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caps/>
              </w:rPr>
              <w:t xml:space="preserve">Вазостат-Здоров'я, </w:t>
            </w:r>
            <w:r>
              <w:rPr>
                <w:b/>
              </w:rPr>
              <w:t xml:space="preserve">таблетки, вкриті плівковою оболонкою, по 10 мг або по 20 мг, або по 40 мг, по 10 таблеток у блістері; по 3 блістери в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"КОРПОРАЦІЯ "ЗДОРОВ`Я",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03.07.2025 р. № 1054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Реєс</w:t>
            </w:r>
            <w:r>
              <w:rPr>
                <w:b/>
              </w:rPr>
              <w:t xml:space="preserve">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</w:t>
            </w:r>
            <w:r>
              <w:rPr>
                <w:szCs w:val="20"/>
              </w:rPr>
              <w:t xml:space="preserve">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905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90592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90592">
      <w:pPr>
        <w:jc w:val="center"/>
        <w:rPr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335578-25/В-97 від 07.04.2025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</w:t>
            </w:r>
            <w:r>
              <w:rPr>
                <w:b/>
                <w:lang w:val="ru-RU"/>
              </w:rPr>
              <w:t>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caps/>
              </w:rPr>
              <w:t xml:space="preserve">Вазостат-Здоров'я, </w:t>
            </w:r>
            <w:r>
              <w:rPr>
                <w:b/>
              </w:rPr>
              <w:t xml:space="preserve">таблетки, вкриті плівковою оболонкою, по 10 мг або по 20 мг, або по 40 мг, по 10 таблеток у блістері; по 3 блістери в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"КОРПОРАЦІЯ "ЗДОРОВ`Я",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03.07.2025 р. № 1054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</w:t>
            </w:r>
            <w:r>
              <w:rPr>
                <w:szCs w:val="20"/>
              </w:rPr>
              <w:t xml:space="preserve">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905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не повинен </w:t>
      </w:r>
      <w:r>
        <w:rPr>
          <w:b/>
          <w:sz w:val="20"/>
          <w:szCs w:val="20"/>
          <w:lang w:val="ru-RU"/>
        </w:rPr>
        <w:t>перевищувати строк дії довіреності, на підставі якої вона видана.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90592">
      <w:pPr>
        <w:jc w:val="center"/>
        <w:rPr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335578-25/В-97 в</w:t>
            </w:r>
            <w:r>
              <w:rPr>
                <w:b/>
              </w:rPr>
              <w:t>ід 07.04.2025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caps/>
              </w:rPr>
              <w:t xml:space="preserve">Вазостат-Здоров'я, </w:t>
            </w:r>
            <w:r>
              <w:rPr>
                <w:b/>
              </w:rPr>
              <w:t xml:space="preserve">таблетки, вкриті плівковою оболонкою, по 10 мг або по 20 мг, або по 40 мг, по 10 таблеток у блістері; по 3 блістери в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"КОРПОРАЦІЯ "ЗДОРОВ`Я",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03.07.2025 р. № 1054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</w:t>
            </w:r>
            <w:r>
              <w:rPr>
                <w:szCs w:val="20"/>
              </w:rPr>
              <w:t xml:space="preserve">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905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90592">
      <w:pPr>
        <w:jc w:val="center"/>
        <w:rPr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335578-25/В-97 від 07.04.2025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caps/>
              </w:rPr>
              <w:t xml:space="preserve">Вазостат-Здоров'я, </w:t>
            </w:r>
            <w:r>
              <w:rPr>
                <w:b/>
              </w:rPr>
              <w:t xml:space="preserve">таблетки, вкриті плівковою оболонкою, по 10 мг або по 20 мг, або по 40 мг, по 10 таблеток у блістері; по 3 блістери в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"КОРПОРАЦІЯ "ЗДОРОВ`Я",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03.07.2025 р. № 1054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Реєс</w:t>
            </w:r>
            <w:r>
              <w:rPr>
                <w:b/>
              </w:rPr>
              <w:t xml:space="preserve">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</w:t>
            </w:r>
            <w:r>
              <w:rPr>
                <w:szCs w:val="20"/>
              </w:rPr>
              <w:t xml:space="preserve">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905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90592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90592">
      <w:pPr>
        <w:jc w:val="center"/>
        <w:rPr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332673-25/З-100 від 24.02.2025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caps/>
              </w:rPr>
              <w:t xml:space="preserve">Валсар-Н, </w:t>
            </w:r>
            <w:r>
              <w:rPr>
                <w:b/>
              </w:rPr>
              <w:t>таблетки, вкриті плівковою оболонкою, 160 мг/25 мг або 80 мг/12,5 мг; по 7 таблеток у блістері; по 4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Ауробіндо Фарма Лтд,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03.07.2025 р. № 1054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Реєстраційна процедура</w:t>
            </w:r>
            <w:r>
              <w:rPr>
                <w:b/>
              </w:rPr>
              <w:t xml:space="preserve">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</w:t>
            </w:r>
            <w:r>
              <w:rPr>
                <w:szCs w:val="20"/>
              </w:rPr>
              <w:t xml:space="preserve">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905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90592">
      <w:pPr>
        <w:jc w:val="center"/>
        <w:rPr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332673-25/З-100 від 24.02.2025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caps/>
              </w:rPr>
              <w:t xml:space="preserve">Валсар-Н, </w:t>
            </w:r>
            <w:r>
              <w:rPr>
                <w:b/>
              </w:rPr>
              <w:t>таблетки, вкриті плівковою оболонкою, 160 мг/25 мг або 80 мг/12,5 мг; по 7 таблеток у блістері; по 4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Ауробіндо Фарма Лтд,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03.07.2025 р. № 1054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 xml:space="preserve">+ додаткова завірена </w:t>
            </w:r>
            <w:r>
              <w:rPr>
                <w:b/>
                <w:szCs w:val="20"/>
              </w:rPr>
              <w:t>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905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90592">
      <w:pPr>
        <w:jc w:val="center"/>
        <w:rPr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332673-25/З-100 від 24.02.2025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caps/>
              </w:rPr>
              <w:t xml:space="preserve">Валсар-Н, </w:t>
            </w:r>
            <w:r>
              <w:rPr>
                <w:b/>
              </w:rPr>
              <w:t>таблетки, вкриті плівковою оболонкою, 160 мг/25 мг або 80 мг/12,5 мг; по 7 таблеток у блістері; по 4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Ауробіндо Фарма Лтд,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03.07.2025 р. № 1054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 xml:space="preserve">+ додаткова завірена </w:t>
            </w:r>
            <w:r>
              <w:rPr>
                <w:b/>
                <w:szCs w:val="20"/>
              </w:rPr>
              <w:t>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905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90592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90592">
      <w:pPr>
        <w:jc w:val="center"/>
        <w:rPr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332673-25/З-100 від 24.02.2025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caps/>
              </w:rPr>
              <w:t xml:space="preserve">Валсар-Н, </w:t>
            </w:r>
            <w:r>
              <w:rPr>
                <w:b/>
              </w:rPr>
              <w:t>таблетки, вкриті плівковою оболонкою, 160 мг/25 мг або 80 мг/12,5 мг; по 7 таблеток у блістері; по 4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Ауробіндо Фарма Лтд,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03.07.2025 р. № 1054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 xml:space="preserve">+ додаткова завірена </w:t>
            </w:r>
            <w:r>
              <w:rPr>
                <w:b/>
                <w:szCs w:val="20"/>
              </w:rPr>
              <w:t>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905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90592">
      <w:pPr>
        <w:jc w:val="center"/>
        <w:rPr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332673-25/З-100 від 24.02.2025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caps/>
              </w:rPr>
              <w:t xml:space="preserve">Валсар-Н, </w:t>
            </w:r>
            <w:r>
              <w:rPr>
                <w:b/>
              </w:rPr>
              <w:t>таблетки, вкриті плівковою оболонкою, 160 мг/25 мг або 80 мг/12,5 мг; по 7 таблеток у блістері; по 4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Ауробіндо Фарма Лтд,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03.07.2025 р. № 1054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</w:t>
            </w:r>
            <w:r>
              <w:rPr>
                <w:szCs w:val="20"/>
              </w:rPr>
              <w:t xml:space="preserve">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905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90592">
      <w:pPr>
        <w:jc w:val="center"/>
        <w:rPr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332673-25/З-100 </w:t>
            </w:r>
            <w:r>
              <w:rPr>
                <w:b/>
              </w:rPr>
              <w:t>від 24.02.2025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caps/>
              </w:rPr>
              <w:t xml:space="preserve">Валсар-Н, </w:t>
            </w:r>
            <w:r>
              <w:rPr>
                <w:b/>
              </w:rPr>
              <w:t>таблетки, вкриті плівковою оболонкою, 160 мг/25 мг або 80 мг/12,5 мг; по 7 таблеток у блістері; по 4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Ауробіндо Фарма Лтд,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03.07.2025 р. № 1054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</w:t>
            </w:r>
            <w:r>
              <w:rPr>
                <w:szCs w:val="20"/>
              </w:rPr>
              <w:t xml:space="preserve">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905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90592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90592">
      <w:pPr>
        <w:jc w:val="center"/>
        <w:rPr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324831-24/В-144, 324832-24/В-144, 324833-24/В-144, 324834-24</w:t>
            </w:r>
            <w:r>
              <w:rPr>
                <w:b/>
              </w:rPr>
              <w:t>/В-144, 324835-24/В-144, 324836-24/В-144, 324837-24/В-144, 324838-24/В-144 від 30.10.2024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caps/>
              </w:rPr>
              <w:t xml:space="preserve">Вітапрост, </w:t>
            </w:r>
            <w:r>
              <w:rPr>
                <w:b/>
              </w:rPr>
              <w:t>супозиторії ректальні; по 5 супозиторіїв у контурній чарунковій упаковці; по 2 контурні чарункові упаковки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ТОВ "ФЗ "СТАДА" 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03.07.2025 р. № 1054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</w:t>
            </w:r>
            <w:r>
              <w:rPr>
                <w:b/>
                <w:szCs w:val="20"/>
              </w:rPr>
              <w:t>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905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90592">
      <w:pPr>
        <w:jc w:val="center"/>
        <w:rPr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324831-24/В-144, 324832-24/В-144, 324833-24/В-144, 324834-24/В-144, 324835-24/В-144, 324836-24/В-144, 324837-24/В-144, 324838-24/В-144 від 30.10.2024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caps/>
              </w:rPr>
              <w:t xml:space="preserve">Вітапрост, </w:t>
            </w:r>
            <w:r>
              <w:rPr>
                <w:b/>
              </w:rPr>
              <w:t>супозиторії ректальні; по 5 супозиторіїв у контурній чарунковій упаковці; по 2 контурні чарункові упаковки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ТОВ "ФЗ "СТАДА" 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03.07.2025 р. № 1054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</w:t>
            </w:r>
            <w:r>
              <w:rPr>
                <w:szCs w:val="20"/>
              </w:rPr>
              <w:t xml:space="preserve">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905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90592">
      <w:pPr>
        <w:jc w:val="center"/>
        <w:rPr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324831-24/В-144, 324832-24/В-144, 324833-24/В-144, 324834-24</w:t>
            </w:r>
            <w:r>
              <w:rPr>
                <w:b/>
              </w:rPr>
              <w:t>/В-144, 324835-24/В-144, 324836-24/В-144, 324837-24/В-144, 324838-24/В-144 від 30.10.2024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caps/>
              </w:rPr>
              <w:t xml:space="preserve">Вітапрост, </w:t>
            </w:r>
            <w:r>
              <w:rPr>
                <w:b/>
              </w:rPr>
              <w:t>супозиторії ректальні; по 5 супозиторіїв у контурній чарунковій упаковці; по 2 контурні чарункові упаковки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ТОВ "ФЗ "СТАДА" 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03.07.2025 р. № 1054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</w:t>
            </w:r>
            <w:r>
              <w:rPr>
                <w:b/>
                <w:szCs w:val="20"/>
              </w:rPr>
              <w:t>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905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90592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90592">
      <w:pPr>
        <w:jc w:val="center"/>
        <w:rPr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326502-24/В-145, 326503-24/В-145 від 22.11.2024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caps/>
              </w:rPr>
              <w:t xml:space="preserve">Вода для ін'єкцій, </w:t>
            </w:r>
            <w:r>
              <w:rPr>
                <w:b/>
              </w:rPr>
              <w:t>розчинник для парентерального застосування;</w:t>
            </w:r>
            <w:r>
              <w:rPr>
                <w:b/>
              </w:rPr>
              <w:br/>
            </w:r>
            <w:r>
              <w:rPr>
                <w:b/>
              </w:rPr>
              <w:t>по 2 мл в ампулі; по 10 ампул у блістері; по 1 блістеру в пачці;</w:t>
            </w:r>
            <w:r>
              <w:rPr>
                <w:b/>
              </w:rPr>
              <w:br/>
              <w:t xml:space="preserve">по 5 мл в ампулі; по 5 ампул у блістері; по 2 блістери в пачці; </w:t>
            </w:r>
            <w:r>
              <w:rPr>
                <w:b/>
              </w:rPr>
              <w:br/>
              <w:t xml:space="preserve">in bulk: по 2 мл в ампулі; по 10 ампул у блістері; по 100 блістерів у коробках; </w:t>
            </w:r>
            <w:r>
              <w:rPr>
                <w:b/>
              </w:rPr>
              <w:br/>
              <w:t>in bulk: по 3,2 мл в ампулі; по 5 ампул у блі</w:t>
            </w:r>
            <w:r>
              <w:rPr>
                <w:b/>
              </w:rPr>
              <w:t xml:space="preserve">стері; по 84 блістери у коробках; </w:t>
            </w:r>
            <w:r>
              <w:rPr>
                <w:b/>
              </w:rPr>
              <w:br/>
              <w:t xml:space="preserve">in bulk: по 5 мл в ампулі; по 5 ампул у блістері; по 80 блістерів у коробках; </w:t>
            </w:r>
            <w:r>
              <w:rPr>
                <w:b/>
              </w:rPr>
              <w:br/>
              <w:t>in bulk: по 10 мл в ампулі; по 5 ампул у блістері; по 80 блістерів у коробках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ПАТ "Галичфарм",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03.07.202</w:t>
            </w:r>
            <w:r>
              <w:rPr>
                <w:b/>
              </w:rPr>
              <w:t>5 р. № 1054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</w:t>
            </w:r>
            <w:r>
              <w:rPr>
                <w:szCs w:val="20"/>
              </w:rPr>
              <w:t xml:space="preserve">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905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90592">
      <w:pPr>
        <w:jc w:val="center"/>
        <w:rPr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326502-24/В-145, 326503-24/В-145 від 22.11.2024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caps/>
              </w:rPr>
              <w:t xml:space="preserve">Вода для ін'єкцій, </w:t>
            </w:r>
            <w:r>
              <w:rPr>
                <w:b/>
              </w:rPr>
              <w:t>розчинник для парентерального застосування;</w:t>
            </w:r>
            <w:r>
              <w:rPr>
                <w:b/>
              </w:rPr>
              <w:br/>
              <w:t>по 2 мл в ампулі; по 10 ампул у блістері; по 1 блістеру в пачці;</w:t>
            </w:r>
            <w:r>
              <w:rPr>
                <w:b/>
              </w:rPr>
              <w:br/>
              <w:t xml:space="preserve">по 5 мл в ампулі; по 5 ампул у блістері; по 2 блістери в пачці; </w:t>
            </w:r>
            <w:r>
              <w:rPr>
                <w:b/>
              </w:rPr>
              <w:br/>
              <w:t xml:space="preserve">in bulk: по 2 мл в ампулі; по 10 ампул у блістері; по 100 блістерів у коробках; </w:t>
            </w:r>
            <w:r>
              <w:rPr>
                <w:b/>
              </w:rPr>
              <w:br/>
              <w:t>i</w:t>
            </w:r>
            <w:r>
              <w:rPr>
                <w:b/>
              </w:rPr>
              <w:t xml:space="preserve">n bulk: по 3,2 мл в ампулі; по 5 ампул у блістері; по 84 блістери у коробках; </w:t>
            </w:r>
            <w:r>
              <w:rPr>
                <w:b/>
              </w:rPr>
              <w:br/>
              <w:t xml:space="preserve">in bulk: по 5 мл в ампулі; по 5 ампул у блістері; по 80 блістерів у коробках; </w:t>
            </w:r>
            <w:r>
              <w:rPr>
                <w:b/>
              </w:rPr>
              <w:br/>
              <w:t>in bulk: по 10 мл в ампулі; по 5 ампул у блістері; по 80 блістерів у коробках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ПАТ "Галич</w:t>
            </w:r>
            <w:r>
              <w:rPr>
                <w:b/>
              </w:rPr>
              <w:t>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03.07.2025 р. № 1054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</w:t>
            </w:r>
            <w:r>
              <w:rPr>
                <w:szCs w:val="20"/>
              </w:rPr>
              <w:t xml:space="preserve">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905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90592">
      <w:pPr>
        <w:jc w:val="center"/>
        <w:rPr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326502-24/В-145, 326503-24/В-145 від 22.11.2024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>Назва ліка</w:t>
            </w:r>
            <w:r>
              <w:rPr>
                <w:b/>
                <w:lang w:val="ru-RU"/>
              </w:rPr>
              <w:t xml:space="preserve">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caps/>
              </w:rPr>
              <w:t xml:space="preserve">Вода для ін'єкцій, </w:t>
            </w:r>
            <w:r>
              <w:rPr>
                <w:b/>
              </w:rPr>
              <w:t>розчинник для парентерального застосування;</w:t>
            </w:r>
            <w:r>
              <w:rPr>
                <w:b/>
              </w:rPr>
              <w:br/>
              <w:t>по 2 мл в ампулі; по 10 ампул у блістері; по 1 блістеру в пачці;</w:t>
            </w:r>
            <w:r>
              <w:rPr>
                <w:b/>
              </w:rPr>
              <w:br/>
              <w:t xml:space="preserve">по 5 мл в ампулі; по 5 ампул у блістері; по 2 блістери в пачці; </w:t>
            </w:r>
            <w:r>
              <w:rPr>
                <w:b/>
              </w:rPr>
              <w:br/>
            </w:r>
            <w:r>
              <w:rPr>
                <w:b/>
              </w:rPr>
              <w:t xml:space="preserve">in bulk: по 2 мл в ампулі; по 10 ампул у блістері; по 100 блістерів у коробках; </w:t>
            </w:r>
            <w:r>
              <w:rPr>
                <w:b/>
              </w:rPr>
              <w:br/>
              <w:t xml:space="preserve">in bulk: по 3,2 мл в ампулі; по 5 ампул у блістері; по 84 блістери у коробках; </w:t>
            </w:r>
            <w:r>
              <w:rPr>
                <w:b/>
              </w:rPr>
              <w:br/>
              <w:t xml:space="preserve">in bulk: по 5 мл в ампулі; по 5 ампул у блістері; по 80 блістерів у коробках; </w:t>
            </w:r>
            <w:r>
              <w:rPr>
                <w:b/>
              </w:rPr>
              <w:br/>
              <w:t>in bulk: по 10 м</w:t>
            </w:r>
            <w:r>
              <w:rPr>
                <w:b/>
              </w:rPr>
              <w:t>л в ампулі; по 5 ампул у блістері; по 80 блістерів у коробках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ПАТ "Галичфарм",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03.07.2025 р. № 1054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</w:t>
            </w:r>
            <w:r>
              <w:rPr>
                <w:szCs w:val="20"/>
              </w:rPr>
              <w:t xml:space="preserve">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905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90592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90592">
      <w:pPr>
        <w:jc w:val="center"/>
        <w:rPr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326502-24/В-145, 326503-24/В-145 від 22.11.2024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caps/>
              </w:rPr>
              <w:t xml:space="preserve">Вода для ін'єкцій, </w:t>
            </w:r>
            <w:r>
              <w:rPr>
                <w:b/>
              </w:rPr>
              <w:t>розчинник для парентерального застосування;</w:t>
            </w:r>
            <w:r>
              <w:rPr>
                <w:b/>
              </w:rPr>
              <w:br/>
            </w:r>
            <w:r>
              <w:rPr>
                <w:b/>
              </w:rPr>
              <w:t>по 2 мл в ампулі; по 10 ампул у блістері; по 1 блістеру в пачці;</w:t>
            </w:r>
            <w:r>
              <w:rPr>
                <w:b/>
              </w:rPr>
              <w:br/>
              <w:t xml:space="preserve">по 5 мл в ампулі; по 5 ампул у блістері; по 2 блістери в пачці; </w:t>
            </w:r>
            <w:r>
              <w:rPr>
                <w:b/>
              </w:rPr>
              <w:br/>
              <w:t xml:space="preserve">in bulk: по 2 мл в ампулі; по 10 ампул у блістері; по 100 блістерів у коробках; </w:t>
            </w:r>
            <w:r>
              <w:rPr>
                <w:b/>
              </w:rPr>
              <w:br/>
              <w:t>in bulk: по 3,2 мл в ампулі; по 5 ампул у блі</w:t>
            </w:r>
            <w:r>
              <w:rPr>
                <w:b/>
              </w:rPr>
              <w:t xml:space="preserve">стері; по 84 блістери у коробках; </w:t>
            </w:r>
            <w:r>
              <w:rPr>
                <w:b/>
              </w:rPr>
              <w:br/>
              <w:t xml:space="preserve">in bulk: по 5 мл в ампулі; по 5 ампул у блістері; по 80 блістерів у коробках; </w:t>
            </w:r>
            <w:r>
              <w:rPr>
                <w:b/>
              </w:rPr>
              <w:br/>
              <w:t>in bulk: по 10 мл в ампулі; по 5 ампул у блістері; по 80 блістерів у коробках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ПАТ "Галичфарм",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03.07.202</w:t>
            </w:r>
            <w:r>
              <w:rPr>
                <w:b/>
              </w:rPr>
              <w:t>5 р. № 1054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905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90592">
      <w:pPr>
        <w:jc w:val="center"/>
        <w:rPr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326502-24/В-145, 326503-24/В-145 від 22.11.2024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caps/>
              </w:rPr>
              <w:t xml:space="preserve">Вода для ін'єкцій, </w:t>
            </w:r>
            <w:r>
              <w:rPr>
                <w:b/>
              </w:rPr>
              <w:t>розчинник для парентерального застосування;</w:t>
            </w:r>
            <w:r>
              <w:rPr>
                <w:b/>
              </w:rPr>
              <w:br/>
              <w:t>по 2 мл в ампулі; по 10 ампул у блістері; по 1 блістеру в пачці;</w:t>
            </w:r>
            <w:r>
              <w:rPr>
                <w:b/>
              </w:rPr>
              <w:br/>
              <w:t xml:space="preserve">по 5 мл в ампулі; по 5 ампул у блістері; по 2 блістери в пачці; </w:t>
            </w:r>
            <w:r>
              <w:rPr>
                <w:b/>
              </w:rPr>
              <w:br/>
              <w:t xml:space="preserve">in bulk: по 2 мл в ампулі; по 10 ампул у блістері; по 100 блістерів у коробках; </w:t>
            </w:r>
            <w:r>
              <w:rPr>
                <w:b/>
              </w:rPr>
              <w:br/>
              <w:t>i</w:t>
            </w:r>
            <w:r>
              <w:rPr>
                <w:b/>
              </w:rPr>
              <w:t xml:space="preserve">n bulk: по 3,2 мл в ампулі; по 5 ампул у блістері; по 84 блістери у коробках; </w:t>
            </w:r>
            <w:r>
              <w:rPr>
                <w:b/>
              </w:rPr>
              <w:br/>
              <w:t xml:space="preserve">in bulk: по 5 мл в ампулі; по 5 ампул у блістері; по 80 блістерів у коробках; </w:t>
            </w:r>
            <w:r>
              <w:rPr>
                <w:b/>
              </w:rPr>
              <w:br/>
              <w:t>in bulk: по 10 мл в ампулі; по 5 ампул у блістері; по 80 блістерів у коробках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ПАТ "Галич</w:t>
            </w:r>
            <w:r>
              <w:rPr>
                <w:b/>
              </w:rPr>
              <w:t>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03.07.2025 р. № 1054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</w:t>
            </w:r>
            <w:r>
              <w:rPr>
                <w:szCs w:val="20"/>
              </w:rPr>
              <w:t xml:space="preserve">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905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90592">
      <w:pPr>
        <w:jc w:val="center"/>
        <w:rPr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326502-24/В-145, 326503-24/В-145 від 22.11.2024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>Назва ліка</w:t>
            </w:r>
            <w:r>
              <w:rPr>
                <w:b/>
                <w:lang w:val="ru-RU"/>
              </w:rPr>
              <w:t xml:space="preserve">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caps/>
              </w:rPr>
              <w:t xml:space="preserve">Вода для ін'єкцій, </w:t>
            </w:r>
            <w:r>
              <w:rPr>
                <w:b/>
              </w:rPr>
              <w:t>розчинник для парентерального застосування;</w:t>
            </w:r>
            <w:r>
              <w:rPr>
                <w:b/>
              </w:rPr>
              <w:br/>
              <w:t>по 2 мл в ампулі; по 10 ампул у блістері; по 1 блістеру в пачці;</w:t>
            </w:r>
            <w:r>
              <w:rPr>
                <w:b/>
              </w:rPr>
              <w:br/>
              <w:t xml:space="preserve">по 5 мл в ампулі; по 5 ампул у блістері; по 2 блістери в пачці; </w:t>
            </w:r>
            <w:r>
              <w:rPr>
                <w:b/>
              </w:rPr>
              <w:br/>
            </w:r>
            <w:r>
              <w:rPr>
                <w:b/>
              </w:rPr>
              <w:t xml:space="preserve">in bulk: по 2 мл в ампулі; по 10 ампул у блістері; по 100 блістерів у коробках; </w:t>
            </w:r>
            <w:r>
              <w:rPr>
                <w:b/>
              </w:rPr>
              <w:br/>
              <w:t xml:space="preserve">in bulk: по 3,2 мл в ампулі; по 5 ампул у блістері; по 84 блістери у коробках; </w:t>
            </w:r>
            <w:r>
              <w:rPr>
                <w:b/>
              </w:rPr>
              <w:br/>
              <w:t xml:space="preserve">in bulk: по 5 мл в ампулі; по 5 ампул у блістері; по 80 блістерів у коробках; </w:t>
            </w:r>
            <w:r>
              <w:rPr>
                <w:b/>
              </w:rPr>
              <w:br/>
              <w:t>in bulk: по 10 м</w:t>
            </w:r>
            <w:r>
              <w:rPr>
                <w:b/>
              </w:rPr>
              <w:t>л в ампулі; по 5 ампул у блістері; по 80 блістерів у коробках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ПАТ "Галичфарм",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03.07.2025 р. № 1054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</w:t>
            </w:r>
            <w:r>
              <w:rPr>
                <w:szCs w:val="20"/>
              </w:rPr>
              <w:t xml:space="preserve">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905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90592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90592">
      <w:pPr>
        <w:jc w:val="center"/>
        <w:rPr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331554-25/В-28, 331555-25/В-28 від 06.02.2025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caps/>
              </w:rPr>
              <w:t xml:space="preserve">Воксид®, </w:t>
            </w:r>
            <w:r>
              <w:rPr>
                <w:b/>
              </w:rPr>
              <w:t>таблетки по 0,2 мг або по 0,3 мг по 10 таблеток у блістері; по 3 або 10 блістерів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ТОВ "Гледфарм ЛТД",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03.07.2025 р. № 1054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905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90592">
      <w:pPr>
        <w:jc w:val="center"/>
        <w:rPr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331554-25/В-28, 331555-25/В-28 від 06.02.2025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caps/>
              </w:rPr>
              <w:t xml:space="preserve">Воксид®, </w:t>
            </w:r>
            <w:r>
              <w:rPr>
                <w:b/>
              </w:rPr>
              <w:t>таблетки по 0,2 мг або по 0,3 мг по 10 таблеток у блістері; по 3 або 10 блістерів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ТОВ "Гледфарм ЛТД",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03.07.2025 р. № 1054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</w:t>
            </w:r>
            <w:r>
              <w:rPr>
                <w:szCs w:val="20"/>
              </w:rPr>
              <w:t xml:space="preserve">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905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90592">
      <w:pPr>
        <w:jc w:val="center"/>
        <w:rPr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331554-25/В-28, </w:t>
            </w:r>
            <w:r>
              <w:rPr>
                <w:b/>
              </w:rPr>
              <w:t>331555-25/В-28 від 06.02.2025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caps/>
              </w:rPr>
              <w:t xml:space="preserve">Воксид®, </w:t>
            </w:r>
            <w:r>
              <w:rPr>
                <w:b/>
              </w:rPr>
              <w:t>таблетки по 0,2 мг або по 0,3 мг по 10 таблеток у блістері; по 3 або 10 блістерів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ТОВ "Гледфарм ЛТД",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03.07.2025 р. № 1054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</w:t>
            </w:r>
            <w:r>
              <w:rPr>
                <w:szCs w:val="20"/>
              </w:rPr>
              <w:t xml:space="preserve">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905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90592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90592">
      <w:pPr>
        <w:jc w:val="center"/>
        <w:rPr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332967-25/З-60 від 27.02.2025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</w:t>
            </w:r>
            <w:r>
              <w:rPr>
                <w:b/>
                <w:lang w:val="ru-RU"/>
              </w:rPr>
              <w:t>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caps/>
              </w:rPr>
              <w:t xml:space="preserve">ГЕКОКУР спаг. Пєка, </w:t>
            </w:r>
            <w:r>
              <w:rPr>
                <w:b/>
              </w:rPr>
              <w:t>краплі оральні по 30 мл, по 50 мл у флаконі; по 1 флакону в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ПЕКАНА Натурхайльміттель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03.07.2025 р. № 1054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 xml:space="preserve">+ додаткова завірена </w:t>
            </w:r>
            <w:r>
              <w:rPr>
                <w:b/>
                <w:szCs w:val="20"/>
              </w:rPr>
              <w:t>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905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90592">
      <w:pPr>
        <w:jc w:val="center"/>
        <w:rPr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332967-25/З-60 від 27.02.2025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caps/>
              </w:rPr>
              <w:t xml:space="preserve">ГЕКОКУР спаг. Пєка, </w:t>
            </w:r>
            <w:r>
              <w:rPr>
                <w:b/>
              </w:rPr>
              <w:t>краплі оральні по 30 мл, по 50 мл у флаконі; по 1 флакону в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ПЕКАНА Натурхайльміттель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03.07.2025 р. № 1054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</w:t>
            </w:r>
            <w:r>
              <w:rPr>
                <w:szCs w:val="20"/>
              </w:rPr>
              <w:t xml:space="preserve">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905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90592">
      <w:pPr>
        <w:jc w:val="center"/>
        <w:rPr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332967-25/З-60 від 27.02.2025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</w:t>
            </w:r>
            <w:r>
              <w:rPr>
                <w:b/>
                <w:lang w:val="ru-RU"/>
              </w:rPr>
              <w:t>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caps/>
              </w:rPr>
              <w:t xml:space="preserve">ГЕКОКУР спаг. Пєка, </w:t>
            </w:r>
            <w:r>
              <w:rPr>
                <w:b/>
              </w:rPr>
              <w:t>краплі оральні по 30 мл, по 50 мл у флаконі; по 1 флакону в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ПЕКАНА Натурхайльміттель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03.07.2025 р. № 1054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 xml:space="preserve">+ додаткова завірена </w:t>
            </w:r>
            <w:r>
              <w:rPr>
                <w:b/>
                <w:szCs w:val="20"/>
              </w:rPr>
              <w:t>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905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90592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90592">
      <w:pPr>
        <w:jc w:val="center"/>
        <w:rPr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332977-25/З-60 від 27.02.2025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caps/>
              </w:rPr>
              <w:t xml:space="preserve">ГЕКОКУР спаг. Пєка, </w:t>
            </w:r>
            <w:r>
              <w:rPr>
                <w:b/>
              </w:rPr>
              <w:t>краплі оральні по 30 мл, по 50 мл у флаконі; по 1 флакону в картонній упаковці;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ПЕКАНА Натурхайльміттель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03.07.2025 р. № 1054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</w:t>
            </w:r>
            <w:r>
              <w:rPr>
                <w:szCs w:val="20"/>
              </w:rPr>
              <w:t xml:space="preserve">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905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не повинен </w:t>
      </w:r>
      <w:r>
        <w:rPr>
          <w:b/>
          <w:sz w:val="20"/>
          <w:szCs w:val="20"/>
          <w:lang w:val="ru-RU"/>
        </w:rPr>
        <w:t>перевищувати строк дії довіреності, на підставі якої вона видана.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90592">
      <w:pPr>
        <w:jc w:val="center"/>
        <w:rPr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332977-25/З-60 в</w:t>
            </w:r>
            <w:r>
              <w:rPr>
                <w:b/>
              </w:rPr>
              <w:t>ід 27.02.2025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caps/>
              </w:rPr>
              <w:t xml:space="preserve">ГЕКОКУР спаг. Пєка, </w:t>
            </w:r>
            <w:r>
              <w:rPr>
                <w:b/>
              </w:rPr>
              <w:t>краплі оральні по 30 мл, по 50 мл у флаконі; по 1 флакону в картонній упаковці;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ПЕКАНА Натурхайльміттель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03.07.2025 р. № 1054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</w:t>
            </w:r>
            <w:r>
              <w:rPr>
                <w:szCs w:val="20"/>
              </w:rPr>
              <w:t xml:space="preserve">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905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90592">
      <w:pPr>
        <w:jc w:val="center"/>
        <w:rPr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332977-25/З-60 від 27.02.2025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caps/>
              </w:rPr>
              <w:t xml:space="preserve">ГЕКОКУР спаг. Пєка, </w:t>
            </w:r>
            <w:r>
              <w:rPr>
                <w:b/>
              </w:rPr>
              <w:t>краплі оральні по 30 мл, по 50 мл у флаконі; по 1 флакону в картонній упаковці;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ПЕКАНА Натурхайльміттель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03.07.2025 р. № 1054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905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90592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90592">
      <w:pPr>
        <w:jc w:val="center"/>
        <w:rPr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332295-25/З-140 від 17.02.2025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caps/>
              </w:rPr>
              <w:t xml:space="preserve">Гепа-Мерц, </w:t>
            </w:r>
            <w:r>
              <w:rPr>
                <w:b/>
              </w:rPr>
              <w:t>гранулят, 3 г/5 г; по 5 г у пакеті; по 30 або 50 або 100 пакетів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Мерц Фармасьютікалс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03.07.2025 р. № 1054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905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90592">
      <w:pPr>
        <w:jc w:val="center"/>
        <w:rPr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332295-25/З-140 від 17.02.2025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caps/>
              </w:rPr>
              <w:t xml:space="preserve">Гепа-Мерц, </w:t>
            </w:r>
            <w:r>
              <w:rPr>
                <w:b/>
              </w:rPr>
              <w:t>гранулят, 3 г/5 г; по 5 г у пакеті; по 30 або 50 або 100 пакетів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Мерц Фармасьютікалс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03.07.2025 р. № 1054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</w:t>
            </w:r>
            <w:r>
              <w:rPr>
                <w:szCs w:val="20"/>
              </w:rPr>
              <w:t xml:space="preserve">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905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90592">
      <w:pPr>
        <w:jc w:val="center"/>
        <w:rPr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332295-25/З-140 від 17.02.2025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caps/>
              </w:rPr>
              <w:t xml:space="preserve">Гепа-Мерц, </w:t>
            </w:r>
            <w:r>
              <w:rPr>
                <w:b/>
              </w:rPr>
              <w:t>гранулят, 3 г/5 г; по 5 г у пакеті; по 30 або 50 або 100 пакетів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Мерц Фармасьютікалс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03.07.2025 р. № 1054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 xml:space="preserve">+ додаткова завірена </w:t>
            </w:r>
            <w:r>
              <w:rPr>
                <w:b/>
                <w:szCs w:val="20"/>
              </w:rPr>
              <w:t>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905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90592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90592">
      <w:pPr>
        <w:jc w:val="center"/>
        <w:rPr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338326-25/В-60 від 26.05.2025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caps/>
              </w:rPr>
              <w:t xml:space="preserve">Гепарин Натрію, </w:t>
            </w:r>
            <w:r>
              <w:rPr>
                <w:b/>
              </w:rPr>
              <w:t>порошок (субстанція);</w:t>
            </w:r>
            <w:r>
              <w:rPr>
                <w:b/>
              </w:rPr>
              <w:br/>
              <w:t>у поліетиленових пакетах для фармацевтичного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Приватне акціонерне товариство "По виробництву інсулінів"ІНДАР",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03.07.2025 р. № 1054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</w:t>
            </w:r>
            <w:r>
              <w:rPr>
                <w:szCs w:val="20"/>
              </w:rPr>
              <w:t xml:space="preserve">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905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90592">
      <w:pPr>
        <w:jc w:val="center"/>
        <w:rPr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338326-25/В-60 від 26.05.2025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caps/>
              </w:rPr>
              <w:t xml:space="preserve">Гепарин Натрію, </w:t>
            </w:r>
            <w:r>
              <w:rPr>
                <w:b/>
              </w:rPr>
              <w:t>порошок (субстанція);</w:t>
            </w:r>
            <w:r>
              <w:rPr>
                <w:b/>
              </w:rPr>
              <w:br/>
              <w:t>у поліетиленових пакетах для фармацевтичного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Приватне акціонерне товариство "По виробництву інсулінів"ІНДАР",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03.07.2025 р. № 1054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905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90592">
      <w:pPr>
        <w:jc w:val="center"/>
        <w:rPr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338326-25/В-60 від 26.05.2025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caps/>
              </w:rPr>
              <w:t xml:space="preserve">Гепарин Натрію, </w:t>
            </w:r>
            <w:r>
              <w:rPr>
                <w:b/>
              </w:rPr>
              <w:t>порошок (субстанція);</w:t>
            </w:r>
            <w:r>
              <w:rPr>
                <w:b/>
              </w:rPr>
              <w:br/>
              <w:t>у поліетиленових пакетах для фармацевтичного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Приватне акціонерне товариство "По виробництву інсулінів"ІНДАР",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03.07.2025 р. № 1054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</w:t>
            </w:r>
            <w:r>
              <w:rPr>
                <w:szCs w:val="20"/>
              </w:rPr>
              <w:t xml:space="preserve">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905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90592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90592">
      <w:pPr>
        <w:jc w:val="center"/>
        <w:rPr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328454-24/В-28 від 19.12.2024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caps/>
              </w:rPr>
              <w:t xml:space="preserve">Гідрокортизон, </w:t>
            </w:r>
            <w:r>
              <w:rPr>
                <w:b/>
              </w:rPr>
              <w:t>мазь 1% по 10 г у тубі алюмінієвій; по 1 тубі в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ДП "СТАДА-УКРАЇНА",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03.07.2025 р. № 1054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905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90592">
      <w:pPr>
        <w:jc w:val="center"/>
        <w:rPr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328454-24/В-28 від 19.12.2024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caps/>
              </w:rPr>
              <w:t xml:space="preserve">Гідрокортизон, </w:t>
            </w:r>
            <w:r>
              <w:rPr>
                <w:b/>
              </w:rPr>
              <w:t>мазь 1% по 10 г у тубі алюмінієвій; по 1 тубі в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ДП "СТАДА-УКРАЇНА",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03.07.2025 р. № 1054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</w:t>
            </w:r>
            <w:r>
              <w:rPr>
                <w:szCs w:val="20"/>
              </w:rPr>
              <w:t xml:space="preserve">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905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90592">
      <w:pPr>
        <w:jc w:val="center"/>
        <w:rPr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328454-24/В-28 від 19.12.2024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caps/>
              </w:rPr>
              <w:t xml:space="preserve">Гідрокортизон, </w:t>
            </w:r>
            <w:r>
              <w:rPr>
                <w:b/>
              </w:rPr>
              <w:t>мазь 1% по 10 г у тубі алюмінієвій; по 1 тубі в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ДП "СТАДА-УКРАЇНА",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03.07.2025 р. № 1054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</w:t>
            </w:r>
            <w:r>
              <w:rPr>
                <w:szCs w:val="20"/>
              </w:rPr>
              <w:t xml:space="preserve">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905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90592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90592">
      <w:pPr>
        <w:jc w:val="center"/>
        <w:rPr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331243-25/В-96</w:t>
            </w:r>
            <w:r>
              <w:rPr>
                <w:b/>
              </w:rPr>
              <w:t xml:space="preserve"> від 03.02.2025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caps/>
              </w:rPr>
              <w:t xml:space="preserve">Гліцерин, </w:t>
            </w:r>
            <w:r>
              <w:rPr>
                <w:b/>
              </w:rPr>
              <w:t>розчин нашкірний 85 % по 25 г у флаконах; по 25 г у флаконі; по 1 флакону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ПАТ "Галичфарм",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03.07.2025 р. № 1054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</w:t>
            </w:r>
            <w:r>
              <w:rPr>
                <w:szCs w:val="20"/>
              </w:rPr>
              <w:t xml:space="preserve">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905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90592">
      <w:pPr>
        <w:jc w:val="center"/>
        <w:rPr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331243-25/В-96 від 03.02.2025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caps/>
              </w:rPr>
              <w:t xml:space="preserve">Гліцерин, </w:t>
            </w:r>
            <w:r>
              <w:rPr>
                <w:b/>
              </w:rPr>
              <w:t>розчин нашкірний 85 % по 25 г у флаконах; по 25 г у флаконі; по 1 флакону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ПАТ "Галичфарм",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03.07.2025 р. № 1054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</w:t>
            </w:r>
            <w:r>
              <w:rPr>
                <w:szCs w:val="20"/>
              </w:rPr>
              <w:t xml:space="preserve">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905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90592">
      <w:pPr>
        <w:jc w:val="center"/>
        <w:rPr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331243-25/В-96 в</w:t>
            </w:r>
            <w:r>
              <w:rPr>
                <w:b/>
              </w:rPr>
              <w:t>ід 03.02.2025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caps/>
              </w:rPr>
              <w:t xml:space="preserve">Гліцерин, </w:t>
            </w:r>
            <w:r>
              <w:rPr>
                <w:b/>
              </w:rPr>
              <w:t>розчин нашкірний 85 % по 25 г у флаконах; по 25 г у флаконі; по 1 флакону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ПАТ "Галичфарм",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03.07.2025 р. № 1054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</w:t>
            </w:r>
            <w:r>
              <w:rPr>
                <w:szCs w:val="20"/>
              </w:rPr>
              <w:t xml:space="preserve">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905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90592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90592">
      <w:pPr>
        <w:jc w:val="center"/>
        <w:rPr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337067-25/В-97, 337068-25/В-97 від 01.05.2025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caps/>
              </w:rPr>
              <w:t xml:space="preserve">Глоду плоди, </w:t>
            </w:r>
            <w:r>
              <w:rPr>
                <w:b/>
              </w:rPr>
              <w:t>плоди подрібнені (субстанція) у паперових мішках для виробництва нестерильних лікарських форм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ПРАТ "ХІМФАРМЗАВОД "ЧЕРВОНА ЗІРКА",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03.07.2025 р. № 1054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</w:t>
            </w:r>
            <w:r>
              <w:rPr>
                <w:b/>
                <w:szCs w:val="20"/>
              </w:rPr>
              <w:t>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905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90592">
      <w:pPr>
        <w:jc w:val="center"/>
        <w:rPr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337067-25/В-97, 337068-25/В-97 від 01.05.2025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caps/>
              </w:rPr>
              <w:t xml:space="preserve">Глоду плоди, </w:t>
            </w:r>
            <w:r>
              <w:rPr>
                <w:b/>
              </w:rPr>
              <w:t>плоди подрібнені (субстанція) у паперових мішках для виробництва нестерильних лікарських форм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ПРАТ "ХІМФАРМЗАВОД "ЧЕРВОНА ЗІРКА",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03.07.2025 р. № 1054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noProof/>
              </w:rPr>
            </w:pPr>
            <w:r>
              <w:rPr>
                <w:b/>
              </w:rPr>
              <w:t>Вк</w:t>
            </w:r>
            <w:r>
              <w:rPr>
                <w:b/>
              </w:rPr>
              <w:t>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</w:t>
            </w:r>
            <w:r>
              <w:rPr>
                <w:b/>
                <w:szCs w:val="20"/>
              </w:rPr>
              <w:t>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905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</w:t>
      </w:r>
      <w:r>
        <w:rPr>
          <w:b/>
          <w:sz w:val="20"/>
          <w:szCs w:val="20"/>
          <w:lang w:val="ru-RU"/>
        </w:rPr>
        <w:t xml:space="preserve">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90592">
      <w:pPr>
        <w:jc w:val="center"/>
        <w:rPr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337067-25/В-97, 337068-25/В-97 від 01.05.2025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caps/>
              </w:rPr>
              <w:t xml:space="preserve">Глоду плоди, </w:t>
            </w:r>
            <w:r>
              <w:rPr>
                <w:b/>
              </w:rPr>
              <w:t>плоди подрібнені (субстанція) у паперових мішках для виробництва нестерильних лікарських форм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ПРАТ "ХІМФАРМЗАВОД "ЧЕРВОНА ЗІРКА",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03.07.2025 р. № 1054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noProof/>
              </w:rPr>
            </w:pPr>
            <w:r>
              <w:rPr>
                <w:b/>
              </w:rPr>
              <w:t>Вк</w:t>
            </w:r>
            <w:r>
              <w:rPr>
                <w:b/>
              </w:rPr>
              <w:t>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</w:t>
            </w:r>
            <w:r>
              <w:rPr>
                <w:b/>
                <w:szCs w:val="20"/>
              </w:rPr>
              <w:t>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905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</w:t>
      </w:r>
      <w:r>
        <w:rPr>
          <w:b/>
          <w:sz w:val="20"/>
          <w:szCs w:val="20"/>
          <w:lang w:val="ru-RU"/>
        </w:rPr>
        <w:t xml:space="preserve">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90592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90592">
      <w:pPr>
        <w:jc w:val="center"/>
        <w:rPr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335144-25/В-120 від 31.03.2025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caps/>
              </w:rPr>
              <w:t xml:space="preserve">Грипоцитрон Хот Лимон, </w:t>
            </w:r>
            <w:r>
              <w:rPr>
                <w:b/>
              </w:rPr>
              <w:t>порошок для орального розчину</w:t>
            </w:r>
            <w:r>
              <w:rPr>
                <w:b/>
              </w:rPr>
              <w:br/>
            </w:r>
            <w:r>
              <w:rPr>
                <w:b/>
              </w:rPr>
              <w:t xml:space="preserve">по 4,0 г порошку у пакеті; по 5 або по 10 пакетів у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"КОРПОРАЦІЯ "ЗДОРОВ`Я",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03.07.2025 р. № 1054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Тип посвідченн</w:t>
            </w:r>
            <w:r>
              <w:rPr>
                <w:b/>
              </w:rPr>
              <w:t xml:space="preserve">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 xml:space="preserve">+ </w:t>
            </w:r>
            <w:r>
              <w:rPr>
                <w:b/>
                <w:szCs w:val="20"/>
              </w:rPr>
              <w:t>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905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90592">
      <w:pPr>
        <w:jc w:val="center"/>
        <w:rPr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335144-25/В-120 від 31.03.2025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caps/>
              </w:rPr>
              <w:t xml:space="preserve">Грипоцитрон Хот Лимон, </w:t>
            </w:r>
            <w:r>
              <w:rPr>
                <w:b/>
              </w:rPr>
              <w:t>порошок для орального розчину</w:t>
            </w:r>
            <w:r>
              <w:rPr>
                <w:b/>
              </w:rPr>
              <w:br/>
            </w:r>
            <w:r>
              <w:rPr>
                <w:b/>
              </w:rPr>
              <w:t xml:space="preserve">по 4,0 г порошку у пакеті; по 5 або по 10 пакетів у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"КОРПОРАЦІЯ "ЗДОРОВ`Я",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03.07.2025 р. № 1054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Тип посвідченн</w:t>
            </w:r>
            <w:r>
              <w:rPr>
                <w:b/>
              </w:rPr>
              <w:t xml:space="preserve">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 xml:space="preserve">+ </w:t>
            </w:r>
            <w:r>
              <w:rPr>
                <w:b/>
                <w:szCs w:val="20"/>
              </w:rPr>
              <w:t>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905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90592">
      <w:pPr>
        <w:jc w:val="center"/>
        <w:rPr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335144-25/В-120 від 31.03.2025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caps/>
              </w:rPr>
              <w:t xml:space="preserve">Грипоцитрон Хот Лимон, </w:t>
            </w:r>
            <w:r>
              <w:rPr>
                <w:b/>
              </w:rPr>
              <w:t>порошок для орального розчину</w:t>
            </w:r>
            <w:r>
              <w:rPr>
                <w:b/>
              </w:rPr>
              <w:br/>
            </w:r>
            <w:r>
              <w:rPr>
                <w:b/>
              </w:rPr>
              <w:t xml:space="preserve">по 4,0 г порошку у пакеті; по 5 або по 10 пакетів у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"КОРПОРАЦІЯ "ЗДОРОВ`Я",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03.07.2025 р. № 1054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Тип посвідченн</w:t>
            </w:r>
            <w:r>
              <w:rPr>
                <w:b/>
              </w:rPr>
              <w:t xml:space="preserve">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 xml:space="preserve">+ </w:t>
            </w:r>
            <w:r>
              <w:rPr>
                <w:b/>
                <w:szCs w:val="20"/>
              </w:rPr>
              <w:t>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905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90592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90592">
      <w:pPr>
        <w:jc w:val="center"/>
        <w:rPr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335138-25/В-120 від 31.03.2025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caps/>
              </w:rPr>
              <w:t xml:space="preserve">Грипоцитрон Хот Оранж, </w:t>
            </w:r>
            <w:r>
              <w:rPr>
                <w:b/>
              </w:rPr>
              <w:t>порошок для орального розчину;</w:t>
            </w:r>
            <w:r>
              <w:rPr>
                <w:b/>
              </w:rPr>
              <w:br/>
            </w:r>
            <w:r>
              <w:rPr>
                <w:b/>
              </w:rPr>
              <w:t>по 4 г у пакеті; по 10 пакетів у картонній коробці;</w:t>
            </w:r>
            <w:r>
              <w:rPr>
                <w:b/>
              </w:rPr>
              <w:br/>
              <w:t>по 4 г у пакеті; по 5 спарених пакетів у картонній коробці.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"КОРПОРАЦІЯ "ЗДОРОВ`Я",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03.07.2025 р. № 1054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Реєстраційна </w:t>
            </w:r>
            <w:r>
              <w:rPr>
                <w:b/>
              </w:rPr>
              <w:t xml:space="preserve">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</w:t>
            </w:r>
            <w:r>
              <w:rPr>
                <w:szCs w:val="20"/>
              </w:rPr>
              <w:t xml:space="preserve">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905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90592">
      <w:pPr>
        <w:jc w:val="center"/>
        <w:rPr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335138-25/В-120 від 31.03.2025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caps/>
              </w:rPr>
              <w:t xml:space="preserve">Грипоцитрон Хот Оранж, </w:t>
            </w:r>
            <w:r>
              <w:rPr>
                <w:b/>
              </w:rPr>
              <w:t>порошок для орального розчину;</w:t>
            </w:r>
            <w:r>
              <w:rPr>
                <w:b/>
              </w:rPr>
              <w:br/>
              <w:t>по 4 г у пакеті; по 10 пакетів у картонній коробці;</w:t>
            </w:r>
            <w:r>
              <w:rPr>
                <w:b/>
              </w:rPr>
              <w:br/>
              <w:t>по 4 г у пакеті; по 5 спарених пакетів у картонній коробці.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"КОРПОРАЦІЯ "ЗДОРОВ`Я",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03.07.2025</w:t>
            </w:r>
            <w:r>
              <w:rPr>
                <w:b/>
              </w:rPr>
              <w:t xml:space="preserve"> р. № 1054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</w:t>
            </w:r>
            <w:r>
              <w:rPr>
                <w:szCs w:val="20"/>
              </w:rPr>
              <w:t xml:space="preserve">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905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90592">
      <w:pPr>
        <w:jc w:val="center"/>
        <w:rPr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335138-25/В-120 від 31.03.2025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caps/>
              </w:rPr>
              <w:t xml:space="preserve">Грипоцитрон Хот Оранж, </w:t>
            </w:r>
            <w:r>
              <w:rPr>
                <w:b/>
              </w:rPr>
              <w:t>порошок для орального розчину;</w:t>
            </w:r>
            <w:r>
              <w:rPr>
                <w:b/>
              </w:rPr>
              <w:br/>
              <w:t>по 4 г у пакеті; по 10 пакетів у картонній коробці;</w:t>
            </w:r>
            <w:r>
              <w:rPr>
                <w:b/>
              </w:rPr>
              <w:br/>
              <w:t>по 4 г у пакеті; по 5 спарених пакетів у картонній коробці.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"КОРПОРАЦІЯ "ЗДОРОВ`Я",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03.07.2025 р. № 1054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</w:t>
            </w:r>
            <w:r>
              <w:rPr>
                <w:szCs w:val="20"/>
              </w:rPr>
              <w:t xml:space="preserve">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905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90592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90592">
      <w:pPr>
        <w:jc w:val="center"/>
        <w:rPr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326293-24/З-96, 326294-24/З-96, 326296-24/З-96, 328191-24/З-96 від 19.11.2024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caps/>
              </w:rPr>
              <w:t xml:space="preserve">Дермазол®, </w:t>
            </w:r>
            <w:r>
              <w:rPr>
                <w:b/>
              </w:rPr>
              <w:t>шампунь, 20 мг/мл по 8 мл у саше; по 20 саше в картонній упаковці; по 50 мл або 100 мл у флаконі, кришечка якого обтягнута плівковою оболонкою; по 1 флакону в картонній упаковці; in bulk: №240: по 50 мл у флаконі, кришечка якого обтягнута плівковою оболонк</w:t>
            </w:r>
            <w:r>
              <w:rPr>
                <w:b/>
              </w:rPr>
              <w:t>ою; по 240 флаконів в картонній упаковці; in bulk: №96: по 100 мл у флаконі, кришечка якого обтягнута плівковою оболонкою; по 96 флаконів в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ТОВ "Гледфарм ЛТД",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03.07.2025 р. № 1054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Реєстраційна про</w:t>
            </w:r>
            <w:r>
              <w:rPr>
                <w:b/>
              </w:rPr>
              <w:t xml:space="preserve">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</w:t>
            </w:r>
            <w:r>
              <w:rPr>
                <w:szCs w:val="20"/>
              </w:rPr>
              <w:t xml:space="preserve">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905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90592">
      <w:pPr>
        <w:jc w:val="center"/>
        <w:rPr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326293-24/З-96, 326294-24/З-96, 326296-24/З-96, 328191-24/З-96 від 19.11.2024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</w:t>
            </w:r>
            <w:r>
              <w:rPr>
                <w:b/>
                <w:lang w:val="ru-RU"/>
              </w:rPr>
              <w:t>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caps/>
              </w:rPr>
              <w:t xml:space="preserve">Дермазол®, </w:t>
            </w:r>
            <w:r>
              <w:rPr>
                <w:b/>
              </w:rPr>
              <w:t>шампунь, 20 мг/мл по 8 мл у саше; по 20 саше в картонній упаковці; по 50 мл або 100 мл у флаконі, кришечка якого обтягнута плівковою оболонкою; по 1 флакону в картонній упаковці; in bulk: №240: по 50 мл у флаконі, кришечка якого обтягнута плівковою оболонк</w:t>
            </w:r>
            <w:r>
              <w:rPr>
                <w:b/>
              </w:rPr>
              <w:t>ою; по 240 флаконів в картонній упаковці; in bulk: №96: по 100 мл у флаконі, кришечка якого обтягнута плівковою оболонкою; по 96 флаконів в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ТОВ "Гледфарм ЛТД",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03.07.2025 р. № 1054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Реєстраційна про</w:t>
            </w:r>
            <w:r>
              <w:rPr>
                <w:b/>
              </w:rPr>
              <w:t xml:space="preserve">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</w:t>
            </w:r>
            <w:r>
              <w:rPr>
                <w:szCs w:val="20"/>
              </w:rPr>
              <w:t xml:space="preserve">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905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90592">
      <w:pPr>
        <w:jc w:val="center"/>
        <w:rPr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326293-24/З-96, 326294-24/З-96, 326296-24/З-96, 328191-24/З-</w:t>
            </w:r>
            <w:r>
              <w:rPr>
                <w:b/>
              </w:rPr>
              <w:t>96 від 19.11.2024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caps/>
              </w:rPr>
              <w:t xml:space="preserve">Дермазол®, </w:t>
            </w:r>
            <w:r>
              <w:rPr>
                <w:b/>
              </w:rPr>
              <w:t>шампунь, 20 мг/мл по 8 мл у саше; по 20 саше в картонній упаковці; по 50 мл або 100 мл у флаконі, кришечка якого обтягнута плівковою оболонкою; по 1 флакону в картонній упаковці; in bulk: №240: по 50 мл у флаконі, кришечка якого обтягнута плівковою оболонк</w:t>
            </w:r>
            <w:r>
              <w:rPr>
                <w:b/>
              </w:rPr>
              <w:t>ою; по 240 флаконів в картонній упаковці; in bulk: №96: по 100 мл у флаконі, кришечка якого обтягнута плівковою оболонкою; по 96 флаконів в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ТОВ "Гледфарм ЛТД",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03.07.2025 р. № 1054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Реєстраційна про</w:t>
            </w:r>
            <w:r>
              <w:rPr>
                <w:b/>
              </w:rPr>
              <w:t xml:space="preserve">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</w:t>
            </w:r>
            <w:r>
              <w:rPr>
                <w:szCs w:val="20"/>
              </w:rPr>
              <w:t xml:space="preserve">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905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90592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90592">
      <w:pPr>
        <w:jc w:val="center"/>
        <w:rPr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326293-24/З-96, 326294-24/З-96, 326296-24/З-96, 328191-24/З-</w:t>
            </w:r>
            <w:r>
              <w:rPr>
                <w:b/>
              </w:rPr>
              <w:t>96 від 19.11.2024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caps/>
              </w:rPr>
              <w:t xml:space="preserve">Дермазол®, </w:t>
            </w:r>
            <w:r>
              <w:rPr>
                <w:b/>
              </w:rPr>
              <w:t>шампунь, 20 мг/мл по 8 мл у саше; по 20 саше в картонній упаковці; по 50 мл або 100 мл у флаконі, кришечка якого обтягнута плівковою оболонкою; по 1 флакону в картонній упаковці; in bulk: №240: по 50 мл у флаконі, кришечка якого обтягнута плівковою оболонк</w:t>
            </w:r>
            <w:r>
              <w:rPr>
                <w:b/>
              </w:rPr>
              <w:t>ою; по 240 флаконів в картонній упаковці; in bulk: №96: по 100 мл у флаконі, кришечка якого обтягнута плівковою оболонкою; по 96 флаконів в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ТОВ "Гледфарм ЛТД",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03.07.2025 р. № 1054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Реєстраційна </w:t>
            </w:r>
            <w:r>
              <w:rPr>
                <w:b/>
              </w:rPr>
              <w:t xml:space="preserve">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</w:t>
            </w:r>
            <w:r>
              <w:rPr>
                <w:szCs w:val="20"/>
              </w:rPr>
              <w:t xml:space="preserve">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905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90592">
      <w:pPr>
        <w:jc w:val="center"/>
        <w:rPr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326293-24/З-96, 326294-24/З-96, 326296-24/З-96, 328191-24/З-96 від 19.11.2024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caps/>
              </w:rPr>
              <w:t xml:space="preserve">Дермазол®, </w:t>
            </w:r>
            <w:r>
              <w:rPr>
                <w:b/>
              </w:rPr>
              <w:t>шампунь, 20 мг/мл по 8 мл у саше; по 20 саше в картонній упаковці; по 50 мл або 100 мл у флаконі, кришечка якого обтягнута плівковою оболонкою; по 1 флакону в картонній упаковці; in bulk: №240: по 50 мл у флаконі, кришечка якого обтягнута плівковою оболонк</w:t>
            </w:r>
            <w:r>
              <w:rPr>
                <w:b/>
              </w:rPr>
              <w:t>ою; по 240 флаконів в картонній упаковці; in bulk: №96: по 100 мл у флаконі, кришечка якого обтягнута плівковою оболонкою; по 96 флаконів в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ТОВ "Гледфарм ЛТД",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03.07.2025 р. № 1054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Реєстраційна про</w:t>
            </w:r>
            <w:r>
              <w:rPr>
                <w:b/>
              </w:rPr>
              <w:t xml:space="preserve">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</w:t>
            </w:r>
            <w:r>
              <w:rPr>
                <w:szCs w:val="20"/>
              </w:rPr>
              <w:t xml:space="preserve">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905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90592">
      <w:pPr>
        <w:jc w:val="center"/>
        <w:rPr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326293-24/З-96, 326294-24/З-96, 326296-24/З-96, 328191-24/З-96 від 19.11.2024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caps/>
              </w:rPr>
              <w:t xml:space="preserve">Дермазол®, </w:t>
            </w:r>
            <w:r>
              <w:rPr>
                <w:b/>
              </w:rPr>
              <w:t>шампунь, 20 мг/мл по 8 мл у саше; по 20 саше в картонній упаковці; по 50 мл або 100 мл у флаконі, кришечка якого обтягнута плівковою оболонкою; по 1 флакону в картонній упаковці; in bulk: №240: по 50 мл у флаконі, кришечка якого обтягнута плівковою оболонк</w:t>
            </w:r>
            <w:r>
              <w:rPr>
                <w:b/>
              </w:rPr>
              <w:t>ою; по 240 флаконів в картонній упаковці; in bulk: №96: по 100 мл у флаконі, кришечка якого обтягнута плівковою оболонкою; по 96 флаконів в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ТОВ "Гледфарм ЛТД",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03.07.2025 р. № 1054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Реєстраційна про</w:t>
            </w:r>
            <w:r>
              <w:rPr>
                <w:b/>
              </w:rPr>
              <w:t xml:space="preserve">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</w:t>
            </w:r>
            <w:r>
              <w:rPr>
                <w:szCs w:val="20"/>
              </w:rPr>
              <w:t xml:space="preserve">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905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90592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90592">
      <w:pPr>
        <w:jc w:val="center"/>
        <w:rPr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333451-25/З-149 від 05.03.2025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caps/>
              </w:rPr>
              <w:t xml:space="preserve">Джайдес®, </w:t>
            </w:r>
            <w:r>
              <w:rPr>
                <w:b/>
              </w:rPr>
              <w:t>внутрішньоматкова система з левоноргестрелом по 13,5 мг; внутрішньоматкова система, встановлена на верхній частині пристрою для введення, запаяна в окремому блістері; по 1 блістеру в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Байєр Оу, Фiнляндiя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03.07.2</w:t>
            </w:r>
            <w:r>
              <w:rPr>
                <w:b/>
              </w:rPr>
              <w:t>025 р. № 1054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</w:t>
            </w:r>
            <w:r>
              <w:rPr>
                <w:szCs w:val="20"/>
              </w:rPr>
              <w:t xml:space="preserve">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905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90592">
      <w:pPr>
        <w:jc w:val="center"/>
        <w:rPr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333451-25/З-149 від 05.03.2025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caps/>
              </w:rPr>
              <w:t xml:space="preserve">Джайдес®, </w:t>
            </w:r>
            <w:r>
              <w:rPr>
                <w:b/>
              </w:rPr>
              <w:t>внутрішньоматкова система з левоноргестрелом по 13,5 мг; внутрішньоматкова система, встановлена на верхній частині пристрою для введення, запаяна в окремому блістері; по 1 блістеру в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Байєр Оу, Фiнляндiя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03.07.2</w:t>
            </w:r>
            <w:r>
              <w:rPr>
                <w:b/>
              </w:rPr>
              <w:t>025 р. № 1054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</w:t>
            </w:r>
            <w:r>
              <w:rPr>
                <w:szCs w:val="20"/>
              </w:rPr>
              <w:t xml:space="preserve">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905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90592">
      <w:pPr>
        <w:jc w:val="center"/>
        <w:rPr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333451-25/З-149 від 05.03.2025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caps/>
              </w:rPr>
              <w:t xml:space="preserve">Джайдес®, </w:t>
            </w:r>
            <w:r>
              <w:rPr>
                <w:b/>
              </w:rPr>
              <w:t>внутрішньоматкова система з левоноргестрелом по 13,5 мг; внутрішньоматкова система, встановлена на верхній частині пристрою для введення, запаяна в окремому блістері; по 1 блістеру в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Байєр Оу, Фiнляндiя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03.07.2025 р. № 1054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</w:t>
            </w:r>
            <w:r>
              <w:rPr>
                <w:szCs w:val="20"/>
              </w:rPr>
              <w:t xml:space="preserve">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905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90592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90592">
      <w:pPr>
        <w:jc w:val="center"/>
        <w:rPr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333123-25/З-144 від 28.02.2025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caps/>
              </w:rPr>
              <w:t xml:space="preserve">Джокер, </w:t>
            </w:r>
            <w:r>
              <w:rPr>
                <w:b/>
              </w:rPr>
              <w:t>суспензія оральна по 25 мг/мл, по 30 мл у флаконі з дозуючим насосом; по 1 флакону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Альпен Фарма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03.07.2025 р. № 1054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 xml:space="preserve">+ додаткова завірена </w:t>
            </w:r>
            <w:r>
              <w:rPr>
                <w:b/>
                <w:szCs w:val="20"/>
              </w:rPr>
              <w:t>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905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90592">
      <w:pPr>
        <w:jc w:val="center"/>
        <w:rPr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333123-25/З-144 від 28.02.2025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caps/>
              </w:rPr>
              <w:t xml:space="preserve">Джокер, </w:t>
            </w:r>
            <w:r>
              <w:rPr>
                <w:b/>
              </w:rPr>
              <w:t>суспензія оральна по 25 мг/мл, по 30 мл у флаконі з дозуючим насосом; по 1 флакону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Альпен Фарма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03.07.2025 р. № 1054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</w:t>
            </w:r>
            <w:r>
              <w:rPr>
                <w:szCs w:val="20"/>
              </w:rPr>
              <w:t xml:space="preserve">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905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90592">
      <w:pPr>
        <w:jc w:val="center"/>
        <w:rPr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333123-25/З-144 від 28.02.2025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caps/>
              </w:rPr>
              <w:t xml:space="preserve">Джокер, </w:t>
            </w:r>
            <w:r>
              <w:rPr>
                <w:b/>
              </w:rPr>
              <w:t>суспензія оральна по 25 мг/мл, по 30 мл у флаконі з дозуючим насосом; по 1 флакону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Альпен Фарма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03.07.2025 р. № 1054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 xml:space="preserve">+ додаткова завірена </w:t>
            </w:r>
            <w:r>
              <w:rPr>
                <w:b/>
                <w:szCs w:val="20"/>
              </w:rPr>
              <w:t>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905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90592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90592">
      <w:pPr>
        <w:jc w:val="center"/>
        <w:rPr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334002-25/В-138, 334004-25/В-138, 334005-25/В-138, 334006-25/В-138, 334007-25/В-138, 334008-25/В-138, 334009-25/В-138 від 14.03.2025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caps/>
              </w:rPr>
              <w:t xml:space="preserve">Дипрофол® ЕДТА, </w:t>
            </w:r>
            <w:r>
              <w:rPr>
                <w:b/>
              </w:rPr>
              <w:t>емульсія для інфузій, 10 мг/мл або 20 мг/мл; по 20 мл в ампулі; по 5 ампул у пачці; по 20 мл у флаконі; по 1 або 5, або по 10 флаконів у пачці; по 50 мл у флаконі; по 1 флакону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03.0</w:t>
            </w:r>
            <w:r>
              <w:rPr>
                <w:b/>
              </w:rPr>
              <w:t>7.2025 р. № 1054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</w:t>
            </w:r>
            <w:r>
              <w:rPr>
                <w:szCs w:val="20"/>
              </w:rPr>
              <w:t xml:space="preserve">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905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90592">
      <w:pPr>
        <w:jc w:val="center"/>
        <w:rPr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334002-25/В-138, 334004-25/В-138, 334005-25/В-138, 334006-25/В-138, 334007-25/В-138, 334008-25/В-138, 334009-25/В-138 в</w:t>
            </w:r>
            <w:r>
              <w:rPr>
                <w:b/>
              </w:rPr>
              <w:t>ід 14.03.2025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caps/>
              </w:rPr>
              <w:t xml:space="preserve">Дипрофол® ЕДТА, </w:t>
            </w:r>
            <w:r>
              <w:rPr>
                <w:b/>
              </w:rPr>
              <w:t>емульсія для інфузій, 10 мг/мл або 20 мг/мл; по 20 мл в ампулі; по 5 ампул у пачці; по 20 мл у флаконі; по 1 або 5, або по 10 флаконів у пачці; по 50 мл у флаконі; по 1 флакону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03.07.2025 р. № 1054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</w:t>
            </w:r>
            <w:r>
              <w:rPr>
                <w:szCs w:val="20"/>
              </w:rPr>
              <w:t xml:space="preserve">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905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90592">
      <w:pPr>
        <w:jc w:val="center"/>
        <w:rPr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334002-25/В-138, 334004-25/В-138, 334005-25/В-138, 334006-25/В-138, 334007-25/В-138, 334008-25/В-138, 334009-25/В-138 від 14.03.2025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>Назва лікарського засо</w:t>
            </w:r>
            <w:r>
              <w:rPr>
                <w:b/>
                <w:lang w:val="ru-RU"/>
              </w:rPr>
              <w:t xml:space="preserve">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caps/>
              </w:rPr>
              <w:t xml:space="preserve">Дипрофол® ЕДТА, </w:t>
            </w:r>
            <w:r>
              <w:rPr>
                <w:b/>
              </w:rPr>
              <w:t>емульсія для інфузій, 10 мг/мл або 20 мг/мл; по 20 мл в ампулі; по 5 ампул у пачці; по 20 мл у флаконі; по 1 або 5, або по 10 флаконів у пачці; по 50 мл у флаконі; по 1 флакону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03.07.2025 р. № 1054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</w:t>
            </w:r>
            <w:r>
              <w:rPr>
                <w:szCs w:val="20"/>
              </w:rPr>
              <w:t xml:space="preserve">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905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90592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90592">
      <w:pPr>
        <w:jc w:val="center"/>
        <w:rPr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334002-25/В-138, 334004-25/В-138, 334005-25/В-138, 334006-25</w:t>
            </w:r>
            <w:r>
              <w:rPr>
                <w:b/>
              </w:rPr>
              <w:t>/В-138, 334007-25/В-138, 334008-25/В-138, 334009-25/В-138 від 14.03.2025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caps/>
              </w:rPr>
              <w:t xml:space="preserve">Дипрофол® ЕДТА, </w:t>
            </w:r>
            <w:r>
              <w:rPr>
                <w:b/>
              </w:rPr>
              <w:t>емульсія для інфузій, 10 мг/мл або 20 мг/мл; по 20 мл в ампулі; по 5 ампул у пачці; по 20 мл у флаконі; по 1 або 5, або по 10 флаконів у пачці; по 50 мл у флаконі; по 1 флакону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03.07.2025 р. № 1054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905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90592">
      <w:pPr>
        <w:jc w:val="center"/>
        <w:rPr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334002-25/В-138, 334004-25/В-138, 334005-25/В-138, 334006-25/В-138, 334007-25/В-138, 334008-25/В-138, 334009-25/В-138 в</w:t>
            </w:r>
            <w:r>
              <w:rPr>
                <w:b/>
              </w:rPr>
              <w:t>ід 14.03.2025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caps/>
              </w:rPr>
              <w:t xml:space="preserve">Дипрофол® ЕДТА, </w:t>
            </w:r>
            <w:r>
              <w:rPr>
                <w:b/>
              </w:rPr>
              <w:t>емульсія для інфузій, 10 мг/мл або 20 мг/мл; по 20 мл в ампулі; по 5 ампул у пачці; по 20 мл у флаконі; по 1 або 5, або по 10 флаконів у пачці; по 50 мл у флаконі; по 1 флакону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03.07.2025 р. № 1054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</w:t>
            </w:r>
            <w:r>
              <w:rPr>
                <w:szCs w:val="20"/>
              </w:rPr>
              <w:t xml:space="preserve">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905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90592">
      <w:pPr>
        <w:jc w:val="center"/>
        <w:rPr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334002-25/В-138, 334004-25/В-138, 334005-25/В-138, 334006-25/В-138, 334007-25/В-138, 334008-25/В-138, 334009-25/В-138 від 14.03.2025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>Назва лікарського засо</w:t>
            </w:r>
            <w:r>
              <w:rPr>
                <w:b/>
                <w:lang w:val="ru-RU"/>
              </w:rPr>
              <w:t xml:space="preserve">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caps/>
              </w:rPr>
              <w:t xml:space="preserve">Дипрофол® ЕДТА, </w:t>
            </w:r>
            <w:r>
              <w:rPr>
                <w:b/>
              </w:rPr>
              <w:t>емульсія для інфузій, 10 мг/мл або 20 мг/мл; по 20 мл в ампулі; по 5 ампул у пачці; по 20 мл у флаконі; по 1 або 5, або по 10 флаконів у пачці; по 50 мл у флаконі; по 1 флакону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03.07.2025 р. № 1054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</w:t>
            </w:r>
            <w:r>
              <w:rPr>
                <w:szCs w:val="20"/>
              </w:rPr>
              <w:t xml:space="preserve">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905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90592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90592">
      <w:pPr>
        <w:jc w:val="center"/>
        <w:rPr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334362-25/З-132 від 20.03.2025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caps/>
              </w:rPr>
              <w:t xml:space="preserve">Діакарб, </w:t>
            </w:r>
            <w:r>
              <w:rPr>
                <w:b/>
              </w:rPr>
              <w:t>таблетки по 250 мг, по 10 таблеток у блістері; по 3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Фармацевтичний завод "ПОЛЬФАРМА" С.А., Польща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03.07.2025 р. № 1054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</w:t>
            </w:r>
            <w:r>
              <w:rPr>
                <w:szCs w:val="20"/>
              </w:rPr>
              <w:t xml:space="preserve">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905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90592">
      <w:pPr>
        <w:jc w:val="center"/>
        <w:rPr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334362-25/З-132 від 20.03.2025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caps/>
              </w:rPr>
              <w:t xml:space="preserve">Діакарб, </w:t>
            </w:r>
            <w:r>
              <w:rPr>
                <w:b/>
              </w:rPr>
              <w:t>таблетки по 250 мг, по 10 таблеток у блістері; по 3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Фармацевтичний завод "ПОЛЬФАРМА" С.А., Польща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03.07.2025 р. № 1054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</w:t>
            </w:r>
            <w:r>
              <w:rPr>
                <w:szCs w:val="20"/>
              </w:rPr>
              <w:t xml:space="preserve">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905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90592">
      <w:pPr>
        <w:jc w:val="center"/>
        <w:rPr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334362-25/З-132 від 20.03.2025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caps/>
              </w:rPr>
              <w:t xml:space="preserve">Діакарб, </w:t>
            </w:r>
            <w:r>
              <w:rPr>
                <w:b/>
              </w:rPr>
              <w:t>таблетки по 250 мг, по 10 таблеток у блістері; по 3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Фармацевтичний завод "ПОЛЬФАРМА" С.А., Польща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03.07.2025 р. № 1054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</w:t>
            </w:r>
            <w:r>
              <w:rPr>
                <w:szCs w:val="20"/>
              </w:rPr>
              <w:t xml:space="preserve">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905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90592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90592">
      <w:pPr>
        <w:jc w:val="center"/>
        <w:rPr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311868-24/З-06, 336875-25/З-45 від 11.03.2024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caps/>
              </w:rPr>
              <w:t xml:space="preserve">Долоксен, </w:t>
            </w:r>
            <w:r>
              <w:rPr>
                <w:b/>
              </w:rPr>
              <w:t xml:space="preserve">таблетки, вкриті плівковою оболонкою; по 10 таблеток у блістері; по 2 або 10 блістерів у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ЄВРО ЛАЙФКЕР ПРАЙВІТ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03.07.2025 р. № 1054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 xml:space="preserve">+ додаткова завірена </w:t>
            </w:r>
            <w:r>
              <w:rPr>
                <w:b/>
                <w:szCs w:val="20"/>
              </w:rPr>
              <w:t>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905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90592">
      <w:pPr>
        <w:jc w:val="center"/>
        <w:rPr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311868-24/З-06, 336875-25/З-45 від 11.03.2024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caps/>
              </w:rPr>
              <w:t xml:space="preserve">Долоксен, </w:t>
            </w:r>
            <w:r>
              <w:rPr>
                <w:b/>
              </w:rPr>
              <w:t xml:space="preserve">таблетки, вкриті плівковою оболонкою; по 10 таблеток у блістері; по 2 або 10 блістерів у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ЄВРО ЛАЙФКЕР ПРАЙВІТ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03.07.2025 р. № 1054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</w:t>
            </w:r>
            <w:r>
              <w:rPr>
                <w:szCs w:val="20"/>
              </w:rPr>
              <w:t xml:space="preserve">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905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90592">
      <w:pPr>
        <w:jc w:val="center"/>
        <w:rPr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311868-24/З-06, </w:t>
            </w:r>
            <w:r>
              <w:rPr>
                <w:b/>
              </w:rPr>
              <w:t>336875-25/З-45 від 11.03.2024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caps/>
              </w:rPr>
              <w:t xml:space="preserve">Долоксен, </w:t>
            </w:r>
            <w:r>
              <w:rPr>
                <w:b/>
              </w:rPr>
              <w:t xml:space="preserve">таблетки, вкриті плівковою оболонкою; по 10 таблеток у блістері; по 2 або 10 блістерів у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ЄВРО ЛАЙФКЕР ПРАЙВІТ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03.07.2025 р. № 1054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</w:t>
            </w:r>
            <w:r>
              <w:rPr>
                <w:szCs w:val="20"/>
              </w:rPr>
              <w:t xml:space="preserve">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905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90592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90592">
      <w:pPr>
        <w:jc w:val="center"/>
        <w:rPr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336713-25/В-97 від 24.04.2025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</w:t>
            </w:r>
            <w:r>
              <w:rPr>
                <w:b/>
                <w:lang w:val="ru-RU"/>
              </w:rPr>
              <w:t>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caps/>
              </w:rPr>
              <w:t xml:space="preserve">Дорзітім®, </w:t>
            </w:r>
            <w:r>
              <w:rPr>
                <w:b/>
              </w:rPr>
              <w:t>очні краплі, розчин, по 5 мл у флаконі поліетиленовому з крапельницею та контролем першого розкриття; по 1 флакону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АТ "КИЇВСЬКИЙ ВІТАМІННИЙ ЗАВОД",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03.07.2025 р. № 1054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</w:t>
            </w:r>
            <w:r>
              <w:rPr>
                <w:szCs w:val="20"/>
              </w:rPr>
              <w:t xml:space="preserve">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905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90592">
      <w:pPr>
        <w:jc w:val="center"/>
        <w:rPr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336713-25/В-97 від 24.04.2025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caps/>
              </w:rPr>
              <w:t xml:space="preserve">Дорзітім®, </w:t>
            </w:r>
            <w:r>
              <w:rPr>
                <w:b/>
              </w:rPr>
              <w:t>очні краплі, розчин, по 5 мл у флаконі поліетиленовому з крапельницею та контролем першого розкриття; по 1 флакону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АТ "КИЇВСЬКИЙ ВІТАМІННИЙ ЗАВОД",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03.07.2025 р. № 1054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noProof/>
              </w:rPr>
              <w:t>Зміни</w:t>
            </w:r>
            <w:r>
              <w:rPr>
                <w:b/>
                <w:noProof/>
              </w:rPr>
              <w:t xml:space="preserve">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</w:t>
            </w:r>
            <w:r>
              <w:rPr>
                <w:b/>
                <w:szCs w:val="20"/>
              </w:rPr>
              <w:t>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905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90592">
      <w:pPr>
        <w:jc w:val="center"/>
        <w:rPr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336713-25/В-97 від 24.04.2025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caps/>
              </w:rPr>
              <w:t xml:space="preserve">Дорзітім®, </w:t>
            </w:r>
            <w:r>
              <w:rPr>
                <w:b/>
              </w:rPr>
              <w:t>очні краплі, розчин, по 5 мл у флаконі поліетиленовому з крапельницею та контролем першого розкриття; по 1 флакону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АТ "КИЇВСЬКИЙ ВІТАМІННИЙ ЗАВОД",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03.07.2025 р. № 1054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noProof/>
              </w:rPr>
              <w:t>Зміни</w:t>
            </w:r>
            <w:r>
              <w:rPr>
                <w:b/>
                <w:noProof/>
              </w:rPr>
              <w:t xml:space="preserve">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</w:t>
            </w:r>
            <w:r>
              <w:rPr>
                <w:b/>
                <w:szCs w:val="20"/>
              </w:rPr>
              <w:t>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905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90592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90592">
      <w:pPr>
        <w:jc w:val="center"/>
        <w:rPr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336716-25/В-97 від 24.04.2025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caps/>
              </w:rPr>
              <w:t xml:space="preserve">Дорзітім®, </w:t>
            </w:r>
            <w:r>
              <w:rPr>
                <w:b/>
              </w:rPr>
              <w:t>очні краплі, розчин, in bulk: по 100 або 200 флаконів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АТ "КИЇВСЬКИЙ ВІТАМІННИЙ ЗАВОД",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03.07.2025 р. № 1054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905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90592">
      <w:pPr>
        <w:jc w:val="center"/>
        <w:rPr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336716-25/В-97 від 24.04.2025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caps/>
              </w:rPr>
              <w:t xml:space="preserve">Дорзітім®, </w:t>
            </w:r>
            <w:r>
              <w:rPr>
                <w:b/>
              </w:rPr>
              <w:t>очні краплі, розчин, in bulk: по 100 або 200 флаконів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АТ "КИЇВСЬКИЙ ВІТАМІННИЙ ЗАВОД",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03.07.2025 р. № 1054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</w:t>
            </w:r>
            <w:r>
              <w:rPr>
                <w:szCs w:val="20"/>
              </w:rPr>
              <w:t xml:space="preserve">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905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90592">
      <w:pPr>
        <w:jc w:val="center"/>
        <w:rPr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336716-25/В-97 від 24.04.2025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</w:t>
            </w:r>
            <w:r>
              <w:rPr>
                <w:b/>
                <w:lang w:val="ru-RU"/>
              </w:rPr>
              <w:t>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caps/>
              </w:rPr>
              <w:t xml:space="preserve">Дорзітім®, </w:t>
            </w:r>
            <w:r>
              <w:rPr>
                <w:b/>
              </w:rPr>
              <w:t>очні краплі, розчин, in bulk: по 100 або 200 флаконів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АТ "КИЇВСЬКИЙ ВІТАМІННИЙ ЗАВОД",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03.07.2025 р. № 1054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905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90592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90592">
      <w:pPr>
        <w:jc w:val="center"/>
        <w:rPr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333119-25/З-124, 333120-25/З-124 від 28.02.2025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caps/>
              </w:rPr>
              <w:t xml:space="preserve">Дукресса®, </w:t>
            </w:r>
            <w:r>
              <w:rPr>
                <w:b/>
              </w:rPr>
              <w:t>краплі очні, розчин; по 5 мл у флаконі з наконечником-крапельницею та кришкою; по 1 флакону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Сантен АТ, Фiнляндiя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03.07.2025 р. № 1054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905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90592">
      <w:pPr>
        <w:jc w:val="center"/>
        <w:rPr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333119-25/З-124, 333120-25/З-124 від 28.02.2025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caps/>
              </w:rPr>
              <w:t xml:space="preserve">Дукресса®, </w:t>
            </w:r>
            <w:r>
              <w:rPr>
                <w:b/>
              </w:rPr>
              <w:t>краплі очні, розчин; по 5 мл у флаконі з наконечником-крапельницею та кришкою; по 1 флакону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Сантен АТ, Фiнляндiя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03.07.2025 р. № 1054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</w:t>
            </w:r>
            <w:r>
              <w:rPr>
                <w:szCs w:val="20"/>
              </w:rPr>
              <w:t xml:space="preserve">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905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90592">
      <w:pPr>
        <w:jc w:val="center"/>
        <w:rPr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333119-25/З-124, 333120-25/З-124 від 28.02.2025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>Назва ліка</w:t>
            </w:r>
            <w:r>
              <w:rPr>
                <w:b/>
                <w:lang w:val="ru-RU"/>
              </w:rPr>
              <w:t xml:space="preserve">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caps/>
              </w:rPr>
              <w:t xml:space="preserve">Дукресса®, </w:t>
            </w:r>
            <w:r>
              <w:rPr>
                <w:b/>
              </w:rPr>
              <w:t>краплі очні, розчин; по 5 мл у флаконі з наконечником-крапельницею та кришкою; по 1 флакону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Сантен АТ, Фiнляндiя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03.07.2025 р. № 1054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</w:t>
            </w:r>
            <w:r>
              <w:rPr>
                <w:szCs w:val="20"/>
              </w:rPr>
              <w:t xml:space="preserve">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905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90592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90592">
      <w:pPr>
        <w:jc w:val="center"/>
        <w:rPr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322232-24/В-148 від 13.09.2024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caps/>
              </w:rPr>
              <w:t xml:space="preserve">Дулоксин®, </w:t>
            </w:r>
            <w:r>
              <w:rPr>
                <w:b/>
              </w:rPr>
              <w:t>капсули кишковорозчинні тверді по 30 мг, по 7 капсул у блістері; по 1 або 4 блістери в картонній пачці; капсули кишковорозчинні тверді по 60 мг, по 7 капсул у блістері; по 4 блістери в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"АСІН</w:t>
            </w:r>
            <w:r>
              <w:rPr>
                <w:b/>
              </w:rPr>
              <w:t>О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03.07.2025 р. № 1054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905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90592">
      <w:pPr>
        <w:jc w:val="center"/>
        <w:rPr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322232-24/В-148 від 13.09.2024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caps/>
              </w:rPr>
              <w:t xml:space="preserve">Дулоксин®, </w:t>
            </w:r>
            <w:r>
              <w:rPr>
                <w:b/>
              </w:rPr>
              <w:t>капсули кишковорозчинні тверді по 30 мг, по 7 капсул у блістері; по 1 або 4 блістери в картонній пачці; капсули кишковорозчинні тверді по 60 мг, по 7 капсул у блістері; по 4 блістери в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"АСІН</w:t>
            </w:r>
            <w:r>
              <w:rPr>
                <w:b/>
              </w:rPr>
              <w:t>О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03.07.2025 р. № 1054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</w:t>
            </w:r>
            <w:r>
              <w:rPr>
                <w:szCs w:val="20"/>
              </w:rPr>
              <w:t xml:space="preserve">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905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90592">
      <w:pPr>
        <w:jc w:val="center"/>
        <w:rPr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322232-24/В-148 від 13.09.2024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caps/>
              </w:rPr>
              <w:t xml:space="preserve">Дулоксин®, </w:t>
            </w:r>
            <w:r>
              <w:rPr>
                <w:b/>
              </w:rPr>
              <w:t>капсули кишковорозчинні тверді по 30 мг, по 7 капсул у блістері; по 1 або 4 блістери в картонній пачці; капсули кишковорозчинні тверді по 60 мг, по 7 капсул у блістері; по 4 блістери в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"АСІНО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03.07.2025 р. № 1054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</w:t>
            </w:r>
            <w:r>
              <w:rPr>
                <w:szCs w:val="20"/>
              </w:rPr>
              <w:t xml:space="preserve">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905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90592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90592">
      <w:pPr>
        <w:jc w:val="center"/>
        <w:rPr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322232-24/В-14</w:t>
            </w:r>
            <w:r>
              <w:rPr>
                <w:b/>
              </w:rPr>
              <w:t>8 від 13.09.2024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caps/>
              </w:rPr>
              <w:t xml:space="preserve">Дулоксин®, </w:t>
            </w:r>
            <w:r>
              <w:rPr>
                <w:b/>
              </w:rPr>
              <w:t>капсули кишковорозчинні тверді по 30 мг, по 7 капсул у блістері; по 1 або 4 блістери в картонній пачці; капсули кишковорозчинні тверді по 60 мг, по 7 капсул у блістері; по 4 блістери в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"АСІН</w:t>
            </w:r>
            <w:r>
              <w:rPr>
                <w:b/>
              </w:rPr>
              <w:t>О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03.07.2025 р. № 1054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</w:t>
            </w:r>
            <w:r>
              <w:rPr>
                <w:szCs w:val="20"/>
              </w:rPr>
              <w:t xml:space="preserve">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905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90592">
      <w:pPr>
        <w:jc w:val="center"/>
        <w:rPr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322232-24/В-148 від 13.09.2024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caps/>
              </w:rPr>
              <w:t xml:space="preserve">Дулоксин®, </w:t>
            </w:r>
            <w:r>
              <w:rPr>
                <w:b/>
              </w:rPr>
              <w:t>капсули кишковорозчинні тверді по 30 мг, по 7 капсул у блістері; по 1 або 4 блістери в картонній пачці; капсули кишковорозчинні тверді по 60 мг, по 7 капсул у блістері; по 4 блістери в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"АСІН</w:t>
            </w:r>
            <w:r>
              <w:rPr>
                <w:b/>
              </w:rPr>
              <w:t>О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03.07.2025 р. № 1054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</w:t>
            </w:r>
            <w:r>
              <w:rPr>
                <w:szCs w:val="20"/>
              </w:rPr>
              <w:t xml:space="preserve">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905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90592">
      <w:pPr>
        <w:jc w:val="center"/>
        <w:rPr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322232-24/В-148 від 13.09.2024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caps/>
              </w:rPr>
              <w:t xml:space="preserve">Дулоксин®, </w:t>
            </w:r>
            <w:r>
              <w:rPr>
                <w:b/>
              </w:rPr>
              <w:t>капсули кишковорозчинні тверді по 30 мг, по 7 капсул у блістері; по 1 або 4 блістери в картонній пачці; капсули кишковорозчинні тверді по 60 мг, по 7 капсул у блістері; по 4 блістери в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"АСІНО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03.07.2025 р. № 1054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</w:t>
            </w:r>
            <w:r>
              <w:rPr>
                <w:szCs w:val="20"/>
              </w:rPr>
              <w:t xml:space="preserve">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905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90592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90592">
      <w:pPr>
        <w:jc w:val="center"/>
        <w:rPr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337329-25/З-12</w:t>
            </w:r>
            <w:r>
              <w:rPr>
                <w:b/>
              </w:rPr>
              <w:t>4, 337330-25/З-124, 337331-25/З-124 від 05.05.2025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caps/>
              </w:rPr>
              <w:t xml:space="preserve">Дуфастон®, </w:t>
            </w:r>
            <w:r>
              <w:rPr>
                <w:b/>
              </w:rPr>
              <w:t>таблетки, вкриті плівковою оболонкою, по 10 мг; по 14 або 20, або 28 таблеток у блістері; по 1 блістеру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Абботт Хелскеа Продактс Б.В., Нідерланди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03.07.2025 р. № 1054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905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90592">
      <w:pPr>
        <w:jc w:val="center"/>
        <w:rPr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337329-25/З-124, 337330-25/З-124, 337331-25/З-124 від 05.05.2025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caps/>
              </w:rPr>
              <w:t xml:space="preserve">Дуфастон®, </w:t>
            </w:r>
            <w:r>
              <w:rPr>
                <w:b/>
              </w:rPr>
              <w:t>таблетки, вкриті плівковою оболонкою, по 10 мг; по 14 або 20, або 28 таблеток у блістері; по 1 блістеру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Абботт Хелскеа Продактс Б.В., Нідерланди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03.07.2025 р. № 1054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noProof/>
              </w:rPr>
              <w:t>Зміни I та II</w:t>
            </w:r>
            <w:r>
              <w:rPr>
                <w:b/>
                <w:noProof/>
              </w:rPr>
              <w:t xml:space="preserve">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 xml:space="preserve">+ додаткова </w:t>
            </w:r>
            <w:r>
              <w:rPr>
                <w:b/>
                <w:szCs w:val="20"/>
              </w:rPr>
              <w:t>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905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90592">
      <w:pPr>
        <w:jc w:val="center"/>
        <w:rPr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337329-25/З-124, 337330-25/З-124, 337331-25/З-124 від 05.05.2025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caps/>
              </w:rPr>
              <w:t xml:space="preserve">Дуфастон®, </w:t>
            </w:r>
            <w:r>
              <w:rPr>
                <w:b/>
              </w:rPr>
              <w:t>таблетки, вкриті плівковою оболонкою, по 10 мг; по 14 або 20, або 28 таблеток у блістері; по 1 блістеру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Абботт Хелскеа Продактс Б.В., Нідерланди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03.07.2025 р. № 1054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noProof/>
              </w:rPr>
              <w:t>Зміни I та II</w:t>
            </w:r>
            <w:r>
              <w:rPr>
                <w:b/>
                <w:noProof/>
              </w:rPr>
              <w:t xml:space="preserve">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 xml:space="preserve">+ додаткова </w:t>
            </w:r>
            <w:r>
              <w:rPr>
                <w:b/>
                <w:szCs w:val="20"/>
              </w:rPr>
              <w:t>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905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90592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90592">
      <w:pPr>
        <w:jc w:val="center"/>
        <w:rPr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329406-24/З-60, 329407-24/З-60 від 31.12.2024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caps/>
              </w:rPr>
              <w:t xml:space="preserve">Евкабал® сироп, </w:t>
            </w:r>
            <w:r>
              <w:rPr>
                <w:b/>
              </w:rPr>
              <w:t>сироп, 3 г/15 г в 100 г по 100 мл у флаконі із скла; по 1 флакону в картонній коробці;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еспарма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03.07.2025 р. № 1054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</w:t>
            </w:r>
            <w:r>
              <w:rPr>
                <w:szCs w:val="20"/>
              </w:rPr>
              <w:t xml:space="preserve">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905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90592">
      <w:pPr>
        <w:jc w:val="center"/>
        <w:rPr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329406-24/З-60, 329407-24/З-60 від 31.12.2024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caps/>
              </w:rPr>
              <w:t xml:space="preserve">Евкабал® сироп, </w:t>
            </w:r>
            <w:r>
              <w:rPr>
                <w:b/>
              </w:rPr>
              <w:t>сироп, 3 г/15 г в 100 г по 100 мл у флаконі із скла; по 1 флакону в картонній коробці;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еспарма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03.07.2025 р. № 1054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</w:t>
            </w:r>
            <w:r>
              <w:rPr>
                <w:szCs w:val="20"/>
              </w:rPr>
              <w:t xml:space="preserve">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905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90592">
      <w:pPr>
        <w:jc w:val="center"/>
        <w:rPr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329406-24/З-60, 329407-24/З-60 від 31.12.2024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>Назва лікарс</w:t>
            </w:r>
            <w:r>
              <w:rPr>
                <w:b/>
                <w:lang w:val="ru-RU"/>
              </w:rPr>
              <w:t xml:space="preserve">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caps/>
              </w:rPr>
              <w:t xml:space="preserve">Евкабал® сироп, </w:t>
            </w:r>
            <w:r>
              <w:rPr>
                <w:b/>
              </w:rPr>
              <w:t>сироп, 3 г/15 г в 100 г по 100 мл у флаконі із скла; по 1 флакону в картонній коробці;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еспарма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03.07.2025 р. № 1054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 xml:space="preserve">+ додаткова завірена </w:t>
            </w:r>
            <w:r>
              <w:rPr>
                <w:b/>
                <w:szCs w:val="20"/>
              </w:rPr>
              <w:t>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905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90592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90592">
      <w:pPr>
        <w:jc w:val="center"/>
        <w:rPr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336964-25/З-146 від 30.04.2025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caps/>
              </w:rPr>
              <w:t xml:space="preserve">Еврісді®, </w:t>
            </w:r>
            <w:r>
              <w:rPr>
                <w:b/>
              </w:rPr>
              <w:t>порошок для орального розчину, по 0,75 мг/мл порошок для орального розчину у скляній пляшці; по 1 пляшці у комплекті з 1 втискним адаптером для пляшки, 2 оральними шприцами для багаторазового використання об'ємом 1 мл (кожний у поліетиленовому пакетику), 2</w:t>
            </w:r>
            <w:r>
              <w:rPr>
                <w:b/>
              </w:rPr>
              <w:t xml:space="preserve"> оральними шприцами для багаторазового використання об'ємом 6 мл (кожний у поліетиленовому пакетику) та 1 оральним шприцом для багаторазового використання об'ємом 12 мл (у поліетиленовому пакетику), які вміщені у поліетиленовий пакет; 1 пляшка та 1 комплек</w:t>
            </w:r>
            <w:r>
              <w:rPr>
                <w:b/>
              </w:rPr>
              <w:t xml:space="preserve">т вміщені у картонну коробку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ТОВ "Рош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03.07.2025 р. № 1054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</w:t>
            </w:r>
            <w:r>
              <w:rPr>
                <w:szCs w:val="20"/>
              </w:rPr>
              <w:t xml:space="preserve">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паспортні дані особи уповноваженої на отримання відповідних реєстраційних </w:t>
            </w:r>
            <w:r>
              <w:rPr>
                <w:szCs w:val="20"/>
                <w:lang w:val="ru-RU"/>
              </w:rPr>
              <w:t>документів</w:t>
            </w: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905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не повинен </w:t>
      </w:r>
      <w:r>
        <w:rPr>
          <w:b/>
          <w:sz w:val="20"/>
          <w:szCs w:val="20"/>
          <w:lang w:val="ru-RU"/>
        </w:rPr>
        <w:t>перевищувати строк дії довіреності, на підставі якої вона видана.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90592">
      <w:pPr>
        <w:jc w:val="center"/>
        <w:rPr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336964-25/З-146 </w:t>
            </w:r>
            <w:r>
              <w:rPr>
                <w:b/>
              </w:rPr>
              <w:t>від 30.04.2025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caps/>
              </w:rPr>
              <w:t xml:space="preserve">Еврісді®, </w:t>
            </w:r>
            <w:r>
              <w:rPr>
                <w:b/>
              </w:rPr>
              <w:t>порошок для орального розчину, по 0,75 мг/мл порошок для орального розчину у скляній пляшці; по 1 пляшці у комплекті з 1 втискним адаптером для пляшки, 2 оральними шприцами для багаторазового використання об'ємом 1 мл (кожний у поліетиленовому пакетику), 2</w:t>
            </w:r>
            <w:r>
              <w:rPr>
                <w:b/>
              </w:rPr>
              <w:t xml:space="preserve"> оральними шприцами для багаторазового використання об'ємом 6 мл (кожний у поліетиленовому пакетику) та 1 оральним шприцом для багаторазового використання об'ємом 12 мл (у поліетиленовому пакетику), які вміщені у поліетиленовий пакет; 1 пляшка та 1 комплек</w:t>
            </w:r>
            <w:r>
              <w:rPr>
                <w:b/>
              </w:rPr>
              <w:t xml:space="preserve">т вміщені у картонну коробку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ТОВ "Рош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03.07.2025 р. № 1054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</w:t>
            </w:r>
            <w:r>
              <w:rPr>
                <w:szCs w:val="20"/>
              </w:rPr>
              <w:t xml:space="preserve">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паспортні дані особи уповноваженої на отримання відповідних реєстраційних </w:t>
            </w:r>
            <w:r>
              <w:rPr>
                <w:szCs w:val="20"/>
                <w:lang w:val="ru-RU"/>
              </w:rPr>
              <w:t>документів</w:t>
            </w: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905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90592">
      <w:pPr>
        <w:jc w:val="center"/>
        <w:rPr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336964-25/З-146 </w:t>
            </w:r>
            <w:r>
              <w:rPr>
                <w:b/>
              </w:rPr>
              <w:t>від 30.04.2025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caps/>
              </w:rPr>
              <w:t xml:space="preserve">Еврісді®, </w:t>
            </w:r>
            <w:r>
              <w:rPr>
                <w:b/>
              </w:rPr>
              <w:t>порошок для орального розчину, по 0,75 мг/мл порошок для орального розчину у скляній пляшці; по 1 пляшці у комплекті з 1 втискним адаптером для пляшки, 2 оральними шприцами для багаторазового використання об'ємом 1 мл (кожний у поліетиленовому пакетику), 2</w:t>
            </w:r>
            <w:r>
              <w:rPr>
                <w:b/>
              </w:rPr>
              <w:t xml:space="preserve"> оральними шприцами для багаторазового використання об'ємом 6 мл (кожний у поліетиленовому пакетику) та 1 оральним шприцом для багаторазового використання об'ємом 12 мл (у поліетиленовому пакетику), які вміщені у поліетиленовий пакет; 1 пляшка та 1 комплек</w:t>
            </w:r>
            <w:r>
              <w:rPr>
                <w:b/>
              </w:rPr>
              <w:t xml:space="preserve">т вміщені у картонну коробку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ТОВ "Рош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03.07.2025 р. № 1054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</w:t>
            </w:r>
            <w:r>
              <w:rPr>
                <w:szCs w:val="20"/>
              </w:rPr>
              <w:t xml:space="preserve">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паспортні дані особи уповноваженої на отримання відповідних реєстраційних </w:t>
            </w:r>
            <w:r>
              <w:rPr>
                <w:szCs w:val="20"/>
                <w:lang w:val="ru-RU"/>
              </w:rPr>
              <w:t>документів</w:t>
            </w: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905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90592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90592">
      <w:pPr>
        <w:jc w:val="center"/>
        <w:rPr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326732-24/В-97</w:t>
            </w:r>
            <w:r>
              <w:rPr>
                <w:b/>
              </w:rPr>
              <w:t>, 326733-24/В-97, 326736-24/В-97, 326737-24/В-97, 326738-24/В-97, 328816-24/В-97 від 26.11.2024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caps/>
              </w:rPr>
              <w:t xml:space="preserve">Езантал, </w:t>
            </w:r>
            <w:r>
              <w:rPr>
                <w:b/>
              </w:rPr>
              <w:t>таблетки, вкриті плівковою оболонкою, по 10 мг або по 20 мг, по 10 таблеток у блістері, по 3 або 6 блістерів у пачці з картону, по 30 або 60 таблеток у банці, по 1 банці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ТОВ НВФ "МІКРОХІМ",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03.07.2025</w:t>
            </w:r>
            <w:r>
              <w:rPr>
                <w:b/>
              </w:rPr>
              <w:t xml:space="preserve"> р. № 1054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</w:t>
            </w:r>
            <w:r>
              <w:rPr>
                <w:szCs w:val="20"/>
              </w:rPr>
              <w:t xml:space="preserve">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905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90592">
      <w:pPr>
        <w:jc w:val="center"/>
        <w:rPr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326732-24/В-97, 326733-24/В-97, 326736-24/В-97, 326737-24/В-97, 326738-24/В-97, 328816-24/В-97 від 26.11.2024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>Назва л</w:t>
            </w:r>
            <w:r>
              <w:rPr>
                <w:b/>
                <w:lang w:val="ru-RU"/>
              </w:rPr>
              <w:t xml:space="preserve">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caps/>
              </w:rPr>
              <w:t xml:space="preserve">Езантал, </w:t>
            </w:r>
            <w:r>
              <w:rPr>
                <w:b/>
              </w:rPr>
              <w:t>таблетки, вкриті плівковою оболонкою, по 10 мг або по 20 мг, по 10 таблеток у блістері, по 3 або 6 блістерів у пачці з картону, по 30 або 60 таблеток у банці, по 1 банці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ТОВ НВФ "МІКРОХІМ",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03.07.2025 р. № 1054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</w:t>
            </w:r>
            <w:r>
              <w:rPr>
                <w:szCs w:val="20"/>
              </w:rPr>
              <w:t xml:space="preserve">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905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90592">
      <w:pPr>
        <w:jc w:val="center"/>
        <w:rPr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326732-24/В-97, </w:t>
            </w:r>
            <w:r>
              <w:rPr>
                <w:b/>
              </w:rPr>
              <w:t>326733-24/В-97, 326736-24/В-97, 326737-24/В-97, 326738-24/В-97, 328816-24/В-97 від 26.11.2024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caps/>
              </w:rPr>
              <w:t xml:space="preserve">Езантал, </w:t>
            </w:r>
            <w:r>
              <w:rPr>
                <w:b/>
              </w:rPr>
              <w:t>таблетки, вкриті плівковою оболонкою, по 10 мг або по 20 мг, по 10 таблеток у блістері, по 3 або 6 блістерів у пачці з картону, по 30 або 60 таблеток у банці, по 1 банці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ТОВ НВФ "МІКРОХІМ",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03.07.2025</w:t>
            </w:r>
            <w:r>
              <w:rPr>
                <w:b/>
              </w:rPr>
              <w:t xml:space="preserve"> р. № 1054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</w:t>
            </w:r>
            <w:r>
              <w:rPr>
                <w:szCs w:val="20"/>
              </w:rPr>
              <w:t xml:space="preserve">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905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90592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90592">
      <w:pPr>
        <w:jc w:val="center"/>
        <w:rPr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326732-24/В-97, 326733-24/В-97, 326736-24/В-97, 326737-24/В-</w:t>
            </w:r>
            <w:r>
              <w:rPr>
                <w:b/>
              </w:rPr>
              <w:t>97, 326738-24/В-97, 328816-24/В-97 від 26.11.2024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caps/>
              </w:rPr>
              <w:t xml:space="preserve">Езантал, </w:t>
            </w:r>
            <w:r>
              <w:rPr>
                <w:b/>
              </w:rPr>
              <w:t>таблетки, вкриті плівковою оболонкою, по 10 мг або по 20 мг, по 10 таблеток у блістері, по 3 або 6 блістерів у пачці з картону, по 30 або 60 таблеток у банці, по 1 банці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ТОВ НВФ "МІКРОХІМ",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03.07.2025</w:t>
            </w:r>
            <w:r>
              <w:rPr>
                <w:b/>
              </w:rPr>
              <w:t xml:space="preserve"> р. № 1054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905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90592">
      <w:pPr>
        <w:jc w:val="center"/>
        <w:rPr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326732-24/В-97, 326733-24/В-97, 326736-24/В-97, 326737-24/В-97, 326738-24/В-97, 328816-24/В-97 від 26.11.2024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caps/>
              </w:rPr>
              <w:t xml:space="preserve">Езантал, </w:t>
            </w:r>
            <w:r>
              <w:rPr>
                <w:b/>
              </w:rPr>
              <w:t>таблетки, вкриті плівковою оболонкою, по 10 мг або по 20 мг, по 10 таблеток у блістері, по 3 або 6 блістерів у пачці з картону, по 30 або 60 таблеток у банці, по 1 банці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ТОВ НВФ "МІКРОХІМ",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03.07.2025 р. № 1054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</w:t>
            </w:r>
            <w:r>
              <w:rPr>
                <w:szCs w:val="20"/>
              </w:rPr>
              <w:t xml:space="preserve">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905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90592">
      <w:pPr>
        <w:jc w:val="center"/>
        <w:rPr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326732-24/В-97, </w:t>
            </w:r>
            <w:r>
              <w:rPr>
                <w:b/>
              </w:rPr>
              <w:t>326733-24/В-97, 326736-24/В-97, 326737-24/В-97, 326738-24/В-97, 328816-24/В-97 від 26.11.2024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caps/>
              </w:rPr>
              <w:t xml:space="preserve">Езантал, </w:t>
            </w:r>
            <w:r>
              <w:rPr>
                <w:b/>
              </w:rPr>
              <w:t>таблетки, вкриті плівковою оболонкою, по 10 мг або по 20 мг, по 10 таблеток у блістері, по 3 або 6 блістерів у пачці з картону, по 30 або 60 таблеток у банці, по 1 банці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ТОВ НВФ "МІКРОХІМ",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03.07.2025</w:t>
            </w:r>
            <w:r>
              <w:rPr>
                <w:b/>
              </w:rPr>
              <w:t xml:space="preserve"> р. № 1054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</w:t>
            </w:r>
            <w:r>
              <w:rPr>
                <w:szCs w:val="20"/>
              </w:rPr>
              <w:t xml:space="preserve">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905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90592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90592">
      <w:pPr>
        <w:jc w:val="center"/>
        <w:rPr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335316-25/З-144 від 02.04.2025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caps/>
              </w:rPr>
              <w:t xml:space="preserve">ЕКСОПОН, </w:t>
            </w:r>
            <w:r>
              <w:rPr>
                <w:b/>
              </w:rPr>
              <w:t>розчин для інфузій, 10 мг/мл; по 100 мл розчину у контейнері в захисному пакеті; по 12 контейнерів в захисному пакеті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Містрал Кепітал Менеджмент Лімітед, Англія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03.07.2025 р. № 1054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</w:t>
            </w:r>
            <w:r>
              <w:rPr>
                <w:szCs w:val="20"/>
              </w:rPr>
              <w:t xml:space="preserve">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905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90592">
      <w:pPr>
        <w:jc w:val="center"/>
        <w:rPr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335316-25/З-144 від 02.04.2025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caps/>
              </w:rPr>
              <w:t xml:space="preserve">ЕКСОПОН, </w:t>
            </w:r>
            <w:r>
              <w:rPr>
                <w:b/>
              </w:rPr>
              <w:t>розчин для інфузій, 10 мг/мл; по 100 мл розчину у контейнері в захисному пакеті; по 12 контейнерів в захисному пакеті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Містрал Кепітал Менеджмент Лімітед, Англія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03.07.2025 р. № 1054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Реєстраційна процедура</w:t>
            </w:r>
            <w:r>
              <w:rPr>
                <w:b/>
              </w:rPr>
              <w:t xml:space="preserve">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</w:t>
            </w:r>
            <w:r>
              <w:rPr>
                <w:szCs w:val="20"/>
              </w:rPr>
              <w:t xml:space="preserve">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905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90592">
      <w:pPr>
        <w:jc w:val="center"/>
        <w:rPr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335316-25/З-144 від 02.04.2025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caps/>
              </w:rPr>
              <w:t xml:space="preserve">ЕКСОПОН, </w:t>
            </w:r>
            <w:r>
              <w:rPr>
                <w:b/>
              </w:rPr>
              <w:t>розчин для інфузій, 10 мг/мл; по 100 мл розчину у контейнері в захисному пакеті; по 12 контейнерів в захисному пакеті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Містрал Кепітал Менеджмент Лімітед, Англія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03.07.2025 р. № 1054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Реєстраційна процедура</w:t>
            </w:r>
            <w:r>
              <w:rPr>
                <w:b/>
              </w:rPr>
              <w:t xml:space="preserve">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</w:t>
            </w:r>
            <w:r>
              <w:rPr>
                <w:szCs w:val="20"/>
              </w:rPr>
              <w:t xml:space="preserve">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905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90592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90592">
      <w:pPr>
        <w:jc w:val="center"/>
        <w:rPr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327651-24/В-145 від 09.12.2024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caps/>
              </w:rPr>
              <w:t xml:space="preserve">Елегіус, </w:t>
            </w:r>
            <w:r>
              <w:rPr>
                <w:b/>
              </w:rPr>
              <w:t>сироп 0,5 мг/мл;</w:t>
            </w:r>
            <w:r>
              <w:rPr>
                <w:b/>
              </w:rPr>
              <w:br/>
            </w:r>
            <w:r>
              <w:rPr>
                <w:b/>
              </w:rPr>
              <w:t>по 60 мл або по 100 мл у флаконах з мірною ложкою, по 1 флакону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ТОВ "Тернофарм",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03.07.2025 р. № 1054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905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90592">
      <w:pPr>
        <w:jc w:val="center"/>
        <w:rPr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327651-24/В-145 від 09.12.2024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caps/>
              </w:rPr>
              <w:t xml:space="preserve">Елегіус, </w:t>
            </w:r>
            <w:r>
              <w:rPr>
                <w:b/>
              </w:rPr>
              <w:t>сироп 0,5 мг/мл;</w:t>
            </w:r>
            <w:r>
              <w:rPr>
                <w:b/>
              </w:rPr>
              <w:br/>
              <w:t>по 60 мл або по 100 мл у флаконах з мірною ложкою, по 1 флакону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ТОВ "Тернофарм",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03.07.2025 р. № 1054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</w:t>
            </w:r>
            <w:r>
              <w:rPr>
                <w:szCs w:val="20"/>
              </w:rPr>
              <w:t xml:space="preserve">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905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90592">
      <w:pPr>
        <w:jc w:val="center"/>
        <w:rPr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327651-24/В-145 від 09.12.2024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caps/>
              </w:rPr>
              <w:t xml:space="preserve">Елегіус, </w:t>
            </w:r>
            <w:r>
              <w:rPr>
                <w:b/>
              </w:rPr>
              <w:t>сироп 0,5 мг/мл;</w:t>
            </w:r>
            <w:r>
              <w:rPr>
                <w:b/>
              </w:rPr>
              <w:br/>
              <w:t>по 60 мл або по 100 мл у флаконах з мірною ложкою, по 1 флакону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ТОВ "Тернофарм",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03.07.2025 р. № 1054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Тип посвідчення</w:t>
            </w:r>
            <w:r>
              <w:rPr>
                <w:b/>
              </w:rPr>
              <w:t xml:space="preserve">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</w:t>
            </w:r>
            <w:r>
              <w:rPr>
                <w:b/>
                <w:szCs w:val="20"/>
              </w:rPr>
              <w:t>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905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90592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90592">
      <w:pPr>
        <w:jc w:val="center"/>
        <w:rPr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337675-25/З-128, 337676-25/З-128 від 13.05.2025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caps/>
              </w:rPr>
              <w:t xml:space="preserve">Еліквіс, </w:t>
            </w:r>
            <w:r>
              <w:rPr>
                <w:b/>
              </w:rPr>
              <w:t>таблетки, вкриті плівковою оболонкою, по 2,5 мг; по 10 таблеток у блістері; по 2 блістери у пачці з картону; таблетки, вкриті плівковою оболонкою, по 5 мг; по 10 таблеток у блістері; по 3 або по 6, або по 10 блістерів у пачці з картону; по 14 таблеток у бл</w:t>
            </w:r>
            <w:r>
              <w:rPr>
                <w:b/>
              </w:rPr>
              <w:t>істері; по 2 блістери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ПФАЙЗЕР ІНК.,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03.07.2025 р. № 1054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</w:t>
            </w:r>
            <w:r>
              <w:rPr>
                <w:szCs w:val="20"/>
              </w:rPr>
              <w:t xml:space="preserve">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паспортні дані особи уповноваженої на отримання відповідних реєстраційних </w:t>
            </w:r>
            <w:r>
              <w:rPr>
                <w:szCs w:val="20"/>
                <w:lang w:val="ru-RU"/>
              </w:rPr>
              <w:t>документів</w:t>
            </w: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905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не повинен </w:t>
      </w:r>
      <w:r>
        <w:rPr>
          <w:b/>
          <w:sz w:val="20"/>
          <w:szCs w:val="20"/>
          <w:lang w:val="ru-RU"/>
        </w:rPr>
        <w:t>перевищувати строк дії довіреності, на підставі якої вона видана.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90592">
      <w:pPr>
        <w:jc w:val="center"/>
        <w:rPr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337675-25/З-128,</w:t>
            </w:r>
            <w:r>
              <w:rPr>
                <w:b/>
              </w:rPr>
              <w:t xml:space="preserve"> 337676-25/З-128 від 13.05.2025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caps/>
              </w:rPr>
              <w:t xml:space="preserve">Еліквіс, </w:t>
            </w:r>
            <w:r>
              <w:rPr>
                <w:b/>
              </w:rPr>
              <w:t>таблетки, вкриті плівковою оболонкою, по 2,5 мг; по 10 таблеток у блістері; по 2 блістери у пачці з картону; таблетки, вкриті плівковою оболонкою, по 5 мг; по 10 таблеток у блістері; по 3 або по 6, або по 10 блістерів у пачці з картону; по 14 таблеток у бл</w:t>
            </w:r>
            <w:r>
              <w:rPr>
                <w:b/>
              </w:rPr>
              <w:t>істері; по 2 блістери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ПФАЙЗЕР ІНК.,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03.07.2025 р. № 1054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</w:t>
            </w:r>
            <w:r>
              <w:rPr>
                <w:szCs w:val="20"/>
              </w:rPr>
              <w:t xml:space="preserve">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паспортні дані особи уповноваженої на отримання відповідних реєстраційних </w:t>
            </w:r>
            <w:r>
              <w:rPr>
                <w:szCs w:val="20"/>
                <w:lang w:val="ru-RU"/>
              </w:rPr>
              <w:t>документів</w:t>
            </w: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905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90592">
      <w:pPr>
        <w:jc w:val="center"/>
        <w:rPr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337675-25/З-128,</w:t>
            </w:r>
            <w:r>
              <w:rPr>
                <w:b/>
              </w:rPr>
              <w:t xml:space="preserve"> 337676-25/З-128 від 13.05.2025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caps/>
              </w:rPr>
              <w:t xml:space="preserve">Еліквіс, </w:t>
            </w:r>
            <w:r>
              <w:rPr>
                <w:b/>
              </w:rPr>
              <w:t>таблетки, вкриті плівковою оболонкою, по 2,5 мг; по 10 таблеток у блістері; по 2 блістери у пачці з картону; таблетки, вкриті плівковою оболонкою, по 5 мг; по 10 таблеток у блістері; по 3 або по 6, або по 10 блістерів у пачці з картону; по 14 таблеток у бл</w:t>
            </w:r>
            <w:r>
              <w:rPr>
                <w:b/>
              </w:rPr>
              <w:t>істері; по 2 блістери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ПФАЙЗЕР ІНК.,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03.07.2025 р. № 1054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</w:t>
            </w:r>
            <w:r>
              <w:rPr>
                <w:szCs w:val="20"/>
              </w:rPr>
              <w:t xml:space="preserve">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паспортні дані особи уповноваженої на отримання відповідних реєстраційних </w:t>
            </w:r>
            <w:r>
              <w:rPr>
                <w:szCs w:val="20"/>
                <w:lang w:val="ru-RU"/>
              </w:rPr>
              <w:t>документів</w:t>
            </w: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905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90592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90592">
      <w:pPr>
        <w:jc w:val="center"/>
        <w:rPr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337675-25/З-12</w:t>
            </w:r>
            <w:r>
              <w:rPr>
                <w:b/>
              </w:rPr>
              <w:t>8, 337676-25/З-128 від 13.05.2025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caps/>
              </w:rPr>
              <w:t xml:space="preserve">Еліквіс, </w:t>
            </w:r>
            <w:r>
              <w:rPr>
                <w:b/>
              </w:rPr>
              <w:t>таблетки, вкриті плівковою оболонкою, по 2,5 мг; по 10 таблеток у блістері; по 2 блістери у пачці з картону; таблетки, вкриті плівковою оболонкою, по 5 мг; по 10 таблеток у блістері; по 3 або по 6, або по 10 блістерів у пачці з картону; по 14 таблеток у бл</w:t>
            </w:r>
            <w:r>
              <w:rPr>
                <w:b/>
              </w:rPr>
              <w:t>істері; по 2 блістери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ПФАЙЗЕР ІНК.,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03.07.2025 р. № 1054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905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90592">
      <w:pPr>
        <w:jc w:val="center"/>
        <w:rPr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337675-25/З-128, 337676-25/З-128 від 13.05.2025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caps/>
              </w:rPr>
              <w:t xml:space="preserve">Еліквіс, </w:t>
            </w:r>
            <w:r>
              <w:rPr>
                <w:b/>
              </w:rPr>
              <w:t>таблетки, вкриті плівковою оболонкою, по 2,5 мг; по 10 таблеток у блістері; по 2 блістери у пачці з картону; таблетки, вкриті плівковою оболонкою, по 5 мг; по 10 таблеток у блістері; по 3 або по 6, або по 10 блістерів у пачці з картону; по 14 таблеток у бл</w:t>
            </w:r>
            <w:r>
              <w:rPr>
                <w:b/>
              </w:rPr>
              <w:t>істері; по 2 блістери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ПФАЙЗЕР ІНК.,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03.07.2025 р. № 1054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</w:t>
            </w:r>
            <w:r>
              <w:rPr>
                <w:szCs w:val="20"/>
              </w:rPr>
              <w:t xml:space="preserve">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паспортні дані особи уповноваженої на отримання відповідних реєстраційних </w:t>
            </w:r>
            <w:r>
              <w:rPr>
                <w:szCs w:val="20"/>
                <w:lang w:val="ru-RU"/>
              </w:rPr>
              <w:t>документів</w:t>
            </w: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905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90592">
      <w:pPr>
        <w:jc w:val="center"/>
        <w:rPr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337675-25/З-128,</w:t>
            </w:r>
            <w:r>
              <w:rPr>
                <w:b/>
              </w:rPr>
              <w:t xml:space="preserve"> 337676-25/З-128 від 13.05.2025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caps/>
              </w:rPr>
              <w:t xml:space="preserve">Еліквіс, </w:t>
            </w:r>
            <w:r>
              <w:rPr>
                <w:b/>
              </w:rPr>
              <w:t>таблетки, вкриті плівковою оболонкою, по 2,5 мг; по 10 таблеток у блістері; по 2 блістери у пачці з картону; таблетки, вкриті плівковою оболонкою, по 5 мг; по 10 таблеток у блістері; по 3 або по 6, або по 10 блістерів у пачці з картону; по 14 таблеток у бл</w:t>
            </w:r>
            <w:r>
              <w:rPr>
                <w:b/>
              </w:rPr>
              <w:t>істері; по 2 блістери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ПФАЙЗЕР ІНК.,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03.07.2025 р. № 1054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</w:t>
            </w:r>
            <w:r>
              <w:rPr>
                <w:szCs w:val="20"/>
              </w:rPr>
              <w:t xml:space="preserve">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паспортні дані особи уповноваженої на отримання відповідних реєстраційних </w:t>
            </w:r>
            <w:r>
              <w:rPr>
                <w:szCs w:val="20"/>
                <w:lang w:val="ru-RU"/>
              </w:rPr>
              <w:t>документів</w:t>
            </w: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905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90592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90592">
      <w:pPr>
        <w:jc w:val="center"/>
        <w:rPr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335568-25/В-96</w:t>
            </w:r>
            <w:r>
              <w:rPr>
                <w:b/>
              </w:rPr>
              <w:t xml:space="preserve"> від 07.04.2025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caps/>
              </w:rPr>
              <w:t xml:space="preserve">Емесетрон-Здоров'я, </w:t>
            </w:r>
            <w:r>
              <w:rPr>
                <w:b/>
              </w:rPr>
              <w:t>розчин для ін'єкцій, 2 мг/мл; по 2 мл або 4 мл в ампулі; по 5 ампул у коробці; по 2 мл або 4 мл в ампулі; по 5 ампул у блістері; по 1 або по 2 блістери у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"КОРПОРАЦІЯ "ЗДОРОВ`Я",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03.07.2025 р. № 1054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</w:t>
            </w:r>
            <w:r>
              <w:rPr>
                <w:szCs w:val="20"/>
              </w:rPr>
              <w:t xml:space="preserve">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905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90592">
      <w:pPr>
        <w:jc w:val="center"/>
        <w:rPr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335568-25/В-96 від 07.04.2025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caps/>
              </w:rPr>
              <w:t xml:space="preserve">Емесетрон-Здоров'я, </w:t>
            </w:r>
            <w:r>
              <w:rPr>
                <w:b/>
              </w:rPr>
              <w:t>розчин для ін'єкцій, 2 мг/мл; по 2 мл або 4 мл в ампулі; по 5 ампул у коробці; по 2 мл або 4 мл в ампулі; по 5 ампул у блістері; по 1 або по 2 блістери у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"КОРПОРАЦІЯ "ЗДОРОВ`Я",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Наказ МОЗ </w:t>
            </w:r>
            <w:r>
              <w:rPr>
                <w:b/>
              </w:rPr>
              <w:t>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03.07.2025 р. № 1054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</w:t>
            </w:r>
            <w:r>
              <w:rPr>
                <w:szCs w:val="20"/>
              </w:rPr>
              <w:t xml:space="preserve">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905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90592">
      <w:pPr>
        <w:jc w:val="center"/>
        <w:rPr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335568-25/В-96 від 07.04.2025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</w:t>
            </w:r>
            <w:r>
              <w:rPr>
                <w:b/>
                <w:lang w:val="ru-RU"/>
              </w:rPr>
              <w:t>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caps/>
              </w:rPr>
              <w:t xml:space="preserve">Емесетрон-Здоров'я, </w:t>
            </w:r>
            <w:r>
              <w:rPr>
                <w:b/>
              </w:rPr>
              <w:t>розчин для ін'єкцій, 2 мг/мл; по 2 мл або 4 мл в ампулі; по 5 ампул у коробці; по 2 мл або 4 мл в ампулі; по 5 ампул у блістері; по 1 або по 2 блістери у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"КОРПОРАЦІЯ "ЗДОРОВ`Я",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03.07.2025 р. № 1054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</w:t>
            </w:r>
            <w:r>
              <w:rPr>
                <w:szCs w:val="20"/>
              </w:rPr>
              <w:t xml:space="preserve">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905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90592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90592">
      <w:pPr>
        <w:jc w:val="center"/>
        <w:rPr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332705-25/З-144 від 24.02.2025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caps/>
              </w:rPr>
              <w:t xml:space="preserve">Ензистал®, </w:t>
            </w:r>
            <w:r>
              <w:rPr>
                <w:b/>
              </w:rPr>
              <w:t>таблетки, вкриті цукровою оболонкою, кишковорозчинні, по 10 таблеток у блістері; по 2 або 8 блістерів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Торрент Фармасьютікалс Лтд,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03.07.2025 р. № 1054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</w:t>
            </w:r>
            <w:r>
              <w:rPr>
                <w:b/>
                <w:szCs w:val="20"/>
              </w:rPr>
              <w:t xml:space="preserve">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905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90592">
      <w:pPr>
        <w:jc w:val="center"/>
        <w:rPr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332705-25/З-144 від 24.02.2025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caps/>
              </w:rPr>
              <w:t xml:space="preserve">Ензистал®, </w:t>
            </w:r>
            <w:r>
              <w:rPr>
                <w:b/>
              </w:rPr>
              <w:t>таблетки, вкриті цукровою оболонкою, кишковорозчинні, по 10 таблеток у блістері; по 2 або 8 блістерів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Торрент Фармасьютікалс Лтд,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03.07.2025 р. № 1054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</w:t>
            </w:r>
            <w:r>
              <w:rPr>
                <w:b/>
                <w:szCs w:val="20"/>
              </w:rPr>
              <w:t xml:space="preserve">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905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90592">
      <w:pPr>
        <w:jc w:val="center"/>
        <w:rPr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332705-25/З-144 від 24.02.2025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caps/>
              </w:rPr>
              <w:t xml:space="preserve">Ензистал®, </w:t>
            </w:r>
            <w:r>
              <w:rPr>
                <w:b/>
              </w:rPr>
              <w:t>таблетки, вкриті цукровою оболонкою, кишковорозчинні, по 10 таблеток у блістері; по 2 або 8 блістерів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Торрент Фармасьютікалс Лтд,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03.07.2025 р. № 1054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</w:t>
            </w:r>
            <w:r>
              <w:rPr>
                <w:b/>
                <w:szCs w:val="20"/>
              </w:rPr>
              <w:t xml:space="preserve">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905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90592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90592">
      <w:pPr>
        <w:jc w:val="center"/>
        <w:rPr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335417-25/З-138 від 04.04.2025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caps/>
              </w:rPr>
              <w:t xml:space="preserve">Епракад, </w:t>
            </w:r>
            <w:r>
              <w:rPr>
                <w:b/>
              </w:rPr>
              <w:t>таблетки, вкриті плівковою оболонкою, по 5 мг, по 10 мг, по 15 мг або по 20 мг; по 10 таблеток в блістері; по 3 блістери в картонній коробці; in bulk: № 5000 у поліетиленовому пакеті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Джубілант Дженерікс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03.07.20</w:t>
            </w:r>
            <w:r>
              <w:rPr>
                <w:b/>
              </w:rPr>
              <w:t>25 р. № 1054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</w:t>
            </w:r>
            <w:r>
              <w:rPr>
                <w:szCs w:val="20"/>
              </w:rPr>
              <w:t xml:space="preserve">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905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90592">
      <w:pPr>
        <w:jc w:val="center"/>
        <w:rPr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335417-25/З-138 від 04.04.2025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caps/>
              </w:rPr>
              <w:t xml:space="preserve">Епракад, </w:t>
            </w:r>
            <w:r>
              <w:rPr>
                <w:b/>
              </w:rPr>
              <w:t>таблетки, вкриті плівковою оболонкою, по 5 мг, по 10 мг, по 15 мг або по 20 мг; по 10 таблеток в блістері; по 3 блістери в картонній коробці; in bulk: № 5000 у поліетиленовому пакеті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Джубілант Дженерікс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03.07.20</w:t>
            </w:r>
            <w:r>
              <w:rPr>
                <w:b/>
              </w:rPr>
              <w:t>25 р. № 1054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</w:t>
            </w:r>
            <w:r>
              <w:rPr>
                <w:szCs w:val="20"/>
              </w:rPr>
              <w:t xml:space="preserve">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905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90592">
      <w:pPr>
        <w:jc w:val="center"/>
        <w:rPr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335417-25/З-138 від 04.04.2025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caps/>
              </w:rPr>
              <w:t xml:space="preserve">Епракад, </w:t>
            </w:r>
            <w:r>
              <w:rPr>
                <w:b/>
              </w:rPr>
              <w:t>таблетки, вкриті плівковою оболонкою, по 5 мг, по 10 мг, по 15 мг або по 20 мг; по 10 таблеток в блістері; по 3 блістери в картонній коробці; in bulk: № 5000 у поліетиленовому пакеті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Джубілант Дженерікс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03.07.2025 р. № 1054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</w:t>
            </w:r>
            <w:r>
              <w:rPr>
                <w:szCs w:val="20"/>
              </w:rPr>
              <w:t xml:space="preserve">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905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90592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90592">
      <w:pPr>
        <w:jc w:val="center"/>
        <w:rPr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335417-25/З-138 від 04.04.2025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caps/>
              </w:rPr>
              <w:t xml:space="preserve">Епракад, </w:t>
            </w:r>
            <w:r>
              <w:rPr>
                <w:b/>
              </w:rPr>
              <w:t>таблетки, вкриті плівковою оболонкою, по 5 мг, по 10 мг, по 15 мг або по 20 мг; по 10 таблеток в блістері; по 3 блістери в картонній коробці; in bulk: № 5000 у поліетиленовому пакеті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Джубілант Дженерікс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03.07.2025 р. № 1054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905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90592">
      <w:pPr>
        <w:jc w:val="center"/>
        <w:rPr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335417-25/З-138 від 04.04.2025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caps/>
              </w:rPr>
              <w:t xml:space="preserve">Епракад, </w:t>
            </w:r>
            <w:r>
              <w:rPr>
                <w:b/>
              </w:rPr>
              <w:t>таблетки, вкриті плівковою оболонкою, по 5 мг, по 10 мг, по 15 мг або по 20 мг; по 10 таблеток в блістері; по 3 блістери в картонній коробці; in bulk: № 5000 у поліетиленовому пакеті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Джубілант Дженерікс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03.07.20</w:t>
            </w:r>
            <w:r>
              <w:rPr>
                <w:b/>
              </w:rPr>
              <w:t>25 р. № 1054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</w:t>
            </w:r>
            <w:r>
              <w:rPr>
                <w:szCs w:val="20"/>
              </w:rPr>
              <w:t xml:space="preserve">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905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90592">
      <w:pPr>
        <w:jc w:val="center"/>
        <w:rPr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335417-25/З-138 від 04.04.2025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caps/>
              </w:rPr>
              <w:t xml:space="preserve">Епракад, </w:t>
            </w:r>
            <w:r>
              <w:rPr>
                <w:b/>
              </w:rPr>
              <w:t>таблетки, вкриті плівковою оболонкою, по 5 мг, по 10 мг, по 15 мг або по 20 мг; по 10 таблеток в блістері; по 3 блістери в картонній коробці; in bulk: № 5000 у поліетиленовому пакеті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Джубілант Дженерікс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03.07.2025 р. № 1054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</w:t>
            </w:r>
            <w:r>
              <w:rPr>
                <w:szCs w:val="20"/>
              </w:rPr>
              <w:t xml:space="preserve">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905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90592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90592">
      <w:pPr>
        <w:jc w:val="center"/>
        <w:rPr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335417-25/З-138 від 04.04.2025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caps/>
              </w:rPr>
              <w:t xml:space="preserve">Епракад, </w:t>
            </w:r>
            <w:r>
              <w:rPr>
                <w:b/>
              </w:rPr>
              <w:t>таблетки, вкриті плівковою оболонкою, по 5 мг, по 10 мг, по 15 мг або по 20 мг; по 10 таблеток в блістері; по 3 блістери в картонній коробці; in bulk: № 5000 у поліетиленовому пакеті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Джубілант Дженерікс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03.07.2025 р. № 1054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</w:t>
            </w:r>
            <w:r>
              <w:rPr>
                <w:szCs w:val="20"/>
              </w:rPr>
              <w:t xml:space="preserve">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905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90592">
      <w:pPr>
        <w:jc w:val="center"/>
        <w:rPr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335417-25/З-138 від 04.04.2025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caps/>
              </w:rPr>
              <w:t xml:space="preserve">Епракад, </w:t>
            </w:r>
            <w:r>
              <w:rPr>
                <w:b/>
              </w:rPr>
              <w:t>таблетки, вкриті плівковою оболонкою, по 5 мг, по 10 мг, по 15 мг або по 20 мг; по 10 таблеток в блістері; по 3 блістери в картонній коробці; in bulk: № 5000 у поліетиленовому пакеті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Джубілант Дженерікс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03.07.20</w:t>
            </w:r>
            <w:r>
              <w:rPr>
                <w:b/>
              </w:rPr>
              <w:t>25 р. № 1054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</w:t>
            </w:r>
            <w:r>
              <w:rPr>
                <w:szCs w:val="20"/>
              </w:rPr>
              <w:t xml:space="preserve">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905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90592">
      <w:pPr>
        <w:jc w:val="center"/>
        <w:rPr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335417-25/З-138 від 04.04.2025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caps/>
              </w:rPr>
              <w:t xml:space="preserve">Епракад, </w:t>
            </w:r>
            <w:r>
              <w:rPr>
                <w:b/>
              </w:rPr>
              <w:t>таблетки, вкриті плівковою оболонкою, по 5 мг, по 10 мг, по 15 мг або по 20 мг; по 10 таблеток в блістері; по 3 блістери в картонній коробці; in bulk: № 5000 у поліетиленовому пакеті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Джубілант Дженерікс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03.07.2025 р. № 1054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</w:t>
            </w:r>
            <w:r>
              <w:rPr>
                <w:szCs w:val="20"/>
              </w:rPr>
              <w:t xml:space="preserve">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905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90592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90592">
      <w:pPr>
        <w:jc w:val="center"/>
        <w:rPr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335417-25/З-138 від 04.04.2025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caps/>
              </w:rPr>
              <w:t xml:space="preserve">Епракад, </w:t>
            </w:r>
            <w:r>
              <w:rPr>
                <w:b/>
              </w:rPr>
              <w:t>таблетки, вкриті плівковою оболонкою, по 5 мг, по 10 мг, по 15 мг або по 20 мг; по 10 таблеток в блістері; по 3 блістери в картонній коробці; in bulk: № 5000 у поліетиленовому пакеті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Джубілант Дженерікс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03.07.2025 р. № 1054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905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90592">
      <w:pPr>
        <w:jc w:val="center"/>
        <w:rPr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335417-25/З-138 від 04.04.2025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caps/>
              </w:rPr>
              <w:t xml:space="preserve">Епракад, </w:t>
            </w:r>
            <w:r>
              <w:rPr>
                <w:b/>
              </w:rPr>
              <w:t>таблетки, вкриті плівковою оболонкою, по 5 мг, по 10 мг, по 15 мг або по 20 мг; по 10 таблеток в блістері; по 3 блістери в картонній коробці; in bulk: № 5000 у поліетиленовому пакеті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Джубілант Дженерікс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03.07.20</w:t>
            </w:r>
            <w:r>
              <w:rPr>
                <w:b/>
              </w:rPr>
              <w:t>25 р. № 1054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</w:t>
            </w:r>
            <w:r>
              <w:rPr>
                <w:szCs w:val="20"/>
              </w:rPr>
              <w:t xml:space="preserve">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905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90592">
      <w:pPr>
        <w:jc w:val="center"/>
        <w:rPr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335417-25/З-138 від 04.04.2025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caps/>
              </w:rPr>
              <w:t xml:space="preserve">Епракад, </w:t>
            </w:r>
            <w:r>
              <w:rPr>
                <w:b/>
              </w:rPr>
              <w:t>таблетки, вкриті плівковою оболонкою, по 5 мг, по 10 мг, по 15 мг або по 20 мг; по 10 таблеток в блістері; по 3 блістери в картонній коробці; in bulk: № 5000 у поліетиленовому пакеті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Джубілант Дженерікс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03.07.2025 р. № 1054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</w:t>
            </w:r>
            <w:r>
              <w:rPr>
                <w:szCs w:val="20"/>
              </w:rPr>
              <w:t xml:space="preserve">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905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90592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90592">
      <w:pPr>
        <w:jc w:val="center"/>
        <w:rPr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335417-25/З-138 від 04.04.2025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caps/>
              </w:rPr>
              <w:t xml:space="preserve">Епракад, </w:t>
            </w:r>
            <w:r>
              <w:rPr>
                <w:b/>
              </w:rPr>
              <w:t>таблетки, вкриті плівковою оболонкою, по 5 мг, по 10 мг, по 15 мг або по 20 мг; по 10 таблеток в блістері; по 3 блістери в картонній коробці; in bulk: № 5000 у поліетиленовому пакеті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Джубілант Дженерікс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03.07.2025 р. № 1054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</w:t>
            </w:r>
            <w:r>
              <w:rPr>
                <w:szCs w:val="20"/>
              </w:rPr>
              <w:t xml:space="preserve">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905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90592">
      <w:pPr>
        <w:jc w:val="center"/>
        <w:rPr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335417-25/З-138 від 04.04.2025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caps/>
              </w:rPr>
              <w:t xml:space="preserve">Епракад, </w:t>
            </w:r>
            <w:r>
              <w:rPr>
                <w:b/>
              </w:rPr>
              <w:t>таблетки, вкриті плівковою оболонкою, по 5 мг, по 10 мг, по 15 мг або по 20 мг; по 10 таблеток в блістері; по 3 блістери в картонній коробці; in bulk: № 5000 у поліетиленовому пакеті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Джубілант Дженерікс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03.07.20</w:t>
            </w:r>
            <w:r>
              <w:rPr>
                <w:b/>
              </w:rPr>
              <w:t>25 р. № 1054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</w:t>
            </w:r>
            <w:r>
              <w:rPr>
                <w:szCs w:val="20"/>
              </w:rPr>
              <w:t xml:space="preserve">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905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90592">
      <w:pPr>
        <w:jc w:val="center"/>
        <w:rPr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335417-25/З-138 від 04.04.2025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caps/>
              </w:rPr>
              <w:t xml:space="preserve">Епракад, </w:t>
            </w:r>
            <w:r>
              <w:rPr>
                <w:b/>
              </w:rPr>
              <w:t>таблетки, вкриті плівковою оболонкою, по 5 мг, по 10 мг, по 15 мг або по 20 мг; по 10 таблеток в блістері; по 3 блістери в картонній коробці; in bulk: № 5000 у поліетиленовому пакеті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Джубілант Дженерікс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03.07.2025 р. № 1054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</w:t>
            </w:r>
            <w:r>
              <w:rPr>
                <w:szCs w:val="20"/>
              </w:rPr>
              <w:t xml:space="preserve">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905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90592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90592">
      <w:pPr>
        <w:jc w:val="center"/>
        <w:rPr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335417-25/З-138 від 04.04.2025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caps/>
              </w:rPr>
              <w:t xml:space="preserve">Епракад, </w:t>
            </w:r>
            <w:r>
              <w:rPr>
                <w:b/>
              </w:rPr>
              <w:t>таблетки, вкриті плівковою оболонкою, по 5 мг, по 10 мг, по 15 мг або по 20 мг; по 10 таблеток в блістері; по 3 блістери в картонній коробці; in bulk: № 5000 у поліетиленовому пакеті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Джубілант Дженерікс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03.07.2025 р. № 1054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905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90592">
      <w:pPr>
        <w:jc w:val="center"/>
        <w:rPr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335417-25/З-138 від 04.04.2025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caps/>
              </w:rPr>
              <w:t xml:space="preserve">Епракад, </w:t>
            </w:r>
            <w:r>
              <w:rPr>
                <w:b/>
              </w:rPr>
              <w:t>таблетки, вкриті плівковою оболонкою, по 5 мг, по 10 мг, по 15 мг або по 20 мг; по 10 таблеток в блістері; по 3 блістери в картонній коробці; in bulk: № 5000 у поліетиленовому пакеті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Джубілант Дженерікс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03.07.20</w:t>
            </w:r>
            <w:r>
              <w:rPr>
                <w:b/>
              </w:rPr>
              <w:t>25 р. № 1054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</w:t>
            </w:r>
            <w:r>
              <w:rPr>
                <w:szCs w:val="20"/>
              </w:rPr>
              <w:t xml:space="preserve">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905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90592">
      <w:pPr>
        <w:jc w:val="center"/>
        <w:rPr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335417-25/З-138 від 04.04.2025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caps/>
              </w:rPr>
              <w:t xml:space="preserve">Епракад, </w:t>
            </w:r>
            <w:r>
              <w:rPr>
                <w:b/>
              </w:rPr>
              <w:t>таблетки, вкриті плівковою оболонкою, по 5 мг, по 10 мг, по 15 мг або по 20 мг; по 10 таблеток в блістері; по 3 блістери в картонній коробці; in bulk: № 5000 у поліетиленовому пакеті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Джубілант Дженерікс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03.07.2025 р. № 1054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</w:t>
            </w:r>
            <w:r>
              <w:rPr>
                <w:szCs w:val="20"/>
              </w:rPr>
              <w:t xml:space="preserve">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905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90592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90592">
      <w:pPr>
        <w:jc w:val="center"/>
        <w:rPr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335417-25/З-138 від 04.04.2025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caps/>
              </w:rPr>
              <w:t xml:space="preserve">Епракад, </w:t>
            </w:r>
            <w:r>
              <w:rPr>
                <w:b/>
              </w:rPr>
              <w:t>таблетки, вкриті плівковою оболонкою, по 5 мг, по 10 мг, по 15 мг або по 20 мг; по 10 таблеток в блістері; по 3 блістери в картонній коробці; in bulk: № 5000 у поліетиленовому пакеті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Джубілант Дженерікс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03.07.2025 р. № 1054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</w:t>
            </w:r>
            <w:r>
              <w:rPr>
                <w:szCs w:val="20"/>
              </w:rPr>
              <w:t xml:space="preserve">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905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90592">
      <w:pPr>
        <w:jc w:val="center"/>
        <w:rPr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335417-25/З-138 від 04.04.2025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caps/>
              </w:rPr>
              <w:t xml:space="preserve">Епракад, </w:t>
            </w:r>
            <w:r>
              <w:rPr>
                <w:b/>
              </w:rPr>
              <w:t>таблетки, вкриті плівковою оболонкою, по 5 мг, по 10 мг, по 15 мг або по 20 мг; по 10 таблеток в блістері; по 3 блістери в картонній коробці; in bulk: № 5000 у поліетиленовому пакеті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Джубілант Дженерікс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03.07.20</w:t>
            </w:r>
            <w:r>
              <w:rPr>
                <w:b/>
              </w:rPr>
              <w:t>25 р. № 1054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</w:t>
            </w:r>
            <w:r>
              <w:rPr>
                <w:szCs w:val="20"/>
              </w:rPr>
              <w:t xml:space="preserve">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905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90592">
      <w:pPr>
        <w:jc w:val="center"/>
        <w:rPr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335417-25/З-138 від 04.04.2025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caps/>
              </w:rPr>
              <w:t xml:space="preserve">Епракад, </w:t>
            </w:r>
            <w:r>
              <w:rPr>
                <w:b/>
              </w:rPr>
              <w:t>таблетки, вкриті плівковою оболонкою, по 5 мг, по 10 мг, по 15 мг або по 20 мг; по 10 таблеток в блістері; по 3 блістери в картонній коробці; in bulk: № 5000 у поліетиленовому пакеті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Джубілант Дженерікс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03.07.2025 р. № 1054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</w:t>
            </w:r>
            <w:r>
              <w:rPr>
                <w:szCs w:val="20"/>
              </w:rPr>
              <w:t xml:space="preserve">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905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90592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90592">
      <w:pPr>
        <w:jc w:val="center"/>
        <w:rPr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335417-25/З-138 від 04.04.2025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caps/>
              </w:rPr>
              <w:t xml:space="preserve">Епракад, </w:t>
            </w:r>
            <w:r>
              <w:rPr>
                <w:b/>
              </w:rPr>
              <w:t>таблетки, вкриті плівковою оболонкою, по 5 мг, по 10 мг, по 15 мг або по 20 мг; по 10 таблеток в блістері; по 3 блістери в картонній коробці; in bulk: № 5000 у поліетиленовому пакеті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Джубілант Дженерікс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03.07.2025 р. № 1054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905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90592">
      <w:pPr>
        <w:jc w:val="center"/>
        <w:rPr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335417-25/З-138 від 04.04.2025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caps/>
              </w:rPr>
              <w:t xml:space="preserve">Епракад, </w:t>
            </w:r>
            <w:r>
              <w:rPr>
                <w:b/>
              </w:rPr>
              <w:t>таблетки, вкриті плівковою оболонкою, по 5 мг, по 10 мг, по 15 мг або по 20 мг; по 10 таблеток в блістері; по 3 блістери в картонній коробці; in bulk: № 5000 у поліетиленовому пакеті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Джубілант Дженерікс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03.07.20</w:t>
            </w:r>
            <w:r>
              <w:rPr>
                <w:b/>
              </w:rPr>
              <w:t>25 р. № 1054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</w:t>
            </w:r>
            <w:r>
              <w:rPr>
                <w:szCs w:val="20"/>
              </w:rPr>
              <w:t xml:space="preserve">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905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90592">
      <w:pPr>
        <w:jc w:val="center"/>
        <w:rPr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335417-25/З-138 від 04.04.2025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caps/>
              </w:rPr>
              <w:t xml:space="preserve">Епракад, </w:t>
            </w:r>
            <w:r>
              <w:rPr>
                <w:b/>
              </w:rPr>
              <w:t>таблетки, вкриті плівковою оболонкою, по 5 мг, по 10 мг, по 15 мг або по 20 мг; по 10 таблеток в блістері; по 3 блістери в картонній коробці; in bulk: № 5000 у поліетиленовому пакеті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Джубілант Дженерікс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03.07.2025 р. № 1054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</w:t>
            </w:r>
            <w:r>
              <w:rPr>
                <w:szCs w:val="20"/>
              </w:rPr>
              <w:t xml:space="preserve">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905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90592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90592">
      <w:pPr>
        <w:jc w:val="center"/>
        <w:rPr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336620-25/В-120 від 23.04.2025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caps/>
              </w:rPr>
              <w:t xml:space="preserve">Ергокальциферол, </w:t>
            </w:r>
            <w:r>
              <w:rPr>
                <w:b/>
              </w:rPr>
              <w:t>розчин оральний, олійний, 1,25 мг/мл</w:t>
            </w:r>
            <w:r>
              <w:rPr>
                <w:b/>
              </w:rPr>
              <w:br/>
              <w:t xml:space="preserve">по 10 мл у флаконі зі скломаси або полімерному; по 1 флакону в пачці з картону </w:t>
            </w:r>
            <w:r>
              <w:rPr>
                <w:b/>
              </w:rPr>
              <w:br/>
              <w:t xml:space="preserve">по 10 мл у флаконі полімерному; по 1 флакону у комплекті з дозуючим пристроєм в пачці з картону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Акціонерне товариство "ВІТАМІНИ",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03.07.2025 р. № 1054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</w:t>
            </w:r>
            <w:r>
              <w:rPr>
                <w:szCs w:val="20"/>
              </w:rPr>
              <w:t xml:space="preserve">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905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не повинен </w:t>
      </w:r>
      <w:r>
        <w:rPr>
          <w:b/>
          <w:sz w:val="20"/>
          <w:szCs w:val="20"/>
          <w:lang w:val="ru-RU"/>
        </w:rPr>
        <w:t>перевищувати строк дії довіреності, на підставі якої вона видана.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90592">
      <w:pPr>
        <w:jc w:val="center"/>
        <w:rPr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336620-25/В-120 </w:t>
            </w:r>
            <w:r>
              <w:rPr>
                <w:b/>
              </w:rPr>
              <w:t>від 23.04.2025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caps/>
              </w:rPr>
              <w:t xml:space="preserve">Ергокальциферол, </w:t>
            </w:r>
            <w:r>
              <w:rPr>
                <w:b/>
              </w:rPr>
              <w:t>розчин оральний, олійний, 1,25 мг/мл</w:t>
            </w:r>
            <w:r>
              <w:rPr>
                <w:b/>
              </w:rPr>
              <w:br/>
              <w:t xml:space="preserve">по 10 мл у флаконі зі скломаси або полімерному; по 1 флакону в пачці з картону </w:t>
            </w:r>
            <w:r>
              <w:rPr>
                <w:b/>
              </w:rPr>
              <w:br/>
            </w:r>
            <w:r>
              <w:rPr>
                <w:b/>
              </w:rPr>
              <w:t xml:space="preserve">по 10 мл у флаконі полімерному; по 1 флакону у комплекті з дозуючим пристроєм в пачці з картону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Акціонерне товариство "ВІТАМІНИ",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03.07.2025 р. № 1054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noProof/>
              </w:rPr>
            </w:pPr>
            <w:r>
              <w:rPr>
                <w:b/>
              </w:rPr>
              <w:t>Л</w:t>
            </w:r>
            <w:r>
              <w:rPr>
                <w:b/>
              </w:rPr>
              <w:t>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905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90592">
      <w:pPr>
        <w:jc w:val="center"/>
        <w:rPr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336620-25/В-120 від 23.04.2025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caps/>
              </w:rPr>
              <w:t xml:space="preserve">Ергокальциферол, </w:t>
            </w:r>
            <w:r>
              <w:rPr>
                <w:b/>
              </w:rPr>
              <w:t>розчин оральний, олійний, 1,25 мг/мл</w:t>
            </w:r>
            <w:r>
              <w:rPr>
                <w:b/>
              </w:rPr>
              <w:br/>
            </w:r>
            <w:r>
              <w:rPr>
                <w:b/>
              </w:rPr>
              <w:t xml:space="preserve">по 10 мл у флаконі зі скломаси або полімерному; по 1 флакону в пачці з картону </w:t>
            </w:r>
            <w:r>
              <w:rPr>
                <w:b/>
              </w:rPr>
              <w:br/>
              <w:t xml:space="preserve">по 10 мл у флаконі полімерному; по 1 флакону у комплекті з дозуючим пристроєм в пачці з картону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Акціонерне товариство "ВІТАМІНИ",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03.07.2</w:t>
            </w:r>
            <w:r>
              <w:rPr>
                <w:b/>
              </w:rPr>
              <w:t>025 р. № 1054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</w:t>
            </w:r>
            <w:r>
              <w:rPr>
                <w:szCs w:val="20"/>
              </w:rPr>
              <w:t xml:space="preserve">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905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90592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90592">
      <w:pPr>
        <w:jc w:val="center"/>
        <w:rPr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336618-25/В-120 від 23.04.2025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caps/>
              </w:rPr>
              <w:t xml:space="preserve">Еритроміцин, </w:t>
            </w:r>
            <w:r>
              <w:rPr>
                <w:b/>
              </w:rPr>
              <w:t xml:space="preserve">таблетки, вкриті оболонкою, кишковорозчинні, по 100 мг по 10 таблеток у блістері; по 1 або 2 блістери у пачці з картону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Акціонерне товариство "ВІТАМІНИ",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03.07.2025 р. № 1054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Реєстраційна </w:t>
            </w:r>
            <w:r>
              <w:rPr>
                <w:b/>
              </w:rPr>
              <w:t xml:space="preserve">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</w:t>
            </w:r>
            <w:r>
              <w:rPr>
                <w:szCs w:val="20"/>
              </w:rPr>
              <w:t xml:space="preserve">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905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90592">
      <w:pPr>
        <w:jc w:val="center"/>
        <w:rPr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336618-25/В-120 від 23.04.2025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caps/>
              </w:rPr>
              <w:t xml:space="preserve">Еритроміцин, </w:t>
            </w:r>
            <w:r>
              <w:rPr>
                <w:b/>
              </w:rPr>
              <w:t xml:space="preserve">таблетки, вкриті оболонкою, кишковорозчинні, по 100 мг по 10 таблеток у блістері; по 1 або 2 блістери у пачці з картону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Акціонерне товариство "ВІТАМІНИ",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03.07.2025 р. № 1054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noProof/>
              </w:rPr>
              <w:t>Зміни I та II ти</w:t>
            </w:r>
            <w:r>
              <w:rPr>
                <w:b/>
                <w:noProof/>
              </w:rPr>
              <w:t>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</w:t>
            </w:r>
            <w:r>
              <w:rPr>
                <w:b/>
                <w:szCs w:val="20"/>
              </w:rPr>
              <w:t>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905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90592">
      <w:pPr>
        <w:jc w:val="center"/>
        <w:rPr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336618-25/В-120 від 23.04.2025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caps/>
              </w:rPr>
              <w:t xml:space="preserve">Еритроміцин, </w:t>
            </w:r>
            <w:r>
              <w:rPr>
                <w:b/>
              </w:rPr>
              <w:t xml:space="preserve">таблетки, вкриті оболонкою, кишковорозчинні, по 100 мг по 10 таблеток у блістері; по 1 або 2 блістери у пачці з картону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Акціонерне товариство "ВІТАМІНИ",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03.07.2025 р. № 1054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noProof/>
              </w:rPr>
              <w:t>Зміни I та II ти</w:t>
            </w:r>
            <w:r>
              <w:rPr>
                <w:b/>
                <w:noProof/>
              </w:rPr>
              <w:t>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</w:t>
            </w:r>
            <w:r>
              <w:rPr>
                <w:b/>
                <w:szCs w:val="20"/>
              </w:rPr>
              <w:t>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905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90592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90592">
      <w:pPr>
        <w:jc w:val="center"/>
        <w:rPr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333301-25/З-100 від 04.03.2025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caps/>
              </w:rPr>
              <w:t xml:space="preserve">Ерлотиніб-Віста, </w:t>
            </w:r>
            <w:r>
              <w:rPr>
                <w:b/>
              </w:rPr>
              <w:t>таблетки, вкриті плівковою оболонкою, по 25 мг,100 мг, 150 мг; по 10 таблеток у блістері, по 3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Містрал Кепітал Менеджмент Лімітед, Англія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03.07.2025 р. № 1054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noProof/>
              </w:rPr>
              <w:t>Зміни I та I</w:t>
            </w:r>
            <w:r>
              <w:rPr>
                <w:b/>
                <w:noProof/>
              </w:rPr>
              <w:t>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</w:t>
            </w:r>
            <w:r>
              <w:rPr>
                <w:szCs w:val="20"/>
              </w:rPr>
              <w:t xml:space="preserve">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905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90592">
      <w:pPr>
        <w:jc w:val="center"/>
        <w:rPr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333301-25/З-100 від 04.03.2025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caps/>
              </w:rPr>
              <w:t xml:space="preserve">Ерлотиніб-Віста, </w:t>
            </w:r>
            <w:r>
              <w:rPr>
                <w:b/>
              </w:rPr>
              <w:t>таблетки, вкриті плівковою оболонкою, по 25 мг,100 мг, 150 мг; по 10 таблеток у блістері, по 3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Містрал Кепітал Менеджмент Лімітед, Англія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03.07.2025 р. № 1054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noProof/>
              </w:rPr>
              <w:t>Зміни I та I</w:t>
            </w:r>
            <w:r>
              <w:rPr>
                <w:b/>
                <w:noProof/>
              </w:rPr>
              <w:t>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</w:t>
            </w:r>
            <w:r>
              <w:rPr>
                <w:szCs w:val="20"/>
              </w:rPr>
              <w:t xml:space="preserve">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905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90592">
      <w:pPr>
        <w:jc w:val="center"/>
        <w:rPr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333301-25/З-100 від 04.03.2025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caps/>
              </w:rPr>
              <w:t xml:space="preserve">Ерлотиніб-Віста, </w:t>
            </w:r>
            <w:r>
              <w:rPr>
                <w:b/>
              </w:rPr>
              <w:t>таблетки, вкриті плівковою оболонкою, по 25 мг,100 мг, 150 мг; по 10 таблеток у блістері, по 3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Містрал Кепітал Менеджмент Лімітед, Англія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03.07.2025 р. № 1054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noProof/>
              </w:rPr>
              <w:t>Зміни I та I</w:t>
            </w:r>
            <w:r>
              <w:rPr>
                <w:b/>
                <w:noProof/>
              </w:rPr>
              <w:t>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</w:t>
            </w:r>
            <w:r>
              <w:rPr>
                <w:szCs w:val="20"/>
              </w:rPr>
              <w:t xml:space="preserve">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905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90592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90592">
      <w:pPr>
        <w:jc w:val="center"/>
        <w:rPr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333299-25/З-100 від 04.03.2025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caps/>
              </w:rPr>
              <w:t xml:space="preserve">ЕРЛОТИНІБ-ВІСТА , </w:t>
            </w:r>
            <w:r>
              <w:rPr>
                <w:b/>
              </w:rPr>
              <w:t>таблетки, вкриті плівковою оболонкою, по 50 мг; по 10 таблеток у блістері; по 3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Містрал Кепітал Менеджмент Лімітед, Англія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03.07.2025 р. № 1054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</w:t>
            </w:r>
            <w:r>
              <w:rPr>
                <w:szCs w:val="20"/>
              </w:rPr>
              <w:t xml:space="preserve">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905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90592">
      <w:pPr>
        <w:jc w:val="center"/>
        <w:rPr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333299-25/З-100 від 04.03.2025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caps/>
              </w:rPr>
              <w:t xml:space="preserve">ЕРЛОТИНІБ-ВІСТА , </w:t>
            </w:r>
            <w:r>
              <w:rPr>
                <w:b/>
              </w:rPr>
              <w:t>таблетки, вкриті плівковою оболонкою, по 50 мг; по 10 таблеток у блістері; по 3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Містрал Кепітал Менеджмент Лімітед, Англія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03.07.2025 р. № 1054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Тип п</w:t>
            </w:r>
            <w:r>
              <w:rPr>
                <w:b/>
              </w:rPr>
              <w:t xml:space="preserve">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</w:t>
            </w:r>
            <w:r>
              <w:rPr>
                <w:szCs w:val="20"/>
              </w:rPr>
              <w:t xml:space="preserve">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905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90592">
      <w:pPr>
        <w:jc w:val="center"/>
        <w:rPr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333299-25/З-100 від 04.03.2025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caps/>
              </w:rPr>
              <w:t xml:space="preserve">ЕРЛОТИНІБ-ВІСТА , </w:t>
            </w:r>
            <w:r>
              <w:rPr>
                <w:b/>
              </w:rPr>
              <w:t>таблетки, вкриті плівковою оболонкою, по 50 мг; по 10 таблеток у блістері; по 3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Містрал Кепітал Менеджмент Лімітед, Англія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03.07.2025 р. № 1054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Тип п</w:t>
            </w:r>
            <w:r>
              <w:rPr>
                <w:b/>
              </w:rPr>
              <w:t xml:space="preserve">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</w:t>
            </w:r>
            <w:r>
              <w:rPr>
                <w:szCs w:val="20"/>
              </w:rPr>
              <w:t xml:space="preserve">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905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90592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90592">
      <w:pPr>
        <w:jc w:val="center"/>
        <w:rPr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333301-25/З-100 від 04.03.2025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caps/>
              </w:rPr>
              <w:t xml:space="preserve">Ерлотиніб-Віста, </w:t>
            </w:r>
            <w:r>
              <w:rPr>
                <w:b/>
              </w:rPr>
              <w:t>таблетки, вкриті плівковою оболонкою, по 25 мг,100 мг, 150 мг; по 10 таблеток у блістері, по 3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Містрал Кепітал Менеджмент Лімітед, Англія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03.07.2025 р. № 1054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noProof/>
              </w:rPr>
              <w:t>Зміни I та I</w:t>
            </w:r>
            <w:r>
              <w:rPr>
                <w:b/>
                <w:noProof/>
              </w:rPr>
              <w:t>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</w:t>
            </w:r>
            <w:r>
              <w:rPr>
                <w:szCs w:val="20"/>
              </w:rPr>
              <w:t xml:space="preserve">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905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90592">
      <w:pPr>
        <w:jc w:val="center"/>
        <w:rPr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333301-25/З-100 від 04.03.2025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caps/>
              </w:rPr>
              <w:t xml:space="preserve">Ерлотиніб-Віста, </w:t>
            </w:r>
            <w:r>
              <w:rPr>
                <w:b/>
              </w:rPr>
              <w:t>таблетки, вкриті плівковою оболонкою, по 25 мг,100 мг, 150 мг; по 10 таблеток у блістері, по 3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Містрал Кепітал Менеджмент Лімітед, Англія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03.07.2025 р. № 1054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noProof/>
              </w:rPr>
              <w:t>Зміни I та I</w:t>
            </w:r>
            <w:r>
              <w:rPr>
                <w:b/>
                <w:noProof/>
              </w:rPr>
              <w:t>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</w:t>
            </w:r>
            <w:r>
              <w:rPr>
                <w:szCs w:val="20"/>
              </w:rPr>
              <w:t xml:space="preserve">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905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90592">
      <w:pPr>
        <w:jc w:val="center"/>
        <w:rPr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333301-25/З-100 від 04.03.2025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caps/>
              </w:rPr>
              <w:t xml:space="preserve">Ерлотиніб-Віста, </w:t>
            </w:r>
            <w:r>
              <w:rPr>
                <w:b/>
              </w:rPr>
              <w:t>таблетки, вкриті плівковою оболонкою, по 25 мг,100 мг, 150 мг; по 10 таблеток у блістері, по 3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Містрал Кепітал Менеджмент Лімітед, Англія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03.07.2025 р. № 1054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noProof/>
              </w:rPr>
              <w:t>Зміни I та I</w:t>
            </w:r>
            <w:r>
              <w:rPr>
                <w:b/>
                <w:noProof/>
              </w:rPr>
              <w:t>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</w:t>
            </w:r>
            <w:r>
              <w:rPr>
                <w:szCs w:val="20"/>
              </w:rPr>
              <w:t xml:space="preserve">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905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90592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90592">
      <w:pPr>
        <w:jc w:val="center"/>
        <w:rPr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333301-25/З-100 від 04.03.2025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caps/>
              </w:rPr>
              <w:t xml:space="preserve">Ерлотиніб-Віста, </w:t>
            </w:r>
            <w:r>
              <w:rPr>
                <w:b/>
              </w:rPr>
              <w:t>таблетки, вкриті плівковою оболонкою, по 25 мг,100 мг, 150 мг; по 10 таблеток у блістері, по 3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Містрал Кепітал Менеджмент Лімітед, Англія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03.07.2025 р. № 1054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</w:t>
            </w:r>
            <w:r>
              <w:rPr>
                <w:szCs w:val="20"/>
              </w:rPr>
              <w:t xml:space="preserve">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905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90592">
      <w:pPr>
        <w:jc w:val="center"/>
        <w:rPr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333301-25/З-100 від 04.03.2025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caps/>
              </w:rPr>
              <w:t xml:space="preserve">Ерлотиніб-Віста, </w:t>
            </w:r>
            <w:r>
              <w:rPr>
                <w:b/>
              </w:rPr>
              <w:t>таблетки, вкриті плівковою оболонкою, по 25 мг,100 мг, 150 мг; по 10 таблеток у блістері, по 3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Містрал Кепітал Менеджмент Лімітед, Англія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03.07.2025 р. № 1054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noProof/>
              </w:rPr>
              <w:t>Зміни I та I</w:t>
            </w:r>
            <w:r>
              <w:rPr>
                <w:b/>
                <w:noProof/>
              </w:rPr>
              <w:t>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</w:t>
            </w:r>
            <w:r>
              <w:rPr>
                <w:szCs w:val="20"/>
              </w:rPr>
              <w:t xml:space="preserve">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905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90592">
      <w:pPr>
        <w:jc w:val="center"/>
        <w:rPr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333301-25/З-100 від 04.03.2025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caps/>
              </w:rPr>
              <w:t xml:space="preserve">Ерлотиніб-Віста, </w:t>
            </w:r>
            <w:r>
              <w:rPr>
                <w:b/>
              </w:rPr>
              <w:t>таблетки, вкриті плівковою оболонкою, по 25 мг,100 мг, 150 мг; по 10 таблеток у блістері, по 3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Містрал Кепітал Менеджмент Лімітед, Англія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03.07.2025 р. № 1054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noProof/>
              </w:rPr>
              <w:t>Зміни I та I</w:t>
            </w:r>
            <w:r>
              <w:rPr>
                <w:b/>
                <w:noProof/>
              </w:rPr>
              <w:t>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</w:t>
            </w:r>
            <w:r>
              <w:rPr>
                <w:szCs w:val="20"/>
              </w:rPr>
              <w:t xml:space="preserve">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905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90592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90592">
      <w:pPr>
        <w:jc w:val="center"/>
        <w:rPr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323004-24/З-97 від 02.10.2024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caps/>
              </w:rPr>
              <w:t xml:space="preserve">Еспіро, </w:t>
            </w:r>
            <w:r>
              <w:rPr>
                <w:b/>
              </w:rPr>
              <w:t>таблетки, вкриті плівковою оболонкою, по 25 мг або по 50 мг, по 10 таблеток у блістері, по 1, або 2, або 3, або 5, або 9 блістерів у картонній коробці; по 14 таблеток у блістері, по 2 блістери у картонній коробці; по 30 таблеток у блістері, по 1 блістеру у</w:t>
            </w:r>
            <w:r>
              <w:rPr>
                <w:b/>
              </w:rPr>
              <w:t xml:space="preserve">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Фармацевтичний завод "ПОЛЬФАРМА" С.А., Польща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03.07.2025 р. № 1054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</w:t>
            </w:r>
            <w:r>
              <w:rPr>
                <w:szCs w:val="20"/>
              </w:rPr>
              <w:t xml:space="preserve">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905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90592">
      <w:pPr>
        <w:jc w:val="center"/>
        <w:rPr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323004-24/З-97 від 02.10.2024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caps/>
              </w:rPr>
              <w:t xml:space="preserve">Еспіро, </w:t>
            </w:r>
            <w:r>
              <w:rPr>
                <w:b/>
              </w:rPr>
              <w:t>таблетки, вкриті плівковою оболонкою, по 25 мг або по 50 мг, по 10 таблеток у блістері, по 1, або 2, або 3, або 5, або 9 блістерів у картонній коробці; по 14 таблеток у блістері, по 2 блістери у картонній коробці; по 30 таблеток у блістері, по 1 блістеру у</w:t>
            </w:r>
            <w:r>
              <w:rPr>
                <w:b/>
              </w:rPr>
              <w:t xml:space="preserve">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Фармацевтичний завод "ПОЛЬФАРМА" С.А., Польща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03.07.2025 р. № 1054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</w:t>
            </w:r>
            <w:r>
              <w:rPr>
                <w:szCs w:val="20"/>
              </w:rPr>
              <w:t xml:space="preserve">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905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90592">
      <w:pPr>
        <w:jc w:val="center"/>
        <w:rPr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323004-24/З-97 від 02.10.2024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caps/>
              </w:rPr>
              <w:t xml:space="preserve">Еспіро, </w:t>
            </w:r>
            <w:r>
              <w:rPr>
                <w:b/>
              </w:rPr>
              <w:t>таблетки, вкриті плівковою оболонкою, по 25 мг або по 50 мг, по 10 таблеток у блістері, по 1, або 2, або 3, або 5, або 9 блістерів у картонній коробці; по 14 таблеток у блістері, по 2 блістери у картонній коробці; по 30 таблеток у блістері, по 1 блістеру у</w:t>
            </w:r>
            <w:r>
              <w:rPr>
                <w:b/>
              </w:rPr>
              <w:t xml:space="preserve">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Фармацевтичний завод "ПОЛЬФАРМА" С.А., Польща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03.07.2025 р. № 1054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</w:t>
            </w:r>
            <w:r>
              <w:rPr>
                <w:szCs w:val="20"/>
              </w:rPr>
              <w:t xml:space="preserve">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905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90592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90592">
      <w:pPr>
        <w:jc w:val="center"/>
        <w:rPr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323004-24/З-97 від 02.10.2024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caps/>
              </w:rPr>
              <w:t xml:space="preserve">Еспіро, </w:t>
            </w:r>
            <w:r>
              <w:rPr>
                <w:b/>
              </w:rPr>
              <w:t>таблетки, вкриті плівковою оболонкою, по 25 мг або по 50 мг, по 10 таблеток у блістері, по 1, або 2, або 3, або 5, або 9 блістерів у картонній коробці; по 14 таблеток у блістері, по 2 блістери у картонній коробці; по 30 таблеток у блістері, по 1 блістеру у</w:t>
            </w:r>
            <w:r>
              <w:rPr>
                <w:b/>
              </w:rPr>
              <w:t xml:space="preserve">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Фармацевтичний завод "ПОЛЬФАРМА" С.А., Польща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03.07.2025 р. № 1054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905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90592">
      <w:pPr>
        <w:jc w:val="center"/>
        <w:rPr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323004-24/З-97 від 02.10.2024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caps/>
              </w:rPr>
              <w:t xml:space="preserve">Еспіро, </w:t>
            </w:r>
            <w:r>
              <w:rPr>
                <w:b/>
              </w:rPr>
              <w:t>таблетки, вкриті плівковою оболонкою, по 25 мг або по 50 мг, по 10 таблеток у блістері, по 1, або 2, або 3, або 5, або 9 блістерів у картонній коробці; по 14 таблеток у блістері, по 2 блістери у картонній коробці; по 30 таблеток у блістері, по 1 блістеру у</w:t>
            </w:r>
            <w:r>
              <w:rPr>
                <w:b/>
              </w:rPr>
              <w:t xml:space="preserve">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Фармацевтичний завод "ПОЛЬФАРМА" С.А., Польща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03.07.2025 р. № 1054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</w:t>
            </w:r>
            <w:r>
              <w:rPr>
                <w:szCs w:val="20"/>
              </w:rPr>
              <w:t xml:space="preserve">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905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90592">
      <w:pPr>
        <w:jc w:val="center"/>
        <w:rPr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323004-24/З-97 від 02.10.2024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caps/>
              </w:rPr>
              <w:t xml:space="preserve">Еспіро, </w:t>
            </w:r>
            <w:r>
              <w:rPr>
                <w:b/>
              </w:rPr>
              <w:t>таблетки, вкриті плівковою оболонкою, по 25 мг або по 50 мг, по 10 таблеток у блістері, по 1, або 2, або 3, або 5, або 9 блістерів у картонній коробці; по 14 таблеток у блістері, по 2 блістери у картонній коробці; по 30 таблеток у блістері, по 1 блістеру у</w:t>
            </w:r>
            <w:r>
              <w:rPr>
                <w:b/>
              </w:rPr>
              <w:t xml:space="preserve">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Фармацевтичний завод "ПОЛЬФАРМА" С.А., Польща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03.07.2025 р. № 1054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</w:t>
            </w:r>
            <w:r>
              <w:rPr>
                <w:szCs w:val="20"/>
              </w:rPr>
              <w:t xml:space="preserve">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905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90592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90592">
      <w:pPr>
        <w:jc w:val="center"/>
        <w:rPr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335128-25/З-124, 335129-25/З-124 від 31.03.2025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caps/>
              </w:rPr>
              <w:t xml:space="preserve">Ефералган з вітаміном С, </w:t>
            </w:r>
            <w:r>
              <w:rPr>
                <w:b/>
              </w:rPr>
              <w:t>таблетки шипучі, 330 мг/200 мг; по 10 таблеток у тубі; по 1 або по 2 туби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УПСА САС, Францiя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03.07.2025 р. № 1054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</w:t>
            </w:r>
            <w:r>
              <w:rPr>
                <w:szCs w:val="20"/>
              </w:rPr>
              <w:t xml:space="preserve">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905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90592">
      <w:pPr>
        <w:jc w:val="center"/>
        <w:rPr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335128-25/З-124, 335129-25/З-124 від 31.03.2025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caps/>
              </w:rPr>
              <w:t xml:space="preserve">Ефералган з вітаміном С, </w:t>
            </w:r>
            <w:r>
              <w:rPr>
                <w:b/>
              </w:rPr>
              <w:t>таблетки шипучі, 330 мг/200 мг; по 10 таблеток у тубі; по 1 або по 2 туби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УПСА САС, Францiя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03.07.2025 р. № 1054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905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90592">
      <w:pPr>
        <w:jc w:val="center"/>
        <w:rPr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335128-25/З-124, 335129-25/З-124 від 31.03.2025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>Назва ліка</w:t>
            </w:r>
            <w:r>
              <w:rPr>
                <w:b/>
                <w:lang w:val="ru-RU"/>
              </w:rPr>
              <w:t xml:space="preserve">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caps/>
              </w:rPr>
              <w:t xml:space="preserve">Ефералган з вітаміном С, </w:t>
            </w:r>
            <w:r>
              <w:rPr>
                <w:b/>
              </w:rPr>
              <w:t>таблетки шипучі, 330 мг/200 мг; по 10 таблеток у тубі; по 1 або по 2 туби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УПСА САС, Францiя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03.07.2025 р. № 1054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</w:t>
            </w:r>
            <w:r>
              <w:rPr>
                <w:szCs w:val="20"/>
              </w:rPr>
              <w:t xml:space="preserve">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905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90592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90592">
      <w:pPr>
        <w:jc w:val="center"/>
        <w:rPr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337010-25/В-144 від 30.04.2025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caps/>
              </w:rPr>
              <w:t xml:space="preserve">Зелбораф®, </w:t>
            </w:r>
            <w:r>
              <w:rPr>
                <w:b/>
              </w:rPr>
              <w:t>таблетки, вкриті плівковою оболонкою, по 240 мг; по 8 таблеток у блістері; по 7 блістерів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ТОВ "Рош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03.07.2025 р. № 1054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905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90592">
      <w:pPr>
        <w:jc w:val="center"/>
        <w:rPr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337010-25/В-144 від 30.04.2025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caps/>
              </w:rPr>
              <w:t xml:space="preserve">Зелбораф®, </w:t>
            </w:r>
            <w:r>
              <w:rPr>
                <w:b/>
              </w:rPr>
              <w:t>таблетки, вкриті плівковою оболонкою, по 240 мг; по 8 таблеток у блістері; по 7 блістерів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ТОВ "Рош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03.07.2025 р. № 1054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</w:t>
            </w:r>
            <w:r>
              <w:rPr>
                <w:szCs w:val="20"/>
              </w:rPr>
              <w:t xml:space="preserve">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905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90592">
      <w:pPr>
        <w:jc w:val="center"/>
        <w:rPr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337010-25/В-144 </w:t>
            </w:r>
            <w:r>
              <w:rPr>
                <w:b/>
              </w:rPr>
              <w:t>від 30.04.2025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caps/>
              </w:rPr>
              <w:t xml:space="preserve">Зелбораф®, </w:t>
            </w:r>
            <w:r>
              <w:rPr>
                <w:b/>
              </w:rPr>
              <w:t>таблетки, вкриті плівковою оболонкою, по 240 мг; по 8 таблеток у блістері; по 7 блістерів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ТОВ "Рош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03.07.2025 р. № 1054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</w:t>
            </w:r>
            <w:r>
              <w:rPr>
                <w:szCs w:val="20"/>
              </w:rPr>
              <w:t xml:space="preserve">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905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90592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90592">
      <w:pPr>
        <w:jc w:val="center"/>
        <w:rPr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332558-25/В-123, 332559-25/В-123 від 21.02.2025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>Назва ліка</w:t>
            </w:r>
            <w:r>
              <w:rPr>
                <w:b/>
                <w:lang w:val="ru-RU"/>
              </w:rPr>
              <w:t xml:space="preserve">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caps/>
              </w:rPr>
              <w:t xml:space="preserve">Зіпелор®, </w:t>
            </w:r>
            <w:r>
              <w:rPr>
                <w:b/>
              </w:rPr>
              <w:t>розчин для ротової порожнини, 1,5 мг/мл; по 100 мл у флаконі; по 1 флакону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03.07.2025 р. № 1054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</w:t>
            </w:r>
            <w:r>
              <w:rPr>
                <w:szCs w:val="20"/>
              </w:rPr>
              <w:t xml:space="preserve">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905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90592">
      <w:pPr>
        <w:jc w:val="center"/>
        <w:rPr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332558-25/В-123, 332559-25/В-123 від 21.02.2025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caps/>
              </w:rPr>
              <w:t xml:space="preserve">Зіпелор®, </w:t>
            </w:r>
            <w:r>
              <w:rPr>
                <w:b/>
              </w:rPr>
              <w:t>розчин для ротової порожнини, 1,5 мг/мл; по 100 мл у флаконі; по 1 флакону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03.07.2025 р. № 1054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</w:t>
            </w:r>
            <w:r>
              <w:rPr>
                <w:b/>
              </w:rPr>
              <w:t>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905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90592">
      <w:pPr>
        <w:jc w:val="center"/>
        <w:rPr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332558-25/В-123, 332559-25/В-123 від 21.02.2025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caps/>
              </w:rPr>
              <w:t xml:space="preserve">Зіпелор®, </w:t>
            </w:r>
            <w:r>
              <w:rPr>
                <w:b/>
              </w:rPr>
              <w:t>розчин для ротової порожнини, 1,5 мг/мл; по 100 мл у флаконі; по 1 флакону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03.07.2025 р. № 1054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</w:t>
            </w:r>
            <w:r>
              <w:rPr>
                <w:b/>
              </w:rPr>
              <w:t>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905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90592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90592">
      <w:pPr>
        <w:jc w:val="center"/>
        <w:rPr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335902-25/З-146 від 14.04.2025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caps/>
              </w:rPr>
              <w:t xml:space="preserve">Зовілам, </w:t>
            </w:r>
            <w:r>
              <w:rPr>
                <w:b/>
              </w:rPr>
              <w:t xml:space="preserve">таблетки, вкриті плівковою оболонкою, по 150 мг/300 мг; по 60 таблеток у пластиковому контейнері; по 1 пластиковому контейнеру у пачці з картону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Майлан Лабораторіз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03.07.2025 р. № 1054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</w:t>
            </w:r>
            <w:r>
              <w:rPr>
                <w:szCs w:val="20"/>
              </w:rPr>
              <w:t xml:space="preserve">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905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90592">
      <w:pPr>
        <w:jc w:val="center"/>
        <w:rPr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335902-25/З-146 від 14.04.2025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caps/>
              </w:rPr>
              <w:t xml:space="preserve">Зовілам, </w:t>
            </w:r>
            <w:r>
              <w:rPr>
                <w:b/>
              </w:rPr>
              <w:t xml:space="preserve">таблетки, вкриті плівковою оболонкою, по 150 мг/300 мг; по 60 таблеток у пластиковому контейнері; по 1 пластиковому контейнеру у пачці з картону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Майлан Лабораторіз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03.07.2025 р. № 1054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</w:t>
            </w:r>
            <w:r>
              <w:rPr>
                <w:szCs w:val="20"/>
              </w:rPr>
              <w:t xml:space="preserve">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905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90592">
      <w:pPr>
        <w:jc w:val="center"/>
        <w:rPr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335902-25/З-146 від 14.04.2025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caps/>
              </w:rPr>
              <w:t xml:space="preserve">Зовілам, </w:t>
            </w:r>
            <w:r>
              <w:rPr>
                <w:b/>
              </w:rPr>
              <w:t xml:space="preserve">таблетки, вкриті плівковою оболонкою, по 150 мг/300 мг; по 60 таблеток у пластиковому контейнері; по 1 пластиковому контейнеру у пачці з картону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Майлан Лабораторіз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03.07.2025 р. № 1054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</w:t>
            </w:r>
            <w:r>
              <w:rPr>
                <w:szCs w:val="20"/>
              </w:rPr>
              <w:t xml:space="preserve">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905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90592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90592">
      <w:pPr>
        <w:jc w:val="center"/>
        <w:rPr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323228-24/В-28 від 04.10.2024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caps/>
              </w:rPr>
              <w:t xml:space="preserve">ЗОІЛЕВ, </w:t>
            </w:r>
            <w:r>
              <w:rPr>
                <w:b/>
              </w:rPr>
              <w:t>розчин для інфузій, 500 мг/100 мл по 100 мл у контейнері з полівінілхлориду; по 1 контейнеру в поліетиленовому пакеті в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Дочірнє підприємство "Фарматрейд",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03.07.2025 р. № 1054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Реєстраційна процедур</w:t>
            </w:r>
            <w:r>
              <w:rPr>
                <w:b/>
              </w:rPr>
              <w:t xml:space="preserve">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</w:t>
            </w:r>
            <w:r>
              <w:rPr>
                <w:szCs w:val="20"/>
              </w:rPr>
              <w:t xml:space="preserve">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905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90592">
      <w:pPr>
        <w:jc w:val="center"/>
        <w:rPr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323228-24/В-28 від 04.10.2024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caps/>
              </w:rPr>
              <w:t xml:space="preserve">ЗОІЛЕВ, </w:t>
            </w:r>
            <w:r>
              <w:rPr>
                <w:b/>
              </w:rPr>
              <w:t>розчин для інфузій, 500 мг/100 мл по 100 мл у контейнері з полівінілхлориду; по 1 контейнеру в поліетиленовому пакеті в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Дочірнє підприємство "Фарматрейд",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03.07.2025 р. № 1054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Реєстраційна процедур</w:t>
            </w:r>
            <w:r>
              <w:rPr>
                <w:b/>
              </w:rPr>
              <w:t xml:space="preserve">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</w:t>
            </w:r>
            <w:r>
              <w:rPr>
                <w:szCs w:val="20"/>
              </w:rPr>
              <w:t xml:space="preserve">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905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90592">
      <w:pPr>
        <w:jc w:val="center"/>
        <w:rPr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323228-24/В-28 від 04.10.2024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caps/>
              </w:rPr>
              <w:t xml:space="preserve">ЗОІЛЕВ, </w:t>
            </w:r>
            <w:r>
              <w:rPr>
                <w:b/>
              </w:rPr>
              <w:t>розчин для інфузій, 500 мг/100 мл по 100 мл у контейнері з полівінілхлориду; по 1 контейнеру в поліетиленовому пакеті в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Дочірнє підприємство "Фарматрейд",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03.07.2025 р. № 1054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Реєстраційна процедур</w:t>
            </w:r>
            <w:r>
              <w:rPr>
                <w:b/>
              </w:rPr>
              <w:t xml:space="preserve">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</w:t>
            </w:r>
            <w:r>
              <w:rPr>
                <w:szCs w:val="20"/>
              </w:rPr>
              <w:t xml:space="preserve">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905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90592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90592">
      <w:pPr>
        <w:jc w:val="center"/>
        <w:rPr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336622-25/В-120 від 23.04.2025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caps/>
              </w:rPr>
              <w:t xml:space="preserve">Ібупрофен, </w:t>
            </w:r>
            <w:r>
              <w:rPr>
                <w:b/>
              </w:rPr>
              <w:t>таблетки, вкриті оболонкою, по 200 мг</w:t>
            </w:r>
            <w:r>
              <w:rPr>
                <w:b/>
              </w:rPr>
              <w:br/>
            </w:r>
            <w:r>
              <w:rPr>
                <w:b/>
              </w:rPr>
              <w:t xml:space="preserve">по 10 таблеток у блістері; по 1 або 2, або 3, або 4, або 5, або 6 блістерів у пачці з картону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Акціонерне товариство "ВІТАМІНИ",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03.07.2025 р. № 1054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905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90592">
      <w:pPr>
        <w:jc w:val="center"/>
        <w:rPr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336622-25/В-120 від 23.04.2025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caps/>
              </w:rPr>
              <w:t xml:space="preserve">Ібупрофен, </w:t>
            </w:r>
            <w:r>
              <w:rPr>
                <w:b/>
              </w:rPr>
              <w:t>таблетки, вкриті оболонкою, по 200 мг</w:t>
            </w:r>
            <w:r>
              <w:rPr>
                <w:b/>
              </w:rPr>
              <w:br/>
              <w:t xml:space="preserve">по 10 таблеток у блістері; по 1 або 2, або 3, або 4, або 5, або 6 блістерів у пачці з картону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Акціонерне товариство "ВІТАМІНИ",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03.07.2025 р. № 1054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</w:t>
            </w:r>
            <w:r>
              <w:rPr>
                <w:szCs w:val="20"/>
              </w:rPr>
              <w:t xml:space="preserve">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905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90592">
      <w:pPr>
        <w:jc w:val="center"/>
        <w:rPr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336622-25/В-120 </w:t>
            </w:r>
            <w:r>
              <w:rPr>
                <w:b/>
              </w:rPr>
              <w:t>від 23.04.2025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caps/>
              </w:rPr>
              <w:t xml:space="preserve">Ібупрофен, </w:t>
            </w:r>
            <w:r>
              <w:rPr>
                <w:b/>
              </w:rPr>
              <w:t>таблетки, вкриті оболонкою, по 200 мг</w:t>
            </w:r>
            <w:r>
              <w:rPr>
                <w:b/>
              </w:rPr>
              <w:br/>
              <w:t xml:space="preserve">по 10 таблеток у блістері; по 1 або 2, або 3, або 4, або 5, або 6 блістерів у пачці з картону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Акціонерне товариство "ВІТАМІНИ",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03.07.2025 р. № 1054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</w:t>
            </w:r>
            <w:r>
              <w:rPr>
                <w:szCs w:val="20"/>
              </w:rPr>
              <w:t xml:space="preserve">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905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90592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90592">
      <w:pPr>
        <w:jc w:val="center"/>
        <w:rPr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334730-25/З-06 від 25.03.2025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</w:t>
            </w:r>
            <w:r>
              <w:rPr>
                <w:b/>
                <w:lang w:val="ru-RU"/>
              </w:rPr>
              <w:t>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caps/>
              </w:rPr>
              <w:t xml:space="preserve">Інсуфор, </w:t>
            </w:r>
            <w:r>
              <w:rPr>
                <w:b/>
              </w:rPr>
              <w:t>таблетки, вкриті плівковою оболонкою по 500 мг або 850 мг: по 15 таблеток у блістері; по 2, 4 або 6 блістерів у картонній коробці; по 1000 мг: по 10 таблеток у блістері; по 3, 6 або 9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ТОВ "УОРЛД МЕДИЦИН",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03.07.2025 р. № 1054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</w:t>
            </w:r>
            <w:r>
              <w:rPr>
                <w:szCs w:val="20"/>
              </w:rPr>
              <w:t xml:space="preserve">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905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не повинен </w:t>
      </w:r>
      <w:r>
        <w:rPr>
          <w:b/>
          <w:sz w:val="20"/>
          <w:szCs w:val="20"/>
          <w:lang w:val="ru-RU"/>
        </w:rPr>
        <w:t>перевищувати строк дії довіреності, на підставі якої вона видана.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90592">
      <w:pPr>
        <w:jc w:val="center"/>
        <w:rPr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334730-25/З-06 в</w:t>
            </w:r>
            <w:r>
              <w:rPr>
                <w:b/>
              </w:rPr>
              <w:t>ід 25.03.2025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caps/>
              </w:rPr>
              <w:t xml:space="preserve">Інсуфор, </w:t>
            </w:r>
            <w:r>
              <w:rPr>
                <w:b/>
              </w:rPr>
              <w:t xml:space="preserve">таблетки, вкриті плівковою оболонкою по 500 мг або 850 мг: по 15 таблеток у блістері; по 2, 4 або 6 блістерів у картонній коробці; по 1000 мг: по 10 таблеток у блістері; </w:t>
            </w:r>
            <w:r>
              <w:rPr>
                <w:b/>
              </w:rPr>
              <w:t>по 3, 6 або 9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ТОВ "УОРЛД МЕДИЦИН",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03.07.2025 р. № 1054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</w:t>
            </w:r>
            <w:r>
              <w:rPr>
                <w:szCs w:val="20"/>
              </w:rPr>
              <w:t xml:space="preserve">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905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90592">
      <w:pPr>
        <w:jc w:val="center"/>
        <w:rPr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334730-25/З-06 від 25.03.2025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caps/>
              </w:rPr>
              <w:t xml:space="preserve">Інсуфор, </w:t>
            </w:r>
            <w:r>
              <w:rPr>
                <w:b/>
              </w:rPr>
              <w:t>таблетки, вкриті плівковою оболонкою по 500 мг або 850 мг: по 15 таблеток у блістері; по 2, 4 або 6 блістерів у картонній коробці; по 1000 мг: по 10 таблеток у блістері; по 3, 6 або 9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ТОВ "УОРЛД МЕДИЦИН",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Н</w:t>
            </w:r>
            <w:r>
              <w:rPr>
                <w:b/>
              </w:rPr>
              <w:t>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03.07.2025 р. № 1054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</w:t>
            </w:r>
            <w:r>
              <w:rPr>
                <w:szCs w:val="20"/>
              </w:rPr>
              <w:t xml:space="preserve">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905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90592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90592">
      <w:pPr>
        <w:jc w:val="center"/>
        <w:rPr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334730-25/З-06 від 25.03.2025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</w:t>
            </w:r>
            <w:r>
              <w:rPr>
                <w:b/>
                <w:lang w:val="ru-RU"/>
              </w:rPr>
              <w:t>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caps/>
              </w:rPr>
              <w:t xml:space="preserve">Інсуфор, </w:t>
            </w:r>
            <w:r>
              <w:rPr>
                <w:b/>
              </w:rPr>
              <w:t>таблетки, вкриті плівковою оболонкою по 500 мг або 850 мг: по 15 таблеток у блістері; по 2, 4 або 6 блістерів у картонній коробці; по 1000 мг: по 10 таблеток у блістері; по 3, 6 або 9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ТОВ "УОРЛД МЕДИЦИН",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03.07.2025 р. № 1054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905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90592">
      <w:pPr>
        <w:jc w:val="center"/>
        <w:rPr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334730-25/З-06 від 25.03.2025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caps/>
              </w:rPr>
              <w:t xml:space="preserve">Інсуфор, </w:t>
            </w:r>
            <w:r>
              <w:rPr>
                <w:b/>
              </w:rPr>
              <w:t xml:space="preserve">таблетки, вкриті плівковою оболонкою по 500 мг або 850 мг: по 15 таблеток у блістері; по 2, 4 або 6 блістерів у картонній коробці; </w:t>
            </w:r>
            <w:r>
              <w:rPr>
                <w:b/>
              </w:rPr>
              <w:t>по 1000 мг: по 10 таблеток у блістері; по 3, 6 або 9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ТОВ "УОРЛД МЕДИЦИН",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03.07.2025 р. № 1054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</w:t>
            </w:r>
            <w:r>
              <w:rPr>
                <w:szCs w:val="20"/>
              </w:rPr>
              <w:t xml:space="preserve">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905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90592">
      <w:pPr>
        <w:jc w:val="center"/>
        <w:rPr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334730-25/З-06 від 25.03.2025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caps/>
              </w:rPr>
              <w:t xml:space="preserve">Інсуфор, </w:t>
            </w:r>
            <w:r>
              <w:rPr>
                <w:b/>
              </w:rPr>
              <w:t>таблетки, вкриті плівковою оболонкою по 500 мг або 850 мг: по 15 таблеток у блістері; по 2, 4 або 6 блістерів у картонній коробці; по 1000 мг: по 10 таблеток у блістері; по 3, 6 або 9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ТОВ "УОРЛД МЕДИЦИН",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Н</w:t>
            </w:r>
            <w:r>
              <w:rPr>
                <w:b/>
              </w:rPr>
              <w:t>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03.07.2025 р. № 1054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</w:t>
            </w:r>
            <w:r>
              <w:rPr>
                <w:szCs w:val="20"/>
              </w:rPr>
              <w:t xml:space="preserve">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905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90592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90592">
      <w:pPr>
        <w:jc w:val="center"/>
        <w:rPr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334730-25/З-06 від 25.03.2025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</w:t>
            </w:r>
            <w:r>
              <w:rPr>
                <w:b/>
                <w:lang w:val="ru-RU"/>
              </w:rPr>
              <w:t>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caps/>
              </w:rPr>
              <w:t xml:space="preserve">Інсуфор, </w:t>
            </w:r>
            <w:r>
              <w:rPr>
                <w:b/>
              </w:rPr>
              <w:t>таблетки, вкриті плівковою оболонкою по 500 мг або 850 мг: по 15 таблеток у блістері; по 2, 4 або 6 блістерів у картонній коробці; по 1000 мг: по 10 таблеток у блістері; по 3, 6 або 9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ТОВ "УОРЛД МЕДИЦИН",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03.07.2025 р. № 1054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</w:t>
            </w:r>
            <w:r>
              <w:rPr>
                <w:szCs w:val="20"/>
              </w:rPr>
              <w:t xml:space="preserve">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905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не повинен </w:t>
      </w:r>
      <w:r>
        <w:rPr>
          <w:b/>
          <w:sz w:val="20"/>
          <w:szCs w:val="20"/>
          <w:lang w:val="ru-RU"/>
        </w:rPr>
        <w:t>перевищувати строк дії довіреності, на підставі якої вона видана.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90592">
      <w:pPr>
        <w:jc w:val="center"/>
        <w:rPr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334730-25/З-06 в</w:t>
            </w:r>
            <w:r>
              <w:rPr>
                <w:b/>
              </w:rPr>
              <w:t>ід 25.03.2025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caps/>
              </w:rPr>
              <w:t xml:space="preserve">Інсуфор, </w:t>
            </w:r>
            <w:r>
              <w:rPr>
                <w:b/>
              </w:rPr>
              <w:t xml:space="preserve">таблетки, вкриті плівковою оболонкою по 500 мг або 850 мг: по 15 таблеток у блістері; по 2, 4 або 6 блістерів у картонній коробці; по 1000 мг: по 10 таблеток у блістері; </w:t>
            </w:r>
            <w:r>
              <w:rPr>
                <w:b/>
              </w:rPr>
              <w:t>по 3, 6 або 9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ТОВ "УОРЛД МЕДИЦИН",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03.07.2025 р. № 1054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</w:t>
            </w:r>
            <w:r>
              <w:rPr>
                <w:szCs w:val="20"/>
              </w:rPr>
              <w:t xml:space="preserve">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905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90592">
      <w:pPr>
        <w:jc w:val="center"/>
        <w:rPr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334730-25/З-06 від 25.03.2025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caps/>
              </w:rPr>
              <w:t xml:space="preserve">Інсуфор, </w:t>
            </w:r>
            <w:r>
              <w:rPr>
                <w:b/>
              </w:rPr>
              <w:t>таблетки, вкриті плівковою оболонкою по 500 мг або 850 мг: по 15 таблеток у блістері; по 2, 4 або 6 блістерів у картонній коробці; по 1000 мг: по 10 таблеток у блістері; по 3, 6 або 9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ТОВ "УОРЛД МЕДИЦИН",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Н</w:t>
            </w:r>
            <w:r>
              <w:rPr>
                <w:b/>
              </w:rPr>
              <w:t>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03.07.2025 р. № 1054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</w:t>
            </w:r>
            <w:r>
              <w:rPr>
                <w:szCs w:val="20"/>
              </w:rPr>
              <w:t xml:space="preserve">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905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90592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90592">
      <w:pPr>
        <w:jc w:val="center"/>
        <w:rPr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333136-25/З-144 від 28.02.2025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caps/>
              </w:rPr>
              <w:t xml:space="preserve">Інфлюцид, </w:t>
            </w:r>
            <w:r>
              <w:rPr>
                <w:b/>
              </w:rPr>
              <w:t>таблетки, по 20 таблеток у блістері; по 2 або 3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Альпен Фарма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03.07.2025 р. № 1054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905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90592">
      <w:pPr>
        <w:jc w:val="center"/>
        <w:rPr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333136-25/З-144 від 28.02.2025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caps/>
              </w:rPr>
              <w:t xml:space="preserve">Інфлюцид, </w:t>
            </w:r>
            <w:r>
              <w:rPr>
                <w:b/>
              </w:rPr>
              <w:t>таблетки, по 20 таблеток у блістері; по 2 або 3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Альпен Фарма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03.07.2025 р. № 1054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</w:t>
            </w:r>
            <w:r>
              <w:rPr>
                <w:szCs w:val="20"/>
              </w:rPr>
              <w:t xml:space="preserve">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905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90592">
      <w:pPr>
        <w:jc w:val="center"/>
        <w:rPr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333136-25/З-144 від 28.02.2025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caps/>
              </w:rPr>
              <w:t xml:space="preserve">Інфлюцид, </w:t>
            </w:r>
            <w:r>
              <w:rPr>
                <w:b/>
              </w:rPr>
              <w:t>таблетки, по 20 таблеток у блістері; по 2 або 3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Альпен Фарма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03.07.2025 р. № 1054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905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90592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90592">
      <w:pPr>
        <w:jc w:val="center"/>
        <w:rPr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337410-25/В-61 від 06.05.2025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caps/>
              </w:rPr>
              <w:t xml:space="preserve">Іриносиндан, </w:t>
            </w:r>
            <w:r>
              <w:rPr>
                <w:b/>
              </w:rPr>
              <w:t>концентрат для приготування розчину для інфузій, 20 мг/мл; по 2 мл або 5 мл, або 15 мл, або 25 мл у флаконі; по 1 флакону в пачці картонній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ТОВ «Тева Україна»,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03.07.2025 р. № 1054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noProof/>
              </w:rPr>
              <w:t xml:space="preserve">Зміни I та </w:t>
            </w:r>
            <w:r>
              <w:rPr>
                <w:b/>
                <w:noProof/>
              </w:rPr>
              <w:t>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</w:t>
            </w:r>
            <w:r>
              <w:rPr>
                <w:b/>
                <w:szCs w:val="20"/>
              </w:rPr>
              <w:t>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905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90592">
      <w:pPr>
        <w:jc w:val="center"/>
        <w:rPr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337410-25/В-61 від 06.05.2025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caps/>
              </w:rPr>
              <w:t xml:space="preserve">Іриносиндан, </w:t>
            </w:r>
            <w:r>
              <w:rPr>
                <w:b/>
              </w:rPr>
              <w:t>концентрат для приготування розчину для інфузій, 20 мг/мл; по 2 мл або 5 мл, або 15 мл, або 25 мл у флаконі; по 1 флакону в пачці картонній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ТОВ «Тева Україна»,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03.07.2025 р. № 1054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noProof/>
              </w:rPr>
              <w:t xml:space="preserve">Зміни I та </w:t>
            </w:r>
            <w:r>
              <w:rPr>
                <w:b/>
                <w:noProof/>
              </w:rPr>
              <w:t>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</w:t>
            </w:r>
            <w:r>
              <w:rPr>
                <w:b/>
                <w:szCs w:val="20"/>
              </w:rPr>
              <w:t>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905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90592">
      <w:pPr>
        <w:jc w:val="center"/>
        <w:rPr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337410-25/В-61 від 06.05.2025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caps/>
              </w:rPr>
              <w:t xml:space="preserve">Іриносиндан, </w:t>
            </w:r>
            <w:r>
              <w:rPr>
                <w:b/>
              </w:rPr>
              <w:t>концентрат для приготування розчину для інфузій, 20 мг/мл; по 2 мл або 5 мл, або 15 мл, або 25 мл у флаконі; по 1 флакону в пачці картонній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ТОВ «Тева Україна»,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03.07.2025 р. № 1054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noProof/>
              </w:rPr>
              <w:t xml:space="preserve">Зміни I та </w:t>
            </w:r>
            <w:r>
              <w:rPr>
                <w:b/>
                <w:noProof/>
              </w:rPr>
              <w:t>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</w:t>
            </w:r>
            <w:r>
              <w:rPr>
                <w:b/>
                <w:szCs w:val="20"/>
              </w:rPr>
              <w:t>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905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90592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90592">
      <w:pPr>
        <w:jc w:val="center"/>
        <w:rPr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336988-25/З-145 від 30.04.2025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caps/>
              </w:rPr>
              <w:t xml:space="preserve">Кадсіла®, </w:t>
            </w:r>
            <w:r>
              <w:rPr>
                <w:b/>
              </w:rPr>
              <w:t>порошок для концентрату для розчину для інфузій по 100 мг;</w:t>
            </w:r>
            <w:r>
              <w:rPr>
                <w:b/>
              </w:rPr>
              <w:br/>
            </w:r>
            <w:r>
              <w:rPr>
                <w:b/>
              </w:rPr>
              <w:t>порошок для концентрату для розчину для інфузій по 160 мг;</w:t>
            </w:r>
            <w:r>
              <w:rPr>
                <w:b/>
              </w:rPr>
              <w:br/>
              <w:t>1 флакон з порошком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ТОВ "Рош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03.07.2025 р. № 1054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905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90592">
      <w:pPr>
        <w:jc w:val="center"/>
        <w:rPr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336988-25/З-145 від 30.04.2025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caps/>
              </w:rPr>
              <w:t xml:space="preserve">Кадсіла®, </w:t>
            </w:r>
            <w:r>
              <w:rPr>
                <w:b/>
              </w:rPr>
              <w:t>порошок для концентрату для розчину для інфузій по 100 мг;</w:t>
            </w:r>
            <w:r>
              <w:rPr>
                <w:b/>
              </w:rPr>
              <w:br/>
              <w:t>порошок для концентрату для розчину для інфузій по 160 мг;</w:t>
            </w:r>
            <w:r>
              <w:rPr>
                <w:b/>
              </w:rPr>
              <w:br/>
            </w:r>
            <w:r>
              <w:rPr>
                <w:b/>
              </w:rPr>
              <w:t>1 флакон з порошком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ТОВ "Рош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03.07.2025 р. № 1054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</w:t>
            </w:r>
            <w:r>
              <w:rPr>
                <w:szCs w:val="20"/>
              </w:rPr>
              <w:t xml:space="preserve">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</w:t>
            </w:r>
            <w:r>
              <w:rPr>
                <w:szCs w:val="20"/>
                <w:lang w:val="ru-RU"/>
              </w:rPr>
              <w:t xml:space="preserve"> документів</w:t>
            </w: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905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90592">
      <w:pPr>
        <w:jc w:val="center"/>
        <w:rPr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336988-25/З-145 </w:t>
            </w:r>
            <w:r>
              <w:rPr>
                <w:b/>
              </w:rPr>
              <w:t>від 30.04.2025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caps/>
              </w:rPr>
              <w:t xml:space="preserve">Кадсіла®, </w:t>
            </w:r>
            <w:r>
              <w:rPr>
                <w:b/>
              </w:rPr>
              <w:t>порошок для концентрату для розчину для інфузій по 100 мг;</w:t>
            </w:r>
            <w:r>
              <w:rPr>
                <w:b/>
              </w:rPr>
              <w:br/>
              <w:t>порошок для концентрату для розчину для інфузій по 160 мг;</w:t>
            </w:r>
            <w:r>
              <w:rPr>
                <w:b/>
              </w:rPr>
              <w:br/>
              <w:t>1 флакон з порошком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ТОВ "Рош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03.07.2025 р. № 1054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</w:t>
            </w:r>
            <w:r>
              <w:rPr>
                <w:szCs w:val="20"/>
              </w:rPr>
              <w:t xml:space="preserve">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905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90592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90592">
      <w:pPr>
        <w:jc w:val="center"/>
        <w:rPr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336988-25/З-14</w:t>
            </w:r>
            <w:r>
              <w:rPr>
                <w:b/>
              </w:rPr>
              <w:t>5 від 30.04.2025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caps/>
              </w:rPr>
              <w:t xml:space="preserve">Кадсіла®, </w:t>
            </w:r>
            <w:r>
              <w:rPr>
                <w:b/>
              </w:rPr>
              <w:t>порошок для концентрату для розчину для інфузій по 100 мг;</w:t>
            </w:r>
            <w:r>
              <w:rPr>
                <w:b/>
              </w:rPr>
              <w:br/>
              <w:t>порошок для концентрату для розчину для інфузій по 160 мг;</w:t>
            </w:r>
            <w:r>
              <w:rPr>
                <w:b/>
              </w:rPr>
              <w:br/>
              <w:t>1 флакон з порошком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ТОВ "Рош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03.07.2025 р. № 1054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</w:t>
            </w:r>
            <w:r>
              <w:rPr>
                <w:szCs w:val="20"/>
              </w:rPr>
              <w:t xml:space="preserve">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905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не повинен </w:t>
      </w:r>
      <w:r>
        <w:rPr>
          <w:b/>
          <w:sz w:val="20"/>
          <w:szCs w:val="20"/>
          <w:lang w:val="ru-RU"/>
        </w:rPr>
        <w:t>перевищувати строк дії довіреності, на підставі якої вона видана.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90592">
      <w:pPr>
        <w:jc w:val="center"/>
        <w:rPr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336988-25/З-145 </w:t>
            </w:r>
            <w:r>
              <w:rPr>
                <w:b/>
              </w:rPr>
              <w:t>від 30.04.2025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caps/>
              </w:rPr>
              <w:t xml:space="preserve">Кадсіла®, </w:t>
            </w:r>
            <w:r>
              <w:rPr>
                <w:b/>
              </w:rPr>
              <w:t>порошок для концентрату для розчину для інфузій по 100 мг;</w:t>
            </w:r>
            <w:r>
              <w:rPr>
                <w:b/>
              </w:rPr>
              <w:br/>
              <w:t>порошок для концентрату для розчину для інфузій по 160 мг;</w:t>
            </w:r>
            <w:r>
              <w:rPr>
                <w:b/>
              </w:rPr>
              <w:br/>
              <w:t>1 флакон з порошком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ТОВ "Рош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03.07.2025 р. № 1054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</w:t>
            </w:r>
            <w:r>
              <w:rPr>
                <w:szCs w:val="20"/>
              </w:rPr>
              <w:t xml:space="preserve">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905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90592">
      <w:pPr>
        <w:jc w:val="center"/>
        <w:rPr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336988-25/З-145 </w:t>
            </w:r>
            <w:r>
              <w:rPr>
                <w:b/>
              </w:rPr>
              <w:t>від 30.04.2025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caps/>
              </w:rPr>
              <w:t xml:space="preserve">Кадсіла®, </w:t>
            </w:r>
            <w:r>
              <w:rPr>
                <w:b/>
              </w:rPr>
              <w:t>порошок для концентрату для розчину для інфузій по 100 мг;</w:t>
            </w:r>
            <w:r>
              <w:rPr>
                <w:b/>
              </w:rPr>
              <w:br/>
              <w:t>порошок для концентрату для розчину для інфузій по 160 мг;</w:t>
            </w:r>
            <w:r>
              <w:rPr>
                <w:b/>
              </w:rPr>
              <w:br/>
              <w:t>1 флакон з порошком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ТОВ "Рош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03.07.2025 р. № 1054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</w:t>
            </w:r>
            <w:r>
              <w:rPr>
                <w:szCs w:val="20"/>
              </w:rPr>
              <w:t xml:space="preserve">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905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90592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90592">
      <w:pPr>
        <w:jc w:val="center"/>
        <w:rPr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329562-25/В-14</w:t>
            </w:r>
            <w:r>
              <w:rPr>
                <w:b/>
              </w:rPr>
              <w:t>7, 329563-25/В-147 від 08.01.2025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caps/>
              </w:rPr>
              <w:t xml:space="preserve">Квайт®, </w:t>
            </w:r>
            <w:r>
              <w:rPr>
                <w:b/>
              </w:rPr>
              <w:t>розчин оральний; по 100 мл у флаконі; по 1 флакону з дозуючим стаканом/стаканом дозуючим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03.07.2025 р. № 1054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</w:t>
            </w:r>
            <w:r>
              <w:rPr>
                <w:szCs w:val="20"/>
              </w:rPr>
              <w:t xml:space="preserve">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905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90592">
      <w:pPr>
        <w:jc w:val="center"/>
        <w:rPr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329562-25/В-147, 329563-25/В-147 від 08.01.2025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caps/>
              </w:rPr>
              <w:t xml:space="preserve">Квайт®, </w:t>
            </w:r>
            <w:r>
              <w:rPr>
                <w:b/>
              </w:rPr>
              <w:t>розчин оральний; по 100 мл у флаконі; по 1 флакону з дозуючим стаканом/стаканом дозуючим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03.07.2025 р. № 1054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</w:t>
            </w:r>
            <w:r>
              <w:rPr>
                <w:b/>
              </w:rPr>
              <w:t>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905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90592">
      <w:pPr>
        <w:jc w:val="center"/>
        <w:rPr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329562-25/В-147, 329563-25/В-147 від 08.01.2025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caps/>
              </w:rPr>
              <w:t xml:space="preserve">Квайт®, </w:t>
            </w:r>
            <w:r>
              <w:rPr>
                <w:b/>
              </w:rPr>
              <w:t>розчин оральний; по 100 мл у флаконі; по 1 флакону з дозуючим стаканом/стаканом дозуючим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03.07.2025 р. № 1054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</w:t>
            </w:r>
            <w:r>
              <w:rPr>
                <w:b/>
              </w:rPr>
              <w:t>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905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90592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90592">
      <w:pPr>
        <w:jc w:val="center"/>
        <w:rPr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328917-24/В-28, 328918-24/В-28, 328919-24/В-28, 329444-25/В-28 від 26.12.2024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caps/>
              </w:rPr>
              <w:t xml:space="preserve">КІМАЦЕФ®, </w:t>
            </w:r>
            <w:r>
              <w:rPr>
                <w:b/>
              </w:rPr>
              <w:t>порошок для розчину для ін'єкцій по 0,75 г та 1,5 г 1 флакон з порошком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ПАТ "Київмедпрепарат",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03.07.2025 р. № 1054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</w:t>
            </w:r>
            <w:r>
              <w:rPr>
                <w:szCs w:val="20"/>
              </w:rPr>
              <w:t xml:space="preserve">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905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90592">
      <w:pPr>
        <w:jc w:val="center"/>
        <w:rPr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328917-24/В-28, 328918-24/В-28, 328919-24/В-28, 329444-25/В-28 від 26.12.2024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caps/>
              </w:rPr>
              <w:t xml:space="preserve">КІМАЦЕФ®, </w:t>
            </w:r>
            <w:r>
              <w:rPr>
                <w:b/>
              </w:rPr>
              <w:t>порошок для розчину для ін'єкцій по 0,75 г та 1,5 г 1 флакон з порошком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ПАТ "Київмедпрепарат",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03.07.2025 р. № 1054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</w:t>
            </w:r>
            <w:r>
              <w:rPr>
                <w:szCs w:val="20"/>
              </w:rPr>
              <w:t xml:space="preserve">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905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90592">
      <w:pPr>
        <w:jc w:val="center"/>
        <w:rPr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328917-24/В-28, </w:t>
            </w:r>
            <w:r>
              <w:rPr>
                <w:b/>
              </w:rPr>
              <w:t>328918-24/В-28, 328919-24/В-28, 329444-25/В-28 від 26.12.2024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caps/>
              </w:rPr>
              <w:t xml:space="preserve">КІМАЦЕФ®, </w:t>
            </w:r>
            <w:r>
              <w:rPr>
                <w:b/>
              </w:rPr>
              <w:t>порошок для розчину для ін'єкцій по 0,75 г та 1,5 г 1 флакон з порошком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ПАТ "Київмедпрепарат",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03.07.2025 р. № 1054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</w:t>
            </w:r>
            <w:r>
              <w:rPr>
                <w:szCs w:val="20"/>
              </w:rPr>
              <w:t xml:space="preserve">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905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90592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90592">
      <w:pPr>
        <w:jc w:val="center"/>
        <w:rPr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328917-24/В-28, 328918-24/В-28, 328919-24/В-28, 329444-25/В-</w:t>
            </w:r>
            <w:r>
              <w:rPr>
                <w:b/>
              </w:rPr>
              <w:t>28 від 26.12.2024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caps/>
              </w:rPr>
              <w:t xml:space="preserve">КІМАЦЕФ®, </w:t>
            </w:r>
            <w:r>
              <w:rPr>
                <w:b/>
              </w:rPr>
              <w:t>порошок для розчину для ін'єкцій по 0,75 г та 1,5 г 1 флакон з порошком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ПАТ "Київмедпрепарат",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03.07.2025 р. № 1054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Реєстраційна </w:t>
            </w:r>
            <w:r>
              <w:rPr>
                <w:b/>
              </w:rPr>
              <w:t xml:space="preserve">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</w:t>
            </w:r>
            <w:r>
              <w:rPr>
                <w:szCs w:val="20"/>
              </w:rPr>
              <w:t xml:space="preserve">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905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90592">
      <w:pPr>
        <w:jc w:val="center"/>
        <w:rPr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328917-24/В-28, 328918-24/В-28, 328919-24/В-28, 329444-25/В-28 від 26.12.2024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caps/>
              </w:rPr>
              <w:t xml:space="preserve">КІМАЦЕФ®, </w:t>
            </w:r>
            <w:r>
              <w:rPr>
                <w:b/>
              </w:rPr>
              <w:t>порошок для розчину для ін'єкцій по 0,75 г та 1,5 г 1 флакон з порошком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ПАТ "Київмедпрепарат",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03.07.2025 р. № 1054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</w:t>
            </w:r>
            <w:r>
              <w:rPr>
                <w:szCs w:val="20"/>
              </w:rPr>
              <w:t xml:space="preserve">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905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90592">
      <w:pPr>
        <w:jc w:val="center"/>
        <w:rPr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328917-24/В-28, 328918-24/В-28, 328919-24/В-28, 329444-25/В-28 від 26.12.2024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caps/>
              </w:rPr>
              <w:t xml:space="preserve">КІМАЦЕФ®, </w:t>
            </w:r>
            <w:r>
              <w:rPr>
                <w:b/>
              </w:rPr>
              <w:t>порошок для розчину для ін'єкцій по 0,75 г та 1,5 г 1 флакон з порошком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ПАТ "Київмедпрепарат",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03.07.2025 р. № 1054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</w:t>
            </w:r>
            <w:r>
              <w:rPr>
                <w:szCs w:val="20"/>
              </w:rPr>
              <w:t xml:space="preserve">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905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90592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90592">
      <w:pPr>
        <w:jc w:val="center"/>
        <w:rPr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332415-25/В-138 від 19.02.2025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caps/>
              </w:rPr>
              <w:t xml:space="preserve">Корсар® Тріо, </w:t>
            </w:r>
            <w:r>
              <w:rPr>
                <w:b/>
              </w:rPr>
              <w:t>таблетки, вкриті плівковою оболонкою, по 160 мг/5 мг/12,5 мг або по 160 мг/10 мг/12,5 мг; по 10 таблеток у блістері, по 3 блістери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03.07.2025 р. № 1054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noProof/>
              </w:rPr>
              <w:t>Зміни I т</w:t>
            </w:r>
            <w:r>
              <w:rPr>
                <w:b/>
                <w:noProof/>
              </w:rPr>
              <w:t>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</w:t>
            </w:r>
            <w:r>
              <w:rPr>
                <w:b/>
                <w:szCs w:val="20"/>
              </w:rPr>
              <w:t>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905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90592">
      <w:pPr>
        <w:jc w:val="center"/>
        <w:rPr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332415-25/В-138 від 19.02.2025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caps/>
              </w:rPr>
              <w:t xml:space="preserve">Корсар® Тріо, </w:t>
            </w:r>
            <w:r>
              <w:rPr>
                <w:b/>
              </w:rPr>
              <w:t>таблетки, вкриті плівковою оболонкою, по 160 мг/5 мг/12,5 мг або по 160 мг/10 мг/12,5 мг; по 10 таблеток у блістері, по 3 блістери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03.07.2025 р. № 1054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noProof/>
              </w:rPr>
              <w:t>Зміни I т</w:t>
            </w:r>
            <w:r>
              <w:rPr>
                <w:b/>
                <w:noProof/>
              </w:rPr>
              <w:t>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</w:t>
            </w:r>
            <w:r>
              <w:rPr>
                <w:b/>
                <w:szCs w:val="20"/>
              </w:rPr>
              <w:t>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905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90592">
      <w:pPr>
        <w:jc w:val="center"/>
        <w:rPr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332415-25/В-138 від 19.02.2025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caps/>
              </w:rPr>
              <w:t xml:space="preserve">Корсар® Тріо, </w:t>
            </w:r>
            <w:r>
              <w:rPr>
                <w:b/>
              </w:rPr>
              <w:t>таблетки, вкриті плівковою оболонкою, по 160 мг/5 мг/12,5 мг або по 160 мг/10 мг/12,5 мг; по 10 таблеток у блістері, по 3 блістери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03.07.2025 р. № 1054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noProof/>
              </w:rPr>
              <w:t>Зміни I т</w:t>
            </w:r>
            <w:r>
              <w:rPr>
                <w:b/>
                <w:noProof/>
              </w:rPr>
              <w:t>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</w:t>
            </w:r>
            <w:r>
              <w:rPr>
                <w:b/>
                <w:szCs w:val="20"/>
              </w:rPr>
              <w:t>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905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90592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90592">
      <w:pPr>
        <w:jc w:val="center"/>
        <w:rPr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332415-25/В-138 від 19.02.2025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caps/>
              </w:rPr>
              <w:t xml:space="preserve">Корсар® Тріо, </w:t>
            </w:r>
            <w:r>
              <w:rPr>
                <w:b/>
              </w:rPr>
              <w:t>таблетки, вкриті плівковою оболонкою, по 160 мг/5 мг/12,5 мг або по 160 мг/10 мг/12,5 мг; по 10 таблеток у блістері, по 3 блістери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03.07.2025 р. № 1054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</w:t>
            </w:r>
            <w:r>
              <w:rPr>
                <w:szCs w:val="20"/>
              </w:rPr>
              <w:t xml:space="preserve">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905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90592">
      <w:pPr>
        <w:jc w:val="center"/>
        <w:rPr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332415-25/В-138 від 19.02.2025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caps/>
              </w:rPr>
              <w:t xml:space="preserve">Корсар® Тріо, </w:t>
            </w:r>
            <w:r>
              <w:rPr>
                <w:b/>
              </w:rPr>
              <w:t>таблетки, вкриті плівковою оболонкою, по 160 мг/5 мг/12,5 мг або по 160 мг/10 мг/12,5 мг; по 10 таблеток у блістері, по 3 блістери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03.07.2025 р. № 1054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noProof/>
              </w:rPr>
              <w:t>Зміни I т</w:t>
            </w:r>
            <w:r>
              <w:rPr>
                <w:b/>
                <w:noProof/>
              </w:rPr>
              <w:t>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</w:t>
            </w:r>
            <w:r>
              <w:rPr>
                <w:b/>
                <w:szCs w:val="20"/>
              </w:rPr>
              <w:t>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905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90592">
      <w:pPr>
        <w:jc w:val="center"/>
        <w:rPr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332415-25/В-138 від 19.02.2025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caps/>
              </w:rPr>
              <w:t xml:space="preserve">Корсар® Тріо, </w:t>
            </w:r>
            <w:r>
              <w:rPr>
                <w:b/>
              </w:rPr>
              <w:t>таблетки, вкриті плівковою оболонкою, по 160 мг/5 мг/12,5 мг або по 160 мг/10 мг/12,5 мг; по 10 таблеток у блістері, по 3 блістери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03.07.2025 р. № 1054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noProof/>
              </w:rPr>
              <w:t>Зміни I т</w:t>
            </w:r>
            <w:r>
              <w:rPr>
                <w:b/>
                <w:noProof/>
              </w:rPr>
              <w:t>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</w:t>
            </w:r>
            <w:r>
              <w:rPr>
                <w:b/>
                <w:szCs w:val="20"/>
              </w:rPr>
              <w:t>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905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90592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90592">
      <w:pPr>
        <w:jc w:val="center"/>
        <w:rPr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334412-25/В-118, 334413-25/В-118 від 21.03.2025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caps/>
              </w:rPr>
              <w:t xml:space="preserve">Левофлоксацин-Новофарм, </w:t>
            </w:r>
            <w:r>
              <w:rPr>
                <w:b/>
              </w:rPr>
              <w:t xml:space="preserve">розчин для інфузій, 5 мг/мл по 100 мл у пляшці; по 1 пляшці у пачці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фірма "Новофарм-Біосинтез",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03.07.2025 р. № 1054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Тип посвідче</w:t>
            </w:r>
            <w:r>
              <w:rPr>
                <w:b/>
              </w:rPr>
              <w:t xml:space="preserve">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905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90592">
      <w:pPr>
        <w:jc w:val="center"/>
        <w:rPr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334412-25/В-118, 334413-25/В-118 від 21.03.2025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caps/>
              </w:rPr>
              <w:t xml:space="preserve">Левофлоксацин-Новофарм, </w:t>
            </w:r>
            <w:r>
              <w:rPr>
                <w:b/>
              </w:rPr>
              <w:t xml:space="preserve">розчин для інфузій, 5 мг/мл по 100 мл у пляшці; по 1 пляшці у пачці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фірма "Новофарм-Біосинтез",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03.07.2025 р. № 1054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</w:t>
            </w:r>
            <w:r>
              <w:rPr>
                <w:szCs w:val="20"/>
              </w:rPr>
              <w:t xml:space="preserve">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паспортні дані особи уповноваженої на отримання відповідних реєстраційних </w:t>
            </w:r>
            <w:r>
              <w:rPr>
                <w:szCs w:val="20"/>
                <w:lang w:val="ru-RU"/>
              </w:rPr>
              <w:t>документів</w:t>
            </w: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905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90592">
      <w:pPr>
        <w:jc w:val="center"/>
        <w:rPr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334412-25/В-118,</w:t>
            </w:r>
            <w:r>
              <w:rPr>
                <w:b/>
              </w:rPr>
              <w:t xml:space="preserve"> 334413-25/В-118 від 21.03.2025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caps/>
              </w:rPr>
              <w:t xml:space="preserve">Левофлоксацин-Новофарм, </w:t>
            </w:r>
            <w:r>
              <w:rPr>
                <w:b/>
              </w:rPr>
              <w:t xml:space="preserve">розчин для інфузій, 5 мг/мл по 100 мл у пляшці; по 1 пляшці у пачці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фірма "Новофарм-Біосинтез",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03.07.2025 р. № 1054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</w:t>
            </w:r>
            <w:r>
              <w:rPr>
                <w:szCs w:val="20"/>
              </w:rPr>
              <w:t xml:space="preserve">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905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90592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90592">
      <w:pPr>
        <w:jc w:val="center"/>
        <w:rPr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332517-25/З-149 від 20.02.2025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caps/>
              </w:rPr>
              <w:t xml:space="preserve">Лекролін®, </w:t>
            </w:r>
            <w:r>
              <w:rPr>
                <w:b/>
              </w:rPr>
              <w:t>краплі очні, 40 мг/мл; по 5 мл у флаконі-крапельниці; по 1 флакону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Сантен АТ, Фiнляндiя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03.07.2025 р. № 1054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905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90592">
      <w:pPr>
        <w:jc w:val="center"/>
        <w:rPr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332517-25/З-149 від 20.02.2025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caps/>
              </w:rPr>
              <w:t xml:space="preserve">Лекролін®, </w:t>
            </w:r>
            <w:r>
              <w:rPr>
                <w:b/>
              </w:rPr>
              <w:t>краплі очні, 40 мг/мл; по 5 мл у флаконі-крапельниці; по 1 флакону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Сантен АТ, Фiнляндiя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03.07.2025 р. № 1054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</w:t>
            </w:r>
            <w:r>
              <w:rPr>
                <w:szCs w:val="20"/>
              </w:rPr>
              <w:t xml:space="preserve">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905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90592">
      <w:pPr>
        <w:jc w:val="center"/>
        <w:rPr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332517-25/З-149 від 20.02.2025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caps/>
              </w:rPr>
              <w:t xml:space="preserve">Лекролін®, </w:t>
            </w:r>
            <w:r>
              <w:rPr>
                <w:b/>
              </w:rPr>
              <w:t>краплі очні, 40 мг/мл; по 5 мл у флаконі-крапельниці; по 1 флакону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Сантен АТ, Фiнляндiя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03.07.2025 р. № 1054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905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90592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90592">
      <w:pPr>
        <w:jc w:val="center"/>
        <w:rPr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335259-25/З-147 від 02.04.2025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caps/>
              </w:rPr>
              <w:t xml:space="preserve">Лерканідипін-Тева, </w:t>
            </w:r>
            <w:r>
              <w:rPr>
                <w:b/>
              </w:rPr>
              <w:t>таблетки, вкриті плівковою оболонкою, по 10 мг або по 20 мг; по 14 таблеток у блістері; по 2 або по 4 блістери в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ТОВ «Тева Україна»,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03.07.2025 р. № 1054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Тип посв</w:t>
            </w:r>
            <w:r>
              <w:rPr>
                <w:b/>
              </w:rPr>
              <w:t xml:space="preserve">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905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90592">
      <w:pPr>
        <w:jc w:val="center"/>
        <w:rPr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335259-25/З-147 від 02.04.2025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caps/>
              </w:rPr>
              <w:t xml:space="preserve">Лерканідипін-Тева, </w:t>
            </w:r>
            <w:r>
              <w:rPr>
                <w:b/>
              </w:rPr>
              <w:t>таблетки, вкриті плівковою оболонкою, по 10 мг або по 20 мг; по 14 таблеток у блістері; по 2 або по 4 блістери в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ТОВ «Тева Україна»,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03.07.2025 р. № 1054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</w:t>
            </w:r>
            <w:r>
              <w:rPr>
                <w:szCs w:val="20"/>
              </w:rPr>
              <w:t xml:space="preserve">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905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90592">
      <w:pPr>
        <w:jc w:val="center"/>
        <w:rPr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335259-25/З-147 </w:t>
            </w:r>
            <w:r>
              <w:rPr>
                <w:b/>
              </w:rPr>
              <w:t>від 02.04.2025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caps/>
              </w:rPr>
              <w:t xml:space="preserve">Лерканідипін-Тева, </w:t>
            </w:r>
            <w:r>
              <w:rPr>
                <w:b/>
              </w:rPr>
              <w:t>таблетки, вкриті плівковою оболонкою, по 10 мг або по 20 мг; по 14 таблеток у блістері; по 2 або по 4 блістери в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ТОВ «Тева Україна»,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03.07.2025 р. № 1054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</w:t>
            </w:r>
            <w:r>
              <w:rPr>
                <w:szCs w:val="20"/>
              </w:rPr>
              <w:t xml:space="preserve">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905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90592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90592">
      <w:pPr>
        <w:jc w:val="center"/>
        <w:rPr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335259-25/З-147 від 02.04.2025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caps/>
              </w:rPr>
              <w:t xml:space="preserve">Лерканідипін-Тева, </w:t>
            </w:r>
            <w:r>
              <w:rPr>
                <w:b/>
              </w:rPr>
              <w:t>таблетки, вкриті плівковою оболонкою, по 10 мг або по 20 мг; по 14 таблеток у блістері; по 2 або по 4 блістери в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ТОВ «Тева Україна»,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03.07.2025 р. № 1054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Реєстраційна </w:t>
            </w:r>
            <w:r>
              <w:rPr>
                <w:b/>
              </w:rPr>
              <w:t xml:space="preserve">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</w:t>
            </w:r>
            <w:r>
              <w:rPr>
                <w:szCs w:val="20"/>
              </w:rPr>
              <w:t xml:space="preserve">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905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90592">
      <w:pPr>
        <w:jc w:val="center"/>
        <w:rPr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335259-25/З-147 від 02.04.2025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caps/>
              </w:rPr>
              <w:t xml:space="preserve">Лерканідипін-Тева, </w:t>
            </w:r>
            <w:r>
              <w:rPr>
                <w:b/>
              </w:rPr>
              <w:t>таблетки, вкриті плівковою оболонкою, по 10 мг або по 20 мг; по 14 таблеток у блістері; по 2 або по 4 блістери в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ТОВ «Тева Україна»,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03.07.2025 р. № 1054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Тип посв</w:t>
            </w:r>
            <w:r>
              <w:rPr>
                <w:b/>
              </w:rPr>
              <w:t xml:space="preserve">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905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90592">
      <w:pPr>
        <w:jc w:val="center"/>
        <w:rPr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335259-25/З-147 від 02.04.2025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caps/>
              </w:rPr>
              <w:t xml:space="preserve">Лерканідипін-Тева, </w:t>
            </w:r>
            <w:r>
              <w:rPr>
                <w:b/>
              </w:rPr>
              <w:t>таблетки, вкриті плівковою оболонкою, по 10 мг або по 20 мг; по 14 таблеток у блістері; по 2 або по 4 блістери в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ТОВ «Тева Україна»,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03.07.2025 р. № 1054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Тип посв</w:t>
            </w:r>
            <w:r>
              <w:rPr>
                <w:b/>
              </w:rPr>
              <w:t xml:space="preserve">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905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90592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90592">
      <w:pPr>
        <w:jc w:val="center"/>
        <w:rPr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329535-25/В-120 від 07.01.2025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caps/>
              </w:rPr>
              <w:t xml:space="preserve">Ліпстер®, </w:t>
            </w:r>
            <w:r>
              <w:rPr>
                <w:b/>
              </w:rPr>
              <w:t xml:space="preserve">таблетки по 200 мг або по 400 мг або по 800 мг по 10 таблеток у блістері; по 2 блістери в пачці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03.07.2025 р. № 1054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</w:t>
            </w:r>
            <w:r>
              <w:rPr>
                <w:szCs w:val="20"/>
              </w:rPr>
              <w:t xml:space="preserve">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905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90592">
      <w:pPr>
        <w:jc w:val="center"/>
        <w:rPr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329535-25/В-120 від 07.01.2025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caps/>
              </w:rPr>
              <w:t xml:space="preserve">Ліпстер®, </w:t>
            </w:r>
            <w:r>
              <w:rPr>
                <w:b/>
              </w:rPr>
              <w:t xml:space="preserve">таблетки по 200 мг або по 400 мг або по 800 мг по 10 таблеток у блістері; по 2 блістери в пачці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03.07.2025 р. № 1054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</w:t>
            </w:r>
            <w:r>
              <w:rPr>
                <w:szCs w:val="20"/>
              </w:rPr>
              <w:t xml:space="preserve">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905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90592">
      <w:pPr>
        <w:jc w:val="center"/>
        <w:rPr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329535-25/В-120 від 07.01.2025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caps/>
              </w:rPr>
              <w:t xml:space="preserve">Ліпстер®, </w:t>
            </w:r>
            <w:r>
              <w:rPr>
                <w:b/>
              </w:rPr>
              <w:t xml:space="preserve">таблетки по 200 мг або по 400 мг або по 800 мг по 10 таблеток у блістері; по 2 блістери в пачці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03.07.2025 р. № 1054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 xml:space="preserve">+ додаткова завірена </w:t>
            </w:r>
            <w:r>
              <w:rPr>
                <w:b/>
                <w:szCs w:val="20"/>
              </w:rPr>
              <w:t>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905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90592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90592">
      <w:pPr>
        <w:jc w:val="center"/>
        <w:rPr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329535-25/В-120 від 07.01.2025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caps/>
              </w:rPr>
              <w:t xml:space="preserve">Ліпстер®, </w:t>
            </w:r>
            <w:r>
              <w:rPr>
                <w:b/>
              </w:rPr>
              <w:t xml:space="preserve">таблетки по 200 мг або по 400 мг або по 800 мг по 10 таблеток у блістері; по 2 блістери в пачці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03.07.2025 р. № 1054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905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90592">
      <w:pPr>
        <w:jc w:val="center"/>
        <w:rPr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329535-25/В-120 від 07.01.2025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caps/>
              </w:rPr>
              <w:t xml:space="preserve">Ліпстер®, </w:t>
            </w:r>
            <w:r>
              <w:rPr>
                <w:b/>
              </w:rPr>
              <w:t xml:space="preserve">таблетки по 200 мг або по 400 мг або по 800 мг по 10 таблеток у блістері; по 2 блістери в пачці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03.07.2025 р. № 1054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</w:t>
            </w:r>
            <w:r>
              <w:rPr>
                <w:szCs w:val="20"/>
              </w:rPr>
              <w:t xml:space="preserve">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905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90592">
      <w:pPr>
        <w:jc w:val="center"/>
        <w:rPr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329535-25/В-120 від 07.01.2025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caps/>
              </w:rPr>
              <w:t xml:space="preserve">Ліпстер®, </w:t>
            </w:r>
            <w:r>
              <w:rPr>
                <w:b/>
              </w:rPr>
              <w:t xml:space="preserve">таблетки по 200 мг або по 400 мг або по 800 мг по 10 таблеток у блістері; по 2 блістери в пачці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03.07.2025 р. № 1054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 xml:space="preserve">+ додаткова завірена </w:t>
            </w:r>
            <w:r>
              <w:rPr>
                <w:b/>
                <w:szCs w:val="20"/>
              </w:rPr>
              <w:t>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905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90592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90592">
      <w:pPr>
        <w:jc w:val="center"/>
        <w:rPr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330613-25/В-148, 330614-25/В-148 від 23.01.2025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caps/>
              </w:rPr>
              <w:t xml:space="preserve">Ліпстер®, </w:t>
            </w:r>
            <w:r>
              <w:rPr>
                <w:b/>
              </w:rPr>
              <w:t>крем 5 %; по 5 г у тубі; по 1 тубі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03.07.2025 р. № 1054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</w:t>
            </w:r>
            <w:r>
              <w:rPr>
                <w:szCs w:val="20"/>
              </w:rPr>
              <w:t xml:space="preserve">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905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не повинен </w:t>
      </w:r>
      <w:r>
        <w:rPr>
          <w:b/>
          <w:sz w:val="20"/>
          <w:szCs w:val="20"/>
          <w:lang w:val="ru-RU"/>
        </w:rPr>
        <w:t>перевищувати строк дії довіреності, на підставі якої вона видана.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90592">
      <w:pPr>
        <w:jc w:val="center"/>
        <w:rPr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330613-25/В-148,</w:t>
            </w:r>
            <w:r>
              <w:rPr>
                <w:b/>
              </w:rPr>
              <w:t xml:space="preserve"> 330614-25/В-148 від 23.01.2025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caps/>
              </w:rPr>
              <w:t xml:space="preserve">Ліпстер®, </w:t>
            </w:r>
            <w:r>
              <w:rPr>
                <w:b/>
              </w:rPr>
              <w:t>крем 5 %; по 5 г у тубі; по 1 тубі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03.07.2025 р. № 1054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</w:t>
            </w:r>
            <w:r>
              <w:rPr>
                <w:szCs w:val="20"/>
              </w:rPr>
              <w:t xml:space="preserve">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905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90592">
      <w:pPr>
        <w:jc w:val="center"/>
        <w:rPr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330613-25/В-148, 330614-25/В-148 від 23.01.2025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caps/>
              </w:rPr>
              <w:t xml:space="preserve">Ліпстер®, </w:t>
            </w:r>
            <w:r>
              <w:rPr>
                <w:b/>
              </w:rPr>
              <w:t>крем 5 %; по 5 г у тубі; по 1 тубі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03.07.2025 р. № 1054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</w:t>
            </w:r>
            <w:r>
              <w:rPr>
                <w:szCs w:val="20"/>
              </w:rPr>
              <w:t xml:space="preserve">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905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90592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90592">
      <w:pPr>
        <w:jc w:val="center"/>
        <w:rPr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329535-25/В-12</w:t>
            </w:r>
            <w:r>
              <w:rPr>
                <w:b/>
              </w:rPr>
              <w:t>0 від 07.01.2025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caps/>
              </w:rPr>
              <w:t xml:space="preserve">Ліпстер®, </w:t>
            </w:r>
            <w:r>
              <w:rPr>
                <w:b/>
              </w:rPr>
              <w:t xml:space="preserve">таблетки по 200 мг або по 400 мг або по 800 мг по 10 таблеток у блістері; по 2 блістери в пачці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03.07.2025 р. № 1054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Реєстраційна </w:t>
            </w:r>
            <w:r>
              <w:rPr>
                <w:b/>
              </w:rPr>
              <w:t xml:space="preserve">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</w:t>
            </w:r>
            <w:r>
              <w:rPr>
                <w:szCs w:val="20"/>
              </w:rPr>
              <w:t xml:space="preserve">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905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90592">
      <w:pPr>
        <w:jc w:val="center"/>
        <w:rPr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329535-25/В-120 від 07.01.2025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caps/>
              </w:rPr>
              <w:t xml:space="preserve">Ліпстер®, </w:t>
            </w:r>
            <w:r>
              <w:rPr>
                <w:b/>
              </w:rPr>
              <w:t xml:space="preserve">таблетки по 200 мг або по 400 мг або по 800 мг по 10 таблеток у блістері; по 2 блістери в пачці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03.07.2025 р. № 1054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</w:t>
            </w:r>
            <w:r>
              <w:rPr>
                <w:szCs w:val="20"/>
              </w:rPr>
              <w:t xml:space="preserve">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905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90592">
      <w:pPr>
        <w:jc w:val="center"/>
        <w:rPr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329535-25/В-120 від 07.01.2025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caps/>
              </w:rPr>
              <w:t xml:space="preserve">Ліпстер®, </w:t>
            </w:r>
            <w:r>
              <w:rPr>
                <w:b/>
              </w:rPr>
              <w:t xml:space="preserve">таблетки по 200 мг або по 400 мг або по 800 мг по 10 таблеток у блістері; по 2 блістери в пачці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03.07.2025 р. № 1054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</w:t>
            </w:r>
            <w:r>
              <w:rPr>
                <w:szCs w:val="20"/>
              </w:rPr>
              <w:t xml:space="preserve">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905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90592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90592">
      <w:pPr>
        <w:jc w:val="center"/>
        <w:rPr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336961-25/З-146 від 30.04.2025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caps/>
              </w:rPr>
              <w:t xml:space="preserve">МАБТЕРА®, </w:t>
            </w:r>
            <w:r>
              <w:rPr>
                <w:b/>
              </w:rPr>
              <w:t>концентрат для розчину для інфузій, 100 мг/10 мл по 10 мл у флаконі; по 2 флакони в картонній коробці; по 50 мл у флаконі; по 1 флакону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ТОВ "Рош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03.07.2025 р. № 1054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Реєстраційна процед</w:t>
            </w:r>
            <w:r>
              <w:rPr>
                <w:b/>
              </w:rPr>
              <w:t xml:space="preserve">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</w:t>
            </w:r>
            <w:r>
              <w:rPr>
                <w:szCs w:val="20"/>
              </w:rPr>
              <w:t xml:space="preserve">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905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90592">
      <w:pPr>
        <w:jc w:val="center"/>
        <w:rPr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336961-25/З-146 від 30.04.2025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caps/>
              </w:rPr>
              <w:t xml:space="preserve">МАБТЕРА®, </w:t>
            </w:r>
            <w:r>
              <w:rPr>
                <w:b/>
              </w:rPr>
              <w:t>к</w:t>
            </w:r>
            <w:r>
              <w:rPr>
                <w:b/>
              </w:rPr>
              <w:t>онцентрат для розчину для інфузій, 100 мг/10 мл по 10 мл у флаконі; по 2 флакони в картонній коробці; по 50 мл у флаконі; по 1 флакону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ТОВ "Рош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03.07.2025 р. № 1054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Реєстраційна процеду</w:t>
            </w:r>
            <w:r>
              <w:rPr>
                <w:b/>
              </w:rPr>
              <w:t xml:space="preserve">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</w:t>
            </w:r>
            <w:r>
              <w:rPr>
                <w:szCs w:val="20"/>
              </w:rPr>
              <w:t xml:space="preserve">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905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90592">
      <w:pPr>
        <w:jc w:val="center"/>
        <w:rPr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336961-25/З-146 від 30.04.2025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caps/>
              </w:rPr>
              <w:t xml:space="preserve">МАБТЕРА®, </w:t>
            </w:r>
            <w:r>
              <w:rPr>
                <w:b/>
              </w:rPr>
              <w:t>концентрат для розчину для інфузій, 100 мг/10 мл по 10 мл у флаконі; по 2 флакони в картонній коробці; по 50 мл у флаконі; по 1 флакону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ТОВ "Рош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03.07.2025 р. № 1054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Реєстраційна процед</w:t>
            </w:r>
            <w:r>
              <w:rPr>
                <w:b/>
              </w:rPr>
              <w:t xml:space="preserve">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</w:t>
            </w:r>
            <w:r>
              <w:rPr>
                <w:szCs w:val="20"/>
              </w:rPr>
              <w:t xml:space="preserve">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905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90592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90592">
      <w:pPr>
        <w:jc w:val="center"/>
        <w:rPr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335567-25/В-96 від 07.04.2025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caps/>
              </w:rPr>
              <w:t xml:space="preserve">Максгістин, </w:t>
            </w:r>
            <w:r>
              <w:rPr>
                <w:b/>
              </w:rPr>
              <w:t>таблетки по 8 мг; по 16 мг; по 24 мг; по 10 таблеток у блістері; по 3 блістери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"КОРПОРАЦІЯ "ЗДОРОВ`Я",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03.07.2025 р. № 1054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</w:t>
            </w:r>
            <w:r>
              <w:rPr>
                <w:b/>
                <w:szCs w:val="20"/>
              </w:rPr>
              <w:t>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905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90592">
      <w:pPr>
        <w:jc w:val="center"/>
        <w:rPr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335567-25/В-96 від 07.04.2025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caps/>
              </w:rPr>
              <w:t xml:space="preserve">Максгістин, </w:t>
            </w:r>
            <w:r>
              <w:rPr>
                <w:b/>
              </w:rPr>
              <w:t>таблетки по 8 мг; по 16 мг; по 24 мг; по 10 таблеток у блістері; по 3 блістери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"КОРПОРАЦІЯ "ЗДОРОВ`Я",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03.07.2025 р. № 1054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</w:t>
            </w:r>
            <w:r>
              <w:rPr>
                <w:szCs w:val="20"/>
              </w:rPr>
              <w:t xml:space="preserve">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905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90592">
      <w:pPr>
        <w:jc w:val="center"/>
        <w:rPr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335567-25/В-96 від 07.04.2025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caps/>
              </w:rPr>
              <w:t xml:space="preserve">Максгістин, </w:t>
            </w:r>
            <w:r>
              <w:rPr>
                <w:b/>
              </w:rPr>
              <w:t>таблетки по 8 мг; по 16 мг; по 24 мг; по 10 таблеток у блістері; по 3 блістери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"КОРПОРАЦІЯ "ЗДОРОВ`Я",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03.07.2025 р. № 1054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</w:t>
            </w:r>
            <w:r>
              <w:rPr>
                <w:szCs w:val="20"/>
              </w:rPr>
              <w:t xml:space="preserve">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905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90592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90592">
      <w:pPr>
        <w:jc w:val="center"/>
        <w:rPr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335567-25/В-96 від 07.04.2025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caps/>
              </w:rPr>
              <w:t xml:space="preserve">Максгістин, </w:t>
            </w:r>
            <w:r>
              <w:rPr>
                <w:b/>
              </w:rPr>
              <w:t>таблетки по 8 мг; по 16 мг; по 24 мг; по 10 таблеток у блістері; по 3 блістери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"КОРПОРАЦІЯ "ЗДОРОВ`Я",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03.07.2025 р. № 1054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</w:t>
            </w:r>
            <w:r>
              <w:rPr>
                <w:szCs w:val="20"/>
              </w:rPr>
              <w:t xml:space="preserve">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905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90592">
      <w:pPr>
        <w:jc w:val="center"/>
        <w:rPr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335567-25/В-96 від 07.04.2025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caps/>
              </w:rPr>
              <w:t xml:space="preserve">Максгістин, </w:t>
            </w:r>
            <w:r>
              <w:rPr>
                <w:b/>
              </w:rPr>
              <w:t>таблетки по 8 мг; по 16 мг; по 24 мг; по 10 таблеток у блістері; по 3 блістери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"КОРПОРАЦІЯ "ЗДОРОВ`Я",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03.07.2025 р. № 1054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</w:t>
            </w:r>
            <w:r>
              <w:rPr>
                <w:szCs w:val="20"/>
              </w:rPr>
              <w:t xml:space="preserve">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паспортні дані особи уповноваженої на отримання відповідних реєстраційних </w:t>
            </w:r>
            <w:r>
              <w:rPr>
                <w:szCs w:val="20"/>
                <w:lang w:val="ru-RU"/>
              </w:rPr>
              <w:t>документів</w:t>
            </w: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905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90592">
      <w:pPr>
        <w:jc w:val="center"/>
        <w:rPr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335567-25/В-96 в</w:t>
            </w:r>
            <w:r>
              <w:rPr>
                <w:b/>
              </w:rPr>
              <w:t>ід 07.04.2025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caps/>
              </w:rPr>
              <w:t xml:space="preserve">Максгістин, </w:t>
            </w:r>
            <w:r>
              <w:rPr>
                <w:b/>
              </w:rPr>
              <w:t>таблетки по 8 мг; по 16 мг; по 24 мг; по 10 таблеток у блістері; по 3 блістери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"КОРПОРАЦІЯ "ЗДОРОВ`Я",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03.07.2025 р. № 1054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</w:t>
            </w:r>
            <w:r>
              <w:rPr>
                <w:szCs w:val="20"/>
              </w:rPr>
              <w:t xml:space="preserve">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905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90592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90592">
      <w:pPr>
        <w:jc w:val="center"/>
        <w:rPr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335567-25/В-96 від 07.04.2025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</w:t>
            </w:r>
            <w:r>
              <w:rPr>
                <w:b/>
                <w:lang w:val="ru-RU"/>
              </w:rPr>
              <w:t>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caps/>
              </w:rPr>
              <w:t xml:space="preserve">Максгістин, </w:t>
            </w:r>
            <w:r>
              <w:rPr>
                <w:b/>
              </w:rPr>
              <w:t>таблетки по 8 мг; по 16 мг; по 24 мг; по 10 таблеток у блістері; по 3 блістери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"КОРПОРАЦІЯ "ЗДОРОВ`Я",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03.07.2025 р. № 1054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Реєстраційна </w:t>
            </w:r>
            <w:r>
              <w:rPr>
                <w:b/>
              </w:rPr>
              <w:t xml:space="preserve">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</w:t>
            </w:r>
            <w:r>
              <w:rPr>
                <w:szCs w:val="20"/>
              </w:rPr>
              <w:t xml:space="preserve">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905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90592">
      <w:pPr>
        <w:jc w:val="center"/>
        <w:rPr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335567-25/В-96 від 07.04.2025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caps/>
              </w:rPr>
              <w:t xml:space="preserve">Максгістин, </w:t>
            </w:r>
            <w:r>
              <w:rPr>
                <w:b/>
              </w:rPr>
              <w:t>таблетки по 8 мг; по 16 мг; по 24 мг; по 10 таблеток у блістері; по 3 блістери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"КОРПОРАЦІЯ "ЗДОРОВ`Я",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03.07.2025 р. № 1054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</w:t>
            </w:r>
            <w:r>
              <w:rPr>
                <w:szCs w:val="20"/>
              </w:rPr>
              <w:t xml:space="preserve">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905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90592">
      <w:pPr>
        <w:jc w:val="center"/>
        <w:rPr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335567-25/В-96 від 07.04.2025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caps/>
              </w:rPr>
              <w:t xml:space="preserve">Максгістин, </w:t>
            </w:r>
            <w:r>
              <w:rPr>
                <w:b/>
              </w:rPr>
              <w:t>таблетки по 8 мг; по 16 мг; по 24 мг; по 10 таблеток у блістері; по 3 блістери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"КОРПОРАЦІЯ "ЗДОРОВ`Я",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03.07.2025 р. № 1054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</w:t>
            </w:r>
            <w:r>
              <w:rPr>
                <w:szCs w:val="20"/>
              </w:rPr>
              <w:t xml:space="preserve">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905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90592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90592">
      <w:pPr>
        <w:jc w:val="center"/>
        <w:rPr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335426-25/З-96 від 04.04.2025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caps/>
              </w:rPr>
              <w:t xml:space="preserve">Медиксикам, </w:t>
            </w:r>
            <w:r>
              <w:rPr>
                <w:b/>
              </w:rPr>
              <w:t>розчин для ін`єкцій, 15 мг/1,5 мл, по 1,5 мл в ампулі; по 5 ампул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М.Біотек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03.07.2025 р. № 1054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</w:t>
            </w:r>
            <w:r>
              <w:rPr>
                <w:szCs w:val="20"/>
              </w:rPr>
              <w:t xml:space="preserve">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905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не повинен </w:t>
      </w:r>
      <w:r>
        <w:rPr>
          <w:b/>
          <w:sz w:val="20"/>
          <w:szCs w:val="20"/>
          <w:lang w:val="ru-RU"/>
        </w:rPr>
        <w:t>перевищувати строк дії довіреності, на підставі якої вона видана.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90592">
      <w:pPr>
        <w:jc w:val="center"/>
        <w:rPr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335426-25/З-96 в</w:t>
            </w:r>
            <w:r>
              <w:rPr>
                <w:b/>
              </w:rPr>
              <w:t>ід 04.04.2025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caps/>
              </w:rPr>
              <w:t xml:space="preserve">Медиксикам, </w:t>
            </w:r>
            <w:r>
              <w:rPr>
                <w:b/>
              </w:rPr>
              <w:t>розчин для ін`єкцій, 15 мг/1,5 мл, по 1,5 мл в ампулі; по 5 ампул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М.Біотек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03.07.2025 р. № 1054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Реєстраційна </w:t>
            </w:r>
            <w:r>
              <w:rPr>
                <w:b/>
              </w:rPr>
              <w:t xml:space="preserve">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</w:t>
            </w:r>
            <w:r>
              <w:rPr>
                <w:szCs w:val="20"/>
              </w:rPr>
              <w:t xml:space="preserve">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905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90592">
      <w:pPr>
        <w:jc w:val="center"/>
        <w:rPr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335426-25/З-96 від 04.04.2025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caps/>
              </w:rPr>
              <w:t xml:space="preserve">Медиксикам, </w:t>
            </w:r>
            <w:r>
              <w:rPr>
                <w:b/>
              </w:rPr>
              <w:t>розчин для ін`єкцій, 15 мг/1,5 мл, по 1,5 мл в ампулі; по 5 ампул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М.Біотек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03.07.2025 р. № 1054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</w:t>
            </w:r>
            <w:r>
              <w:rPr>
                <w:szCs w:val="20"/>
              </w:rPr>
              <w:t xml:space="preserve">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905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90592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90592">
      <w:pPr>
        <w:jc w:val="center"/>
        <w:rPr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333815-25/З-138 від 12.03.2025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caps/>
              </w:rPr>
              <w:t xml:space="preserve">Мелоктам, </w:t>
            </w:r>
            <w:r>
              <w:rPr>
                <w:b/>
              </w:rPr>
              <w:t>розчин для ін'єкцій, 15 мг/1,5 мл; по 1,5 мл (15 мг) в ампулах; по 5 ампул в касеті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Містрал Кепітал Менеджмент Лімітед, Англія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03.07.2025 р. № 1054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905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90592">
      <w:pPr>
        <w:jc w:val="center"/>
        <w:rPr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333815-25/З-138 від 12.03.2025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caps/>
              </w:rPr>
              <w:t xml:space="preserve">Мелоктам, </w:t>
            </w:r>
            <w:r>
              <w:rPr>
                <w:b/>
              </w:rPr>
              <w:t>розчин для ін'єкцій, 15 мг/1,5 мл; по 1,5 мл (15 мг) в ампулах; по 5 ампул в касеті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Містрал Кепітал Менеджмент Лімітед, Англія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03.07.2025 р. № 1054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</w:t>
            </w:r>
            <w:r>
              <w:rPr>
                <w:szCs w:val="20"/>
              </w:rPr>
              <w:t xml:space="preserve">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905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90592">
      <w:pPr>
        <w:jc w:val="center"/>
        <w:rPr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333815-25/З-138 </w:t>
            </w:r>
            <w:r>
              <w:rPr>
                <w:b/>
              </w:rPr>
              <w:t>від 12.03.2025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caps/>
              </w:rPr>
              <w:t xml:space="preserve">Мелоктам, </w:t>
            </w:r>
            <w:r>
              <w:rPr>
                <w:b/>
              </w:rPr>
              <w:t>розчин для ін'єкцій, 15 мг/1,5 мл; по 1,5 мл (15 мг) в ампулах; по 5 ампул в касеті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Містрал Кепітал Менеджмент Лімітед, Англія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03.07.2025 р. № 1054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</w:t>
            </w:r>
            <w:r>
              <w:rPr>
                <w:szCs w:val="20"/>
              </w:rPr>
              <w:t xml:space="preserve">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905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90592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90592">
      <w:pPr>
        <w:jc w:val="center"/>
        <w:rPr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336095-25/В-118 від 16.04.2025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caps/>
              </w:rPr>
              <w:t xml:space="preserve">Меропенем, </w:t>
            </w:r>
            <w:r>
              <w:rPr>
                <w:b/>
              </w:rPr>
              <w:t>порошок для розчину для ін’єкцій по 500 мг або 1000 мг; in bulk: по 176 флаконів або по 190 флаконів у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Приватне акціонерне товариство "Лекхім-Харків" 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03.07.2025 р. № 1054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</w:t>
            </w:r>
            <w:r>
              <w:rPr>
                <w:szCs w:val="20"/>
              </w:rPr>
              <w:t xml:space="preserve">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905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90592">
      <w:pPr>
        <w:jc w:val="center"/>
        <w:rPr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336095-25/В-118 від 16.04.2025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caps/>
              </w:rPr>
              <w:t xml:space="preserve">Меропенем, </w:t>
            </w:r>
            <w:r>
              <w:rPr>
                <w:b/>
              </w:rPr>
              <w:t>порошок для розчину для ін’єкцій по 500 мг або 1000 мг; in bulk: по 176 флаконів або по 190 флаконів у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Приватне акціонерне товариство "Лекхім-Харків" 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03.07.2025 р. № 1054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noProof/>
              </w:rPr>
              <w:t xml:space="preserve">Зміни I та </w:t>
            </w:r>
            <w:r>
              <w:rPr>
                <w:b/>
                <w:noProof/>
              </w:rPr>
              <w:t>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</w:t>
            </w:r>
            <w:r>
              <w:rPr>
                <w:szCs w:val="20"/>
              </w:rPr>
              <w:t xml:space="preserve">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905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90592">
      <w:pPr>
        <w:jc w:val="center"/>
        <w:rPr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336095-25/В-118 від 16.04.2025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caps/>
              </w:rPr>
              <w:t xml:space="preserve">Меропенем, </w:t>
            </w:r>
            <w:r>
              <w:rPr>
                <w:b/>
              </w:rPr>
              <w:t>порошок для розчину для ін’єкцій по 500 мг або 1000 мг; in bulk: по 176 флаконів або по 190 флаконів у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Приватне акціонерне товариство "Лекхім-Харків" 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03.07.2025 р. № 1054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noProof/>
              </w:rPr>
              <w:t xml:space="preserve">Зміни I та </w:t>
            </w:r>
            <w:r>
              <w:rPr>
                <w:b/>
                <w:noProof/>
              </w:rPr>
              <w:t>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</w:t>
            </w:r>
            <w:r>
              <w:rPr>
                <w:szCs w:val="20"/>
              </w:rPr>
              <w:t xml:space="preserve">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905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90592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90592">
      <w:pPr>
        <w:jc w:val="center"/>
        <w:rPr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336095-25/В-118 від 16.04.2025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caps/>
              </w:rPr>
              <w:t xml:space="preserve">Меропенем, </w:t>
            </w:r>
            <w:r>
              <w:rPr>
                <w:b/>
              </w:rPr>
              <w:t>порошок для розчину для ін’єкцій по 500 мг або 1000 мг; in bulk: по 176 флаконів або по 190 флаконів у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Приватне акціонерне товариство "Лекхім-Харків" 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03.07.2025 р. № 1054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</w:t>
            </w:r>
            <w:r>
              <w:rPr>
                <w:szCs w:val="20"/>
              </w:rPr>
              <w:t xml:space="preserve">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905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90592">
      <w:pPr>
        <w:jc w:val="center"/>
        <w:rPr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336095-25/В-118 від 16.04.2025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caps/>
              </w:rPr>
              <w:t xml:space="preserve">Меропенем, </w:t>
            </w:r>
            <w:r>
              <w:rPr>
                <w:b/>
              </w:rPr>
              <w:t>порошок для розчину для ін’єкцій по 500 мг або 1000 мг; in bulk: по 176 флаконів або по 190 флаконів у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Приватне акціонерне товариство "Лекхім-Харків" 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03.07.2025 р. № 1054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noProof/>
              </w:rPr>
              <w:t xml:space="preserve">Зміни I та </w:t>
            </w:r>
            <w:r>
              <w:rPr>
                <w:b/>
                <w:noProof/>
              </w:rPr>
              <w:t>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</w:t>
            </w:r>
            <w:r>
              <w:rPr>
                <w:szCs w:val="20"/>
              </w:rPr>
              <w:t xml:space="preserve">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905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90592">
      <w:pPr>
        <w:jc w:val="center"/>
        <w:rPr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336095-25/В-118 від 16.04.2025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caps/>
              </w:rPr>
              <w:t xml:space="preserve">Меропенем, </w:t>
            </w:r>
            <w:r>
              <w:rPr>
                <w:b/>
              </w:rPr>
              <w:t>порошок для розчину для ін’єкцій по 500 мг або 1000 мг; in bulk: по 176 флаконів або по 190 флаконів у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Приватне акціонерне товариство "Лекхім-Харків" 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03.07.2025 р. № 1054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noProof/>
              </w:rPr>
              <w:t xml:space="preserve">Зміни I та </w:t>
            </w:r>
            <w:r>
              <w:rPr>
                <w:b/>
                <w:noProof/>
              </w:rPr>
              <w:t>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</w:t>
            </w:r>
            <w:r>
              <w:rPr>
                <w:szCs w:val="20"/>
              </w:rPr>
              <w:t xml:space="preserve">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905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90592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90592">
      <w:pPr>
        <w:jc w:val="center"/>
        <w:rPr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336963-25/З-146 від 30.04.2025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caps/>
              </w:rPr>
              <w:t xml:space="preserve">Мирцера®, </w:t>
            </w:r>
            <w:r>
              <w:rPr>
                <w:b/>
              </w:rPr>
              <w:t>розчин для ін’єкцій по 50 мкг/0,3 мл або по 75 мкг/0,3 мл; 1 попередньо наповнений шприц разом з голкою для ін’єкцій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ТОВ "Рош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03.07.2025 р. № 1054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noProof/>
              </w:rPr>
              <w:t xml:space="preserve">Зміни I та II </w:t>
            </w:r>
            <w:r>
              <w:rPr>
                <w:b/>
                <w:noProof/>
              </w:rPr>
              <w:t>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</w:t>
            </w:r>
            <w:r>
              <w:rPr>
                <w:b/>
                <w:szCs w:val="20"/>
              </w:rPr>
              <w:t>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905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90592">
      <w:pPr>
        <w:jc w:val="center"/>
        <w:rPr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336963-25/З-146 від 30.04.2025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caps/>
              </w:rPr>
              <w:t xml:space="preserve">Мирцера®, </w:t>
            </w:r>
            <w:r>
              <w:rPr>
                <w:b/>
              </w:rPr>
              <w:t>розчин для ін’єкцій по 50 мкг/0,3 мл або по 75 мкг/0,3 мл; 1 попередньо наповнений шприц разом з голкою для ін’єкцій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ТОВ "Рош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03.07.2025 р. № 1054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noProof/>
              </w:rPr>
              <w:t xml:space="preserve">Зміни I та II </w:t>
            </w:r>
            <w:r>
              <w:rPr>
                <w:b/>
                <w:noProof/>
              </w:rPr>
              <w:t>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</w:t>
            </w:r>
            <w:r>
              <w:rPr>
                <w:b/>
                <w:szCs w:val="20"/>
              </w:rPr>
              <w:t>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905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90592">
      <w:pPr>
        <w:jc w:val="center"/>
        <w:rPr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336963-25/З-146 від 30.04.2025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caps/>
              </w:rPr>
              <w:t xml:space="preserve">Мирцера®, </w:t>
            </w:r>
            <w:r>
              <w:rPr>
                <w:b/>
              </w:rPr>
              <w:t>розчин для ін’єкцій по 50 мкг/0,3 мл або по 75 мкг/0,3 мл; 1 попередньо наповнений шприц разом з голкою для ін’єкцій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ТОВ "Рош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03.07.2025 р. № 1054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noProof/>
              </w:rPr>
              <w:t xml:space="preserve">Зміни I та II </w:t>
            </w:r>
            <w:r>
              <w:rPr>
                <w:b/>
                <w:noProof/>
              </w:rPr>
              <w:t>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</w:t>
            </w:r>
            <w:r>
              <w:rPr>
                <w:b/>
                <w:szCs w:val="20"/>
              </w:rPr>
              <w:t>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905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90592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90592">
      <w:pPr>
        <w:jc w:val="center"/>
        <w:rPr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336963-25/З-146 від 30.04.2025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caps/>
              </w:rPr>
              <w:t xml:space="preserve">Мирцера®, </w:t>
            </w:r>
            <w:r>
              <w:rPr>
                <w:b/>
              </w:rPr>
              <w:t>розчин для ін’єкцій по 50 мкг/0,3 мл або по 75 мкг/0,3 мл; 1 попередньо наповнений шприц разом з голкою для ін’єкцій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ТОВ "Рош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03.07.2025 р. № 1054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</w:t>
            </w:r>
            <w:r>
              <w:rPr>
                <w:szCs w:val="20"/>
              </w:rPr>
              <w:t xml:space="preserve">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905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90592">
      <w:pPr>
        <w:jc w:val="center"/>
        <w:rPr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336963-25/З-146 від 30.04.2025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caps/>
              </w:rPr>
              <w:t xml:space="preserve">Мирцера®, </w:t>
            </w:r>
            <w:r>
              <w:rPr>
                <w:b/>
              </w:rPr>
              <w:t>розчин для ін’єкцій по 50 мкг/0,3 мл або по 75 мкг/0,3 мл; 1 попередньо наповнений шприц разом з голкою для ін’єкцій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ТОВ "Рош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03.07.2025 р. № 1054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noProof/>
              </w:rPr>
              <w:t xml:space="preserve">Зміни I та II </w:t>
            </w:r>
            <w:r>
              <w:rPr>
                <w:b/>
                <w:noProof/>
              </w:rPr>
              <w:t>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</w:t>
            </w:r>
            <w:r>
              <w:rPr>
                <w:b/>
                <w:szCs w:val="20"/>
              </w:rPr>
              <w:t>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905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90592">
      <w:pPr>
        <w:jc w:val="center"/>
        <w:rPr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336963-25/З-146 від 30.04.2025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caps/>
              </w:rPr>
              <w:t xml:space="preserve">Мирцера®, </w:t>
            </w:r>
            <w:r>
              <w:rPr>
                <w:b/>
              </w:rPr>
              <w:t>розчин для ін’єкцій по 50 мкг/0,3 мл або по 75 мкг/0,3 мл; 1 попередньо наповнений шприц разом з голкою для ін’єкцій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ТОВ "Рош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03.07.2025 р. № 1054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noProof/>
              </w:rPr>
              <w:t xml:space="preserve">Зміни I та II </w:t>
            </w:r>
            <w:r>
              <w:rPr>
                <w:b/>
                <w:noProof/>
              </w:rPr>
              <w:t>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</w:t>
            </w:r>
            <w:r>
              <w:rPr>
                <w:b/>
                <w:szCs w:val="20"/>
              </w:rPr>
              <w:t>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905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90592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90592">
      <w:pPr>
        <w:jc w:val="center"/>
        <w:rPr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335419-25/З-126 від 04.04.2025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caps/>
              </w:rPr>
              <w:t xml:space="preserve">Міасер® , </w:t>
            </w:r>
            <w:r>
              <w:rPr>
                <w:b/>
              </w:rPr>
              <w:t>таблетки, вкриті плівковою оболонкою, по 10 мг, по 30 мг або по 60 мг; по 10 таблеток у блістерах; по 2 блістери в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Рівофарм СА,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03.07.2025 р. № 1054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Тип</w:t>
            </w:r>
            <w:r>
              <w:rPr>
                <w:b/>
              </w:rPr>
              <w:t xml:space="preserve">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</w:t>
            </w:r>
            <w:r>
              <w:rPr>
                <w:b/>
                <w:szCs w:val="20"/>
              </w:rPr>
              <w:t>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905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90592">
      <w:pPr>
        <w:jc w:val="center"/>
        <w:rPr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335419-25/З-126 від 04.04.2025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caps/>
              </w:rPr>
              <w:t xml:space="preserve">Міасер® , </w:t>
            </w:r>
            <w:r>
              <w:rPr>
                <w:b/>
              </w:rPr>
              <w:t>таблетки, вкриті плівковою оболонкою, по 10 мг, по 30 мг або по 60 мг; по 10 таблеток у блістерах; по 2 блістери в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Рівофарм СА,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03.07.2025 р. № 1054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</w:t>
            </w:r>
            <w:r>
              <w:rPr>
                <w:szCs w:val="20"/>
              </w:rPr>
              <w:t xml:space="preserve">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905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90592">
      <w:pPr>
        <w:jc w:val="center"/>
        <w:rPr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335419-25/З-126 </w:t>
            </w:r>
            <w:r>
              <w:rPr>
                <w:b/>
              </w:rPr>
              <w:t>від 04.04.2025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caps/>
              </w:rPr>
              <w:t xml:space="preserve">Міасер® , </w:t>
            </w:r>
            <w:r>
              <w:rPr>
                <w:b/>
              </w:rPr>
              <w:t>таблетки, вкриті плівковою оболонкою, по 10 мг, по 30 мг або по 60 мг; по 10 таблеток у блістерах; по 2 блістери в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Рівофарм СА,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03.07.2025 р. № 1054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</w:t>
            </w:r>
            <w:r>
              <w:rPr>
                <w:szCs w:val="20"/>
              </w:rPr>
              <w:t xml:space="preserve">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905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90592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90592">
      <w:pPr>
        <w:jc w:val="center"/>
        <w:rPr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335419-25/З-126 від 04.04.2025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caps/>
              </w:rPr>
              <w:t xml:space="preserve">Міасер® , </w:t>
            </w:r>
            <w:r>
              <w:rPr>
                <w:b/>
              </w:rPr>
              <w:t>таблетки, вкриті плівковою оболонкою, по 10 мг, по 30 мг або по 60 мг; по 10 таблеток у блістерах; по 2 блістери в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Рівофарм СА,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03.07.2025 р. № 1054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</w:t>
            </w:r>
            <w:r>
              <w:rPr>
                <w:szCs w:val="20"/>
              </w:rPr>
              <w:t xml:space="preserve">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905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90592">
      <w:pPr>
        <w:jc w:val="center"/>
        <w:rPr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335419-25/З-126 від 04.04.2025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caps/>
              </w:rPr>
              <w:t xml:space="preserve">Міасер® , </w:t>
            </w:r>
            <w:r>
              <w:rPr>
                <w:b/>
              </w:rPr>
              <w:t>таблетки, вкриті плівковою оболонкою, по 10 мг, по 30 мг або по 60 мг; по 10 таблеток у блістерах; по 2 блістери в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Рівофарм СА,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03.07.2025 р. № 1054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Тип</w:t>
            </w:r>
            <w:r>
              <w:rPr>
                <w:b/>
              </w:rPr>
              <w:t xml:space="preserve">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</w:t>
            </w:r>
            <w:r>
              <w:rPr>
                <w:b/>
                <w:szCs w:val="20"/>
              </w:rPr>
              <w:t>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905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90592">
      <w:pPr>
        <w:jc w:val="center"/>
        <w:rPr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335419-25/З-126 від 04.04.2025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caps/>
              </w:rPr>
              <w:t xml:space="preserve">Міасер® , </w:t>
            </w:r>
            <w:r>
              <w:rPr>
                <w:b/>
              </w:rPr>
              <w:t>таблетки, вкриті плівковою оболонкою, по 10 мг, по 30 мг або по 60 мг; по 10 таблеток у блістерах; по 2 блістери в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Рівофарм СА,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03.07.2025 р. № 1054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Тип</w:t>
            </w:r>
            <w:r>
              <w:rPr>
                <w:b/>
              </w:rPr>
              <w:t xml:space="preserve">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</w:t>
            </w:r>
            <w:r>
              <w:rPr>
                <w:b/>
                <w:szCs w:val="20"/>
              </w:rPr>
              <w:t>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905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90592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90592">
      <w:pPr>
        <w:jc w:val="center"/>
        <w:rPr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335419-25/З-126 від 04.04.2025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caps/>
              </w:rPr>
              <w:t xml:space="preserve">Міасер® , </w:t>
            </w:r>
            <w:r>
              <w:rPr>
                <w:b/>
              </w:rPr>
              <w:t>таблетки, вкриті плівковою оболонкою, по 10 мг, по 30 мг або по 60 мг; по 10 таблеток у блістерах; по 2 блістери в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Рівофарм СА,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03.07.2025 р. № 1054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Тип</w:t>
            </w:r>
            <w:r>
              <w:rPr>
                <w:b/>
              </w:rPr>
              <w:t xml:space="preserve">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</w:t>
            </w:r>
            <w:r>
              <w:rPr>
                <w:b/>
                <w:szCs w:val="20"/>
              </w:rPr>
              <w:t>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905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90592">
      <w:pPr>
        <w:jc w:val="center"/>
        <w:rPr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335419-25/З-126 від 04.04.2025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caps/>
              </w:rPr>
              <w:t xml:space="preserve">Міасер® , </w:t>
            </w:r>
            <w:r>
              <w:rPr>
                <w:b/>
              </w:rPr>
              <w:t>таблетки, вкриті плівковою оболонкою, по 10 мг, по 30 мг або по 60 мг; по 10 таблеток у блістерах; по 2 блістери в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Рівофарм СА,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03.07.2025 р. № 1054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</w:t>
            </w:r>
            <w:r>
              <w:rPr>
                <w:szCs w:val="20"/>
              </w:rPr>
              <w:t xml:space="preserve">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905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90592">
      <w:pPr>
        <w:jc w:val="center"/>
        <w:rPr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335419-25/З-126 </w:t>
            </w:r>
            <w:r>
              <w:rPr>
                <w:b/>
              </w:rPr>
              <w:t>від 04.04.2025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caps/>
              </w:rPr>
              <w:t xml:space="preserve">Міасер® , </w:t>
            </w:r>
            <w:r>
              <w:rPr>
                <w:b/>
              </w:rPr>
              <w:t>таблетки, вкриті плівковою оболонкою, по 10 мг, по 30 мг або по 60 мг; по 10 таблеток у блістерах; по 2 блістери в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Рівофарм СА,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03.07.2025 р. № 1054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</w:t>
            </w:r>
            <w:r>
              <w:rPr>
                <w:szCs w:val="20"/>
              </w:rPr>
              <w:t xml:space="preserve">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905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90592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90592">
      <w:pPr>
        <w:jc w:val="center"/>
        <w:rPr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333450-25/З-149 від 05.03.2025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caps/>
              </w:rPr>
              <w:t xml:space="preserve">МІРЕНА, </w:t>
            </w:r>
            <w:r>
              <w:rPr>
                <w:b/>
              </w:rPr>
              <w:t>внутрішньоматкова система з левоноргестрелом, 52 мг (20 мкг/24 години); внутрішньоматкова система та пристрій для введення (запаяний в окремий блістер), запаковані в стерильний, запаяний мішечок, що поміщається в картонну пачку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Байєр Оу, Фiнляндiя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03.07.2025 р. № 1054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905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90592">
      <w:pPr>
        <w:jc w:val="center"/>
        <w:rPr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333450-25/З-149 від 05.03.2025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caps/>
              </w:rPr>
              <w:t xml:space="preserve">МІРЕНА, </w:t>
            </w:r>
            <w:r>
              <w:rPr>
                <w:b/>
              </w:rPr>
              <w:t>внутрішньоматкова система з левоноргестрелом, 52 мг (20 мкг/24 години); внутрішньоматкова система та пристрій для введення (запаяний в окремий блістер), запаковані в стерильний, запаяний мішечок, що поміщається в картонну пачку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Байєр Оу, Фiнляндi</w:t>
            </w:r>
            <w:r>
              <w:rPr>
                <w:b/>
              </w:rPr>
              <w:t>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03.07.2025 р. № 1054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</w:t>
            </w:r>
            <w:r>
              <w:rPr>
                <w:szCs w:val="20"/>
              </w:rPr>
              <w:t xml:space="preserve">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905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90592">
      <w:pPr>
        <w:jc w:val="center"/>
        <w:rPr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333450-25/З-149 від 05.03.2025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caps/>
              </w:rPr>
              <w:t xml:space="preserve">МІРЕНА, </w:t>
            </w:r>
            <w:r>
              <w:rPr>
                <w:b/>
              </w:rPr>
              <w:t>внутрішньоматкова система з левоноргестрелом, 52 мг (20 мкг/24 години); внутрішньоматкова система та пристрій для введення (запаяний в окремий блістер), запаковані в стерильний, запаяний мішечок, що поміщається в картонну пачку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Байєр Оу, Фiнляндiя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03.07.2025 р. № 1054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</w:t>
            </w:r>
            <w:r>
              <w:rPr>
                <w:szCs w:val="20"/>
              </w:rPr>
              <w:t xml:space="preserve">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905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90592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90592">
      <w:pPr>
        <w:jc w:val="center"/>
        <w:rPr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335263-25/В-14</w:t>
            </w:r>
            <w:r>
              <w:rPr>
                <w:b/>
              </w:rPr>
              <w:t>7 від 02.04.2025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caps/>
              </w:rPr>
              <w:t xml:space="preserve">Моксифлоксацин-Тева, </w:t>
            </w:r>
            <w:r>
              <w:rPr>
                <w:b/>
              </w:rPr>
              <w:t>розчин для інфузій, 400 мг/250 мл; по 250 мл у флаконі; по 1 або по 5, або по 12 флаконів у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ТОВ «Тева Україна»,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03.07.2025 р. № 1054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</w:t>
            </w:r>
            <w:r>
              <w:rPr>
                <w:szCs w:val="20"/>
              </w:rPr>
              <w:t xml:space="preserve">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905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90592">
      <w:pPr>
        <w:jc w:val="center"/>
        <w:rPr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335263-25/В-147 від 02.04.2025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caps/>
              </w:rPr>
              <w:t xml:space="preserve">Моксифлоксацин-Тева, </w:t>
            </w:r>
            <w:r>
              <w:rPr>
                <w:b/>
              </w:rPr>
              <w:t>розчин для інфузій, 400 мг/250 мл; по 250 мл у флаконі; по 1 або по 5, або по 12 флаконів у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ТОВ «Тева Україна»,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03.07.2025 р. № 1054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</w:t>
            </w:r>
            <w:r>
              <w:rPr>
                <w:b/>
                <w:noProof/>
              </w:rPr>
              <w:t>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905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90592">
      <w:pPr>
        <w:jc w:val="center"/>
        <w:rPr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335263-25/В-147 від 02.04.2025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caps/>
              </w:rPr>
              <w:t xml:space="preserve">Моксифлоксацин-Тева, </w:t>
            </w:r>
            <w:r>
              <w:rPr>
                <w:b/>
              </w:rPr>
              <w:t>розчин для інфузій, 400 мг/250 мл; по 250 мл у флаконі; по 1 або по 5, або по 12 флаконів у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ТОВ «Тева Україна»,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03.07.2025 р. № 1054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</w:t>
            </w:r>
            <w:r>
              <w:rPr>
                <w:b/>
                <w:noProof/>
              </w:rPr>
              <w:t>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905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90592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90592">
      <w:pPr>
        <w:jc w:val="center"/>
        <w:rPr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328780-24/З-120, 331876-25/З-120 від 25.12.2024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caps/>
              </w:rPr>
              <w:t xml:space="preserve">НІФУРОКСАЗИД БОСНАЛЕК, </w:t>
            </w:r>
            <w:r>
              <w:rPr>
                <w:b/>
              </w:rPr>
              <w:t xml:space="preserve">суспензія оральна, 200 мг/5 мл; по 90 мл у флаконі; по 1 флакону із захищеною від відкривання дітьми кришкою та пластиковою ложкою-дозатором у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Босналек д.д., Боснiя i Герцеговина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03.07.2025 р. № 1054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</w:t>
            </w:r>
            <w:r>
              <w:rPr>
                <w:szCs w:val="20"/>
              </w:rPr>
              <w:t xml:space="preserve">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905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90592">
      <w:pPr>
        <w:jc w:val="center"/>
        <w:rPr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328780-24/З-120, 331876-25/З-120 від 25.12.2024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caps/>
              </w:rPr>
              <w:t xml:space="preserve">НІФУРОКСАЗИД БОСНАЛЕК, </w:t>
            </w:r>
            <w:r>
              <w:rPr>
                <w:b/>
              </w:rPr>
              <w:t xml:space="preserve">суспензія оральна, 200 мг/5 мл; по 90 мл у флаконі; по 1 флакону із захищеною від відкривання дітьми кришкою та пластиковою ложкою-дозатором у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Босналек д.д., Боснiя i Герцеговина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03.07.2025 р. № 1054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Реєс</w:t>
            </w:r>
            <w:r>
              <w:rPr>
                <w:b/>
              </w:rPr>
              <w:t xml:space="preserve">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</w:t>
            </w:r>
            <w:r>
              <w:rPr>
                <w:szCs w:val="20"/>
              </w:rPr>
              <w:t xml:space="preserve">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905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90592">
      <w:pPr>
        <w:jc w:val="center"/>
        <w:rPr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328780-24/З-120, 331876-25/З-120 від 25.12.2024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>Назва ліка</w:t>
            </w:r>
            <w:r>
              <w:rPr>
                <w:b/>
                <w:lang w:val="ru-RU"/>
              </w:rPr>
              <w:t xml:space="preserve">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caps/>
              </w:rPr>
              <w:t xml:space="preserve">НІФУРОКСАЗИД БОСНАЛЕК, </w:t>
            </w:r>
            <w:r>
              <w:rPr>
                <w:b/>
              </w:rPr>
              <w:t xml:space="preserve">суспензія оральна, 200 мг/5 мл; по 90 мл у флаконі; по 1 флакону із захищеною від відкривання дітьми кришкою та пластиковою ложкою-дозатором у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Босналек д.д., Боснiя i Герцеговина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03.07.2025 р. № 1054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</w:t>
            </w:r>
            <w:r>
              <w:rPr>
                <w:szCs w:val="20"/>
              </w:rPr>
              <w:t xml:space="preserve">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паспортні дані особи уповноваженої на отримання відповідних реєстраційних </w:t>
            </w:r>
            <w:r>
              <w:rPr>
                <w:szCs w:val="20"/>
                <w:lang w:val="ru-RU"/>
              </w:rPr>
              <w:t>документів</w:t>
            </w: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905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90592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90592">
      <w:pPr>
        <w:jc w:val="center"/>
        <w:rPr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331477-25/З-12</w:t>
            </w:r>
            <w:r>
              <w:rPr>
                <w:b/>
              </w:rPr>
              <w:t>6, 331478-25/З-126 від 06.02.2025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caps/>
              </w:rPr>
              <w:t xml:space="preserve">НовоЕйт®, </w:t>
            </w:r>
            <w:r>
              <w:rPr>
                <w:b/>
              </w:rPr>
              <w:t>порошок для розчину для ін`єкцій, по 1500 МО; порошок для розчину для ін`єкцій, по 2000 МО; порошок для розчину для ін`єкцій, по 3000 МО; по 1 флакону з порошком у комплекті з розчинником (0,9% розчин натрію хлориду) по 4 мл у попередньо наповненому шприці</w:t>
            </w:r>
            <w:r>
              <w:rPr>
                <w:b/>
              </w:rPr>
              <w:t>, штоком поршня та перехідником для флакона в індивідуальній упаковці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А/Т Ново Нордіск, Данiя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03.07.2025 р. № 1054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</w:t>
            </w:r>
            <w:r>
              <w:rPr>
                <w:szCs w:val="20"/>
              </w:rPr>
              <w:t xml:space="preserve">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905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90592">
      <w:pPr>
        <w:jc w:val="center"/>
        <w:rPr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331477-25/З-126, 331478-25/З-126 від 06.02.2025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caps/>
              </w:rPr>
              <w:t xml:space="preserve">НовоЕйт®, </w:t>
            </w:r>
            <w:r>
              <w:rPr>
                <w:b/>
              </w:rPr>
              <w:t>порошок для розчину для ін`єкцій, по 1500 МО; порошок для розчину для ін`єкцій, по 2000 МО; порошок для розчину для ін`єкцій, по 3000 МО; по 1 флакону з порошком у комплекті з розчинником (0,9% розчин натрію хлориду) по 4 мл у попередньо наповненому шприці</w:t>
            </w:r>
            <w:r>
              <w:rPr>
                <w:b/>
              </w:rPr>
              <w:t>, штоком поршня та перехідником для флакона в індивідуальній упаковці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А/Т Ново Нордіск, Данiя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03.07.2025 р. № 1054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</w:t>
            </w:r>
            <w:r>
              <w:rPr>
                <w:szCs w:val="20"/>
              </w:rPr>
              <w:t xml:space="preserve">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905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90592">
      <w:pPr>
        <w:jc w:val="center"/>
        <w:rPr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331477-25/З-126, 331478-25/З-126 від 06.02.2025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caps/>
              </w:rPr>
              <w:t xml:space="preserve">НовоЕйт®, </w:t>
            </w:r>
            <w:r>
              <w:rPr>
                <w:b/>
              </w:rPr>
              <w:t>порошок для розчину для ін`єкцій, по 1500 МО; порошок для розчину для ін`єкцій, по 2000 МО; порошок для розчину для ін`єкцій, по 3000 МО; по 1 флакону з порошком у комплекті з розчинником (0,9% розчин натрію хлориду) по 4 мл у попередньо наповненому шприці</w:t>
            </w:r>
            <w:r>
              <w:rPr>
                <w:b/>
              </w:rPr>
              <w:t>, штоком поршня та перехідником для флакона в індивідуальній упаковці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А/Т Ново Нордіск, Данiя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03.07.2025 р. № 1054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</w:t>
            </w:r>
            <w:r>
              <w:rPr>
                <w:szCs w:val="20"/>
              </w:rPr>
              <w:t xml:space="preserve">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905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90592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90592">
      <w:pPr>
        <w:jc w:val="center"/>
        <w:rPr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331477-25/З-126, 331478-25/З-126 від 06.02.2025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caps/>
              </w:rPr>
              <w:t xml:space="preserve">НовоЕйт®, </w:t>
            </w:r>
            <w:r>
              <w:rPr>
                <w:b/>
              </w:rPr>
              <w:t>порошок для розчину для ін`єкцій, по 1500 МО; порошок для розчину для ін`єкцій, по 2000 МО; порошок для розчину для ін`єкцій, по 3000 МО; по 1 флакону з порошком у комплекті з розчинником (0,9% розчин натрію хлориду) по 4 мл у попередньо наповненому шприці</w:t>
            </w:r>
            <w:r>
              <w:rPr>
                <w:b/>
              </w:rPr>
              <w:t>, штоком поршня та перехідником для флакона в індивідуальній упаковці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А/Т Ново Нордіск, Данiя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03.07.2025 р. № 1054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905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90592">
      <w:pPr>
        <w:jc w:val="center"/>
        <w:rPr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331477-25/З-126, 331478-25/З-126 від 06.02.2025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caps/>
              </w:rPr>
              <w:t xml:space="preserve">НовоЕйт®, </w:t>
            </w:r>
            <w:r>
              <w:rPr>
                <w:b/>
              </w:rPr>
              <w:t>порошок для розчину для ін`єкцій, по 1500 МО; порошок для розчину для ін`єкцій, по 2000 МО; порошок для розчину для ін`єкцій, по 3000 МО; по 1 флакону з порошком у комплекті з розчинником (0,9% розчин натрію хлориду) по 4 мл у попередньо наповненому шприці</w:t>
            </w:r>
            <w:r>
              <w:rPr>
                <w:b/>
              </w:rPr>
              <w:t>, штоком поршня та перехідником для флакона в індивідуальній упаковці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А/Т Ново Нордіск, Данiя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03.07.2025 р. № 1054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</w:t>
            </w:r>
            <w:r>
              <w:rPr>
                <w:szCs w:val="20"/>
              </w:rPr>
              <w:t xml:space="preserve">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905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90592">
      <w:pPr>
        <w:jc w:val="center"/>
        <w:rPr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331477-25/З-126, 331478-25/З-126 від 06.02.2025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caps/>
              </w:rPr>
              <w:t xml:space="preserve">НовоЕйт®, </w:t>
            </w:r>
            <w:r>
              <w:rPr>
                <w:b/>
              </w:rPr>
              <w:t>порошок для розчину для ін`єкцій, по 1500 МО; порошок для розчину для ін`єкцій, по 2000 МО; порошок для розчину для ін`єкцій, по 3000 МО; по 1 флакону з порошком у комплекті з розчинником (0,9% розчин натрію хлориду) по 4 мл у попередньо наповненому шприці</w:t>
            </w:r>
            <w:r>
              <w:rPr>
                <w:b/>
              </w:rPr>
              <w:t>, штоком поршня та перехідником для флакона в індивідуальній упаковці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А/Т Ново Нордіск, Данiя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03.07.2025 р. № 1054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</w:t>
            </w:r>
            <w:r>
              <w:rPr>
                <w:szCs w:val="20"/>
              </w:rPr>
              <w:t xml:space="preserve">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905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90592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90592">
      <w:pPr>
        <w:jc w:val="center"/>
        <w:rPr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331477-25/З-126, 331478-25/З-126 від 06.02.2025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caps/>
              </w:rPr>
              <w:t xml:space="preserve">НовоЕйт®, </w:t>
            </w:r>
            <w:r>
              <w:rPr>
                <w:b/>
              </w:rPr>
              <w:t>порошок для розчину для ін`єкцій, по 1500 МО; порошок для розчину для ін`єкцій, по 2000 МО; порошок для розчину для ін`єкцій, по 3000 МО; по 1 флакону з порошком у комплекті з розчинником (0,9% розчин натрію хлориду) по 4 мл у попередньо наповненому шприці</w:t>
            </w:r>
            <w:r>
              <w:rPr>
                <w:b/>
              </w:rPr>
              <w:t>, штоком поршня та перехідником для флакона в індивідуальній упаковці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А/Т Ново Нордіск, Данiя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03.07.2025 р. № 1054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</w:t>
            </w:r>
            <w:r>
              <w:rPr>
                <w:szCs w:val="20"/>
              </w:rPr>
              <w:t xml:space="preserve">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905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90592">
      <w:pPr>
        <w:jc w:val="center"/>
        <w:rPr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331477-25/З-126, 331478-25/З-126 від 06.02.2025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caps/>
              </w:rPr>
              <w:t xml:space="preserve">НовоЕйт®, </w:t>
            </w:r>
            <w:r>
              <w:rPr>
                <w:b/>
              </w:rPr>
              <w:t>порошок для розчину для ін`єкцій, по 1500 МО; порошок для розчину для ін`єкцій, по 2000 МО; порошок для розчину для ін`єкцій, по 3000 МО; по 1 флакону з порошком у комплекті з розчинником (0,9% розчин натрію хлориду) по 4 мл у попередньо наповненому шприці</w:t>
            </w:r>
            <w:r>
              <w:rPr>
                <w:b/>
              </w:rPr>
              <w:t>, штоком поршня та перехідником для флакона в індивідуальній упаковці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А/Т Ново Нордіск, Данiя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03.07.2025 р. № 1054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</w:t>
            </w:r>
            <w:r>
              <w:rPr>
                <w:szCs w:val="20"/>
              </w:rPr>
              <w:t xml:space="preserve">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905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90592">
      <w:pPr>
        <w:jc w:val="center"/>
        <w:rPr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331477-25/З-126, 331478-25/З-126 від 06.02.2025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caps/>
              </w:rPr>
              <w:t xml:space="preserve">НовоЕйт®, </w:t>
            </w:r>
            <w:r>
              <w:rPr>
                <w:b/>
              </w:rPr>
              <w:t>порошок для розчину для ін`єкцій, по 1500 МО; порошок для розчину для ін`єкцій, по 2000 МО; порошок для розчину для ін`єкцій, по 3000 МО; по 1 флакону з порошком у комплекті з розчинником (0,9% розчин натрію хлориду) по 4 мл у попередньо наповненому шприці</w:t>
            </w:r>
            <w:r>
              <w:rPr>
                <w:b/>
              </w:rPr>
              <w:t>, штоком поршня та перехідником для флакона в індивідуальній упаковці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А/Т Ново Нордіск, Данiя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03.07.2025 р. № 1054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</w:t>
            </w:r>
            <w:r>
              <w:rPr>
                <w:szCs w:val="20"/>
              </w:rPr>
              <w:t xml:space="preserve">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905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90592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90592">
      <w:pPr>
        <w:jc w:val="center"/>
        <w:rPr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335328-25/З-145, 335329-25/З-145, 335330-25/З-145, 335331-25/З-145 від 02.04.2025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caps/>
              </w:rPr>
              <w:t xml:space="preserve">Нольпаза®, </w:t>
            </w:r>
            <w:r>
              <w:rPr>
                <w:b/>
              </w:rPr>
              <w:t xml:space="preserve">таблетки гастрорезистентні по 20, 40 мг; </w:t>
            </w:r>
            <w:r>
              <w:rPr>
                <w:b/>
              </w:rPr>
              <w:br/>
            </w:r>
            <w:r>
              <w:rPr>
                <w:b/>
              </w:rPr>
              <w:t>по 14 таблеток у блістері; по 1 або по 2, або по 4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03.07.2025 р. № 1054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</w:t>
            </w:r>
            <w:r>
              <w:rPr>
                <w:b/>
                <w:szCs w:val="20"/>
              </w:rPr>
              <w:t>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905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90592">
      <w:pPr>
        <w:jc w:val="center"/>
        <w:rPr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335328-25/З-145, 335329-25/З-145, 335330-25/З-145, 335331-25/З-145 від 02.04.2025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caps/>
              </w:rPr>
              <w:t xml:space="preserve">Нольпаза®, </w:t>
            </w:r>
            <w:r>
              <w:rPr>
                <w:b/>
              </w:rPr>
              <w:t xml:space="preserve">таблетки гастрорезистентні по 20, 40 мг; </w:t>
            </w:r>
            <w:r>
              <w:rPr>
                <w:b/>
              </w:rPr>
              <w:br/>
            </w:r>
            <w:r>
              <w:rPr>
                <w:b/>
              </w:rPr>
              <w:t>по 14 таблеток у блістері; по 1 або по 2, або по 4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03.07.2025 р. № 1054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</w:t>
            </w:r>
            <w:r>
              <w:rPr>
                <w:b/>
              </w:rPr>
              <w:t>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905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90592">
      <w:pPr>
        <w:jc w:val="center"/>
        <w:rPr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335328-25/З-145, 335329-25/З-145, 335330-25/З-145, 335331-25/З-145 від 02.04.2025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caps/>
              </w:rPr>
              <w:t xml:space="preserve">Нольпаза®, </w:t>
            </w:r>
            <w:r>
              <w:rPr>
                <w:b/>
              </w:rPr>
              <w:t xml:space="preserve">таблетки гастрорезистентні по 20, 40 мг; </w:t>
            </w:r>
            <w:r>
              <w:rPr>
                <w:b/>
              </w:rPr>
              <w:br/>
            </w:r>
            <w:r>
              <w:rPr>
                <w:b/>
              </w:rPr>
              <w:t>по 14 таблеток у блістері; по 1 або по 2, або по 4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03.07.2025 р. № 1054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</w:t>
            </w:r>
            <w:r>
              <w:rPr>
                <w:b/>
              </w:rPr>
              <w:t>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905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90592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90592">
      <w:pPr>
        <w:jc w:val="center"/>
        <w:rPr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335328-25/З-145, 335329-25/З-145, 335330-25/З-145, 335331-25/З-145 від 02.04.2025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caps/>
              </w:rPr>
              <w:t xml:space="preserve">Нольпаза®, </w:t>
            </w:r>
            <w:r>
              <w:rPr>
                <w:b/>
              </w:rPr>
              <w:t xml:space="preserve">таблетки гастрорезистентні по 20, 40 мг; </w:t>
            </w:r>
            <w:r>
              <w:rPr>
                <w:b/>
              </w:rPr>
              <w:br/>
            </w:r>
            <w:r>
              <w:rPr>
                <w:b/>
              </w:rPr>
              <w:t>по 14 таблеток у блістері; по 1 або по 2, або по 4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03.07.2025 р. № 1054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</w:t>
            </w:r>
            <w:r>
              <w:rPr>
                <w:szCs w:val="20"/>
              </w:rPr>
              <w:t xml:space="preserve">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905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90592">
      <w:pPr>
        <w:jc w:val="center"/>
        <w:rPr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335328-25/З-145, 335329-25/З-145, 335330-25/З-145, 335331-25/З-145 від 02.04.2025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caps/>
              </w:rPr>
              <w:t xml:space="preserve">Нольпаза®, </w:t>
            </w:r>
            <w:r>
              <w:rPr>
                <w:b/>
              </w:rPr>
              <w:t xml:space="preserve">таблетки гастрорезистентні по 20, 40 мг; </w:t>
            </w:r>
            <w:r>
              <w:rPr>
                <w:b/>
              </w:rPr>
              <w:br/>
            </w:r>
            <w:r>
              <w:rPr>
                <w:b/>
              </w:rPr>
              <w:t>по 14 таблеток у блістері; по 1 або по 2, або по 4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03.07.2025 р. № 1054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</w:t>
            </w:r>
            <w:r>
              <w:rPr>
                <w:szCs w:val="20"/>
              </w:rPr>
              <w:t xml:space="preserve">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905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90592">
      <w:pPr>
        <w:jc w:val="center"/>
        <w:rPr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335328-25/З-145, 335329-25/З-145, 335330-25/З-145, 335331-25/З-145 від 02.04.2025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caps/>
              </w:rPr>
              <w:t xml:space="preserve">Нольпаза®, </w:t>
            </w:r>
            <w:r>
              <w:rPr>
                <w:b/>
              </w:rPr>
              <w:t xml:space="preserve">таблетки гастрорезистентні по 20, 40 мг; </w:t>
            </w:r>
            <w:r>
              <w:rPr>
                <w:b/>
              </w:rPr>
              <w:br/>
            </w:r>
            <w:r>
              <w:rPr>
                <w:b/>
              </w:rPr>
              <w:t>по 14 таблеток у блістері; по 1 або по 2, або по 4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03.07.2025 р. № 1054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</w:t>
            </w:r>
            <w:r>
              <w:rPr>
                <w:szCs w:val="20"/>
              </w:rPr>
              <w:t xml:space="preserve">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905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90592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90592">
      <w:pPr>
        <w:jc w:val="center"/>
        <w:rPr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333328-25/З-61, 335474-25/З-61 від 04.03.2025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caps/>
              </w:rPr>
              <w:t xml:space="preserve">Окомістин®, </w:t>
            </w:r>
            <w:r>
              <w:rPr>
                <w:b/>
              </w:rPr>
              <w:t>краплі очні/вушні/для носа, розчин 0,01 % по 5 мл або 10 мл у флаконі полімерному з крапельницею; по 1 флакону в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КНВМП "ІСНА",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03.07.2025 р. № 1054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 xml:space="preserve">+ додаткова завірена </w:t>
            </w:r>
            <w:r>
              <w:rPr>
                <w:b/>
                <w:szCs w:val="20"/>
              </w:rPr>
              <w:t>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905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90592">
      <w:pPr>
        <w:jc w:val="center"/>
        <w:rPr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333328-25/З-61, 335474-25/З-61 від 04.03.2025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caps/>
              </w:rPr>
              <w:t xml:space="preserve">Окомістин®, </w:t>
            </w:r>
            <w:r>
              <w:rPr>
                <w:b/>
              </w:rPr>
              <w:t>краплі очні/вушні/для носа, розчин 0,01 % по 5 мл або 10 мл у флаконі полімерному з крапельницею; по 1 флакону в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КНВМП "ІСНА",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03.07.2025 р. № 1054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</w:t>
            </w:r>
            <w:r>
              <w:rPr>
                <w:szCs w:val="20"/>
              </w:rPr>
              <w:t xml:space="preserve">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905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90592">
      <w:pPr>
        <w:jc w:val="center"/>
        <w:rPr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333328-25/З-61, </w:t>
            </w:r>
            <w:r>
              <w:rPr>
                <w:b/>
              </w:rPr>
              <w:t>335474-25/З-61 від 04.03.2025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caps/>
              </w:rPr>
              <w:t xml:space="preserve">Окомістин®, </w:t>
            </w:r>
            <w:r>
              <w:rPr>
                <w:b/>
              </w:rPr>
              <w:t>краплі очні/вушні/для носа, розчин 0,01 % по 5 мл або 10 мл у флаконі полімерному з крапельницею; по 1 флакону в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КНВМП "ІСНА",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03.07.2025 р. № 1054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</w:t>
            </w:r>
            <w:r>
              <w:rPr>
                <w:szCs w:val="20"/>
              </w:rPr>
              <w:t xml:space="preserve">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905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90592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90592">
      <w:pPr>
        <w:jc w:val="center"/>
        <w:rPr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335404-25/З-100, 335405-25/З-100 від 04.04.2025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>Назва ліка</w:t>
            </w:r>
            <w:r>
              <w:rPr>
                <w:b/>
                <w:lang w:val="ru-RU"/>
              </w:rPr>
              <w:t xml:space="preserve">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caps/>
              </w:rPr>
              <w:t xml:space="preserve">Октаплас ЛГ, </w:t>
            </w:r>
            <w:r>
              <w:rPr>
                <w:b/>
              </w:rPr>
              <w:t xml:space="preserve">розчин для інфузій, 45 - 70 мг/мл; по 200 мл Октаплас ЛГ в стерильному, пластифікованому контейнері для крові з полівінілхлориду; по 1 контейнеру в пакеті з прозорої поліамід/поліетиленової плівки; по 1 пакету в </w:t>
            </w:r>
            <w:r>
              <w:rPr>
                <w:b/>
              </w:rPr>
              <w:t>картонній коробці. Октаплас ЛГ упаковується в окремі контейнери за такими групами крові: Група крові А (II), Група крові B (III), Група крові AB (IV), Група крові O (I)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Октафарма Фармацевтика Продуктіонсгес. м.б.Х., Австрія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03</w:t>
            </w:r>
            <w:r>
              <w:rPr>
                <w:b/>
              </w:rPr>
              <w:t>.07.2025 р. № 1054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</w:t>
            </w:r>
            <w:r>
              <w:rPr>
                <w:szCs w:val="20"/>
              </w:rPr>
              <w:t xml:space="preserve">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905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90592">
      <w:pPr>
        <w:jc w:val="center"/>
        <w:rPr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335404-25/З-100, 335405-25/З-100 від 04.04.2025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caps/>
              </w:rPr>
              <w:t xml:space="preserve">Октаплас ЛГ, </w:t>
            </w:r>
            <w:r>
              <w:rPr>
                <w:b/>
              </w:rPr>
              <w:t xml:space="preserve">розчин для інфузій, 45 - 70 мг/мл; по 200 мл Октаплас ЛГ в стерильному, пластифікованому контейнері для крові з полівінілхлориду; по 1 контейнеру в пакеті з прозорої поліамід/поліетиленової плівки; по 1 пакету в картонній коробці. Октаплас ЛГ упаковується </w:t>
            </w:r>
            <w:r>
              <w:rPr>
                <w:b/>
              </w:rPr>
              <w:t>в окремі контейнери за такими групами крові: Група крові А (II), Група крові B (III), Група крові AB (IV), Група крові O (I)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Октафарма Фармацевтика Продуктіонсгес. м.б.Х., Австрія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03.07.2025 р. № 1054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</w:t>
            </w:r>
            <w:r>
              <w:rPr>
                <w:szCs w:val="20"/>
              </w:rPr>
              <w:t xml:space="preserve">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905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90592">
      <w:pPr>
        <w:jc w:val="center"/>
        <w:rPr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335404-25/З-100, 335405-25/З-100 від 04.04.2025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caps/>
              </w:rPr>
              <w:t xml:space="preserve">Октаплас ЛГ, </w:t>
            </w:r>
            <w:r>
              <w:rPr>
                <w:b/>
              </w:rPr>
              <w:t xml:space="preserve">розчин для інфузій, 45 - 70 мг/мл; по 200 мл Октаплас ЛГ в стерильному, пластифікованому контейнері для крові з полівінілхлориду; по 1 контейнеру в пакеті з прозорої поліамід/поліетиленової плівки; по 1 пакету в картонній коробці. Октаплас ЛГ упаковується </w:t>
            </w:r>
            <w:r>
              <w:rPr>
                <w:b/>
              </w:rPr>
              <w:t>в окремі контейнери за такими групами крові: Група крові А (II), Група крові B (III), Група крові AB (IV), Група крові O (I)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Октафарма Фармацевтика Продуктіонсгес. м.б.Х., Австрія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03.07.2025 р. № 1054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</w:t>
            </w:r>
            <w:r>
              <w:rPr>
                <w:szCs w:val="20"/>
              </w:rPr>
              <w:t xml:space="preserve">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905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90592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90592">
      <w:pPr>
        <w:jc w:val="center"/>
        <w:rPr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335236-25/З-61 від 01.04.2025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caps/>
              </w:rPr>
              <w:t xml:space="preserve">Олопатадин Унімед Фарма, </w:t>
            </w:r>
            <w:r>
              <w:rPr>
                <w:b/>
              </w:rPr>
              <w:t>краплі очні, розчин, 1 мг/мл по 5 мл або по 10 мл у флаконі-крапельниці; по 1 флакону-крапельниці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ТОВ "Унімед Фарма", Словацька Республіка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03.07.2025 р. № 1054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</w:t>
            </w:r>
            <w:r>
              <w:rPr>
                <w:b/>
                <w:szCs w:val="20"/>
              </w:rPr>
              <w:t>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905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90592">
      <w:pPr>
        <w:jc w:val="center"/>
        <w:rPr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335236-25/З-61 від 01.04.2025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caps/>
              </w:rPr>
              <w:t xml:space="preserve">Олопатадин Унімед Фарма, </w:t>
            </w:r>
            <w:r>
              <w:rPr>
                <w:b/>
              </w:rPr>
              <w:t>краплі очні, розчин, 1 мг/мл по 5 мл або по 10 мл у флаконі-крапельниці; по 1 флакону-крапельниці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ТОВ "Унімед Фарма", Словацька Республіка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03.07.2025 р. № 1054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</w:t>
            </w:r>
            <w:r>
              <w:rPr>
                <w:b/>
                <w:szCs w:val="20"/>
              </w:rPr>
              <w:t>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905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90592">
      <w:pPr>
        <w:jc w:val="center"/>
        <w:rPr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335236-25/З-61 від 01.04.2025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caps/>
              </w:rPr>
              <w:t xml:space="preserve">Олопатадин Унімед Фарма, </w:t>
            </w:r>
            <w:r>
              <w:rPr>
                <w:b/>
              </w:rPr>
              <w:t>краплі очні, розчин, 1 мг/мл по 5 мл або по 10 мл у флаконі-крапельниці; по 1 флакону-крапельниці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ТОВ "Унімед Фарма", Словацька Республіка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03.07.2025 р. № 1054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</w:t>
            </w:r>
            <w:r>
              <w:rPr>
                <w:b/>
                <w:szCs w:val="20"/>
              </w:rPr>
              <w:t>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905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90592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90592">
      <w:pPr>
        <w:jc w:val="center"/>
        <w:rPr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334823-25/В-145 від 27.03.2025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caps/>
              </w:rPr>
              <w:t xml:space="preserve">Олсапрес Н, </w:t>
            </w:r>
            <w:r>
              <w:rPr>
                <w:b/>
              </w:rPr>
              <w:t>таблетки, вкриті плівковою оболонкою, по 20 мг/12,5 мг;</w:t>
            </w:r>
            <w:r>
              <w:rPr>
                <w:b/>
              </w:rPr>
              <w:br/>
              <w:t xml:space="preserve">по 10 таблеток у блістері; по 3 </w:t>
            </w:r>
            <w:r>
              <w:rPr>
                <w:b/>
              </w:rPr>
              <w:t>блістери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АТ "КИЇВСЬКИЙ ВІТАМІННИЙ ЗАВОД",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03.07.2025 р. № 1054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</w:t>
            </w:r>
            <w:r>
              <w:rPr>
                <w:szCs w:val="20"/>
              </w:rPr>
              <w:t xml:space="preserve">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паспортні дані особи уповноваженої на отримання відповідних реєстраційних </w:t>
            </w:r>
            <w:r>
              <w:rPr>
                <w:szCs w:val="20"/>
                <w:lang w:val="ru-RU"/>
              </w:rPr>
              <w:t>документів</w:t>
            </w: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905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не повинен </w:t>
      </w:r>
      <w:r>
        <w:rPr>
          <w:b/>
          <w:sz w:val="20"/>
          <w:szCs w:val="20"/>
          <w:lang w:val="ru-RU"/>
        </w:rPr>
        <w:t>перевищувати строк дії довіреності, на підставі якої вона видана.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90592">
      <w:pPr>
        <w:jc w:val="center"/>
        <w:rPr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334823-25/В-145 </w:t>
            </w:r>
            <w:r>
              <w:rPr>
                <w:b/>
              </w:rPr>
              <w:t>від 27.03.2025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caps/>
              </w:rPr>
              <w:t xml:space="preserve">Олсапрес Н, </w:t>
            </w:r>
            <w:r>
              <w:rPr>
                <w:b/>
              </w:rPr>
              <w:t>таблетки, вкриті плівковою оболонкою, по 20 мг/12,5 мг;</w:t>
            </w:r>
            <w:r>
              <w:rPr>
                <w:b/>
              </w:rPr>
              <w:br/>
              <w:t>по 10 таблеток у блістері; по 3 блістери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АТ "КИЇВСЬКИЙ ВІТАМІННИЙ ЗАВОД",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03.07.2025 р. № 1054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</w:t>
            </w:r>
            <w:r>
              <w:rPr>
                <w:szCs w:val="20"/>
              </w:rPr>
              <w:t xml:space="preserve">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905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90592">
      <w:pPr>
        <w:jc w:val="center"/>
        <w:rPr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334823-25/В-145 від 27.03.2025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caps/>
              </w:rPr>
              <w:t xml:space="preserve">Олсапрес Н, </w:t>
            </w:r>
            <w:r>
              <w:rPr>
                <w:b/>
              </w:rPr>
              <w:t>таблетки, вкриті плівковою оболонкою, по 20 мг/12,5 мг;</w:t>
            </w:r>
            <w:r>
              <w:rPr>
                <w:b/>
              </w:rPr>
              <w:br/>
              <w:t>по 10 таблеток у блістері; по 3 блістери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АТ "КИЇВСЬКИЙ ВІТАМІННИЙ ЗАВОД",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03.07.2025 р. № 1054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</w:t>
            </w:r>
            <w:r>
              <w:rPr>
                <w:szCs w:val="20"/>
              </w:rPr>
              <w:t xml:space="preserve">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905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90592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90592">
      <w:pPr>
        <w:jc w:val="center"/>
        <w:rPr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332298-25/З-143 від 17.02.2025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caps/>
              </w:rPr>
              <w:t xml:space="preserve">ОНДАНСЕТ, </w:t>
            </w:r>
            <w:r>
              <w:rPr>
                <w:b/>
              </w:rPr>
              <w:t>розчин для ін'єкцій, 2 мг/мл; по 2 мл (4 мг) або по 4 мл (8 мг) в ампулі; по 5 ампул у пачці з картону; in bulk: по 2 мл (4 мг) або по 4 мл (8 мг); по 100 ампул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М.Біотек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03.07.2025 р.</w:t>
            </w:r>
            <w:r>
              <w:rPr>
                <w:b/>
              </w:rPr>
              <w:t xml:space="preserve"> № 1054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905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90592">
      <w:pPr>
        <w:jc w:val="center"/>
        <w:rPr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332298-25/З-143 від 17.02.2025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caps/>
              </w:rPr>
              <w:t xml:space="preserve">ОНДАНСЕТ, </w:t>
            </w:r>
            <w:r>
              <w:rPr>
                <w:b/>
              </w:rPr>
              <w:t>розчин для ін'єкцій, 2 мг/мл; по 2 мл (4 мг) або по 4 мл (8 мг) в ампулі; по 5 ампул у пачці з картону; in bulk: по 2 мл (4 мг) або по 4 мл (8 мг); по 100 ампул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М.Біотек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03.07.2025 р.</w:t>
            </w:r>
            <w:r>
              <w:rPr>
                <w:b/>
              </w:rPr>
              <w:t xml:space="preserve"> № 1054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</w:t>
            </w:r>
            <w:r>
              <w:rPr>
                <w:szCs w:val="20"/>
              </w:rPr>
              <w:t xml:space="preserve">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905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90592">
      <w:pPr>
        <w:jc w:val="center"/>
        <w:rPr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332298-25/З-143 від 17.02.2025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caps/>
              </w:rPr>
              <w:t xml:space="preserve">ОНДАНСЕТ, </w:t>
            </w:r>
            <w:r>
              <w:rPr>
                <w:b/>
              </w:rPr>
              <w:t>розчин для ін'єкцій, 2 мг/мл; по 2 мл (4 мг) або по 4 мл (8 мг) в ампулі; по 5 ампул у пачці з картону; in bulk: по 2 мл (4 мг) або по 4 мл (8 мг); по 100 ампул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М.Біотек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03.07.2025 р. № 1054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</w:t>
            </w:r>
            <w:r>
              <w:rPr>
                <w:szCs w:val="20"/>
              </w:rPr>
              <w:t xml:space="preserve">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905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90592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90592">
      <w:pPr>
        <w:jc w:val="center"/>
        <w:rPr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332298-25/З-143 від 17.02.2025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caps/>
              </w:rPr>
              <w:t xml:space="preserve">ОНДАНСЕТ, </w:t>
            </w:r>
            <w:r>
              <w:rPr>
                <w:b/>
              </w:rPr>
              <w:t>розчин для ін'єкцій, 2 мг/мл; по 2 мл (4 мг) або по 4 мл (8 мг) в ампулі; по 5 ампул у пачці з картону; in bulk: по 2 мл (4 мг) або по 4 мл (8 мг); по 100 ампул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М.Біотек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03.07.2025 р. № 1054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</w:t>
            </w:r>
            <w:r>
              <w:rPr>
                <w:szCs w:val="20"/>
              </w:rPr>
              <w:t xml:space="preserve">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905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90592">
      <w:pPr>
        <w:jc w:val="center"/>
        <w:rPr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332298-25/З-143 від 17.02.2025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caps/>
              </w:rPr>
              <w:t xml:space="preserve">ОНДАНСЕТ, </w:t>
            </w:r>
            <w:r>
              <w:rPr>
                <w:b/>
              </w:rPr>
              <w:t>розчин для ін'єкцій, 2 мг/мл; по 2 мл (4 мг) або по 4 мл (8 мг) в ампулі; по 5 ампул у пачці з картону; in bulk: по 2 мл (4 мг) або по 4 мл (8 мг); по 100 ампул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М.Біотек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03.07.2025 р.</w:t>
            </w:r>
            <w:r>
              <w:rPr>
                <w:b/>
              </w:rPr>
              <w:t xml:space="preserve"> № 1054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</w:t>
            </w:r>
            <w:r>
              <w:rPr>
                <w:szCs w:val="20"/>
              </w:rPr>
              <w:t xml:space="preserve">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905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90592">
      <w:pPr>
        <w:jc w:val="center"/>
        <w:rPr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332298-25/З-143 від 17.02.2025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caps/>
              </w:rPr>
              <w:t xml:space="preserve">ОНДАНСЕТ, </w:t>
            </w:r>
            <w:r>
              <w:rPr>
                <w:b/>
              </w:rPr>
              <w:t>розчин для ін'єкцій, 2 мг/мл; по 2 мл (4 мг) або по 4 мл (8 мг) в ампулі; по 5 ампул у пачці з картону; in bulk: по 2 мл (4 мг) або по 4 мл (8 мг); по 100 ампул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М.Біотек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03.07.2025 р. № 1054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</w:t>
            </w:r>
            <w:r>
              <w:rPr>
                <w:szCs w:val="20"/>
              </w:rPr>
              <w:t xml:space="preserve">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905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90592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90592">
      <w:pPr>
        <w:jc w:val="center"/>
        <w:rPr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336623-25/В-120 від 23.04.2025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caps/>
              </w:rPr>
              <w:t xml:space="preserve">Ортофен, </w:t>
            </w:r>
            <w:r>
              <w:rPr>
                <w:b/>
              </w:rPr>
              <w:t>таблетки, вкриті оболонкою, кишковорозчинні по 25 мг</w:t>
            </w:r>
            <w:r>
              <w:rPr>
                <w:b/>
              </w:rPr>
              <w:br/>
              <w:t>по 10 таблеток у блістері; по 1 або 3 блістери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Акціонерне товариство "ВІТАМІНИ",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03.07.2025 р. № 1054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Реєстраційна </w:t>
            </w:r>
            <w:r>
              <w:rPr>
                <w:b/>
              </w:rPr>
              <w:t xml:space="preserve">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</w:t>
            </w:r>
            <w:r>
              <w:rPr>
                <w:szCs w:val="20"/>
              </w:rPr>
              <w:t xml:space="preserve">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905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90592">
      <w:pPr>
        <w:jc w:val="center"/>
        <w:rPr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336623-25/В-120 від 23.04.2025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caps/>
              </w:rPr>
              <w:t xml:space="preserve">Ортофен, </w:t>
            </w:r>
            <w:r>
              <w:rPr>
                <w:b/>
              </w:rPr>
              <w:t>таблетки, вкриті оболонкою, кишковорозчинні по 25 мг</w:t>
            </w:r>
            <w:r>
              <w:rPr>
                <w:b/>
              </w:rPr>
              <w:br/>
            </w:r>
            <w:r>
              <w:rPr>
                <w:b/>
              </w:rPr>
              <w:t>по 10 таблеток у блістері; по 1 або 3 блістери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Акціонерне товариство "ВІТАМІНИ",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03.07.2025 р. № 1054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</w:t>
            </w:r>
            <w:r>
              <w:rPr>
                <w:szCs w:val="20"/>
              </w:rPr>
              <w:t xml:space="preserve">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905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90592">
      <w:pPr>
        <w:jc w:val="center"/>
        <w:rPr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336623-25/В-120 від 23.04.2025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caps/>
              </w:rPr>
              <w:t xml:space="preserve">Ортофен, </w:t>
            </w:r>
            <w:r>
              <w:rPr>
                <w:b/>
              </w:rPr>
              <w:t>таблетки, вкриті оболонкою, кишковорозчинні по 25 мг</w:t>
            </w:r>
            <w:r>
              <w:rPr>
                <w:b/>
              </w:rPr>
              <w:br/>
            </w:r>
            <w:r>
              <w:rPr>
                <w:b/>
              </w:rPr>
              <w:t>по 10 таблеток у блістері; по 1 або 3 блістери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Акціонерне товариство "ВІТАМІНИ",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03.07.2025 р. № 1054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</w:t>
            </w:r>
            <w:r>
              <w:rPr>
                <w:szCs w:val="20"/>
              </w:rPr>
              <w:t xml:space="preserve">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905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90592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90592">
      <w:pPr>
        <w:jc w:val="center"/>
        <w:rPr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332522-25/З-149 від 20.02.2025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caps/>
              </w:rPr>
              <w:t xml:space="preserve">Офтаквікс®, </w:t>
            </w:r>
            <w:r>
              <w:rPr>
                <w:b/>
              </w:rPr>
              <w:t>краплі очні, 5 мг/мл; по 5 мл у флаконі з крапельницею; по 1 флакону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Сантен АТ, Фiнляндiя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03.07.2025 р. № 1054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</w:t>
            </w:r>
            <w:r>
              <w:rPr>
                <w:szCs w:val="20"/>
              </w:rPr>
              <w:t xml:space="preserve">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905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не повинен </w:t>
      </w:r>
      <w:r>
        <w:rPr>
          <w:b/>
          <w:sz w:val="20"/>
          <w:szCs w:val="20"/>
          <w:lang w:val="ru-RU"/>
        </w:rPr>
        <w:t>перевищувати строк дії довіреності, на підставі якої вона видана.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90592">
      <w:pPr>
        <w:jc w:val="center"/>
        <w:rPr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332522-25/З-149 </w:t>
            </w:r>
            <w:r>
              <w:rPr>
                <w:b/>
              </w:rPr>
              <w:t>від 20.02.2025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caps/>
              </w:rPr>
              <w:t xml:space="preserve">Офтаквікс®, </w:t>
            </w:r>
            <w:r>
              <w:rPr>
                <w:b/>
              </w:rPr>
              <w:t>краплі очні, 5 мг/мл; по 5 мл у флаконі з крапельницею; по 1 флакону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Сантен АТ, Фiнляндiя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03.07.2025 р. № 1054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</w:t>
            </w:r>
            <w:r>
              <w:rPr>
                <w:szCs w:val="20"/>
              </w:rPr>
              <w:t xml:space="preserve">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905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90592">
      <w:pPr>
        <w:jc w:val="center"/>
        <w:rPr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332522-25/З-149 від 20.02.2025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caps/>
              </w:rPr>
              <w:t xml:space="preserve">Офтаквікс®, </w:t>
            </w:r>
            <w:r>
              <w:rPr>
                <w:b/>
              </w:rPr>
              <w:t>краплі очні, 5 мг/мл; по 5 мл у флаконі з крапельницею; по 1 флакону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Сантен АТ, Фiнляндiя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03.07.2025 р. № 1054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</w:t>
            </w:r>
            <w:r>
              <w:rPr>
                <w:szCs w:val="20"/>
              </w:rPr>
              <w:t xml:space="preserve">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905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90592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90592">
      <w:pPr>
        <w:jc w:val="center"/>
        <w:rPr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335575-25/В-120 від 07.04.2025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caps/>
              </w:rPr>
              <w:t xml:space="preserve">Офтаклін, </w:t>
            </w:r>
            <w:r>
              <w:rPr>
                <w:b/>
              </w:rPr>
              <w:t>краплі очні, розчин, 0,1 мг/мл;</w:t>
            </w:r>
            <w:r>
              <w:rPr>
                <w:b/>
              </w:rPr>
              <w:br/>
            </w:r>
            <w:r>
              <w:rPr>
                <w:b/>
              </w:rPr>
              <w:t xml:space="preserve">по 5 мл у флаконі з крапельницею та кришкою з контролем розкриття; по 1 флакону у пачці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ПрАТ "Фармацевтична фірма "Дарниця",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03.07.2025 р. № 1054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905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90592">
      <w:pPr>
        <w:jc w:val="center"/>
        <w:rPr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335575-25/В-120 від 07.04.2025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caps/>
              </w:rPr>
              <w:t xml:space="preserve">Офтаклін, </w:t>
            </w:r>
            <w:r>
              <w:rPr>
                <w:b/>
              </w:rPr>
              <w:t>краплі очні, розчин, 0,1 мг/мл;</w:t>
            </w:r>
            <w:r>
              <w:rPr>
                <w:b/>
              </w:rPr>
              <w:br/>
              <w:t xml:space="preserve">по 5 мл у флаконі з крапельницею та кришкою з контролем розкриття; по 1 флакону у пачці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ПрАТ "Фармацевтична фірма "Дарниця",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03.07.2025 р. № 1054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</w:t>
            </w:r>
            <w:r>
              <w:rPr>
                <w:szCs w:val="20"/>
              </w:rPr>
              <w:t xml:space="preserve">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905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90592">
      <w:pPr>
        <w:jc w:val="center"/>
        <w:rPr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335575-25/В-120 </w:t>
            </w:r>
            <w:r>
              <w:rPr>
                <w:b/>
              </w:rPr>
              <w:t>від 07.04.2025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caps/>
              </w:rPr>
              <w:t xml:space="preserve">Офтаклін, </w:t>
            </w:r>
            <w:r>
              <w:rPr>
                <w:b/>
              </w:rPr>
              <w:t>краплі очні, розчин, 0,1 мг/мл;</w:t>
            </w:r>
            <w:r>
              <w:rPr>
                <w:b/>
              </w:rPr>
              <w:br/>
              <w:t xml:space="preserve">по 5 мл у флаконі з крапельницею та кришкою з контролем розкриття; по 1 флакону у пачці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ПрАТ "Фармацевтична фірма "Дарниця",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03.07.2025 р. № 1054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</w:t>
            </w:r>
            <w:r>
              <w:rPr>
                <w:szCs w:val="20"/>
              </w:rPr>
              <w:t xml:space="preserve">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905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90592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90592">
      <w:pPr>
        <w:jc w:val="center"/>
        <w:rPr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335019-25/З-128 від 28.03.2025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caps/>
              </w:rPr>
              <w:t xml:space="preserve">Панадол Екстра, </w:t>
            </w:r>
            <w:r>
              <w:rPr>
                <w:b/>
              </w:rPr>
              <w:t>таблетки шипучі; по 2 таблетки у багатошаровому стрипі з маркуванням українською мовою; по 6 стрипів у картонній коробці з маркуванням українською та англійською мовами; по 4 таблетки у багатошаровому стрипі з маркуванням українською мовою; по 3 стрипи у к</w:t>
            </w:r>
            <w:r>
              <w:rPr>
                <w:b/>
              </w:rPr>
              <w:t>артонній коробці з маркуванням українською та англійською мовами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Халеон ЮК Трейдінг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03.07.2025 р. № 1054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</w:t>
            </w:r>
            <w:r>
              <w:rPr>
                <w:szCs w:val="20"/>
              </w:rPr>
              <w:t xml:space="preserve">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905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90592">
      <w:pPr>
        <w:jc w:val="center"/>
        <w:rPr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335019-25/З-128 від 28.03.2025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caps/>
              </w:rPr>
              <w:t xml:space="preserve">Панадол Екстра, </w:t>
            </w:r>
            <w:r>
              <w:rPr>
                <w:b/>
              </w:rPr>
              <w:t>таблетки шипучі; по 2 таблетки у багатошаровому стрипі з маркуванням українською мовою; по 6 стрипів у картонній коробці з маркуванням українською та англійською мовами; по 4 таблетки у багатошаровому стрипі з маркуванням українською мовою; по 3 стрипи у к</w:t>
            </w:r>
            <w:r>
              <w:rPr>
                <w:b/>
              </w:rPr>
              <w:t>артонній коробці з маркуванням українською та англійською мовами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Халеон ЮК Трейдінг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03.07.2025 р. № 1054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</w:t>
            </w:r>
            <w:r>
              <w:rPr>
                <w:szCs w:val="20"/>
              </w:rPr>
              <w:t xml:space="preserve">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905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90592">
      <w:pPr>
        <w:jc w:val="center"/>
        <w:rPr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335019-25/З-128 від 28.03.2025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caps/>
              </w:rPr>
              <w:t xml:space="preserve">Панадол Екстра, </w:t>
            </w:r>
            <w:r>
              <w:rPr>
                <w:b/>
              </w:rPr>
              <w:t>таблетки шипучі; по 2 таблетки у багатошаровому стрипі з маркуванням українською мовою; по 6 стрипів у картонній коробці з маркуванням українською та англійською мовами; по 4 таблетки у багатошаровому стрипі з маркуванням українською мовою; по 3 стрипи у к</w:t>
            </w:r>
            <w:r>
              <w:rPr>
                <w:b/>
              </w:rPr>
              <w:t>артонній коробці з маркуванням українською та англійською мовами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Халеон ЮК Трейдінг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03.07.2025 р. № 1054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</w:t>
            </w:r>
            <w:r>
              <w:rPr>
                <w:szCs w:val="20"/>
              </w:rPr>
              <w:t xml:space="preserve">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905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90592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90592">
      <w:pPr>
        <w:jc w:val="center"/>
        <w:rPr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336975-25/В-28 від 30.04.2025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caps/>
              </w:rPr>
              <w:t xml:space="preserve">Пентоксифілін, </w:t>
            </w:r>
            <w:r>
              <w:rPr>
                <w:b/>
              </w:rPr>
              <w:t>розчин для ін`єкцій, 20 мг/мл по 5 мл в ампулі; по 5 ампул розчину в контурній чарунковій упаковці; по 2 контурні чарункові упаковки в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ТОВ "Юрія-Фарм",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03.07.2025 р. № 1054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</w:t>
            </w:r>
            <w:r>
              <w:rPr>
                <w:szCs w:val="20"/>
              </w:rPr>
              <w:t xml:space="preserve">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905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90592">
      <w:pPr>
        <w:jc w:val="center"/>
        <w:rPr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336975-25/В-28 від 30.04.2025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caps/>
              </w:rPr>
              <w:t xml:space="preserve">Пентоксифілін, </w:t>
            </w:r>
            <w:r>
              <w:rPr>
                <w:b/>
              </w:rPr>
              <w:t>розчин для ін`єкцій, 20 мг/мл по 5 мл в ампулі; по 5 ампул розчину в контурній чарунковій упаковці; по 2 контурні чарункові упаковки в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ТОВ "Юрія-Фарм",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03.07.2025 р. № 1054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noProof/>
              </w:rPr>
              <w:t>Змі</w:t>
            </w:r>
            <w:r>
              <w:rPr>
                <w:b/>
                <w:noProof/>
              </w:rPr>
              <w:t>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 xml:space="preserve">+ </w:t>
            </w:r>
            <w:r>
              <w:rPr>
                <w:b/>
                <w:szCs w:val="20"/>
              </w:rPr>
              <w:t>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905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90592">
      <w:pPr>
        <w:jc w:val="center"/>
        <w:rPr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336975-25/В-28 від 30.04.2025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caps/>
              </w:rPr>
              <w:t xml:space="preserve">Пентоксифілін, </w:t>
            </w:r>
            <w:r>
              <w:rPr>
                <w:b/>
              </w:rPr>
              <w:t>розчин для ін`єкцій, 20 мг/мл по 5 мл в ампулі; по 5 ампул розчину в контурній чарунковій упаковці; по 2 контурні чарункові упаковки в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ТОВ "Юрія-Фарм",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03.07.2025 р. № 1054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noProof/>
              </w:rPr>
              <w:t>Змі</w:t>
            </w:r>
            <w:r>
              <w:rPr>
                <w:b/>
                <w:noProof/>
              </w:rPr>
              <w:t>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 xml:space="preserve">+ </w:t>
            </w:r>
            <w:r>
              <w:rPr>
                <w:b/>
                <w:szCs w:val="20"/>
              </w:rPr>
              <w:t>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905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90592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90592">
      <w:pPr>
        <w:jc w:val="center"/>
        <w:rPr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337054-25/В-97, 337055-25/В-97 від 01.05.2025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caps/>
              </w:rPr>
              <w:t xml:space="preserve">Півонії відхиленої трава та кореневища з коренями, </w:t>
            </w:r>
            <w:r>
              <w:rPr>
                <w:b/>
              </w:rPr>
              <w:t>маса подрібнена (субстанція) з лікарської рослинної сировини у паперових мішках для виробництва нестерильних лікарських форм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ПРАТ "ХІМФАРМЗАВОД "ЧЕРВОНА ЗІРКА",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03.07.2025 р. № 1054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noProof/>
              </w:rPr>
              <w:t>Зміни I та</w:t>
            </w:r>
            <w:r>
              <w:rPr>
                <w:b/>
                <w:noProof/>
              </w:rPr>
              <w:t xml:space="preserve">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</w:t>
            </w:r>
            <w:r>
              <w:rPr>
                <w:szCs w:val="20"/>
              </w:rPr>
              <w:t xml:space="preserve">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905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90592">
      <w:pPr>
        <w:jc w:val="center"/>
        <w:rPr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337054-25/В-97, 337055-25/В-97 від 01.05.2025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caps/>
              </w:rPr>
              <w:t xml:space="preserve">Півонії відхиленої трава та кореневища з коренями, </w:t>
            </w:r>
            <w:r>
              <w:rPr>
                <w:b/>
              </w:rPr>
              <w:t>маса подрібнена (субстанція) з лікарської рослинної сировини у паперових мішках для виробництва нестерильних лікарських форм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ПРАТ "ХІМФАРМЗАВОД "ЧЕРВОНА ЗІРКА",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03.07.2025 р. № 1054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noProof/>
              </w:rPr>
              <w:t>Зміни I та</w:t>
            </w:r>
            <w:r>
              <w:rPr>
                <w:b/>
                <w:noProof/>
              </w:rPr>
              <w:t xml:space="preserve">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</w:t>
            </w:r>
            <w:r>
              <w:rPr>
                <w:szCs w:val="20"/>
              </w:rPr>
              <w:t xml:space="preserve">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905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90592">
      <w:pPr>
        <w:jc w:val="center"/>
        <w:rPr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337054-25/В-97, 337055-25/В-97 від 01.05.2025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caps/>
              </w:rPr>
              <w:t xml:space="preserve">Півонії відхиленої трава та кореневища з коренями, </w:t>
            </w:r>
            <w:r>
              <w:rPr>
                <w:b/>
              </w:rPr>
              <w:t>маса подрібнена (субстанція) з лікарської рослинної сировини у паперових мішках для виробництва нестерильних лікарських форм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ПРАТ "ХІМФАРМЗАВОД "ЧЕРВОНА ЗІРКА",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03.07.2025 р. № 1054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noProof/>
              </w:rPr>
              <w:t>Зміни I та</w:t>
            </w:r>
            <w:r>
              <w:rPr>
                <w:b/>
                <w:noProof/>
              </w:rPr>
              <w:t xml:space="preserve">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</w:t>
            </w:r>
            <w:r>
              <w:rPr>
                <w:szCs w:val="20"/>
              </w:rPr>
              <w:t xml:space="preserve">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905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90592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90592">
      <w:pPr>
        <w:jc w:val="center"/>
        <w:rPr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335384-25/З-150 від 03.04.2025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caps/>
              </w:rPr>
              <w:t xml:space="preserve">Пімафукорт®, </w:t>
            </w:r>
            <w:r>
              <w:rPr>
                <w:b/>
              </w:rPr>
              <w:t>мазь; по 15 г у тубі; по 1 тубі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ЛЕО Фарма А/С, Данiя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03.07.2025 р. № 1054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905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90592">
      <w:pPr>
        <w:jc w:val="center"/>
        <w:rPr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335384-25/З-150 від 03.04.2025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caps/>
              </w:rPr>
              <w:t xml:space="preserve">Пімафукорт®, </w:t>
            </w:r>
            <w:r>
              <w:rPr>
                <w:b/>
              </w:rPr>
              <w:t>мазь; по 15 г у тубі; по 1 тубі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ЛЕО Фарма А/С, Данiя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03.07.2025 р. № 1054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Реєстраційна </w:t>
            </w:r>
            <w:r>
              <w:rPr>
                <w:b/>
              </w:rPr>
              <w:t xml:space="preserve">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</w:t>
            </w:r>
            <w:r>
              <w:rPr>
                <w:szCs w:val="20"/>
              </w:rPr>
              <w:t xml:space="preserve">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905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90592">
      <w:pPr>
        <w:jc w:val="center"/>
        <w:rPr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335384-25/З-150 від 03.04.2025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caps/>
              </w:rPr>
              <w:t xml:space="preserve">Пімафукорт®, </w:t>
            </w:r>
            <w:r>
              <w:rPr>
                <w:b/>
              </w:rPr>
              <w:t>мазь; по 15 г у тубі; по 1 тубі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ЛЕО Фарма А/С, Данiя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03.07.2025 р. № 1054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</w:t>
            </w:r>
            <w:r>
              <w:rPr>
                <w:szCs w:val="20"/>
              </w:rPr>
              <w:t xml:space="preserve">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905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90592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90592">
      <w:pPr>
        <w:jc w:val="center"/>
        <w:rPr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330313-25/З-06, 330314-25/З-06, 330315-25/З-06, 330316-25/З-</w:t>
            </w:r>
            <w:r>
              <w:rPr>
                <w:b/>
              </w:rPr>
              <w:t>06 від 21.01.2025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caps/>
              </w:rPr>
              <w:t xml:space="preserve">Пірантел, </w:t>
            </w:r>
            <w:r>
              <w:rPr>
                <w:b/>
              </w:rPr>
              <w:t>таблетки по 250 мг; по 3 таблетки у блістері; по 1 блістеру у картонній упаковці; по 3 таблетки у блістері; по 1 блістеру у картонній упаковці; по 10 упаковок у картонній коробці; in bulk № 3x1260: по 3 таблетки у блістері; по 1260 блістерів у картонній ко</w:t>
            </w:r>
            <w:r>
              <w:rPr>
                <w:b/>
              </w:rPr>
              <w:t>робці;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ТОВ "Гледфарм ЛТД",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03.07.2025 р. № 1054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</w:t>
            </w:r>
            <w:r>
              <w:rPr>
                <w:szCs w:val="20"/>
              </w:rPr>
              <w:t xml:space="preserve">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905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90592">
      <w:pPr>
        <w:jc w:val="center"/>
        <w:rPr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330313-25/З-06, 330314-25/З-06, 330315-25/З-06, 330316-25/З-06 від 21.01.2025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caps/>
              </w:rPr>
              <w:t xml:space="preserve">Пірантел, </w:t>
            </w:r>
            <w:r>
              <w:rPr>
                <w:b/>
              </w:rPr>
              <w:t>таблетки по 250 мг; по 3 таблетки у блістері; по 1 блістеру у картонній упаковці; по 3 таблетки у блістері; по 1 блістеру у картонній упаковці; по 10 упаковок у картонній коробці; in bulk № 3x1260: по 3 таблетки у блістері; по 1260 блістерів у картонній ко</w:t>
            </w:r>
            <w:r>
              <w:rPr>
                <w:b/>
              </w:rPr>
              <w:t>робці;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ТОВ "Гледфарм ЛТД",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03.07.2025 р. № 1054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</w:t>
            </w:r>
            <w:r>
              <w:rPr>
                <w:szCs w:val="20"/>
              </w:rPr>
              <w:t xml:space="preserve">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905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90592">
      <w:pPr>
        <w:jc w:val="center"/>
        <w:rPr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330313-25/З-06, 330314-25/З-06, 330315-25/З-06, 330316-25/З-06 від 21.01.2025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caps/>
              </w:rPr>
              <w:t xml:space="preserve">Пірантел, </w:t>
            </w:r>
            <w:r>
              <w:rPr>
                <w:b/>
              </w:rPr>
              <w:t>таблетки по 250 мг; по 3 таблетки у блістері; по 1 блістеру у картонній упаковці; по 3 таблетки у блістері; по 1 блістеру у картонній упаковці; по 10 упаковок у картонній коробці; in bulk № 3x1260: по 3 таблетки у блістері; по 1260 блістерів у картонній ко</w:t>
            </w:r>
            <w:r>
              <w:rPr>
                <w:b/>
              </w:rPr>
              <w:t>робці;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ТОВ "Гледфарм ЛТД",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03.07.2025 р. № 1054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</w:t>
            </w:r>
            <w:r>
              <w:rPr>
                <w:szCs w:val="20"/>
              </w:rPr>
              <w:t xml:space="preserve">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905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90592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90592">
      <w:pPr>
        <w:jc w:val="center"/>
        <w:rPr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332567-25/В-116, 332568-25/В-116 від 21.02.2025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caps/>
              </w:rPr>
              <w:t xml:space="preserve">Пірантел, </w:t>
            </w:r>
            <w:r>
              <w:rPr>
                <w:b/>
              </w:rPr>
              <w:t>суспензія оральна, 250 мг/5 мл; по 15 мл препарату у флаконі або банці; по 1 флакону або банці з мірною ложкою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ТОВ "Гледфарм ЛТД",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03.07.2025 р. № 1054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</w:t>
            </w:r>
            <w:r>
              <w:rPr>
                <w:szCs w:val="20"/>
              </w:rPr>
              <w:t xml:space="preserve">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905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90592">
      <w:pPr>
        <w:jc w:val="center"/>
        <w:rPr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332567-25/В-116, 332568-25/В-116 від 21.02.2025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caps/>
              </w:rPr>
              <w:t xml:space="preserve">Пірантел, </w:t>
            </w:r>
            <w:r>
              <w:rPr>
                <w:b/>
              </w:rPr>
              <w:t>суспензія оральна, 250 мг/5 мл; по 15 мл препарату у флаконі або банці; по 1 флакону або банці з мірною ложкою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ТОВ "Гледфарм ЛТД",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03.07.2025 р. № 1054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</w:t>
            </w:r>
            <w:r>
              <w:rPr>
                <w:szCs w:val="20"/>
              </w:rPr>
              <w:t xml:space="preserve">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905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90592">
      <w:pPr>
        <w:jc w:val="center"/>
        <w:rPr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332567-25/В-116, 332568-25/В-116 від 21.02.2025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caps/>
              </w:rPr>
              <w:t xml:space="preserve">Пірантел, </w:t>
            </w:r>
            <w:r>
              <w:rPr>
                <w:b/>
              </w:rPr>
              <w:t>суспензія оральна, 250 мг/5 мл; по 15 мл препарату у флаконі або банці; по 1 флакону або банці з мірною ложкою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ТОВ "Гледфарм ЛТД",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03.07.2025 р. № 1054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</w:t>
            </w:r>
            <w:r>
              <w:rPr>
                <w:szCs w:val="20"/>
              </w:rPr>
              <w:t xml:space="preserve">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905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90592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90592">
      <w:pPr>
        <w:jc w:val="center"/>
        <w:rPr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330313-25/З-06, 330314-25/З-06, 330315-25/З-06, 330316-25/З-06 від 21.01.2025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caps/>
              </w:rPr>
              <w:t xml:space="preserve">Пірантел, </w:t>
            </w:r>
            <w:r>
              <w:rPr>
                <w:b/>
              </w:rPr>
              <w:t>таблетки по 250 мг; по 3 таблетки у блістері; по 1 блістеру у картонній упаковці; по 3 таблетки у блістері; по 1 блістеру у картонній упаковці; по 10 упаковок у картонній коробці; in bulk № 3x1260: по 3 таблетки у блістері; по 1260 блістерів у картонній ко</w:t>
            </w:r>
            <w:r>
              <w:rPr>
                <w:b/>
              </w:rPr>
              <w:t>робці;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ТОВ "Гледфарм ЛТД",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03.07.2025 р. № 1054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</w:t>
            </w:r>
            <w:r>
              <w:rPr>
                <w:szCs w:val="20"/>
              </w:rPr>
              <w:t xml:space="preserve">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905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не повинен </w:t>
      </w:r>
      <w:r>
        <w:rPr>
          <w:b/>
          <w:sz w:val="20"/>
          <w:szCs w:val="20"/>
          <w:lang w:val="ru-RU"/>
        </w:rPr>
        <w:t>перевищувати строк дії довіреності, на підставі якої вона видана.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90592">
      <w:pPr>
        <w:jc w:val="center"/>
        <w:rPr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330313-25/З-06, </w:t>
            </w:r>
            <w:r>
              <w:rPr>
                <w:b/>
              </w:rPr>
              <w:t>330314-25/З-06, 330315-25/З-06, 330316-25/З-06 від 21.01.2025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caps/>
              </w:rPr>
              <w:t xml:space="preserve">Пірантел, </w:t>
            </w:r>
            <w:r>
              <w:rPr>
                <w:b/>
              </w:rPr>
              <w:t>таблетки по 250 мг; по 3 таблетки у блістері; по 1 блістеру у картонній упаковці; по 3 таблетки у блістері; по 1 блістеру у картонній упаковці; по 10 упаковок у картонній коробці; in bulk № 3x1260: по 3 таблетки у блістері; по 1260 блістерів у картонній ко</w:t>
            </w:r>
            <w:r>
              <w:rPr>
                <w:b/>
              </w:rPr>
              <w:t>робці;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ТОВ "Гледфарм ЛТД",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03.07.2025 р. № 1054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</w:t>
            </w:r>
            <w:r>
              <w:rPr>
                <w:szCs w:val="20"/>
              </w:rPr>
              <w:t xml:space="preserve">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905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90592">
      <w:pPr>
        <w:jc w:val="center"/>
        <w:rPr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330313-25/З-06, </w:t>
            </w:r>
            <w:r>
              <w:rPr>
                <w:b/>
              </w:rPr>
              <w:t>330314-25/З-06, 330315-25/З-06, 330316-25/З-06 від 21.01.2025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caps/>
              </w:rPr>
              <w:t xml:space="preserve">Пірантел, </w:t>
            </w:r>
            <w:r>
              <w:rPr>
                <w:b/>
              </w:rPr>
              <w:t>таблетки по 250 мг; по 3 таблетки у блістері; по 1 блістеру у картонній упаковці; по 3 таблетки у блістері; по 1 блістеру у картонній упаковці; по 10 упаковок у картонній коробці; in bulk № 3x1260: по 3 таблетки у блістері; по 1260 блістерів у картонній ко</w:t>
            </w:r>
            <w:r>
              <w:rPr>
                <w:b/>
              </w:rPr>
              <w:t>робці;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ТОВ "Гледфарм ЛТД",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03.07.2025 р. № 1054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</w:t>
            </w:r>
            <w:r>
              <w:rPr>
                <w:szCs w:val="20"/>
              </w:rPr>
              <w:t xml:space="preserve">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905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90592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90592">
      <w:pPr>
        <w:jc w:val="center"/>
        <w:rPr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331061-25/В-28</w:t>
            </w:r>
            <w:r>
              <w:rPr>
                <w:b/>
              </w:rPr>
              <w:t xml:space="preserve"> від 30.01.2025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caps/>
              </w:rPr>
              <w:t xml:space="preserve">Пірацетам, </w:t>
            </w:r>
            <w:r>
              <w:rPr>
                <w:b/>
              </w:rPr>
              <w:t>таблетки, вкриті оболонкою, по 200 мг по 10 таблеток у блістері; по 3 або 6 блістерів у пачці; іn bulk: по 15 кг у подвійних поліетиленових мішках; по 2 мішки у пластиковій ємкості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ПАТ "Галичфарм",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03.07.2025 р. № 1054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905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90592">
      <w:pPr>
        <w:jc w:val="center"/>
        <w:rPr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331061-25/В-28 від 30.01.2025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caps/>
              </w:rPr>
              <w:t xml:space="preserve">Пірацетам, </w:t>
            </w:r>
            <w:r>
              <w:rPr>
                <w:b/>
              </w:rPr>
              <w:t>таблетки, вкриті оболонкою, по 200 мг по 10 таблеток у блістері; по 3 або 6 блістерів у пачці; іn bulk: по 15 кг у подвійних поліетиленових мішках; по 2 мішки у пластиковій ємкості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ПАТ "Галичфарм",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03.07.2025 р. № 1054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</w:t>
            </w:r>
            <w:r>
              <w:rPr>
                <w:szCs w:val="20"/>
              </w:rPr>
              <w:t xml:space="preserve">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905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90592">
      <w:pPr>
        <w:jc w:val="center"/>
        <w:rPr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331061-25/В-28 від 30.01.2025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caps/>
              </w:rPr>
              <w:t xml:space="preserve">Пірацетам, </w:t>
            </w:r>
            <w:r>
              <w:rPr>
                <w:b/>
              </w:rPr>
              <w:t>таблетки, вкриті оболонкою, по 200 мг по 10 таблеток у блістері; по 3 або 6 блістерів у пачці; іn bulk: по 15 кг у подвійних поліетиленових мішках; по 2 мішки у пластиковій ємкості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ПАТ "Галичфарм",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03.07.2025 р. № 1054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</w:t>
            </w:r>
            <w:r>
              <w:rPr>
                <w:szCs w:val="20"/>
              </w:rPr>
              <w:t xml:space="preserve">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905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90592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90592">
      <w:pPr>
        <w:jc w:val="center"/>
        <w:rPr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</w:t>
      </w:r>
      <w:r>
        <w:rPr>
          <w:b/>
          <w:szCs w:val="20"/>
          <w:lang w:val="uk-UA"/>
        </w:rPr>
        <w:t xml:space="preserve">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331061-25/В-28 від 30.01.2025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caps/>
              </w:rPr>
              <w:t xml:space="preserve">Пірацетам, </w:t>
            </w:r>
            <w:r>
              <w:rPr>
                <w:b/>
              </w:rPr>
              <w:t>таблетки, вкриті оболонкою, по 200 мг по 10 таблеток у блістері; по 3 або 6 блістерів у пачці; іn bulk: по 15 кг у подвійних поліетиленових мішках; по 2 мішки у пластиковій ємкості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ПАТ "Галичфарм",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03.07.2025 р. № 1054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</w:t>
            </w:r>
            <w:r>
              <w:rPr>
                <w:szCs w:val="20"/>
              </w:rPr>
              <w:t xml:space="preserve">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905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90592">
      <w:pPr>
        <w:jc w:val="center"/>
        <w:rPr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331061-25/В-28 від 30.01.2025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caps/>
              </w:rPr>
              <w:t xml:space="preserve">Пірацетам, </w:t>
            </w:r>
            <w:r>
              <w:rPr>
                <w:b/>
              </w:rPr>
              <w:t>таблетки, вкриті оболонкою, по 200 мг по 10 таблеток у блістері; по 3 або 6 блістерів у пачці; іn bulk: по 15 кг у подвійних поліетиленових мішках; по 2 мішки у пластиковій ємкості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ПАТ "Галичфарм",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03.07.2025 р. № 1054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</w:t>
            </w:r>
            <w:r>
              <w:rPr>
                <w:szCs w:val="20"/>
              </w:rPr>
              <w:t xml:space="preserve">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905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90592">
      <w:pPr>
        <w:jc w:val="center"/>
        <w:rPr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331061-25/В-28 від 30.01.2025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caps/>
              </w:rPr>
              <w:t xml:space="preserve">Пірацетам, </w:t>
            </w:r>
            <w:r>
              <w:rPr>
                <w:b/>
              </w:rPr>
              <w:t>таблетки, вкриті оболонкою, по 200 мг по 10 таблеток у блістері; по 3 або 6 блістерів у пачці; іn bulk: по 15 кг у подвійних поліетиленових мішках; по 2 мішки у пластиковій ємкості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ПАТ "Галичфарм",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03.07.2025 р. № 1054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</w:t>
            </w:r>
            <w:r>
              <w:rPr>
                <w:szCs w:val="20"/>
              </w:rPr>
              <w:t xml:space="preserve">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905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90592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90592">
      <w:pPr>
        <w:jc w:val="center"/>
        <w:rPr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</w:t>
      </w:r>
      <w:r>
        <w:rPr>
          <w:b/>
          <w:szCs w:val="20"/>
          <w:lang w:val="uk-UA"/>
        </w:rPr>
        <w:t xml:space="preserve">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335065-25/В-100 від 31.03.2025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caps/>
              </w:rPr>
              <w:t xml:space="preserve">Піридоксину гідрохлорид, </w:t>
            </w:r>
            <w:r>
              <w:rPr>
                <w:b/>
              </w:rPr>
              <w:t>розчин для ін'єкцій 50 мг/мл; по 1 мл в ампулі; по 10 ампул у пачці з картону з картонними перегородками; по 1 мл в ампулі; по 5 ампул у блістері з плівки; по 1 або 2 блістери в пачці з картону. Маркування українською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АТ "Лубнифарм", Україн</w:t>
            </w:r>
            <w:r>
              <w:rPr>
                <w:b/>
              </w:rPr>
              <w:t>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03.07.2025 р. № 1054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905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90592">
      <w:pPr>
        <w:jc w:val="center"/>
        <w:rPr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335065-25/В-100 від 31.03.2025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caps/>
              </w:rPr>
              <w:t xml:space="preserve">Піридоксину гідрохлорид, </w:t>
            </w:r>
            <w:r>
              <w:rPr>
                <w:b/>
              </w:rPr>
              <w:t>розчин для ін'єкцій 50 мг/мл; по 1 мл в ампулі; по 10 ампул у пачці з картону з картонними перегородками; по 1 мл в ампулі; по 5 ампул у блістері з плівки; по 1 або 2 блістери в пачці з картону. Маркування українською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АТ "Лубнифарм", Україн</w:t>
            </w:r>
            <w:r>
              <w:rPr>
                <w:b/>
              </w:rPr>
              <w:t>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03.07.2025 р. № 1054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</w:t>
            </w:r>
            <w:r>
              <w:rPr>
                <w:szCs w:val="20"/>
              </w:rPr>
              <w:t xml:space="preserve">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905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90592">
      <w:pPr>
        <w:jc w:val="center"/>
        <w:rPr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335065-25/В-100 від 31.03.2025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caps/>
              </w:rPr>
              <w:t xml:space="preserve">Піридоксину гідрохлорид, </w:t>
            </w:r>
            <w:r>
              <w:rPr>
                <w:b/>
              </w:rPr>
              <w:t>розчин для ін'єкцій 50 мг/мл; по 1 мл в ампулі; по 10 ампул у пачці з картону з картонними перегородками; по 1 мл в ампулі; по 5 ампул у блістері з плівки; по 1 або 2 блістери в пачці з картону. Маркування українською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АТ "Лубнифарм", Україн</w:t>
            </w:r>
            <w:r>
              <w:rPr>
                <w:b/>
              </w:rPr>
              <w:t>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03.07.2025 р. № 1054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</w:t>
            </w:r>
            <w:r>
              <w:rPr>
                <w:szCs w:val="20"/>
              </w:rPr>
              <w:t xml:space="preserve">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905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90592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90592">
      <w:pPr>
        <w:jc w:val="center"/>
        <w:rPr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328095-24/З-96, 328096-24/З-96, 328097-24/З-96, 328098-24/З-</w:t>
            </w:r>
            <w:r>
              <w:rPr>
                <w:b/>
              </w:rPr>
              <w:t>96, 328099-24/З-96 від 13.12.2024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caps/>
              </w:rPr>
              <w:t xml:space="preserve">Пк-Мерц, </w:t>
            </w:r>
            <w:r>
              <w:rPr>
                <w:b/>
              </w:rPr>
              <w:t>таблетки, вкриті плівковою оболонкою, по 100 мг; по 10 таблеток у блістері; по 3 або по 9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Мерц Фармасьютікалс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03.07.2025 р. № 1054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</w:t>
            </w:r>
            <w:r>
              <w:rPr>
                <w:szCs w:val="20"/>
              </w:rPr>
              <w:t xml:space="preserve">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905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90592">
      <w:pPr>
        <w:jc w:val="center"/>
        <w:rPr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328095-24/З-96, 328096-24/З-96, 328097-24/З-96, 328098-24/З-96, 328099-24/З-96 від 13.12.2024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>Назва лікарського засоб</w:t>
            </w:r>
            <w:r>
              <w:rPr>
                <w:b/>
                <w:lang w:val="ru-RU"/>
              </w:rPr>
              <w:t xml:space="preserve">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caps/>
              </w:rPr>
              <w:t xml:space="preserve">Пк-Мерц, </w:t>
            </w:r>
            <w:r>
              <w:rPr>
                <w:b/>
              </w:rPr>
              <w:t>таблетки, вкриті плівковою оболонкою, по 100 мг; по 10 таблеток у блістері; по 3 або по 9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Мерц Фармасьютікалс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03.07.2025 р. № 1054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Реєстраційна </w:t>
            </w:r>
            <w:r>
              <w:rPr>
                <w:b/>
              </w:rPr>
              <w:t xml:space="preserve">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</w:t>
            </w:r>
            <w:r>
              <w:rPr>
                <w:szCs w:val="20"/>
              </w:rPr>
              <w:t xml:space="preserve">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905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90592">
      <w:pPr>
        <w:jc w:val="center"/>
        <w:rPr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328095-24/З-96, 328096-24/З-96, 328097-24/З-96, 328098-24/З-96, 328099-24/З-96 від 13.12.2024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caps/>
              </w:rPr>
              <w:t xml:space="preserve">Пк-Мерц, </w:t>
            </w:r>
            <w:r>
              <w:rPr>
                <w:b/>
              </w:rPr>
              <w:t>таблетки, вкриті плівковою оболонкою, по 100 мг; по 10 таблеток у блістері; по 3 або по 9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Мерц Фармасьютікалс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03.07.2025 р. № 1054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Т</w:t>
            </w:r>
            <w:r>
              <w:rPr>
                <w:b/>
              </w:rPr>
              <w:t xml:space="preserve">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</w:t>
            </w:r>
            <w:r>
              <w:rPr>
                <w:b/>
                <w:szCs w:val="20"/>
              </w:rPr>
              <w:t>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905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90592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90592">
      <w:pPr>
        <w:jc w:val="center"/>
        <w:rPr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336549-25/В-60 від 22.04.2025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caps/>
              </w:rPr>
              <w:t xml:space="preserve">Повідон-йод, </w:t>
            </w:r>
            <w:r>
              <w:rPr>
                <w:b/>
              </w:rPr>
              <w:t>аморфний порошок (субстанція) у фібрових барабанах з поліетиленовою вкладкою для фармацевтичного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"Фармацевтична компанія "Здоров'я",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03.07.2025 р. № 1054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</w:t>
            </w:r>
            <w:r>
              <w:rPr>
                <w:szCs w:val="20"/>
              </w:rPr>
              <w:t xml:space="preserve">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905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90592">
      <w:pPr>
        <w:jc w:val="center"/>
        <w:rPr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336549-25/В-60 від 22.04.2025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caps/>
              </w:rPr>
              <w:t xml:space="preserve">Повідон-йод, </w:t>
            </w:r>
            <w:r>
              <w:rPr>
                <w:b/>
              </w:rPr>
              <w:t>аморфний порошок (субстанція) у фібрових барабанах з поліетиленовою вкладкою для фармацевтичного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"Фармацевтична компанія "Здоров'я",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03.07.2025 р. № 1054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Реєстраці</w:t>
            </w:r>
            <w:r>
              <w:rPr>
                <w:b/>
              </w:rPr>
              <w:t xml:space="preserve">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</w:t>
            </w:r>
            <w:r>
              <w:rPr>
                <w:szCs w:val="20"/>
              </w:rPr>
              <w:t xml:space="preserve">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905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90592">
      <w:pPr>
        <w:jc w:val="center"/>
        <w:rPr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336549-25/В-60 від 22.04.2025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caps/>
              </w:rPr>
              <w:t xml:space="preserve">Повідон-йод, </w:t>
            </w:r>
            <w:r>
              <w:rPr>
                <w:b/>
              </w:rPr>
              <w:t>аморфний порошок (субстанція) у фібрових барабанах з поліетиленовою вкладкою для фармацевтичного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"Фармацевтична компанія "Здоров'я",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03.07.2025 р. № 1054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Реєстраці</w:t>
            </w:r>
            <w:r>
              <w:rPr>
                <w:b/>
              </w:rPr>
              <w:t xml:space="preserve">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</w:t>
            </w:r>
            <w:r>
              <w:rPr>
                <w:szCs w:val="20"/>
              </w:rPr>
              <w:t xml:space="preserve">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905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90592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90592">
      <w:pPr>
        <w:jc w:val="center"/>
        <w:rPr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</w:t>
      </w:r>
      <w:r>
        <w:rPr>
          <w:b/>
          <w:szCs w:val="20"/>
          <w:lang w:val="uk-UA"/>
        </w:rPr>
        <w:t xml:space="preserve">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337009-25/З-144 від 30.04.2025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caps/>
              </w:rPr>
              <w:t xml:space="preserve">Полайві®, </w:t>
            </w:r>
            <w:r>
              <w:rPr>
                <w:b/>
              </w:rPr>
              <w:t>порошок для концентрату для розчину для інфузій по 30 мг або по 140 мг; по 30 мг у флаконі; по 1 флакону у картонній коробці; по 140 мг у флаконі; по 1 флакону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ТОВ "Рош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03.07.2025 р. № 105</w:t>
            </w:r>
            <w:r>
              <w:rPr>
                <w:b/>
              </w:rPr>
              <w:t>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</w:t>
            </w:r>
            <w:r>
              <w:rPr>
                <w:szCs w:val="20"/>
              </w:rPr>
              <w:t xml:space="preserve">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905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90592">
      <w:pPr>
        <w:jc w:val="center"/>
        <w:rPr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337009-25/З-144 від 30.04.2025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caps/>
              </w:rPr>
              <w:t xml:space="preserve">Полайві®, </w:t>
            </w:r>
            <w:r>
              <w:rPr>
                <w:b/>
              </w:rPr>
              <w:t>порошок для концентрату для розчину для інфузій по 30 мг або по 140 мг; по 30 мг у флаконі; по 1 флакону у картонній коробці; по 140 мг у флаконі; по 1 флакону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ТОВ "Рош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03.07.2025 р. № 105</w:t>
            </w:r>
            <w:r>
              <w:rPr>
                <w:b/>
              </w:rPr>
              <w:t>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</w:t>
            </w:r>
            <w:r>
              <w:rPr>
                <w:szCs w:val="20"/>
              </w:rPr>
              <w:t xml:space="preserve">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905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90592">
      <w:pPr>
        <w:jc w:val="center"/>
        <w:rPr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337009-25/З-144 від 30.04.2025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caps/>
              </w:rPr>
              <w:t xml:space="preserve">Полайві®, </w:t>
            </w:r>
            <w:r>
              <w:rPr>
                <w:b/>
              </w:rPr>
              <w:t>порошок для концентрату для розчину для інфузій по 30 мг або по 140 мг; по 30 мг у флаконі; по 1 флакону у картонній коробці; по 140 мг у флаконі; по 1 флакону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ТОВ "Рош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03.07.2025 р. № 105</w:t>
            </w:r>
            <w:r>
              <w:rPr>
                <w:b/>
              </w:rPr>
              <w:t>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</w:t>
            </w:r>
            <w:r>
              <w:rPr>
                <w:szCs w:val="20"/>
              </w:rPr>
              <w:t xml:space="preserve">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905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90592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90592">
      <w:pPr>
        <w:jc w:val="center"/>
        <w:rPr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</w:t>
      </w:r>
      <w:r>
        <w:rPr>
          <w:b/>
          <w:szCs w:val="20"/>
          <w:lang w:val="uk-UA"/>
        </w:rPr>
        <w:t xml:space="preserve">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337009-25/З-144 від 30.04.2025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caps/>
              </w:rPr>
              <w:t xml:space="preserve">Полайві®, </w:t>
            </w:r>
            <w:r>
              <w:rPr>
                <w:b/>
              </w:rPr>
              <w:t>порошок для концентрату для розчину для інфузій по 30 мг або по 140 мг; по 30 мг у флаконі; по 1 флакону у картонній коробці; по 140 мг у флаконі; по 1 флакону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ТОВ "Рош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03.07.2025 р. № 105</w:t>
            </w:r>
            <w:r>
              <w:rPr>
                <w:b/>
              </w:rPr>
              <w:t>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905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90592">
      <w:pPr>
        <w:jc w:val="center"/>
        <w:rPr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337009-25/З-144 від 30.04.2025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caps/>
              </w:rPr>
              <w:t xml:space="preserve">Полайві®, </w:t>
            </w:r>
            <w:r>
              <w:rPr>
                <w:b/>
              </w:rPr>
              <w:t>порошок для концентрату для розчину для інфузій по 30 мг або по 140 мг; по 30 мг у флаконі; по 1 флакону у картонній коробці; по 140 мг у флаконі; по 1 флакону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ТОВ "Рош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03.07.2025 р. № 105</w:t>
            </w:r>
            <w:r>
              <w:rPr>
                <w:b/>
              </w:rPr>
              <w:t>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</w:t>
            </w:r>
            <w:r>
              <w:rPr>
                <w:szCs w:val="20"/>
              </w:rPr>
              <w:t xml:space="preserve">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905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90592">
      <w:pPr>
        <w:jc w:val="center"/>
        <w:rPr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337009-25/З-144 від 30.04.2025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caps/>
              </w:rPr>
              <w:t xml:space="preserve">Полайві®, </w:t>
            </w:r>
            <w:r>
              <w:rPr>
                <w:b/>
              </w:rPr>
              <w:t>порошок для концентрату для розчину для інфузій по 30 мг або по 140 мг; по 30 мг у флаконі; по 1 флакону у картонній коробці; по 140 мг у флаконі; по 1 флакону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ТОВ "Рош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03.07.2025 р. № 105</w:t>
            </w:r>
            <w:r>
              <w:rPr>
                <w:b/>
              </w:rPr>
              <w:t>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</w:t>
            </w:r>
            <w:r>
              <w:rPr>
                <w:szCs w:val="20"/>
              </w:rPr>
              <w:t xml:space="preserve">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905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90592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90592">
      <w:pPr>
        <w:jc w:val="center"/>
        <w:rPr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</w:t>
      </w:r>
      <w:r>
        <w:rPr>
          <w:b/>
          <w:szCs w:val="20"/>
          <w:lang w:val="uk-UA"/>
        </w:rPr>
        <w:t xml:space="preserve">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307381-23/З-92, 307382-23/З-92, 307383-23/З-92, 307384-23/З-92 від 19.12.2023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caps/>
              </w:rPr>
              <w:t xml:space="preserve">Постинор, </w:t>
            </w:r>
            <w:r>
              <w:rPr>
                <w:b/>
              </w:rPr>
              <w:t>таблетки по 0,75 мг, по 2 таблетки у блістері, по 1 блістеру в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ВАТ "Гедеон Ріхтер",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03.07.2025 р. № 1054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905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90592">
      <w:pPr>
        <w:jc w:val="center"/>
        <w:rPr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307381-23/З-92, 307382-23/З-92, 307383-23/З-92, 307384-23/З-92 від 19.12.2023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caps/>
              </w:rPr>
              <w:t xml:space="preserve">Постинор, </w:t>
            </w:r>
            <w:r>
              <w:rPr>
                <w:b/>
              </w:rPr>
              <w:t>таблетки по 0,75 мг, по 2 таблетки у блістері, по 1 блістеру в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ВАТ "Гедеон Ріхтер",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03.07.2025 р. № 1054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</w:t>
            </w:r>
            <w:r>
              <w:rPr>
                <w:szCs w:val="20"/>
              </w:rPr>
              <w:t xml:space="preserve">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905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90592">
      <w:pPr>
        <w:jc w:val="center"/>
        <w:rPr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307381-23/З-92, </w:t>
            </w:r>
            <w:r>
              <w:rPr>
                <w:b/>
              </w:rPr>
              <w:t>307382-23/З-92, 307383-23/З-92, 307384-23/З-92 від 19.12.2023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caps/>
              </w:rPr>
              <w:t xml:space="preserve">Постинор, </w:t>
            </w:r>
            <w:r>
              <w:rPr>
                <w:b/>
              </w:rPr>
              <w:t>таблетки по 0,75 мг, по 2 таблетки у блістері, по 1 блістеру в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ВАТ "Гедеон Ріхтер",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03.07.2025 р. № 1054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</w:t>
            </w:r>
            <w:r>
              <w:rPr>
                <w:szCs w:val="20"/>
              </w:rPr>
              <w:t xml:space="preserve">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905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90592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90592">
      <w:pPr>
        <w:jc w:val="center"/>
        <w:rPr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325693-24/В-128, 325694-24/В-128, 328266-24/В-128, 335525-25</w:t>
            </w:r>
            <w:r>
              <w:rPr>
                <w:b/>
              </w:rPr>
              <w:t>/В-120 від 08.11.2024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caps/>
              </w:rPr>
              <w:t xml:space="preserve">ПРОГЕСТЕРОН, </w:t>
            </w:r>
            <w:r>
              <w:rPr>
                <w:b/>
              </w:rPr>
              <w:t>гель 10 мг/г; по 40 г або 80 г у тубі; по 1 тубі у комплекті зі шпателем-дозатором у пачці з маркуванням українською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ПРАТ "ХІМФАРМЗАВОД "ЧЕРВОНА ЗІРКА",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03.07.2025 р. № 1054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905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90592">
      <w:pPr>
        <w:jc w:val="center"/>
        <w:rPr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325693-24/В-128, 325694-24/В-128, 328266-24/В-128, 335525-25/В-120 від 08.11.2024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caps/>
              </w:rPr>
              <w:t xml:space="preserve">ПРОГЕСТЕРОН, </w:t>
            </w:r>
            <w:r>
              <w:rPr>
                <w:b/>
              </w:rPr>
              <w:t>гель 10 мг/г; по 40 г або 80 г у тубі; по 1 тубі у комплекті зі шпателем-дозатором у пачці з маркуванням українською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ПРАТ "ХІМФАРМЗАВОД "ЧЕРВОНА ЗІРКА",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03.07.2025 р. № 1054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noProof/>
              </w:rPr>
              <w:t>Зміни I та I</w:t>
            </w:r>
            <w:r>
              <w:rPr>
                <w:b/>
                <w:noProof/>
              </w:rPr>
              <w:t>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</w:t>
            </w:r>
            <w:r>
              <w:rPr>
                <w:szCs w:val="20"/>
              </w:rPr>
              <w:t xml:space="preserve">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905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90592">
      <w:pPr>
        <w:jc w:val="center"/>
        <w:rPr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325693-24/В-128, 325694-24/В-128, 328266-24/В-128, 335525-25/В-120 від 08.11.2024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caps/>
              </w:rPr>
              <w:t xml:space="preserve">ПРОГЕСТЕРОН, </w:t>
            </w:r>
            <w:r>
              <w:rPr>
                <w:b/>
              </w:rPr>
              <w:t>гель 10 мг/г; по 40 г або 80 г у тубі; по 1 тубі у комплекті зі шпателем-дозатором у пачці з маркуванням українською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ПРАТ "ХІМФАРМЗАВОД "ЧЕРВОНА ЗІРКА",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03.07.2025 р. № 1054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noProof/>
              </w:rPr>
              <w:t>Зміни I та I</w:t>
            </w:r>
            <w:r>
              <w:rPr>
                <w:b/>
                <w:noProof/>
              </w:rPr>
              <w:t>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</w:t>
            </w:r>
            <w:r>
              <w:rPr>
                <w:szCs w:val="20"/>
              </w:rPr>
              <w:t xml:space="preserve">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905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90592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90592">
      <w:pPr>
        <w:jc w:val="center"/>
        <w:rPr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334159-25/З-123 від 18.03.2025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caps/>
              </w:rPr>
              <w:t xml:space="preserve">Пропанорм®, </w:t>
            </w:r>
            <w:r>
              <w:rPr>
                <w:b/>
              </w:rPr>
              <w:t>таблетки, вкриті плівковою оболонкою, по 150 мг та по 300 мг; 10 таблеток у блістері; по 5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ПРО.МЕД.ЦС Прага а.с., Чеська Республiка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03.07.2025 р. № 1054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noProof/>
              </w:rPr>
              <w:t>Зміни I та II тип</w:t>
            </w:r>
            <w:r>
              <w:rPr>
                <w:b/>
                <w:noProof/>
              </w:rPr>
              <w:t>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</w:t>
            </w:r>
            <w:r>
              <w:rPr>
                <w:b/>
                <w:szCs w:val="20"/>
              </w:rPr>
              <w:t>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905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90592">
      <w:pPr>
        <w:jc w:val="center"/>
        <w:rPr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334159-25/З-123 від 18.03.2025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caps/>
              </w:rPr>
              <w:t xml:space="preserve">Пропанорм®, </w:t>
            </w:r>
            <w:r>
              <w:rPr>
                <w:b/>
              </w:rPr>
              <w:t>таблетки, вкриті плівковою оболонкою, по 150 мг та по 300 мг; 10 таблеток у блістері; по 5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ПРО.МЕД.ЦС Прага а.с., Чеська Республiка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03.07.2025 р. № 1054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noProof/>
              </w:rPr>
              <w:t>Зміни I та II тип</w:t>
            </w:r>
            <w:r>
              <w:rPr>
                <w:b/>
                <w:noProof/>
              </w:rPr>
              <w:t>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</w:t>
            </w:r>
            <w:r>
              <w:rPr>
                <w:b/>
                <w:szCs w:val="20"/>
              </w:rPr>
              <w:t>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905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90592">
      <w:pPr>
        <w:jc w:val="center"/>
        <w:rPr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334159-25/З-123 від 18.03.2025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caps/>
              </w:rPr>
              <w:t xml:space="preserve">Пропанорм®, </w:t>
            </w:r>
            <w:r>
              <w:rPr>
                <w:b/>
              </w:rPr>
              <w:t>таблетки, вкриті плівковою оболонкою, по 150 мг та по 300 мг; 10 таблеток у блістері; по 5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ПРО.МЕД.ЦС Прага а.с., Чеська Республiка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03.07.2025 р. № 1054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noProof/>
              </w:rPr>
              <w:t>Зміни I та II тип</w:t>
            </w:r>
            <w:r>
              <w:rPr>
                <w:b/>
                <w:noProof/>
              </w:rPr>
              <w:t>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</w:t>
            </w:r>
            <w:r>
              <w:rPr>
                <w:b/>
                <w:szCs w:val="20"/>
              </w:rPr>
              <w:t>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905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90592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90592">
      <w:pPr>
        <w:jc w:val="center"/>
        <w:rPr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334159-25/З-123 від 18.03.2025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caps/>
              </w:rPr>
              <w:t xml:space="preserve">Пропанорм®, </w:t>
            </w:r>
            <w:r>
              <w:rPr>
                <w:b/>
              </w:rPr>
              <w:t>таблетки, вкриті плівковою оболонкою, по 150 мг та по 300 мг; 10 таблеток у блістері; по 5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ПРО.МЕД.ЦС Прага а.с., Чеська Республiка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03.07.2025 р. № 1054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</w:t>
            </w:r>
            <w:r>
              <w:rPr>
                <w:szCs w:val="20"/>
              </w:rPr>
              <w:t xml:space="preserve">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905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90592">
      <w:pPr>
        <w:jc w:val="center"/>
        <w:rPr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334159-25/З-123 від 18.03.2025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caps/>
              </w:rPr>
              <w:t xml:space="preserve">Пропанорм®, </w:t>
            </w:r>
            <w:r>
              <w:rPr>
                <w:b/>
              </w:rPr>
              <w:t>таблетки, вкриті плівковою оболонкою, по 150 мг та по 300 мг; 10 таблеток у блістері; по 5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ПРО.МЕД.ЦС Прага а.с., Чеська Республiка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03.07.2025 р. № 1054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noProof/>
              </w:rPr>
              <w:t>Зміни I та II тип</w:t>
            </w:r>
            <w:r>
              <w:rPr>
                <w:b/>
                <w:noProof/>
              </w:rPr>
              <w:t>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</w:t>
            </w:r>
            <w:r>
              <w:rPr>
                <w:b/>
                <w:szCs w:val="20"/>
              </w:rPr>
              <w:t>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905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90592">
      <w:pPr>
        <w:jc w:val="center"/>
        <w:rPr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334159-25/З-123 від 18.03.2025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caps/>
              </w:rPr>
              <w:t xml:space="preserve">Пропанорм®, </w:t>
            </w:r>
            <w:r>
              <w:rPr>
                <w:b/>
              </w:rPr>
              <w:t>таблетки, вкриті плівковою оболонкою, по 150 мг та по 300 мг; 10 таблеток у блістері; по 5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ПРО.МЕД.ЦС Прага а.с., Чеська Республiка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03.07.2025 р. № 1054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noProof/>
              </w:rPr>
              <w:t>Зміни I та II тип</w:t>
            </w:r>
            <w:r>
              <w:rPr>
                <w:b/>
                <w:noProof/>
              </w:rPr>
              <w:t>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</w:t>
            </w:r>
            <w:r>
              <w:rPr>
                <w:b/>
                <w:szCs w:val="20"/>
              </w:rPr>
              <w:t>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905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90592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90592">
      <w:pPr>
        <w:jc w:val="center"/>
        <w:rPr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335528-25/В-120 від 07.04.2025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caps/>
              </w:rPr>
              <w:t xml:space="preserve">Пропосол-Здоров'я, </w:t>
            </w:r>
            <w:r>
              <w:rPr>
                <w:b/>
              </w:rPr>
              <w:t>спрей для ротової порожнини</w:t>
            </w:r>
            <w:r>
              <w:rPr>
                <w:b/>
              </w:rPr>
              <w:br/>
            </w:r>
            <w:r>
              <w:rPr>
                <w:b/>
              </w:rPr>
              <w:t>по 25 г у балоні; по 1 балону з насадкою-розпилювачем та захисним ковпачком у коробці з картону;</w:t>
            </w:r>
            <w:r>
              <w:rPr>
                <w:b/>
              </w:rPr>
              <w:br/>
              <w:t>по 50 г у флаконі; по 1 флакону з оральним розпилювальним пристроєм та захисним ковпачком у коробці з картону.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</w:t>
            </w:r>
            <w:r>
              <w:rPr>
                <w:b/>
              </w:rPr>
              <w:t>ТЮ "КОРПОРАЦІЯ "ЗДОРОВ`Я",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03.07.2025 р. № 1054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</w:t>
            </w:r>
            <w:r>
              <w:rPr>
                <w:szCs w:val="20"/>
              </w:rPr>
              <w:t xml:space="preserve">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паспортні дані особи уповноваженої на отримання відповідних реєстраційних </w:t>
            </w:r>
            <w:r>
              <w:rPr>
                <w:szCs w:val="20"/>
                <w:lang w:val="ru-RU"/>
              </w:rPr>
              <w:t>документів</w:t>
            </w: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905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не повинен </w:t>
      </w:r>
      <w:r>
        <w:rPr>
          <w:b/>
          <w:sz w:val="20"/>
          <w:szCs w:val="20"/>
          <w:lang w:val="ru-RU"/>
        </w:rPr>
        <w:t>перевищувати строк дії довіреності, на підставі якої вона видана.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90592">
      <w:pPr>
        <w:jc w:val="center"/>
        <w:rPr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335528-25/В-120 </w:t>
            </w:r>
            <w:r>
              <w:rPr>
                <w:b/>
              </w:rPr>
              <w:t>від 07.04.2025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caps/>
              </w:rPr>
              <w:t xml:space="preserve">Пропосол-Здоров'я, </w:t>
            </w:r>
            <w:r>
              <w:rPr>
                <w:b/>
              </w:rPr>
              <w:t>спрей для ротової порожнини</w:t>
            </w:r>
            <w:r>
              <w:rPr>
                <w:b/>
              </w:rPr>
              <w:br/>
              <w:t>по 25 г у балоні; по 1 балону з насадкою-розпилювачем та захисним ковпачком у коробці з картону;</w:t>
            </w:r>
            <w:r>
              <w:rPr>
                <w:b/>
              </w:rPr>
              <w:br/>
            </w:r>
            <w:r>
              <w:rPr>
                <w:b/>
              </w:rPr>
              <w:t>по 50 г у флаконі; по 1 флакону з оральним розпилювальним пристроєм та захисним ковпачком у коробці з картону.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"КОРПОРАЦІЯ "ЗДОРОВ`Я",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03.07.2025 р. № 1054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Реєстраційна процед</w:t>
            </w:r>
            <w:r>
              <w:rPr>
                <w:b/>
              </w:rPr>
              <w:t xml:space="preserve">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</w:t>
            </w:r>
            <w:r>
              <w:rPr>
                <w:szCs w:val="20"/>
              </w:rPr>
              <w:t xml:space="preserve">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905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90592">
      <w:pPr>
        <w:jc w:val="center"/>
        <w:rPr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335528-25/В-120 від 07.04.2025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caps/>
              </w:rPr>
              <w:t xml:space="preserve">Пропосол-Здоров'я, </w:t>
            </w:r>
            <w:r>
              <w:rPr>
                <w:b/>
              </w:rPr>
              <w:t>спрей для ротової порожнини</w:t>
            </w:r>
            <w:r>
              <w:rPr>
                <w:b/>
              </w:rPr>
              <w:br/>
              <w:t>по 25 г у балоні; по 1 балону з насадкою-розпилювачем та захисним ковпачком у коробці з картону;</w:t>
            </w:r>
            <w:r>
              <w:rPr>
                <w:b/>
              </w:rPr>
              <w:br/>
            </w:r>
            <w:r>
              <w:rPr>
                <w:b/>
              </w:rPr>
              <w:t>по 50 г у флаконі; по 1 флакону з оральним розпилювальним пристроєм та захисним ковпачком у коробці з картону.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"КОРПОРАЦІЯ "ЗДОРОВ`Я",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03.07.2025 р. № 1054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Реєстраційна процед</w:t>
            </w:r>
            <w:r>
              <w:rPr>
                <w:b/>
              </w:rPr>
              <w:t xml:space="preserve">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</w:t>
            </w:r>
            <w:r>
              <w:rPr>
                <w:szCs w:val="20"/>
              </w:rPr>
              <w:t xml:space="preserve">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905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90592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90592">
      <w:pPr>
        <w:jc w:val="center"/>
        <w:rPr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333132-25/З-144 від 28.02.2025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caps/>
              </w:rPr>
              <w:t xml:space="preserve">Простамед, </w:t>
            </w:r>
            <w:r>
              <w:rPr>
                <w:b/>
              </w:rPr>
              <w:t>таблетки, по 60, або по 120, або по 200 таблеток у тубі; по 1 тубі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Альпен Фарма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03.07.2025 р. № 1054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</w:t>
            </w:r>
            <w:r>
              <w:rPr>
                <w:szCs w:val="20"/>
                <w:lang w:val="ru-RU"/>
              </w:rPr>
              <w:t xml:space="preserve"> паспортні дані особи уповноваженої на отримання відповідних реєстраційних документів</w:t>
            </w: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905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90592">
      <w:pPr>
        <w:jc w:val="center"/>
        <w:rPr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333132-25/З-144 від 28.02.2025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caps/>
              </w:rPr>
              <w:t xml:space="preserve">Простамед, </w:t>
            </w:r>
            <w:r>
              <w:rPr>
                <w:b/>
              </w:rPr>
              <w:t>таблетки, по 60, або по 120, або по 200 таблеток у тубі; по 1 тубі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Альпен Фарма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03.07.2025 р. № 1054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</w:t>
            </w:r>
            <w:r>
              <w:rPr>
                <w:szCs w:val="20"/>
              </w:rPr>
              <w:t xml:space="preserve">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905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90592">
      <w:pPr>
        <w:jc w:val="center"/>
        <w:rPr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333132-25/З-144 від 28.02.2025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caps/>
              </w:rPr>
              <w:t xml:space="preserve">Простамед, </w:t>
            </w:r>
            <w:r>
              <w:rPr>
                <w:b/>
              </w:rPr>
              <w:t>таблетки, по 60, або по 120, або по 200 таблеток у тубі; по 1 тубі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Альпен Фарма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03.07.2025 р. № 1054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</w:t>
            </w:r>
            <w:r>
              <w:rPr>
                <w:szCs w:val="20"/>
                <w:lang w:val="ru-RU"/>
              </w:rPr>
              <w:t xml:space="preserve"> паспортні дані особи уповноваженої на отримання відповідних реєстраційних документів</w:t>
            </w: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905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90592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90592">
      <w:pPr>
        <w:jc w:val="center"/>
        <w:rPr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333100-25/З-100 від 28.02.2025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caps/>
              </w:rPr>
              <w:t xml:space="preserve">Псоріатен, </w:t>
            </w:r>
            <w:r>
              <w:rPr>
                <w:b/>
              </w:rPr>
              <w:t>мазь; по 50 г у тубі; по 1 тубі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Альпен Фарма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03.07.2025 р. № 1054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</w:t>
            </w:r>
            <w:r>
              <w:rPr>
                <w:szCs w:val="20"/>
              </w:rPr>
              <w:t xml:space="preserve">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905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90592">
      <w:pPr>
        <w:jc w:val="center"/>
        <w:rPr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333100-25/З-100 від 28.02.2025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caps/>
              </w:rPr>
              <w:t xml:space="preserve">Псоріатен, </w:t>
            </w:r>
            <w:r>
              <w:rPr>
                <w:b/>
              </w:rPr>
              <w:t>мазь; по 50 г у тубі; по 1 тубі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Альпен Фарма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03.07.2025 р. № 1054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</w:t>
            </w:r>
            <w:r>
              <w:rPr>
                <w:szCs w:val="20"/>
              </w:rPr>
              <w:t xml:space="preserve">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905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90592">
      <w:pPr>
        <w:jc w:val="center"/>
        <w:rPr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333100-25/З-100 від 28.02.2025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caps/>
              </w:rPr>
              <w:t xml:space="preserve">Псоріатен, </w:t>
            </w:r>
            <w:r>
              <w:rPr>
                <w:b/>
              </w:rPr>
              <w:t>мазь; по 50 г у тубі; по 1 тубі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Альпен Фарма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03.07.2025 р. № 1054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</w:t>
            </w:r>
            <w:r>
              <w:rPr>
                <w:szCs w:val="20"/>
              </w:rPr>
              <w:t xml:space="preserve">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905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90592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90592">
      <w:pPr>
        <w:jc w:val="center"/>
        <w:rPr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329846-25/В-100, 329847-25/В-100, 329848-25/В-100, 329849-25</w:t>
            </w:r>
            <w:r>
              <w:rPr>
                <w:b/>
              </w:rPr>
              <w:t>/В-100 від 14.01.2025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caps/>
              </w:rPr>
              <w:t xml:space="preserve">Рамізес® Ком, </w:t>
            </w:r>
            <w:r>
              <w:rPr>
                <w:b/>
              </w:rPr>
              <w:t>таблетки 2,5 мг/12,5 мг; таблетки 5 мг/25 мг; по 10 таблеток у блістері; по 3 блістери в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03.07.2025 р. № 1054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</w:t>
            </w:r>
            <w:r>
              <w:rPr>
                <w:szCs w:val="20"/>
              </w:rPr>
              <w:t xml:space="preserve">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905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90592">
      <w:pPr>
        <w:jc w:val="center"/>
        <w:rPr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329846-25/В-100, 329847-25/В-100, 329848-25/В-100, 329849-25/В-100 від 14.01.2025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caps/>
              </w:rPr>
              <w:t xml:space="preserve">Рамізес® Ком, </w:t>
            </w:r>
            <w:r>
              <w:rPr>
                <w:b/>
              </w:rPr>
              <w:t>таблетки 2,5 мг/12,5 мг; таблетки 5 мг/25 мг; по 10 таблеток у блістері; по 3 блістери в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03.07.2025 р. № 1054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</w:t>
            </w:r>
            <w:r>
              <w:rPr>
                <w:szCs w:val="20"/>
              </w:rPr>
              <w:t xml:space="preserve">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905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90592">
      <w:pPr>
        <w:jc w:val="center"/>
        <w:rPr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329846-25/В-100, 329847-25/В-100, 329848-25/В-100, 329849-25/В-100 від 14.01.2025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caps/>
              </w:rPr>
              <w:t xml:space="preserve">Рамізес® Ком, </w:t>
            </w:r>
            <w:r>
              <w:rPr>
                <w:b/>
              </w:rPr>
              <w:t>таблетки 2,5 мг/12,5 мг; таблетки 5 мг/25 мг; по 10 таблеток у блістері; по 3 блістери в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03.07.2025 р. № 1054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noProof/>
              </w:rPr>
            </w:pPr>
            <w:r>
              <w:rPr>
                <w:b/>
              </w:rPr>
              <w:t>Вкладка до реє</w:t>
            </w:r>
            <w:r>
              <w:rPr>
                <w:b/>
              </w:rPr>
              <w:t>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</w:t>
            </w:r>
            <w:r>
              <w:rPr>
                <w:b/>
                <w:szCs w:val="20"/>
              </w:rPr>
              <w:t>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905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90592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90592">
      <w:pPr>
        <w:jc w:val="center"/>
        <w:rPr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329846-25/В-100, 329847-25/В-100, 329848-25/В-100, 329849-25/В-100 від 14.01.2025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caps/>
              </w:rPr>
              <w:t xml:space="preserve">Рамізес® Ком, </w:t>
            </w:r>
            <w:r>
              <w:rPr>
                <w:b/>
              </w:rPr>
              <w:t>таблетки 2,5 мг/12,5 мг; таблетки 5 мг/25 мг; по 10 таблеток у блістері; по 3 блістери в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03.07.2025 р. № 1054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noProof/>
              </w:rPr>
            </w:pPr>
            <w:r>
              <w:rPr>
                <w:b/>
              </w:rPr>
              <w:t>Вкладка до реє</w:t>
            </w:r>
            <w:r>
              <w:rPr>
                <w:b/>
              </w:rPr>
              <w:t>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</w:t>
            </w:r>
            <w:r>
              <w:rPr>
                <w:b/>
                <w:szCs w:val="20"/>
              </w:rPr>
              <w:t>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905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90592">
      <w:pPr>
        <w:jc w:val="center"/>
        <w:rPr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329846-25/В-100, 329847-25/В-100, 329848-25/В-100, 329849-25/В-100 від 14.01.2025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caps/>
              </w:rPr>
              <w:t xml:space="preserve">Рамізес® Ком, </w:t>
            </w:r>
            <w:r>
              <w:rPr>
                <w:b/>
              </w:rPr>
              <w:t>таблетки 2,5 мг/12,5 мг; таблетки 5 мг/25 мг; по 10 таблеток у блістері; по 3 блістери в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03.07.2025 р. № 1054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noProof/>
              </w:rPr>
            </w:pPr>
            <w:r>
              <w:rPr>
                <w:b/>
              </w:rPr>
              <w:t>Вкладка до реє</w:t>
            </w:r>
            <w:r>
              <w:rPr>
                <w:b/>
              </w:rPr>
              <w:t>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</w:t>
            </w:r>
            <w:r>
              <w:rPr>
                <w:b/>
                <w:szCs w:val="20"/>
              </w:rPr>
              <w:t>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905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90592">
      <w:pPr>
        <w:jc w:val="center"/>
        <w:rPr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329846-25/В-100, 329847-25/В-100, 329848-25/В-100, 329849-25/В-100 від 14.01.2025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caps/>
              </w:rPr>
              <w:t xml:space="preserve">Рамізес® Ком, </w:t>
            </w:r>
            <w:r>
              <w:rPr>
                <w:b/>
              </w:rPr>
              <w:t>таблетки 2,5 мг/12,5 мг; таблетки 5 мг/25 мг; по 10 таблеток у блістері; по 3 блістери в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03.07.2025 р. № 1054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noProof/>
              </w:rPr>
            </w:pPr>
            <w:r>
              <w:rPr>
                <w:b/>
              </w:rPr>
              <w:t>Вкладка до реє</w:t>
            </w:r>
            <w:r>
              <w:rPr>
                <w:b/>
              </w:rPr>
              <w:t>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</w:t>
            </w:r>
            <w:r>
              <w:rPr>
                <w:b/>
                <w:szCs w:val="20"/>
              </w:rPr>
              <w:t>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905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90592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90592">
      <w:pPr>
        <w:jc w:val="center"/>
        <w:rPr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329781-25/В-96, 329782-25/В-96, 329783-25/В-96, 329784-25/В-96, 329785-25/В-96, 329786-25/В-96 від 13.01.2025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caps/>
              </w:rPr>
              <w:t xml:space="preserve">Раміприл-Тева, </w:t>
            </w:r>
            <w:r>
              <w:rPr>
                <w:b/>
              </w:rPr>
              <w:t>таблетки по 2,5 мг або по 5 мг, або по 10 мг; по 10 таблеток у блістері, по 3 або 6 блістерів у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ТОВ «Тева Україна»,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03.07.2025 р. № 1054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905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90592">
      <w:pPr>
        <w:jc w:val="center"/>
        <w:rPr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329781-25/В-96, 329782-25/В-96, 329783-25/В-96, 329784-25/В-96, 329785-25/В-96, 329786-25/В-96 від 13.01.2025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caps/>
              </w:rPr>
              <w:t xml:space="preserve">Раміприл-Тева, </w:t>
            </w:r>
            <w:r>
              <w:rPr>
                <w:b/>
              </w:rPr>
              <w:t>таблетки по 2,5 мг або по 5 мг, або по 10 мг; по 10 таблеток у блістері, по 3 або 6 блістерів у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ТОВ «Тева Україна»,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03.07.2025 р. № 1054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905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90592">
      <w:pPr>
        <w:jc w:val="center"/>
        <w:rPr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329781-25/В-96, 329782-25/В-96, 329783-25/В-96, 329784-25/В-96, 329785-25/В-96, 329786-25/В-96 від 13.01.2025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caps/>
              </w:rPr>
              <w:t xml:space="preserve">Раміприл-Тева, </w:t>
            </w:r>
            <w:r>
              <w:rPr>
                <w:b/>
              </w:rPr>
              <w:t>таблетки по 2,5 мг або по 5 мг, або по 10 мг; по 10 таблеток у блістері, по 3 або 6 блістерів у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ТОВ «Тева Україна»,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03.07.2025 р. № 1054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905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90592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90592">
      <w:pPr>
        <w:jc w:val="center"/>
        <w:rPr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329781-25/В-96, 329782-25/В-96, 329783-25/В-96, 329784-25/В-96, 329785-25/В-96, 329786-25/В-96 від 13.01.2025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caps/>
              </w:rPr>
              <w:t xml:space="preserve">Раміприл-Тева, </w:t>
            </w:r>
            <w:r>
              <w:rPr>
                <w:b/>
              </w:rPr>
              <w:t>таблетки по 2,5 мг або по 5 мг, або по 10 мг; по 10 таблеток у блістері, по 3 або 6 блістерів у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ТОВ «Тева Україна»,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03.07.2025 р. № 1054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905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90592">
      <w:pPr>
        <w:jc w:val="center"/>
        <w:rPr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329781-25/В-96, 329782-25/В-96, 329783-25/В-96, 329784-25/В-96, 329785-25/В-96, 329786-25/В-96 від 13.01.2025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caps/>
              </w:rPr>
              <w:t xml:space="preserve">Раміприл-Тева, </w:t>
            </w:r>
            <w:r>
              <w:rPr>
                <w:b/>
              </w:rPr>
              <w:t>таблетки по 2,5 мг або по 5 мг, або по 10 мг; по 10 таблеток у блістері, по 3 або 6 блістерів у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ТОВ «Тева Україна»,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03.07.2025 р. № 1054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905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90592">
      <w:pPr>
        <w:jc w:val="center"/>
        <w:rPr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329781-25/В-96, 329782-25/В-96, 329783-25/В-96, 329784-25/В-96, 329785-25/В-96, 329786-25/В-96 від 13.01.2025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caps/>
              </w:rPr>
              <w:t xml:space="preserve">Раміприл-Тева, </w:t>
            </w:r>
            <w:r>
              <w:rPr>
                <w:b/>
              </w:rPr>
              <w:t>таблетки по 2,5 мг або по 5 мг, або по 10 мг; по 10 таблеток у блістері, по 3 або 6 блістерів у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ТОВ «Тева Україна»,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03.07.2025 р. № 1054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905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90592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90592">
      <w:pPr>
        <w:jc w:val="center"/>
        <w:rPr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329781-25/В-96, 329782-25/В-96, 329783-25/В-96, 329784-25/В-96, 329785-25/В-96, 329786-25/В-96 від 13.01.2025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caps/>
              </w:rPr>
              <w:t xml:space="preserve">Раміприл-Тева, </w:t>
            </w:r>
            <w:r>
              <w:rPr>
                <w:b/>
              </w:rPr>
              <w:t>таблетки по 2,5 мг або по 5 мг, або по 10 мг; по 10 таблеток у блістері, по 3 або 6 блістерів у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ТОВ «Тева Україна»,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03.07.2025 р. № 1054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905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90592">
      <w:pPr>
        <w:jc w:val="center"/>
        <w:rPr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329781-25/В-96, 329782-25/В-96, 329783-25/В-96, 329784-25/В-96, 329785-25/В-96, 329786-25/В-96 від 13.01.2025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caps/>
              </w:rPr>
              <w:t xml:space="preserve">Раміприл-Тева, </w:t>
            </w:r>
            <w:r>
              <w:rPr>
                <w:b/>
              </w:rPr>
              <w:t>таблетки по 2,5 мг або по 5 мг, або по 10 мг; по 10 таблеток у блістері, по 3 або 6 блістерів у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ТОВ «Тева Україна»,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03.07.2025 р. № 1054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905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90592">
      <w:pPr>
        <w:jc w:val="center"/>
        <w:rPr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329781-25/В-96, 329782-25/В-96, 329783-25/В-96, 329784-25/В-96, 329785-25/В-96, 329786-25/В-96 від 13.01.2025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caps/>
              </w:rPr>
              <w:t xml:space="preserve">Раміприл-Тева, </w:t>
            </w:r>
            <w:r>
              <w:rPr>
                <w:b/>
              </w:rPr>
              <w:t>таблетки по 2,5 мг або по 5 мг, або по 10 мг; по 10 таблеток у блістері, по 3 або 6 блістерів у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ТОВ «Тева Україна»,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03.07.2025 р. № 1054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905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90592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90592">
      <w:pPr>
        <w:jc w:val="center"/>
        <w:rPr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337781-25/З-144 від 15.05.2025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caps/>
              </w:rPr>
              <w:t xml:space="preserve">Ранітидин Євро, </w:t>
            </w:r>
            <w:r>
              <w:rPr>
                <w:b/>
              </w:rPr>
              <w:t>таблетки, вкриті плівковою оболонкою, по 150 мг по 10 таблеток у стрипі; по 2 або 5, або 10 стрипів у коробці з картону;</w:t>
            </w:r>
            <w:r>
              <w:rPr>
                <w:b/>
              </w:rPr>
              <w:br/>
              <w:t>таблетки, вкриті плівковою оболонкою, по 300 мг по 10 таблеток у стрипі; по 2 або 5 стрипів у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"Юнік Фармась</w:t>
            </w:r>
            <w:r>
              <w:rPr>
                <w:b/>
              </w:rPr>
              <w:t>ютикал Лабораторіз" (відділення фірми "Дж. Б. Кемікалз енд Фармасьютикалз Лтд."),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03.07.2025 р. № 1054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905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90592">
      <w:pPr>
        <w:jc w:val="center"/>
        <w:rPr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337781-25/З-144 від 15.05.2025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caps/>
              </w:rPr>
              <w:t xml:space="preserve">Ранітидин Євро, </w:t>
            </w:r>
            <w:r>
              <w:rPr>
                <w:b/>
              </w:rPr>
              <w:t>таблетки, вкриті плівковою оболонкою, по 150 мг по 10 таблеток у стрипі; по 2 або 5, або 10 стрипів у коробці з картону;</w:t>
            </w:r>
            <w:r>
              <w:rPr>
                <w:b/>
              </w:rPr>
              <w:br/>
            </w:r>
            <w:r>
              <w:rPr>
                <w:b/>
              </w:rPr>
              <w:t>таблетки, вкриті плівковою оболонкою, по 300 мг по 10 таблеток у стрипі; по 2 або 5 стрипів у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"Юнік Фармасьютикал Лабораторіз" (відділення фірми "Дж. Б. Кемікалз енд Фармасьютикалз Лтд."),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03.07.2025 р.</w:t>
            </w:r>
            <w:r>
              <w:rPr>
                <w:b/>
              </w:rPr>
              <w:t xml:space="preserve"> № 1054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</w:t>
            </w:r>
            <w:r>
              <w:rPr>
                <w:szCs w:val="20"/>
              </w:rPr>
              <w:t xml:space="preserve">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905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90592">
      <w:pPr>
        <w:jc w:val="center"/>
        <w:rPr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337781-25/З-144 від 15.05.2025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caps/>
              </w:rPr>
              <w:t xml:space="preserve">Ранітидин Євро, </w:t>
            </w:r>
            <w:r>
              <w:rPr>
                <w:b/>
              </w:rPr>
              <w:t>таблетки, вкриті плівковою оболонкою, по 150 мг по 10 таблеток у стрипі; по 2 або 5, або 10 стрипів у коробці з картону;</w:t>
            </w:r>
            <w:r>
              <w:rPr>
                <w:b/>
              </w:rPr>
              <w:br/>
            </w:r>
            <w:r>
              <w:rPr>
                <w:b/>
              </w:rPr>
              <w:t>таблетки, вкриті плівковою оболонкою, по 300 мг по 10 таблеток у стрипі; по 2 або 5 стрипів у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"Юнік Фармасьютикал Лабораторіз" (відділення фірми "Дж. Б. Кемікалз енд Фармасьютикалз Лтд."),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03.07.2025 р.</w:t>
            </w:r>
            <w:r>
              <w:rPr>
                <w:b/>
              </w:rPr>
              <w:t xml:space="preserve"> № 1054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</w:t>
            </w:r>
            <w:r>
              <w:rPr>
                <w:szCs w:val="20"/>
              </w:rPr>
              <w:t xml:space="preserve">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905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90592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90592">
      <w:pPr>
        <w:jc w:val="center"/>
        <w:rPr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337781-25/З-144 від 15.05.2025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caps/>
              </w:rPr>
              <w:t xml:space="preserve">Ранітидин Євро, </w:t>
            </w:r>
            <w:r>
              <w:rPr>
                <w:b/>
              </w:rPr>
              <w:t>таблетки, вкриті плівковою оболонкою, по 150 мг по 10 таблеток у стрипі; по 2 або 5, або 10 стрипів у коробці з картону;</w:t>
            </w:r>
            <w:r>
              <w:rPr>
                <w:b/>
              </w:rPr>
              <w:br/>
            </w:r>
            <w:r>
              <w:rPr>
                <w:b/>
              </w:rPr>
              <w:t>таблетки, вкриті плівковою оболонкою, по 300 мг по 10 таблеток у стрипі; по 2 або 5 стрипів у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"Юнік Фармасьютикал Лабораторіз" (відділення фірми "Дж. Б. Кемікалз енд Фармасьютикалз Лтд."),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03.07.2025 р.</w:t>
            </w:r>
            <w:r>
              <w:rPr>
                <w:b/>
              </w:rPr>
              <w:t xml:space="preserve"> № 1054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905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90592">
      <w:pPr>
        <w:jc w:val="center"/>
        <w:rPr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337781-25/З-144 від 15.05.2025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caps/>
              </w:rPr>
              <w:t xml:space="preserve">Ранітидин Євро, </w:t>
            </w:r>
            <w:r>
              <w:rPr>
                <w:b/>
              </w:rPr>
              <w:t>таблетки, вкриті плівковою оболонкою, по 150 мг по 10 таблеток у стрипі; по 2 або 5, або 10 стрипів у коробці з картону;</w:t>
            </w:r>
            <w:r>
              <w:rPr>
                <w:b/>
              </w:rPr>
              <w:br/>
              <w:t>таблетки, вкриті плівковою оболонкою, по 300 мг по 10 таблеток у стрипі; по 2 або 5 стрипів у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"Юнік Фармась</w:t>
            </w:r>
            <w:r>
              <w:rPr>
                <w:b/>
              </w:rPr>
              <w:t>ютикал Лабораторіз" (відділення фірми "Дж. Б. Кемікалз енд Фармасьютикалз Лтд."),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03.07.2025 р. № 1054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905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90592">
      <w:pPr>
        <w:jc w:val="center"/>
        <w:rPr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337781-25/З-144 від 15.05.2025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caps/>
              </w:rPr>
              <w:t xml:space="preserve">Ранітидин Євро, </w:t>
            </w:r>
            <w:r>
              <w:rPr>
                <w:b/>
              </w:rPr>
              <w:t>таблетки, вкриті плівковою оболонкою, по 150 мг по 10 таблеток у стрипі; по 2 або 5, або 10 стрипів у коробці з картону;</w:t>
            </w:r>
            <w:r>
              <w:rPr>
                <w:b/>
              </w:rPr>
              <w:br/>
              <w:t>таблетки, вкриті плівковою оболонкою, по 300 мг по 10 таблеток у стрипі; по 2 або 5 стрипів у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"Юнік Фармась</w:t>
            </w:r>
            <w:r>
              <w:rPr>
                <w:b/>
              </w:rPr>
              <w:t>ютикал Лабораторіз" (відділення фірми "Дж. Б. Кемікалз енд Фармасьютикалз Лтд."),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03.07.2025 р. № 1054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905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90592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90592">
      <w:pPr>
        <w:jc w:val="center"/>
        <w:rPr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337424-25/В-97 від 06.05.2025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caps/>
              </w:rPr>
              <w:t xml:space="preserve">Резістол®, </w:t>
            </w:r>
            <w:r>
              <w:rPr>
                <w:b/>
              </w:rPr>
              <w:t>краплі оральні, по 20 мл або по 50 мл у флаконі з пробкою-крапельницею, по 1 флакону в пачці; in bulk: по 20 мл у флаконі; по 88 флаконів у коробі картонному; in bulk: по 50 мл у флаконі; по 80 флаконів у коробі картонному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ПАТ "Галичфарм", Україн</w:t>
            </w:r>
            <w:r>
              <w:rPr>
                <w:b/>
              </w:rPr>
              <w:t>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03.07.2025 р. № 1054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</w:t>
            </w:r>
            <w:r>
              <w:rPr>
                <w:szCs w:val="20"/>
              </w:rPr>
              <w:t xml:space="preserve">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905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90592">
      <w:pPr>
        <w:jc w:val="center"/>
        <w:rPr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337424-25/В-97 від 06.05.2025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caps/>
              </w:rPr>
              <w:t xml:space="preserve">Резістол®, </w:t>
            </w:r>
            <w:r>
              <w:rPr>
                <w:b/>
              </w:rPr>
              <w:t>краплі оральні, по 20 мл або по 50 мл у флаконі з пробкою-крапельницею, по 1 флакону в пачці; in bulk: по 20 мл у флаконі; по 88 флаконів у коробі картонному; in bulk: по 50 мл у флаконі; по 80 флаконів у коробі картонному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ПАТ "Галичфарм", Україн</w:t>
            </w:r>
            <w:r>
              <w:rPr>
                <w:b/>
              </w:rPr>
              <w:t>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03.07.2025 р. № 1054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</w:t>
            </w:r>
            <w:r>
              <w:rPr>
                <w:szCs w:val="20"/>
              </w:rPr>
              <w:t xml:space="preserve">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905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90592">
      <w:pPr>
        <w:jc w:val="center"/>
        <w:rPr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337424-25/В-97 від 06.05.2025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</w:t>
            </w:r>
            <w:r>
              <w:rPr>
                <w:b/>
                <w:lang w:val="ru-RU"/>
              </w:rPr>
              <w:t>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caps/>
              </w:rPr>
              <w:t xml:space="preserve">Резістол®, </w:t>
            </w:r>
            <w:r>
              <w:rPr>
                <w:b/>
              </w:rPr>
              <w:t>краплі оральні, по 20 мл або по 50 мл у флаконі з пробкою-крапельницею, по 1 флакону в пачці; in bulk: по 20 мл у флаконі; по 88 флаконів у коробі картонному; in bulk: по 50 мл у флаконі; по 80 флаконів у коробі картонному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ПАТ "Галичфарм",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03.07.2025 р. № 1054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</w:t>
            </w:r>
            <w:r>
              <w:rPr>
                <w:szCs w:val="20"/>
              </w:rPr>
              <w:t xml:space="preserve">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905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90592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90592">
      <w:pPr>
        <w:jc w:val="center"/>
        <w:rPr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337424-25/В-97</w:t>
            </w:r>
            <w:r>
              <w:rPr>
                <w:b/>
              </w:rPr>
              <w:t xml:space="preserve"> від 06.05.2025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caps/>
              </w:rPr>
              <w:t xml:space="preserve">Резістол®, </w:t>
            </w:r>
            <w:r>
              <w:rPr>
                <w:b/>
              </w:rPr>
              <w:t>краплі оральні, по 20 мл або по 50 мл у флаконі з пробкою-крапельницею, по 1 флакону в пачці; in bulk: по 20 мл у флаконі; по 88 флаконів у коробі картонному; in bulk: по 50 мл у флаконі; по 80 флаконів у коробі картонному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ПАТ "Галичфарм", Україн</w:t>
            </w:r>
            <w:r>
              <w:rPr>
                <w:b/>
              </w:rPr>
              <w:t>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03.07.2025 р. № 1054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905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90592">
      <w:pPr>
        <w:jc w:val="center"/>
        <w:rPr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337424-25/В-97 від 06.05.2025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caps/>
              </w:rPr>
              <w:t xml:space="preserve">Резістол®, </w:t>
            </w:r>
            <w:r>
              <w:rPr>
                <w:b/>
              </w:rPr>
              <w:t>краплі оральні, по 20 мл або по 50 мл у флаконі з пробкою-крапельницею, по 1 флакону в пачці; in bulk: по 20 мл у флаконі; по 88 флаконів у коробі картонному; in bulk: по 50 мл у флаконі; по 80 флаконів у коробі картонному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ПАТ "Галичфарм", Україн</w:t>
            </w:r>
            <w:r>
              <w:rPr>
                <w:b/>
              </w:rPr>
              <w:t>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03.07.2025 р. № 1054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</w:t>
            </w:r>
            <w:r>
              <w:rPr>
                <w:szCs w:val="20"/>
              </w:rPr>
              <w:t xml:space="preserve">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905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90592">
      <w:pPr>
        <w:jc w:val="center"/>
        <w:rPr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337424-25/В-97 від 06.05.2025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</w:t>
            </w:r>
            <w:r>
              <w:rPr>
                <w:b/>
                <w:lang w:val="ru-RU"/>
              </w:rPr>
              <w:t>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caps/>
              </w:rPr>
              <w:t xml:space="preserve">Резістол®, </w:t>
            </w:r>
            <w:r>
              <w:rPr>
                <w:b/>
              </w:rPr>
              <w:t>краплі оральні, по 20 мл або по 50 мл у флаконі з пробкою-крапельницею, по 1 флакону в пачці; in bulk: по 20 мл у флаконі; по 88 флаконів у коробі картонному; in bulk: по 50 мл у флаконі; по 80 флаконів у коробі картонному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ПАТ "Галичфарм",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03.07.2025 р. № 1054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</w:t>
            </w:r>
            <w:r>
              <w:rPr>
                <w:szCs w:val="20"/>
              </w:rPr>
              <w:t xml:space="preserve">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905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90592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90592">
      <w:pPr>
        <w:jc w:val="center"/>
        <w:rPr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336791-25/В-13</w:t>
            </w:r>
            <w:r>
              <w:rPr>
                <w:b/>
              </w:rPr>
              <w:t>7 від 25.04.2025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caps/>
              </w:rPr>
              <w:t xml:space="preserve">РЕТИНОЛУ АЦЕТАТ, </w:t>
            </w:r>
            <w:r>
              <w:rPr>
                <w:b/>
              </w:rPr>
              <w:t>розчин нашкірний та оральний, олійний 34,4 мг/мл</w:t>
            </w:r>
            <w:r>
              <w:rPr>
                <w:b/>
              </w:rPr>
              <w:br/>
              <w:t>по 10 мл у флаконі; по 1 флакону в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Акціонерне товариство "ВІТАМІНИ",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03.07.2025 р. № 1054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</w:t>
            </w:r>
            <w:r>
              <w:rPr>
                <w:szCs w:val="20"/>
              </w:rPr>
              <w:t xml:space="preserve">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905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90592">
      <w:pPr>
        <w:jc w:val="center"/>
        <w:rPr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336791-25/В-137 від 25.04.2025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caps/>
              </w:rPr>
              <w:t xml:space="preserve">РЕТИНОЛУ АЦЕТАТ, </w:t>
            </w:r>
            <w:r>
              <w:rPr>
                <w:b/>
              </w:rPr>
              <w:t>розчин нашкірний та оральний, олійний 34,4 мг/мл</w:t>
            </w:r>
            <w:r>
              <w:rPr>
                <w:b/>
              </w:rPr>
              <w:br/>
              <w:t>по 10 мл у флаконі; по 1 флакону в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Акціонерне товариство "ВІТАМІНИ",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03.07.2025 р. № 1054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Тип посвідчення</w:t>
            </w:r>
            <w:r>
              <w:rPr>
                <w:b/>
              </w:rPr>
              <w:t xml:space="preserve">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905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90592">
      <w:pPr>
        <w:jc w:val="center"/>
        <w:rPr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336791-25/В-137 від 25.04.2025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caps/>
              </w:rPr>
              <w:t xml:space="preserve">РЕТИНОЛУ АЦЕТАТ, </w:t>
            </w:r>
            <w:r>
              <w:rPr>
                <w:b/>
              </w:rPr>
              <w:t>розчин нашкірний та оральний, олійний 34,4 мг/мл</w:t>
            </w:r>
            <w:r>
              <w:rPr>
                <w:b/>
              </w:rPr>
              <w:br/>
            </w:r>
            <w:r>
              <w:rPr>
                <w:b/>
              </w:rPr>
              <w:t>по 10 мл у флаконі; по 1 флакону в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Акціонерне товариство "ВІТАМІНИ",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03.07.2025 р. № 1054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</w:t>
            </w:r>
            <w:r>
              <w:rPr>
                <w:szCs w:val="20"/>
              </w:rPr>
              <w:t xml:space="preserve">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905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90592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90592">
      <w:pPr>
        <w:jc w:val="center"/>
        <w:rPr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328240-24/В-28 від 16.12.2024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caps/>
              </w:rPr>
              <w:t xml:space="preserve">Рибоксин-Дарниця, </w:t>
            </w:r>
            <w:r>
              <w:rPr>
                <w:b/>
              </w:rPr>
              <w:t>розчин для ін'єкцій, 20 мг/мл по 5 мл в ампулі; по 5 ампул у контурній чарунковій упаковці; по 2 контурні чарункові упаковки в пачці; по 10 мл в ампулі; по 5 ампул у контурній чарунковій упаковці; по 2 контурні чарункові упаковки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ПрАТ "Фа</w:t>
            </w:r>
            <w:r>
              <w:rPr>
                <w:b/>
              </w:rPr>
              <w:t>рмацевтична фірма "Дарниця",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03.07.2025 р. № 1054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905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90592">
      <w:pPr>
        <w:jc w:val="center"/>
        <w:rPr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328240-24/В-28 від 16.12.2024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caps/>
              </w:rPr>
              <w:t xml:space="preserve">Рибоксин-Дарниця, </w:t>
            </w:r>
            <w:r>
              <w:rPr>
                <w:b/>
              </w:rPr>
              <w:t>розчин для ін'єкцій, 20 мг/мл по 5 мл в ампулі; по 5 ампул у контурній чарунковій упаковці; по 2 контурні чарункові упаковки в пачці; по 10 мл в ампулі; по 5 ампул у контурній чарунковій упаковці; по 2 контурні чарункові упаковки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ПрАТ "Фа</w:t>
            </w:r>
            <w:r>
              <w:rPr>
                <w:b/>
              </w:rPr>
              <w:t>рмацевтична фірма "Дарниця",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03.07.2025 р. № 1054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</w:t>
            </w:r>
            <w:r>
              <w:rPr>
                <w:szCs w:val="20"/>
              </w:rPr>
              <w:t xml:space="preserve">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905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90592">
      <w:pPr>
        <w:jc w:val="center"/>
        <w:rPr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328240-24/В-28 в</w:t>
            </w:r>
            <w:r>
              <w:rPr>
                <w:b/>
              </w:rPr>
              <w:t>ід 16.12.2024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caps/>
              </w:rPr>
              <w:t xml:space="preserve">Рибоксин-Дарниця, </w:t>
            </w:r>
            <w:r>
              <w:rPr>
                <w:b/>
              </w:rPr>
              <w:t>розчин для ін'єкцій, 20 мг/мл по 5 мл в ампулі; по 5 ампул у контурній чарунковій упаковці; по 2 контурні чарункові упаковки в пачці; по 10 мл в ампулі; по 5 ампул у контурній чарунковій упаковці; по 2 контурні чарункові упаковки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ПрАТ "Фа</w:t>
            </w:r>
            <w:r>
              <w:rPr>
                <w:b/>
              </w:rPr>
              <w:t>рмацевтична фірма "Дарниця",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03.07.2025 р. № 1054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</w:t>
            </w:r>
            <w:r>
              <w:rPr>
                <w:szCs w:val="20"/>
              </w:rPr>
              <w:t xml:space="preserve">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905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90592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90592">
      <w:pPr>
        <w:jc w:val="center"/>
        <w:rPr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333099-25/З-10</w:t>
            </w:r>
            <w:r>
              <w:rPr>
                <w:b/>
              </w:rPr>
              <w:t>0 від 28.02.2025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caps/>
              </w:rPr>
              <w:t xml:space="preserve">Ринітал, </w:t>
            </w:r>
            <w:r>
              <w:rPr>
                <w:b/>
              </w:rPr>
              <w:t>таблетки; по 20 таблеток у блістері; по 3 або 5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Альпен Фарма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03.07.2025 р. № 1054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</w:t>
            </w:r>
            <w:r>
              <w:rPr>
                <w:szCs w:val="20"/>
              </w:rPr>
              <w:t xml:space="preserve">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905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90592">
      <w:pPr>
        <w:jc w:val="center"/>
        <w:rPr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333099-25/З-100 від 28.02.2025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caps/>
              </w:rPr>
              <w:t xml:space="preserve">Ринітал, </w:t>
            </w:r>
            <w:r>
              <w:rPr>
                <w:b/>
              </w:rPr>
              <w:t>таблетки; по 20 таблеток у блістері; по 3 або 5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Альпен Фарма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03.07.2025 р. № 1054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</w:t>
            </w:r>
            <w:r>
              <w:rPr>
                <w:szCs w:val="20"/>
              </w:rPr>
              <w:t xml:space="preserve">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905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90592">
      <w:pPr>
        <w:jc w:val="center"/>
        <w:rPr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333099-25/З-100 </w:t>
            </w:r>
            <w:r>
              <w:rPr>
                <w:b/>
              </w:rPr>
              <w:t>від 28.02.2025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caps/>
              </w:rPr>
              <w:t xml:space="preserve">Ринітал, </w:t>
            </w:r>
            <w:r>
              <w:rPr>
                <w:b/>
              </w:rPr>
              <w:t>таблетки; по 20 таблеток у блістері; по 3 або 5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Альпен Фарма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03.07.2025 р. № 1054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</w:t>
            </w:r>
            <w:r>
              <w:rPr>
                <w:szCs w:val="20"/>
              </w:rPr>
              <w:t xml:space="preserve">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905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90592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90592">
      <w:pPr>
        <w:jc w:val="center"/>
        <w:rPr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322272-24/З-60 від 16.09.2024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caps/>
              </w:rPr>
              <w:t xml:space="preserve">Ріалтріс, </w:t>
            </w:r>
            <w:r>
              <w:rPr>
                <w:b/>
              </w:rPr>
              <w:t>спрей назальний, дозований, суспензія; по 56,120 або 240 доз у поліетиленовому флаконі; по 1 флакону з дозуючим насосом-</w:t>
            </w:r>
            <w:r>
              <w:rPr>
                <w:b/>
              </w:rPr>
              <w:br/>
              <w:t xml:space="preserve">розпилювачем, закритим ковпачком, у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Гленмарк Спешіалті С.А.,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03.07.2025 р. №</w:t>
            </w:r>
            <w:r>
              <w:rPr>
                <w:b/>
              </w:rPr>
              <w:t xml:space="preserve"> 1054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905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90592">
      <w:pPr>
        <w:jc w:val="center"/>
        <w:rPr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322272-24/З-60 від 16.09.2024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caps/>
              </w:rPr>
              <w:t xml:space="preserve">Ріалтріс, </w:t>
            </w:r>
            <w:r>
              <w:rPr>
                <w:b/>
              </w:rPr>
              <w:t>спрей назальний, дозований, суспензія; по 56,120 або 240 доз у поліетиленовому флаконі; по 1 флакону з дозуючим насосом-</w:t>
            </w:r>
            <w:r>
              <w:rPr>
                <w:b/>
              </w:rPr>
              <w:br/>
              <w:t xml:space="preserve">розпилювачем, закритим ковпачком, у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Гленмарк Спешіалті С.А.,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03.07.2025 р. №</w:t>
            </w:r>
            <w:r>
              <w:rPr>
                <w:b/>
              </w:rPr>
              <w:t xml:space="preserve"> 1054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</w:t>
            </w:r>
            <w:r>
              <w:rPr>
                <w:szCs w:val="20"/>
              </w:rPr>
              <w:t xml:space="preserve">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905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90592">
      <w:pPr>
        <w:jc w:val="center"/>
        <w:rPr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322272-24/З-60 від 16.09.2024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</w:t>
            </w:r>
            <w:r>
              <w:rPr>
                <w:b/>
                <w:lang w:val="ru-RU"/>
              </w:rPr>
              <w:t>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caps/>
              </w:rPr>
              <w:t xml:space="preserve">Ріалтріс, </w:t>
            </w:r>
            <w:r>
              <w:rPr>
                <w:b/>
              </w:rPr>
              <w:t>спрей назальний, дозований, суспензія; по 56,120 або 240 доз у поліетиленовому флаконі; по 1 флакону з дозуючим насосом-</w:t>
            </w:r>
            <w:r>
              <w:rPr>
                <w:b/>
              </w:rPr>
              <w:br/>
              <w:t xml:space="preserve">розпилювачем, закритим ковпачком, у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Гленмарк Спешіалті С.А.,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03.07.2025 р. № 1054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</w:t>
            </w:r>
            <w:r>
              <w:rPr>
                <w:szCs w:val="20"/>
              </w:rPr>
              <w:t xml:space="preserve">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905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90592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90592">
      <w:pPr>
        <w:jc w:val="center"/>
        <w:rPr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333816-25/З-45 від 12.03.2025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</w:t>
            </w:r>
            <w:r>
              <w:rPr>
                <w:b/>
                <w:lang w:val="ru-RU"/>
              </w:rPr>
              <w:t>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caps/>
              </w:rPr>
              <w:t xml:space="preserve">Севеламер Саше - Віста, </w:t>
            </w:r>
            <w:r>
              <w:rPr>
                <w:b/>
              </w:rPr>
              <w:t>порошок для оральної суспензії по 2,4 г, по 2,4 г севеламеру карбонату в саше; по 20, 60 або 90 саше в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Містрал Кепітал Менеджмент Лімітед, Англія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03.07.2025 р. № 1054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</w:t>
            </w:r>
            <w:r>
              <w:rPr>
                <w:szCs w:val="20"/>
              </w:rPr>
              <w:t xml:space="preserve">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905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90592">
      <w:pPr>
        <w:jc w:val="center"/>
        <w:rPr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333816-25/З-45 від 12.03.2025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caps/>
              </w:rPr>
              <w:t xml:space="preserve">Севеламер Саше - Віста, </w:t>
            </w:r>
            <w:r>
              <w:rPr>
                <w:b/>
              </w:rPr>
              <w:t>порошок для оральної суспензії по 2,4 г, по 2,4 г севеламеру карбонату в саше; по 20, 60 або 90 саше в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Містрал Кепітал Менеджмент Лімітед, Англія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03.07.2025 р. № 1054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noProof/>
              </w:rPr>
              <w:t>Зміни I та II тип</w:t>
            </w:r>
            <w:r>
              <w:rPr>
                <w:b/>
                <w:noProof/>
              </w:rPr>
              <w:t>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</w:t>
            </w:r>
            <w:r>
              <w:rPr>
                <w:b/>
                <w:szCs w:val="20"/>
              </w:rPr>
              <w:t>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905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90592">
      <w:pPr>
        <w:jc w:val="center"/>
        <w:rPr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333816-25/З-45 від 12.03.2025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caps/>
              </w:rPr>
              <w:t xml:space="preserve">Севеламер Саше - Віста, </w:t>
            </w:r>
            <w:r>
              <w:rPr>
                <w:b/>
              </w:rPr>
              <w:t>порошок для оральної суспензії по 2,4 г, по 2,4 г севеламеру карбонату в саше; по 20, 60 або 90 саше в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Містрал Кепітал Менеджмент Лімітед, Англія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03.07.2025 р. № 1054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noProof/>
              </w:rPr>
              <w:t>Зміни I та II тип</w:t>
            </w:r>
            <w:r>
              <w:rPr>
                <w:b/>
                <w:noProof/>
              </w:rPr>
              <w:t>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</w:t>
            </w:r>
            <w:r>
              <w:rPr>
                <w:b/>
                <w:szCs w:val="20"/>
              </w:rPr>
              <w:t>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905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90592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90592">
      <w:pPr>
        <w:jc w:val="center"/>
        <w:rPr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336989-25/З-145 від 30.04.2025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caps/>
              </w:rPr>
              <w:t xml:space="preserve">Селлсепт®, </w:t>
            </w:r>
            <w:r>
              <w:rPr>
                <w:b/>
              </w:rPr>
              <w:t>капсули по 250 мг;</w:t>
            </w:r>
            <w:r>
              <w:rPr>
                <w:b/>
              </w:rPr>
              <w:br/>
              <w:t>по 10 капсул у блістері;</w:t>
            </w:r>
            <w:r>
              <w:rPr>
                <w:b/>
              </w:rPr>
              <w:br/>
              <w:t>по 10 блістерів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ТОВ "Рош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03.07.2025 р. № 1054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905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90592">
      <w:pPr>
        <w:jc w:val="center"/>
        <w:rPr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336989-25/З-145 від 30.04.2025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caps/>
              </w:rPr>
              <w:t xml:space="preserve">Селлсепт®, </w:t>
            </w:r>
            <w:r>
              <w:rPr>
                <w:b/>
              </w:rPr>
              <w:t>капсули по 250 мг;</w:t>
            </w:r>
            <w:r>
              <w:rPr>
                <w:b/>
              </w:rPr>
              <w:br/>
              <w:t>по 10 капсул у блістері;</w:t>
            </w:r>
            <w:r>
              <w:rPr>
                <w:b/>
              </w:rPr>
              <w:br/>
              <w:t>по 10 блістерів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ТОВ "Рош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03.07.2025 р. № 1054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</w:t>
            </w:r>
            <w:r>
              <w:rPr>
                <w:szCs w:val="20"/>
              </w:rPr>
              <w:t xml:space="preserve">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905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90592">
      <w:pPr>
        <w:jc w:val="center"/>
        <w:rPr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336989-25/З-145 від 30.04.2025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caps/>
              </w:rPr>
              <w:t xml:space="preserve">Селлсепт®, </w:t>
            </w:r>
            <w:r>
              <w:rPr>
                <w:b/>
              </w:rPr>
              <w:t>капсули по 250 мг;</w:t>
            </w:r>
            <w:r>
              <w:rPr>
                <w:b/>
              </w:rPr>
              <w:br/>
              <w:t>по 10 капсул у блістері;</w:t>
            </w:r>
            <w:r>
              <w:rPr>
                <w:b/>
              </w:rPr>
              <w:br/>
              <w:t>по 10 блістерів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ТОВ "Рош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03.07.2025 р. № 1054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905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</w:t>
      </w:r>
      <w:r>
        <w:rPr>
          <w:b/>
          <w:sz w:val="20"/>
          <w:szCs w:val="20"/>
          <w:lang w:val="ru-RU"/>
        </w:rPr>
        <w:t>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90592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90592">
      <w:pPr>
        <w:jc w:val="center"/>
        <w:rPr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308721-24/З-142 від 18.01.2024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caps/>
              </w:rPr>
              <w:t xml:space="preserve">Сельтавір, </w:t>
            </w:r>
            <w:r>
              <w:rPr>
                <w:b/>
              </w:rPr>
              <w:t>капсули тверді по 30 мг, по 45 мг, по 75 мг; по 10 капсул у блістері; по 1 блістеру в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Маклеодс Фармасьютикалс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03.07.2025 р. № 1054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noProof/>
              </w:rPr>
            </w:pPr>
            <w:r>
              <w:rPr>
                <w:b/>
              </w:rPr>
              <w:t>Р</w:t>
            </w:r>
            <w:r>
              <w:rPr>
                <w:b/>
              </w:rPr>
              <w:t>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</w:t>
            </w:r>
            <w:r>
              <w:rPr>
                <w:b/>
                <w:szCs w:val="20"/>
              </w:rPr>
              <w:t>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905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90592">
      <w:pPr>
        <w:jc w:val="center"/>
        <w:rPr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308721-24/З-142 від 18.01.2024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caps/>
              </w:rPr>
              <w:t xml:space="preserve">Сельтавір, </w:t>
            </w:r>
            <w:r>
              <w:rPr>
                <w:b/>
              </w:rPr>
              <w:t>капсули тверді по 30 мг, по 45 мг, по 75 мг; по 10 капсул у блістері; по 1 блістеру в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Маклеодс Фармасьютикалс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03.07.2025 р. № 1054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noProof/>
              </w:rPr>
            </w:pPr>
            <w:r>
              <w:rPr>
                <w:b/>
              </w:rPr>
              <w:t>Р</w:t>
            </w:r>
            <w:r>
              <w:rPr>
                <w:b/>
              </w:rPr>
              <w:t>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</w:t>
            </w:r>
            <w:r>
              <w:rPr>
                <w:b/>
                <w:szCs w:val="20"/>
              </w:rPr>
              <w:t>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905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90592">
      <w:pPr>
        <w:jc w:val="center"/>
        <w:rPr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308721-24/З-142 від 18.01.2024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caps/>
              </w:rPr>
              <w:t xml:space="preserve">Сельтавір, </w:t>
            </w:r>
            <w:r>
              <w:rPr>
                <w:b/>
              </w:rPr>
              <w:t>капсули тверді по 30 мг, по 45 мг, по 75 мг; по 10 капсул у блістері; по 1 блістеру в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Маклеодс Фармасьютикалс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03.07.2025 р. № 1054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noProof/>
              </w:rPr>
            </w:pPr>
            <w:r>
              <w:rPr>
                <w:b/>
              </w:rPr>
              <w:t>Р</w:t>
            </w:r>
            <w:r>
              <w:rPr>
                <w:b/>
              </w:rPr>
              <w:t>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</w:t>
            </w:r>
            <w:r>
              <w:rPr>
                <w:b/>
                <w:szCs w:val="20"/>
              </w:rPr>
              <w:t>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905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90592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90592">
      <w:pPr>
        <w:jc w:val="center"/>
        <w:rPr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308721-24/З-142 від 18.01.2024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caps/>
              </w:rPr>
              <w:t xml:space="preserve">Сельтавір, </w:t>
            </w:r>
            <w:r>
              <w:rPr>
                <w:b/>
              </w:rPr>
              <w:t>капсули тверді по 30 мг, по 45 мг, по 75 мг; по 10 капсул у блістері; по 1 блістеру в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Маклеодс Фармасьютикалс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03.07.2025 р. № 1054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</w:t>
            </w:r>
            <w:r>
              <w:rPr>
                <w:b/>
                <w:szCs w:val="20"/>
              </w:rPr>
              <w:t>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905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90592">
      <w:pPr>
        <w:jc w:val="center"/>
        <w:rPr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308721-24/З-142 від 18.01.2024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caps/>
              </w:rPr>
              <w:t xml:space="preserve">Сельтавір, </w:t>
            </w:r>
            <w:r>
              <w:rPr>
                <w:b/>
              </w:rPr>
              <w:t>капсули тверді по 30 мг, по 45 мг, по 75 мг; по 10 капсул у блістері; по 1 блістеру в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Маклеодс Фармасьютикалс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03.07.2025 р. № 1054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noProof/>
              </w:rPr>
            </w:pPr>
            <w:r>
              <w:rPr>
                <w:b/>
              </w:rPr>
              <w:t>Р</w:t>
            </w:r>
            <w:r>
              <w:rPr>
                <w:b/>
              </w:rPr>
              <w:t>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</w:t>
            </w:r>
            <w:r>
              <w:rPr>
                <w:b/>
                <w:szCs w:val="20"/>
              </w:rPr>
              <w:t>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905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90592">
      <w:pPr>
        <w:jc w:val="center"/>
        <w:rPr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308721-24/З-142 від 18.01.2024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caps/>
              </w:rPr>
              <w:t xml:space="preserve">Сельтавір, </w:t>
            </w:r>
            <w:r>
              <w:rPr>
                <w:b/>
              </w:rPr>
              <w:t>капсули тверді по 30 мг, по 45 мг, по 75 мг; по 10 капсул у блістері; по 1 блістеру в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Маклеодс Фармасьютикалс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03.07.2025 р. № 1054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noProof/>
              </w:rPr>
            </w:pPr>
            <w:r>
              <w:rPr>
                <w:b/>
              </w:rPr>
              <w:t>Р</w:t>
            </w:r>
            <w:r>
              <w:rPr>
                <w:b/>
              </w:rPr>
              <w:t>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</w:t>
            </w:r>
            <w:r>
              <w:rPr>
                <w:b/>
                <w:szCs w:val="20"/>
              </w:rPr>
              <w:t>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905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90592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90592">
      <w:pPr>
        <w:jc w:val="center"/>
        <w:rPr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308721-24/З-142 від 18.01.2024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caps/>
              </w:rPr>
              <w:t xml:space="preserve">Сельтавір, </w:t>
            </w:r>
            <w:r>
              <w:rPr>
                <w:b/>
              </w:rPr>
              <w:t>капсули тверді по 30 мг, по 45 мг, по 75 мг; по 10 капсул у блістері; по 1 блістеру в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Маклеодс Фармасьютикалс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03.07.2025 р. № 1054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noProof/>
              </w:rPr>
            </w:pPr>
            <w:r>
              <w:rPr>
                <w:b/>
              </w:rPr>
              <w:t>Р</w:t>
            </w:r>
            <w:r>
              <w:rPr>
                <w:b/>
              </w:rPr>
              <w:t>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</w:t>
            </w:r>
            <w:r>
              <w:rPr>
                <w:b/>
                <w:szCs w:val="20"/>
              </w:rPr>
              <w:t>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905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90592">
      <w:pPr>
        <w:jc w:val="center"/>
        <w:rPr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308721-24/З-142 від 18.01.2024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caps/>
              </w:rPr>
              <w:t xml:space="preserve">Сельтавір, </w:t>
            </w:r>
            <w:r>
              <w:rPr>
                <w:b/>
              </w:rPr>
              <w:t>капсули тверді по 30 мг, по 45 мг, по 75 мг; по 10 капсул у блістері; по 1 блістеру в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Маклеодс Фармасьютикалс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03.07.2025 р. № 1054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noProof/>
              </w:rPr>
            </w:pPr>
            <w:r>
              <w:rPr>
                <w:b/>
              </w:rPr>
              <w:t>Р</w:t>
            </w:r>
            <w:r>
              <w:rPr>
                <w:b/>
              </w:rPr>
              <w:t>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</w:t>
            </w:r>
            <w:r>
              <w:rPr>
                <w:b/>
                <w:szCs w:val="20"/>
              </w:rPr>
              <w:t>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905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90592">
      <w:pPr>
        <w:jc w:val="center"/>
        <w:rPr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308721-24/З-142 від 18.01.2024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caps/>
              </w:rPr>
              <w:t xml:space="preserve">Сельтавір, </w:t>
            </w:r>
            <w:r>
              <w:rPr>
                <w:b/>
              </w:rPr>
              <w:t>капсули тверді по 30 мг, по 45 мг, по 75 мг; по 10 капсул у блістері; по 1 блістеру в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Маклеодс Фармасьютикалс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03.07.2025 р. № 1054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noProof/>
              </w:rPr>
            </w:pPr>
            <w:r>
              <w:rPr>
                <w:b/>
              </w:rPr>
              <w:t>Р</w:t>
            </w:r>
            <w:r>
              <w:rPr>
                <w:b/>
              </w:rPr>
              <w:t>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</w:t>
            </w:r>
            <w:r>
              <w:rPr>
                <w:b/>
                <w:szCs w:val="20"/>
              </w:rPr>
              <w:t>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905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90592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90592">
      <w:pPr>
        <w:jc w:val="center"/>
        <w:rPr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333101-25/З-144 від 28.02.2025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caps/>
              </w:rPr>
              <w:t xml:space="preserve">Синкотал, </w:t>
            </w:r>
            <w:r>
              <w:rPr>
                <w:b/>
              </w:rPr>
              <w:t>м'які желатинові капсули, по 10 капсул в блістері, по 2 або 4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Альпен Фарма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03.07.2025 р. № 1054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905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90592">
      <w:pPr>
        <w:jc w:val="center"/>
        <w:rPr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333101-25/З-144 від 28.02.2025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caps/>
              </w:rPr>
              <w:t xml:space="preserve">Синкотал, </w:t>
            </w:r>
            <w:r>
              <w:rPr>
                <w:b/>
              </w:rPr>
              <w:t>м'які желатинові капсули, по 10 капсул в блістері, по 2 або 4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Альпен Фарма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03.07.2025 р. № 1054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</w:t>
            </w:r>
            <w:r>
              <w:rPr>
                <w:szCs w:val="20"/>
              </w:rPr>
              <w:t xml:space="preserve">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905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90592">
      <w:pPr>
        <w:jc w:val="center"/>
        <w:rPr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333101-25/З-144 від 28.02.2025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caps/>
              </w:rPr>
              <w:t xml:space="preserve">Синкотал, </w:t>
            </w:r>
            <w:r>
              <w:rPr>
                <w:b/>
              </w:rPr>
              <w:t>м'які желатинові капсули, по 10 капсул в блістері, по 2 або 4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Альпен Фарма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03.07.2025 р. № 1054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 xml:space="preserve">+ додаткова завірена </w:t>
            </w:r>
            <w:r>
              <w:rPr>
                <w:b/>
                <w:szCs w:val="20"/>
              </w:rPr>
              <w:t>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905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90592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90592">
      <w:pPr>
        <w:jc w:val="center"/>
        <w:rPr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331630-25/З-100 від 10.02.2025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caps/>
              </w:rPr>
              <w:t xml:space="preserve">Сіофор® 1000, </w:t>
            </w:r>
            <w:r>
              <w:rPr>
                <w:b/>
              </w:rPr>
              <w:t>таблетки, вкриті плівковою оболонкою, по 1000 мг; по 15 таблеток у блістері; по 2 або 4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Лабораторі Гідотті С.п.А. , Італiя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03.07.2025 р. № 1054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Тип п</w:t>
            </w:r>
            <w:r>
              <w:rPr>
                <w:b/>
              </w:rPr>
              <w:t xml:space="preserve">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905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90592">
      <w:pPr>
        <w:jc w:val="center"/>
        <w:rPr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331630-25/З-100 від 10.02.2025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caps/>
              </w:rPr>
              <w:t xml:space="preserve">Сіофор® 1000, </w:t>
            </w:r>
            <w:r>
              <w:rPr>
                <w:b/>
              </w:rPr>
              <w:t>таблетки, вкриті плівковою оболонкою, по 1000 мг; по 15 таблеток у блістері; по 2 або 4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Лабораторі Гідотті С.п.А. , Італiя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03.07.2025 р. № 1054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</w:t>
            </w:r>
            <w:r>
              <w:rPr>
                <w:szCs w:val="20"/>
              </w:rPr>
              <w:t xml:space="preserve">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905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90592">
      <w:pPr>
        <w:jc w:val="center"/>
        <w:rPr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331630-25/З-100 </w:t>
            </w:r>
            <w:r>
              <w:rPr>
                <w:b/>
              </w:rPr>
              <w:t>від 10.02.2025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caps/>
              </w:rPr>
              <w:t xml:space="preserve">Сіофор® 1000, </w:t>
            </w:r>
            <w:r>
              <w:rPr>
                <w:b/>
              </w:rPr>
              <w:t>таблетки, вкриті плівковою оболонкою, по 1000 мг; по 15 таблеток у блістері; по 2 або 4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Лабораторі Гідотті С.п.А. , Італiя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03.07.2025 р. № 1054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</w:t>
            </w:r>
            <w:r>
              <w:rPr>
                <w:szCs w:val="20"/>
              </w:rPr>
              <w:t xml:space="preserve">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905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90592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90592">
      <w:pPr>
        <w:jc w:val="center"/>
        <w:rPr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331626-25/З-100 від 10.02.2025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caps/>
              </w:rPr>
              <w:t xml:space="preserve">Сіофор® 500, </w:t>
            </w:r>
            <w:r>
              <w:rPr>
                <w:b/>
              </w:rPr>
              <w:t>таблетки, вкриті плівковою оболонкою, по 500 мг; по 10 таблеток у блістері; по 6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БЕРЛІН-ХЕМІ АГ,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03.07.2025 р. № 1054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</w:t>
            </w:r>
            <w:r>
              <w:rPr>
                <w:szCs w:val="20"/>
              </w:rPr>
              <w:t xml:space="preserve">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905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90592">
      <w:pPr>
        <w:jc w:val="center"/>
        <w:rPr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331626-25/З-100 від 10.02.2025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caps/>
              </w:rPr>
              <w:t xml:space="preserve">Сіофор® 500, </w:t>
            </w:r>
            <w:r>
              <w:rPr>
                <w:b/>
              </w:rPr>
              <w:t>таблетки, вкриті плівковою оболонкою, по 500 мг; по 10 таблеток у блістері; по 6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БЕРЛІН-ХЕМІ АГ,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03.07.2025 р. № 1054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noProof/>
              </w:rPr>
            </w:pPr>
            <w:r>
              <w:rPr>
                <w:b/>
              </w:rPr>
              <w:t>Лис</w:t>
            </w:r>
            <w:r>
              <w:rPr>
                <w:b/>
              </w:rPr>
              <w:t>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905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90592">
      <w:pPr>
        <w:jc w:val="center"/>
        <w:rPr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331626-25/З-100 від 10.02.2025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caps/>
              </w:rPr>
              <w:t xml:space="preserve">Сіофор® 500, </w:t>
            </w:r>
            <w:r>
              <w:rPr>
                <w:b/>
              </w:rPr>
              <w:t>таблетки, вкриті плівковою оболонкою, по 500 мг; по 10 таблеток у блістері; по 6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БЕРЛІН-ХЕМІ АГ,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03.07.2025 р. № 1054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noProof/>
              </w:rPr>
            </w:pPr>
            <w:r>
              <w:rPr>
                <w:b/>
              </w:rPr>
              <w:t>Лис</w:t>
            </w:r>
            <w:r>
              <w:rPr>
                <w:b/>
              </w:rPr>
              <w:t>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905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90592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90592">
      <w:pPr>
        <w:jc w:val="center"/>
        <w:rPr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331622-25/З-100 від 10.02.2025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caps/>
              </w:rPr>
              <w:t xml:space="preserve">Сіофор® 850, </w:t>
            </w:r>
            <w:r>
              <w:rPr>
                <w:b/>
              </w:rPr>
              <w:t>таблетки, вкриті плівковою оболонкою, по 850 мг; по 15 таблеток у блістері; по 4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БЕРЛІН-ХЕМІ АГ,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03.07.2025 р. № 1054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905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90592">
      <w:pPr>
        <w:jc w:val="center"/>
        <w:rPr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331622-25/З-100 від 10.02.2025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caps/>
              </w:rPr>
              <w:t xml:space="preserve">Сіофор® 850, </w:t>
            </w:r>
            <w:r>
              <w:rPr>
                <w:b/>
              </w:rPr>
              <w:t>таблетки, вкриті плівковою оболонкою, по 850 мг; по 15 таблеток у блістері; по 4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БЕРЛІН-ХЕМІ АГ,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03.07.2025 р. № 1054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</w:t>
            </w:r>
            <w:r>
              <w:rPr>
                <w:szCs w:val="20"/>
              </w:rPr>
              <w:t xml:space="preserve">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905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90592">
      <w:pPr>
        <w:jc w:val="center"/>
        <w:rPr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331622-25/З-100 </w:t>
            </w:r>
            <w:r>
              <w:rPr>
                <w:b/>
              </w:rPr>
              <w:t>від 10.02.2025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caps/>
              </w:rPr>
              <w:t xml:space="preserve">Сіофор® 850, </w:t>
            </w:r>
            <w:r>
              <w:rPr>
                <w:b/>
              </w:rPr>
              <w:t>таблетки, вкриті плівковою оболонкою, по 850 мг; по 15 таблеток у блістері; по 4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БЕРЛІН-ХЕМІ АГ,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03.07.2025 р. № 1054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</w:t>
            </w:r>
            <w:r>
              <w:rPr>
                <w:szCs w:val="20"/>
              </w:rPr>
              <w:t xml:space="preserve">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905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90592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90592">
      <w:pPr>
        <w:jc w:val="center"/>
        <w:rPr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333910-25/З-128 від 13.03.2025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caps/>
              </w:rPr>
              <w:t xml:space="preserve">Сліпонія, </w:t>
            </w:r>
            <w:r>
              <w:rPr>
                <w:b/>
              </w:rPr>
              <w:t>таблетки по 2 мг, 3 мг, та 5 мг по 10 таблеток в блістері, по 3 блістери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Містрал Кепітал Менеджмент Лімітед, Англія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03.07.2025 р. № 1054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</w:t>
            </w:r>
            <w:r>
              <w:rPr>
                <w:szCs w:val="20"/>
              </w:rPr>
              <w:t xml:space="preserve">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905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90592">
      <w:pPr>
        <w:jc w:val="center"/>
        <w:rPr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333910-25/З-128 від 13.03.2025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caps/>
              </w:rPr>
              <w:t xml:space="preserve">Сліпонія, </w:t>
            </w:r>
            <w:r>
              <w:rPr>
                <w:b/>
              </w:rPr>
              <w:t>таблетки по 2 мг, 3 мг, та 5 мг по 10 таблеток в блістері, по 3 блістери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Містрал Кепітал Менеджмент Лімітед, Англія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03.07.2025 р. № 1054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</w:t>
            </w:r>
            <w:r>
              <w:rPr>
                <w:szCs w:val="20"/>
              </w:rPr>
              <w:t xml:space="preserve">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905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90592">
      <w:pPr>
        <w:jc w:val="center"/>
        <w:rPr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333910-25/З-128 від 13.03.2025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caps/>
              </w:rPr>
              <w:t xml:space="preserve">Сліпонія, </w:t>
            </w:r>
            <w:r>
              <w:rPr>
                <w:b/>
              </w:rPr>
              <w:t>таблетки по 2 мг, 3 мг, та 5 мг по 10 таблеток в блістері, по 3 блістери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Містрал Кепітал Менеджмент Лімітед, Англія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03.07.2025 р. № 1054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</w:t>
            </w:r>
            <w:r>
              <w:rPr>
                <w:szCs w:val="20"/>
              </w:rPr>
              <w:t xml:space="preserve">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</w:t>
            </w:r>
            <w:r>
              <w:rPr>
                <w:szCs w:val="20"/>
                <w:lang w:val="ru-RU"/>
              </w:rPr>
              <w:t>еної на отримання відповідних реєстраційних документів</w:t>
            </w: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905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90592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90592">
      <w:pPr>
        <w:jc w:val="center"/>
        <w:rPr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333910-25/З-128 від 13.03.2025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caps/>
              </w:rPr>
              <w:t xml:space="preserve">Сліпонія, </w:t>
            </w:r>
            <w:r>
              <w:rPr>
                <w:b/>
              </w:rPr>
              <w:t>таблетки по 2 мг, 3 мг, та 5 мг по 10 таблеток в блістері, по 3 блістери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Містрал Кепітал Менеджмент Лімітед, Англія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03.07.2025 р. № 1054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</w:t>
            </w:r>
            <w:r>
              <w:rPr>
                <w:szCs w:val="20"/>
              </w:rPr>
              <w:t xml:space="preserve">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905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90592">
      <w:pPr>
        <w:jc w:val="center"/>
        <w:rPr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333910-25/З-128 від 13.03.2025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caps/>
              </w:rPr>
              <w:t xml:space="preserve">Сліпонія, </w:t>
            </w:r>
            <w:r>
              <w:rPr>
                <w:b/>
              </w:rPr>
              <w:t>таблетки по 2 мг, 3 мг, та 5 мг по 10 таблеток в блістері, по 3 блістери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Містрал Кепітал Менеджмент Лімітед, Англія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03.07.2025 р. № 1054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</w:t>
            </w:r>
            <w:r>
              <w:rPr>
                <w:szCs w:val="20"/>
              </w:rPr>
              <w:t xml:space="preserve">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905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90592">
      <w:pPr>
        <w:jc w:val="center"/>
        <w:rPr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333910-25/З-128 </w:t>
            </w:r>
            <w:r>
              <w:rPr>
                <w:b/>
              </w:rPr>
              <w:t>від 13.03.2025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caps/>
              </w:rPr>
              <w:t xml:space="preserve">Сліпонія, </w:t>
            </w:r>
            <w:r>
              <w:rPr>
                <w:b/>
              </w:rPr>
              <w:t>таблетки по 2 мг, 3 мг, та 5 мг по 10 таблеток в блістері, по 3 блістери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Містрал Кепітал Менеджмент Лімітед, Англія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03.07.2025 р. № 1054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</w:t>
            </w:r>
            <w:r>
              <w:rPr>
                <w:szCs w:val="20"/>
              </w:rPr>
              <w:t xml:space="preserve">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905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90592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90592">
      <w:pPr>
        <w:jc w:val="center"/>
        <w:rPr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333910-25/З-128 від 13.03.2025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caps/>
              </w:rPr>
              <w:t xml:space="preserve">Сліпонія, </w:t>
            </w:r>
            <w:r>
              <w:rPr>
                <w:b/>
              </w:rPr>
              <w:t>таблетки по 2 мг, 3 мг, та 5 мг по 10 таблеток в блістері, по 3 блістери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Містрал Кепітал Менеджмент Лімітед, Англія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03.07.2025 р. № 1054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</w:t>
            </w:r>
            <w:r>
              <w:rPr>
                <w:szCs w:val="20"/>
              </w:rPr>
              <w:t xml:space="preserve">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905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90592">
      <w:pPr>
        <w:jc w:val="center"/>
        <w:rPr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333910-25/З-128 від 13.03.2025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caps/>
              </w:rPr>
              <w:t xml:space="preserve">Сліпонія, </w:t>
            </w:r>
            <w:r>
              <w:rPr>
                <w:b/>
              </w:rPr>
              <w:t>таблетки по 2 мг, 3 мг, та 5 мг по 10 таблеток в блістері, по 3 блістери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Містрал Кепітал Менеджмент Лімітед, Англія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03.07.2025 р. № 1054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</w:t>
            </w:r>
            <w:r>
              <w:rPr>
                <w:szCs w:val="20"/>
              </w:rPr>
              <w:t xml:space="preserve">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905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90592">
      <w:pPr>
        <w:jc w:val="center"/>
        <w:rPr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333910-25/З-128 від 13.03.2025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caps/>
              </w:rPr>
              <w:t xml:space="preserve">Сліпонія, </w:t>
            </w:r>
            <w:r>
              <w:rPr>
                <w:b/>
              </w:rPr>
              <w:t>таблетки по 2 мг, 3 мг, та 5 мг по 10 таблеток в блістері, по 3 блістери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Містрал Кепітал Менеджмент Лімітед, Англія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03.07.2025 р. № 1054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</w:t>
            </w:r>
            <w:r>
              <w:rPr>
                <w:szCs w:val="20"/>
              </w:rPr>
              <w:t xml:space="preserve">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905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90592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90592">
      <w:pPr>
        <w:jc w:val="center"/>
        <w:rPr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335018-25/З-128 від 28.03.2025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caps/>
              </w:rPr>
              <w:t xml:space="preserve">СОЛПАДЕЇН АКТИВ, </w:t>
            </w:r>
            <w:r>
              <w:rPr>
                <w:b/>
              </w:rPr>
              <w:t>таблетки шипучі; по 2 таблетки у багатошаровому стрипі з маркуванням українською мовою; по 6 стрипів у картонній коробці з маркуванням українською та англійською мовами; по 4 таблетки у багатошаровому стрипі з маркуванням українською мовою; по 3 стрипи у к</w:t>
            </w:r>
            <w:r>
              <w:rPr>
                <w:b/>
              </w:rPr>
              <w:t>артонній коробці з маркуванням українською та англійською мовами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Халеон ЮК Трейдінг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03.07.2025 р. № 1054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</w:t>
            </w:r>
            <w:r>
              <w:rPr>
                <w:szCs w:val="20"/>
              </w:rPr>
              <w:t xml:space="preserve">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905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90592">
      <w:pPr>
        <w:jc w:val="center"/>
        <w:rPr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335018-25/З-128 від 28.03.2025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caps/>
              </w:rPr>
              <w:t xml:space="preserve">СОЛПАДЕЇН АКТИВ, </w:t>
            </w:r>
            <w:r>
              <w:rPr>
                <w:b/>
              </w:rPr>
              <w:t>таблетки шипучі; по 2 таблетки у багатошаровому стрипі з маркуванням українською мовою; по 6 стрипів у картонній коробці з маркуванням українською та англійською мовами; по 4 таблетки у багатошаровому стрипі з маркуванням українською мовою; по 3 стрипи у к</w:t>
            </w:r>
            <w:r>
              <w:rPr>
                <w:b/>
              </w:rPr>
              <w:t>артонній коробці з маркуванням українською та англійською мовами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Халеон ЮК Трейдінг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03.07.2025 р. № 1054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</w:t>
            </w:r>
            <w:r>
              <w:rPr>
                <w:szCs w:val="20"/>
              </w:rPr>
              <w:t xml:space="preserve">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905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90592">
      <w:pPr>
        <w:jc w:val="center"/>
        <w:rPr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335018-25/З-128 від 28.03.2025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caps/>
              </w:rPr>
              <w:t xml:space="preserve">СОЛПАДЕЇН АКТИВ, </w:t>
            </w:r>
            <w:r>
              <w:rPr>
                <w:b/>
              </w:rPr>
              <w:t>таблетки шипучі; по 2 таблетки у багатошаровому стрипі з маркуванням українською мовою; по 6 стрипів у картонній коробці з маркуванням українською та англійською мовами; по 4 таблетки у багатошаровому стрипі з маркуванням українською мовою; по 3 стрипи у к</w:t>
            </w:r>
            <w:r>
              <w:rPr>
                <w:b/>
              </w:rPr>
              <w:t>артонній коробці з маркуванням українською та англійською мовами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Халеон ЮК Трейдінг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03.07.2025 р. № 1054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</w:t>
            </w:r>
            <w:r>
              <w:rPr>
                <w:szCs w:val="20"/>
              </w:rPr>
              <w:t xml:space="preserve">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905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90592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90592">
      <w:pPr>
        <w:jc w:val="center"/>
        <w:rPr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331832-25/З-147 від 11.02.2025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caps/>
              </w:rPr>
              <w:t xml:space="preserve">Стоматидин®, </w:t>
            </w:r>
            <w:r>
              <w:rPr>
                <w:b/>
              </w:rPr>
              <w:t>розчин для ротової порожнини 0,1 %; по 200 мл у флаконі; по 1 флакону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Босналек д.д., Боснiя i Герцеговина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03.07.2025 р. № 1054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905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90592">
      <w:pPr>
        <w:jc w:val="center"/>
        <w:rPr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331832-25/З-147 від 11.02.2025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caps/>
              </w:rPr>
              <w:t xml:space="preserve">Стоматидин®, </w:t>
            </w:r>
            <w:r>
              <w:rPr>
                <w:b/>
              </w:rPr>
              <w:t>розчин для ротової порожнини 0,1 %; по 200 мл у флаконі; по 1 флакону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Босналек д.д., Боснiя i Герцеговина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03.07.2025 р. № 1054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</w:t>
            </w:r>
            <w:r>
              <w:rPr>
                <w:szCs w:val="20"/>
              </w:rPr>
              <w:t xml:space="preserve">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905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90592">
      <w:pPr>
        <w:jc w:val="center"/>
        <w:rPr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331832-25/З-147 від 11.02.2025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caps/>
              </w:rPr>
              <w:t xml:space="preserve">Стоматидин®, </w:t>
            </w:r>
            <w:r>
              <w:rPr>
                <w:b/>
              </w:rPr>
              <w:t>розчин для ротової порожнини 0,1 %; по 200 мл у флаконі; по 1 флакону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Босналек д.д., Боснiя i Герцеговина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03.07.2025 р. № 1054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 xml:space="preserve">+ додаткова завірена </w:t>
            </w:r>
            <w:r>
              <w:rPr>
                <w:b/>
                <w:szCs w:val="20"/>
              </w:rPr>
              <w:t>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905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90592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90592">
      <w:pPr>
        <w:jc w:val="center"/>
        <w:rPr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328259-24/З-143 від 16.12.2024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caps/>
              </w:rPr>
              <w:t xml:space="preserve">Стрезам®, </w:t>
            </w:r>
            <w:r>
              <w:rPr>
                <w:b/>
              </w:rPr>
              <w:t>капсули по 50 мг; по 12 капсул у блістері, по 5 блістерів у пачці; по 20 капсул у блістері, по 3 блістери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БІОКОДЕКС, Францiя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03.07.2025 р. № 1054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905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90592">
      <w:pPr>
        <w:jc w:val="center"/>
        <w:rPr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328259-24/З-143 від 16.12.2024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caps/>
              </w:rPr>
              <w:t xml:space="preserve">Стрезам®, </w:t>
            </w:r>
            <w:r>
              <w:rPr>
                <w:b/>
              </w:rPr>
              <w:t>капсули по 50 мг; по 12 капсул у блістері, по 5 блістерів у пачці; по 20 капсул у блістері, по 3 блістери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БІОКОДЕКС, Францiя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03.07.2025 р. № 1054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</w:t>
            </w:r>
            <w:r>
              <w:rPr>
                <w:szCs w:val="20"/>
              </w:rPr>
              <w:t xml:space="preserve">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905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90592">
      <w:pPr>
        <w:jc w:val="center"/>
        <w:rPr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328259-24/З-143 від 16.12.2024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caps/>
              </w:rPr>
              <w:t xml:space="preserve">Стрезам®, </w:t>
            </w:r>
            <w:r>
              <w:rPr>
                <w:b/>
              </w:rPr>
              <w:t>капсули по 50 мг; по 12 капсул у блістері, по 5 блістерів у пачці; по 20 капсул у блістері, по 3 блістери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БІОКОДЕКС, Францiя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03.07.2025 р. № 1054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 xml:space="preserve">+ додаткова завірена </w:t>
            </w:r>
            <w:r>
              <w:rPr>
                <w:b/>
                <w:szCs w:val="20"/>
              </w:rPr>
              <w:t>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905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90592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90592">
      <w:pPr>
        <w:jc w:val="center"/>
        <w:rPr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337479-25/З-92 від 08.05.2025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caps/>
              </w:rPr>
              <w:t xml:space="preserve">Сумамед®, </w:t>
            </w:r>
            <w:r>
              <w:rPr>
                <w:b/>
              </w:rPr>
              <w:t>таблетки, вкриті плівковою оболонкою, по 125 мг: по 6 таблеток у блістері; по 1 блістеру у коробці;</w:t>
            </w:r>
            <w:r>
              <w:rPr>
                <w:b/>
              </w:rPr>
              <w:br/>
              <w:t>таблетки, вкриті плівковою оболонкою, по 500 мг: по 2 або по 3 таблетки у блістері; по 1 блістеру у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ТОВ «Тева Україна»,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Наказ МО</w:t>
            </w:r>
            <w:r>
              <w:rPr>
                <w:b/>
              </w:rPr>
              <w:t>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03.07.2025 р. № 1054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905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90592">
      <w:pPr>
        <w:jc w:val="center"/>
        <w:rPr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337479-25/З-92 від 08.05.2025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caps/>
              </w:rPr>
              <w:t xml:space="preserve">Сумамед®, </w:t>
            </w:r>
            <w:r>
              <w:rPr>
                <w:b/>
              </w:rPr>
              <w:t>таблетки, вкриті плівковою оболонкою, по 125 мг: по 6 таблеток у блістері; по 1 блістеру у коробці;</w:t>
            </w:r>
            <w:r>
              <w:rPr>
                <w:b/>
              </w:rPr>
              <w:br/>
              <w:t>таблетки, вкриті плівковою оболонкою, по 500 мг: по 2 або по 3 таблетки у блістері; по 1 блістеру у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ТОВ «Тева Україна»,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Наказ МО</w:t>
            </w:r>
            <w:r>
              <w:rPr>
                <w:b/>
              </w:rPr>
              <w:t>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03.07.2025 р. № 1054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</w:t>
            </w:r>
            <w:r>
              <w:rPr>
                <w:szCs w:val="20"/>
              </w:rPr>
              <w:t xml:space="preserve">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905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90592">
      <w:pPr>
        <w:jc w:val="center"/>
        <w:rPr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337479-25/З-92 від 08.05.2025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</w:t>
            </w:r>
            <w:r>
              <w:rPr>
                <w:b/>
                <w:lang w:val="ru-RU"/>
              </w:rPr>
              <w:t>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caps/>
              </w:rPr>
              <w:t xml:space="preserve">Сумамед®, </w:t>
            </w:r>
            <w:r>
              <w:rPr>
                <w:b/>
              </w:rPr>
              <w:t>таблетки, вкриті плівковою оболонкою, по 125 мг: по 6 таблеток у блістері; по 1 блістеру у коробці;</w:t>
            </w:r>
            <w:r>
              <w:rPr>
                <w:b/>
              </w:rPr>
              <w:br/>
              <w:t>таблетки, вкриті плівковою оболонкою, по 500 мг: по 2 або по 3 таблетки у блістері; по 1 блістеру у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ТОВ «Тева Україна»,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03.07.2025 р. № 1054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</w:t>
            </w:r>
            <w:r>
              <w:rPr>
                <w:szCs w:val="20"/>
              </w:rPr>
              <w:t xml:space="preserve">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905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90592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90592">
      <w:pPr>
        <w:jc w:val="center"/>
        <w:rPr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330925-25/В-14</w:t>
            </w:r>
            <w:r>
              <w:rPr>
                <w:b/>
              </w:rPr>
              <w:t>8 від 29.01.2025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caps/>
              </w:rPr>
              <w:t xml:space="preserve">Тайгобак, </w:t>
            </w:r>
            <w:r>
              <w:rPr>
                <w:b/>
              </w:rPr>
              <w:t>порошок для розчину для інфузій по 50 мг; по 50 мг у флаконі; по 1 флакону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"БУСТ ФАРМА",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03.07.2025 р. № 1054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</w:t>
            </w:r>
            <w:r>
              <w:rPr>
                <w:szCs w:val="20"/>
              </w:rPr>
              <w:t xml:space="preserve">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905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90592">
      <w:pPr>
        <w:jc w:val="center"/>
        <w:rPr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330925-25/В-148 від 29.01.2025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caps/>
              </w:rPr>
              <w:t xml:space="preserve">Тайгобак, </w:t>
            </w:r>
            <w:r>
              <w:rPr>
                <w:b/>
              </w:rPr>
              <w:t>порошок для розчину для інфузій по 50 мг; по 50 мг у флаконі; по 1 флакону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"БУСТ ФАРМА",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03.07.2025 р. № 1054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Тип посвідче</w:t>
            </w:r>
            <w:r>
              <w:rPr>
                <w:b/>
              </w:rPr>
              <w:t xml:space="preserve">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905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90592">
      <w:pPr>
        <w:jc w:val="center"/>
        <w:rPr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330925-25/В-148 від 29.01.2025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caps/>
              </w:rPr>
              <w:t xml:space="preserve">Тайгобак, </w:t>
            </w:r>
            <w:r>
              <w:rPr>
                <w:b/>
              </w:rPr>
              <w:t>порошок для розчину для інфузій по 50 мг; по 50 мг у флаконі; по 1 флакону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"БУСТ ФАРМА",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03.07.2025 р. № 1054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</w:t>
            </w:r>
            <w:r>
              <w:rPr>
                <w:szCs w:val="20"/>
              </w:rPr>
              <w:t xml:space="preserve">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905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90592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90592">
      <w:pPr>
        <w:jc w:val="center"/>
        <w:rPr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332767-25/З-12</w:t>
            </w:r>
            <w:r>
              <w:rPr>
                <w:b/>
              </w:rPr>
              <w:t>6 від 25.02.2025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caps/>
              </w:rPr>
              <w:t xml:space="preserve">Тардиферон, </w:t>
            </w:r>
            <w:r>
              <w:rPr>
                <w:b/>
              </w:rPr>
              <w:t>таблетки, вкриті оболонкою, пролонгованої дії по 80 мг; по 10 таблеток у блістері; по 3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П'єр Фабр Медикамент, Францiя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03.07.2025 р. № 1054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905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90592">
      <w:pPr>
        <w:jc w:val="center"/>
        <w:rPr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332767-25/З-126 від 25.02.2025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caps/>
              </w:rPr>
              <w:t xml:space="preserve">Тардиферон, </w:t>
            </w:r>
            <w:r>
              <w:rPr>
                <w:b/>
              </w:rPr>
              <w:t>таблетки, вкриті оболонкою, пролонгованої дії по 80 мг; по 10 таблеток у блістері; по 3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П'єр Фабр Медикамент, Францiя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03.07.2025 р. № 1054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Тип посвід</w:t>
            </w:r>
            <w:r>
              <w:rPr>
                <w:b/>
              </w:rPr>
              <w:t xml:space="preserve">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905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90592">
      <w:pPr>
        <w:jc w:val="center"/>
        <w:rPr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332767-25/З-126 від 25.02.2025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caps/>
              </w:rPr>
              <w:t xml:space="preserve">Тардиферон, </w:t>
            </w:r>
            <w:r>
              <w:rPr>
                <w:b/>
              </w:rPr>
              <w:t>таблетки, вкриті оболонкою, пролонгованої дії по 80 мг; по 10 таблеток у блістері; по 3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П'єр Фабр Медикамент, Францiя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03.07.2025 р. № 1054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Тип посвід</w:t>
            </w:r>
            <w:r>
              <w:rPr>
                <w:b/>
              </w:rPr>
              <w:t xml:space="preserve">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905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90592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90592">
      <w:pPr>
        <w:jc w:val="center"/>
        <w:rPr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300554-23/З-124 від 30.08.2023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caps/>
              </w:rPr>
              <w:t xml:space="preserve">Тегретол®, </w:t>
            </w:r>
            <w:r>
              <w:rPr>
                <w:b/>
              </w:rPr>
              <w:t>таблетки по 200 мг; по 10 таблеток у блістері; по 5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Новартіс Фарма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03.07.2025 р. № 1054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</w:t>
            </w:r>
            <w:r>
              <w:rPr>
                <w:szCs w:val="20"/>
              </w:rPr>
              <w:t xml:space="preserve">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905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не повинен </w:t>
      </w:r>
      <w:r>
        <w:rPr>
          <w:b/>
          <w:sz w:val="20"/>
          <w:szCs w:val="20"/>
          <w:lang w:val="ru-RU"/>
        </w:rPr>
        <w:t>перевищувати строк дії довіреності, на підставі якої вона видана.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90592">
      <w:pPr>
        <w:jc w:val="center"/>
        <w:rPr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300554-23/З-124 </w:t>
            </w:r>
            <w:r>
              <w:rPr>
                <w:b/>
              </w:rPr>
              <w:t>від 30.08.2023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caps/>
              </w:rPr>
              <w:t xml:space="preserve">Тегретол®, </w:t>
            </w:r>
            <w:r>
              <w:rPr>
                <w:b/>
              </w:rPr>
              <w:t>таблетки по 200 мг; по 10 таблеток у блістері; по 5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Новартіс Фарма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03.07.2025 р. № 1054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</w:t>
            </w:r>
            <w:r>
              <w:rPr>
                <w:szCs w:val="20"/>
              </w:rPr>
              <w:t xml:space="preserve">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905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90592">
      <w:pPr>
        <w:jc w:val="center"/>
        <w:rPr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300554-23/З-124 від 30.08.2023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caps/>
              </w:rPr>
              <w:t xml:space="preserve">Тегретол®, </w:t>
            </w:r>
            <w:r>
              <w:rPr>
                <w:b/>
              </w:rPr>
              <w:t>таблетки по 200 мг; по 10 таблеток у блістері; по 5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Новартіс Фарма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03.07.2025 р. № 1054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</w:t>
            </w:r>
            <w:r>
              <w:rPr>
                <w:szCs w:val="20"/>
              </w:rPr>
              <w:t xml:space="preserve">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905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90592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90592">
      <w:pPr>
        <w:jc w:val="center"/>
        <w:rPr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313656-24/З-98</w:t>
            </w:r>
            <w:r>
              <w:rPr>
                <w:b/>
              </w:rPr>
              <w:t>, 313657-24/З-98, 313658-24/З-98, 313659-24/З-98, 313660-24/З-98, 313662-24/З-98, 313663-24/З-98, 313664-24/З-98, 313665-24/З-98, 313666-24/З-98, 313667-24/З-98, 313668-24/З-98, 313669-24/З-98, 313670-24/З-98, 313671-24/З-98, 313673-24/З-98, 313674-24/З-98</w:t>
            </w:r>
            <w:r>
              <w:rPr>
                <w:b/>
              </w:rPr>
              <w:t>, 313675-24/З-98, 313676-24/З-98, 313677-24/З-98, 313678-24/З-98, 313679-24/З-98, 313680-24/З-98, 313681-24/З-98, 313682-24/З-98, 313683-24/З-98, 313684-24/З-98, 313685-24/З-98, 313686-24/З-98, 313687-24/З-98, 313688-24/З-98, 313689-24/З-98, 313690-24/З-98</w:t>
            </w:r>
            <w:r>
              <w:rPr>
                <w:b/>
              </w:rPr>
              <w:t>, 313691-24/З-98, 313692-24/З-98, 315489-24/З-98, 336838-25/З-140 від 11.04.2024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caps/>
              </w:rPr>
              <w:t xml:space="preserve">Терафлю екстра зі смаком лимона , </w:t>
            </w:r>
            <w:r>
              <w:rPr>
                <w:b/>
              </w:rPr>
              <w:t>порошок для орального розчину; 1 пакет з порошком; 10 пакетів з порошком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Халеон КХ САРЛ,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03.07.2025 р. № 1054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905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90592">
      <w:pPr>
        <w:jc w:val="center"/>
        <w:rPr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313656-24/З-98, 313657-24/З-98, 313658-24/З-98, 313659-24/З-98, 313660-24/З-98, 313662-24/З-98, 313663-24/З-98, 313664-24/З-98, 313665-24/З-98, 313666-24/З-98, 313667-24/З-98, 313668-24/З-98, 313669-24/З-98, 313670-24/З-98, 313671-</w:t>
            </w:r>
            <w:r>
              <w:rPr>
                <w:b/>
              </w:rPr>
              <w:t>24/З-98, 313673-24/З-98, 313674-24/З-98, 313675-24/З-98, 313676-24/З-98, 313677-24/З-98, 313678-24/З-98, 313679-24/З-98, 313680-24/З-98, 313681-24/З-98, 313682-24/З-98, 313683-24/З-98, 313684-24/З-98, 313685-24/З-98, 313686-24/З-98, 313687-24/З-98, 313688-</w:t>
            </w:r>
            <w:r>
              <w:rPr>
                <w:b/>
              </w:rPr>
              <w:t>24/З-98, 313689-24/З-98, 313690-24/З-98, 313691-24/З-98, 313692-24/З-98, 315489-24/З-98, 336838-25/З-140 від 11.04.2024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caps/>
              </w:rPr>
              <w:t xml:space="preserve">Терафлю екстра зі смаком лимона , </w:t>
            </w:r>
            <w:r>
              <w:rPr>
                <w:b/>
              </w:rPr>
              <w:t>порошок для орального розчину; 1 пакет з порошком; 10 пакетів з порошком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Халеон КХ САРЛ,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03.07.2025 р. № 1054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</w:t>
            </w:r>
            <w:r>
              <w:rPr>
                <w:b/>
              </w:rPr>
              <w:t>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905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90592">
      <w:pPr>
        <w:jc w:val="center"/>
        <w:rPr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313656-24/З-98, 313657-24/З-98, 313658-24/З-98, 313659-24/З-98, 313660-24/З-98, 313662-24/З-98, 313663-24/З-98, 313664-24/З-98, 313665-24/З-98, 313666-24/З-98, 313667-24/З-98, 31</w:t>
            </w:r>
            <w:r>
              <w:rPr>
                <w:b/>
              </w:rPr>
              <w:t>3668-24/З-98, 313669-24/З-98, 313670-24/З-98, 313671-24/З-98, 313673-24/З-98, 313674-24/З-98, 313675-24/З-98, 313676-24/З-98, 313677-24/З-98, 313678-24/З-98, 313679-24/З-98, 313680-24/З-98, 313681-24/З-98, 313682-24/З-98, 313683-24/З-98, 313684-24/З-98, 31</w:t>
            </w:r>
            <w:r>
              <w:rPr>
                <w:b/>
              </w:rPr>
              <w:t>3685-24/З-98, 313686-24/З-98, 313687-24/З-98, 313688-24/З-98, 313689-24/З-98, 313690-24/З-98, 313691-24/З-98, 313692-24/З-98, 315489-24/З-98, 336838-25/З-140 від 11.04.2024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caps/>
              </w:rPr>
              <w:t xml:space="preserve">Терафлю екстра зі смаком лимона , </w:t>
            </w:r>
            <w:r>
              <w:rPr>
                <w:b/>
              </w:rPr>
              <w:t>порошок для орального розчину; 1 пакет з порошком; 10 пакетів з порошком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Халеон КХ САРЛ,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03.07.2025 р. № 1054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</w:t>
            </w:r>
            <w:r>
              <w:rPr>
                <w:b/>
              </w:rPr>
              <w:t>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905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90592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90592">
      <w:pPr>
        <w:jc w:val="center"/>
        <w:rPr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325576-24/З-149, 325577-24/З-149, 325578-24/З-149 від 07.11.2024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caps/>
              </w:rPr>
              <w:t xml:space="preserve">Терафлю екстра зі смаком лимона , </w:t>
            </w:r>
            <w:r>
              <w:rPr>
                <w:b/>
              </w:rPr>
              <w:t>порошок для орального розчину; 1 пакет з порошком; 10 пакетів з порошком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Халеон КХ САРЛ,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03.07.2025 р. № 1054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</w:t>
            </w:r>
            <w:r>
              <w:rPr>
                <w:szCs w:val="20"/>
              </w:rPr>
              <w:t xml:space="preserve">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905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90592">
      <w:pPr>
        <w:jc w:val="center"/>
        <w:rPr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325576-24/З-149, 325577-24/З-149, 325578-24/З-149 від 07.11.2024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caps/>
              </w:rPr>
              <w:t xml:space="preserve">Терафлю екстра зі смаком лимона , </w:t>
            </w:r>
            <w:r>
              <w:rPr>
                <w:b/>
              </w:rPr>
              <w:t>порошок для орального розчину; 1 пакет з порошком; 10 пакетів з порошком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Халеон КХ САРЛ,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03.07.2025 р. № 1054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</w:t>
            </w:r>
            <w:r>
              <w:rPr>
                <w:szCs w:val="20"/>
              </w:rPr>
              <w:t xml:space="preserve">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905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90592">
      <w:pPr>
        <w:jc w:val="center"/>
        <w:rPr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325576-24/З-149, 325577-24/З-149, 325578-24/З-149 від 07.11.2024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caps/>
              </w:rPr>
              <w:t xml:space="preserve">Терафлю екстра зі смаком лимона , </w:t>
            </w:r>
            <w:r>
              <w:rPr>
                <w:b/>
              </w:rPr>
              <w:t>порошок для орального розчину; 1 пакет з порошком; 10 пакетів з порошком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Халеон КХ САРЛ,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03.07.2025 р. № 1054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</w:t>
            </w:r>
            <w:r>
              <w:rPr>
                <w:szCs w:val="20"/>
              </w:rPr>
              <w:t xml:space="preserve">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905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90592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90592">
      <w:pPr>
        <w:jc w:val="center"/>
        <w:rPr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326927-24/В-132 від 28.11.2024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caps/>
              </w:rPr>
              <w:t xml:space="preserve">Торасемід, </w:t>
            </w:r>
            <w:r>
              <w:rPr>
                <w:b/>
              </w:rPr>
              <w:t>таблетки по 10 мг, по 10 таблеток у блістері, по 3 блістери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АТ "Лубнифарм",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03.07.2025 р. № 1054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905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90592">
      <w:pPr>
        <w:jc w:val="center"/>
        <w:rPr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326927-24/В-132 від 28.11.2024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caps/>
              </w:rPr>
              <w:t xml:space="preserve">Торасемід, </w:t>
            </w:r>
            <w:r>
              <w:rPr>
                <w:b/>
              </w:rPr>
              <w:t>таблетки по 10 мг, по 10 таблеток у блістері, по 3 блістери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АТ "Лубнифарм",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03.07.2025 р. № 1054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</w:t>
            </w:r>
            <w:r>
              <w:rPr>
                <w:szCs w:val="20"/>
              </w:rPr>
              <w:t xml:space="preserve">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905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90592">
      <w:pPr>
        <w:jc w:val="center"/>
        <w:rPr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326927-24/В-132 від 28.11.2024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caps/>
              </w:rPr>
              <w:t xml:space="preserve">Торасемід, </w:t>
            </w:r>
            <w:r>
              <w:rPr>
                <w:b/>
              </w:rPr>
              <w:t>таблетки по 10 мг, по 10 таблеток у блістері, по 3 блістери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АТ "Лубнифарм",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03.07.2025 р. № 1054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905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90592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90592">
      <w:pPr>
        <w:jc w:val="center"/>
        <w:rPr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335716-25/З-148 від 10.04.2025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caps/>
              </w:rPr>
              <w:t xml:space="preserve">ТОРГАБАЛІН 75, ТОРГАБАЛІН 150, </w:t>
            </w:r>
            <w:r>
              <w:rPr>
                <w:b/>
              </w:rPr>
              <w:t>капсули тверді по 75 мг по 10 капсул у блістері; по 3 блістери у картонній упаковці; капсули тверді по 150 мг по 4 капсули у блістері; по 3 блістери у картонній упаковці; по 10 капсул у блістері; по 3 блістери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Торрент Фармась</w:t>
            </w:r>
            <w:r>
              <w:rPr>
                <w:b/>
              </w:rPr>
              <w:t>ютікалс Лтд,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03.07.2025 р. № 1054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</w:t>
            </w:r>
            <w:r>
              <w:rPr>
                <w:szCs w:val="20"/>
              </w:rPr>
              <w:t xml:space="preserve">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905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90592">
      <w:pPr>
        <w:jc w:val="center"/>
        <w:rPr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335716-25/З-148 від 10.04.2025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caps/>
              </w:rPr>
              <w:t xml:space="preserve">ТОРГАБАЛІН 75, ТОРГАБАЛІН 150, </w:t>
            </w:r>
            <w:r>
              <w:rPr>
                <w:b/>
              </w:rPr>
              <w:t>капсули тверді по 75 мг по 10 капсул у блістері; по 3 блістери у картонній упаковці; капсули тверді по 150 мг по 4 капсули у блістері; по 3 блістери у картонній упаковці; по 10 капсул у блістері; по 3 блістери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Торрент Фармась</w:t>
            </w:r>
            <w:r>
              <w:rPr>
                <w:b/>
              </w:rPr>
              <w:t>ютікалс Лтд,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03.07.2025 р. № 1054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</w:t>
            </w:r>
            <w:r>
              <w:rPr>
                <w:szCs w:val="20"/>
              </w:rPr>
              <w:t xml:space="preserve">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905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90592">
      <w:pPr>
        <w:jc w:val="center"/>
        <w:rPr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335716-25/З-148 від 10.04.2025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caps/>
              </w:rPr>
              <w:t xml:space="preserve">ТОРГАБАЛІН 75, ТОРГАБАЛІН 150, </w:t>
            </w:r>
            <w:r>
              <w:rPr>
                <w:b/>
              </w:rPr>
              <w:t>капсули тверді по 75 мг по 10 капсул у блістері; по 3 блістери у картонній упаковці; капсули тверді по 150 мг по 4 капсули у блістері; по 3 блістери у картонній упаковці; по 10 капсул у блістері; по 3 блістери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Торрент Фармась</w:t>
            </w:r>
            <w:r>
              <w:rPr>
                <w:b/>
              </w:rPr>
              <w:t>ютікалс Лтд,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03.07.2025 р. № 1054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</w:t>
            </w:r>
            <w:r>
              <w:rPr>
                <w:szCs w:val="20"/>
              </w:rPr>
              <w:t xml:space="preserve">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905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90592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90592">
      <w:pPr>
        <w:jc w:val="center"/>
        <w:rPr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335716-25/З-148 від 10.04.2025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caps/>
              </w:rPr>
              <w:t xml:space="preserve">ТОРГАБАЛІН 75, ТОРГАБАЛІН 150, </w:t>
            </w:r>
            <w:r>
              <w:rPr>
                <w:b/>
              </w:rPr>
              <w:t>капсули тверді по 75 мг по 10 капсул у блістері; по 3 блістери у картонній упаковці; капсули тверді по 150 мг по 4 капсули у блістері; по 3 блістери у картонній упаковці; по 10 капсул у блістері; по 3 блістери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Торрент Фармась</w:t>
            </w:r>
            <w:r>
              <w:rPr>
                <w:b/>
              </w:rPr>
              <w:t>ютікалс Лтд,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03.07.2025 р. № 1054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</w:t>
            </w:r>
            <w:r>
              <w:rPr>
                <w:szCs w:val="20"/>
              </w:rPr>
              <w:t xml:space="preserve">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905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90592">
      <w:pPr>
        <w:jc w:val="center"/>
        <w:rPr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335716-25/З-148 від 10.04.2025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caps/>
              </w:rPr>
              <w:t xml:space="preserve">ТОРГАБАЛІН 75, ТОРГАБАЛІН 150, </w:t>
            </w:r>
            <w:r>
              <w:rPr>
                <w:b/>
              </w:rPr>
              <w:t>капсули тверді по 75 мг по 10 капсул у блістері; по 3 блістери у картонній упаковці; капсули тверді по 150 мг по 4 капсули у блістері; по 3 блістери у картонній упаковці; по 10 капсул у блістері; по 3 блістери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Торрент Фармась</w:t>
            </w:r>
            <w:r>
              <w:rPr>
                <w:b/>
              </w:rPr>
              <w:t>ютікалс Лтд,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03.07.2025 р. № 1054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</w:t>
            </w:r>
            <w:r>
              <w:rPr>
                <w:szCs w:val="20"/>
              </w:rPr>
              <w:t xml:space="preserve">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905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90592">
      <w:pPr>
        <w:jc w:val="center"/>
        <w:rPr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335716-25/З-148 від 10.04.2025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caps/>
              </w:rPr>
              <w:t xml:space="preserve">ТОРГАБАЛІН 75, ТОРГАБАЛІН 150, </w:t>
            </w:r>
            <w:r>
              <w:rPr>
                <w:b/>
              </w:rPr>
              <w:t>капсули тверді по 75 мг по 10 капсул у блістері; по 3 блістери у картонній упаковці; капсули тверді по 150 мг по 4 капсули у блістері; по 3 блістери у картонній упаковці; по 10 капсул у блістері; по 3 блістери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Торрент Фармась</w:t>
            </w:r>
            <w:r>
              <w:rPr>
                <w:b/>
              </w:rPr>
              <w:t>ютікалс Лтд,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03.07.2025 р. № 1054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</w:t>
            </w:r>
            <w:r>
              <w:rPr>
                <w:szCs w:val="20"/>
              </w:rPr>
              <w:t xml:space="preserve">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905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90592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90592">
      <w:pPr>
        <w:jc w:val="center"/>
        <w:rPr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336923-25/З-28 від 30.04.2025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</w:t>
            </w:r>
            <w:r>
              <w:rPr>
                <w:b/>
                <w:lang w:val="ru-RU"/>
              </w:rPr>
              <w:t>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caps/>
              </w:rPr>
              <w:t xml:space="preserve">Траумель С, </w:t>
            </w:r>
            <w:r>
              <w:rPr>
                <w:b/>
              </w:rPr>
              <w:t>мазь по 50 г або по 100 г у тубі; по 1 тубі в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Біологіше Хайльміттель Хеель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03.07.2025 р. № 1054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905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90592">
      <w:pPr>
        <w:jc w:val="center"/>
        <w:rPr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336923-25/З-28 від 30.04.2025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caps/>
              </w:rPr>
              <w:t xml:space="preserve">Траумель С, </w:t>
            </w:r>
            <w:r>
              <w:rPr>
                <w:b/>
              </w:rPr>
              <w:t>мазь по 50 г або по 100 г у тубі; по 1 тубі в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Біологіше Хайльміттель Хеель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03.07.2025 р. № 1054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</w:t>
            </w:r>
            <w:r>
              <w:rPr>
                <w:szCs w:val="20"/>
              </w:rPr>
              <w:t xml:space="preserve">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905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90592">
      <w:pPr>
        <w:jc w:val="center"/>
        <w:rPr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336923-25/З-28 від 30.04.2025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</w:t>
            </w:r>
            <w:r>
              <w:rPr>
                <w:b/>
                <w:lang w:val="ru-RU"/>
              </w:rPr>
              <w:t>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caps/>
              </w:rPr>
              <w:t xml:space="preserve">Траумель С, </w:t>
            </w:r>
            <w:r>
              <w:rPr>
                <w:b/>
              </w:rPr>
              <w:t>мазь по 50 г або по 100 г у тубі; по 1 тубі в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Біологіше Хайльміттель Хеель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03.07.2025 р. № 1054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905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90592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90592">
      <w:pPr>
        <w:jc w:val="center"/>
        <w:rPr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333643-25/З-121 від 10.03.2025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caps/>
              </w:rPr>
              <w:t xml:space="preserve">Трилептал, </w:t>
            </w:r>
            <w:r>
              <w:rPr>
                <w:b/>
              </w:rPr>
              <w:t>таблетки, вкриті плівковою оболонкою, по 300 мг, по 600 мг; по 10 таблеток у блістері; по 5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Новартіс Фарма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03.07.2025 р. № 1054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 xml:space="preserve">+ додаткова завірена </w:t>
            </w:r>
            <w:r>
              <w:rPr>
                <w:b/>
                <w:szCs w:val="20"/>
              </w:rPr>
              <w:t>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905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90592">
      <w:pPr>
        <w:jc w:val="center"/>
        <w:rPr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333643-25/З-121 від 10.03.2025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caps/>
              </w:rPr>
              <w:t xml:space="preserve">Трилептал, </w:t>
            </w:r>
            <w:r>
              <w:rPr>
                <w:b/>
              </w:rPr>
              <w:t>таблетки, вкриті плівковою оболонкою, по 300 мг, по 600 мг; по 10 таблеток у блістері; по 5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Новартіс Фарма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03.07.2025 р. № 1054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</w:t>
            </w:r>
            <w:r>
              <w:rPr>
                <w:szCs w:val="20"/>
              </w:rPr>
              <w:t xml:space="preserve">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905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90592">
      <w:pPr>
        <w:jc w:val="center"/>
        <w:rPr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333643-25/З-121 </w:t>
            </w:r>
            <w:r>
              <w:rPr>
                <w:b/>
              </w:rPr>
              <w:t>від 10.03.2025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caps/>
              </w:rPr>
              <w:t xml:space="preserve">Трилептал, </w:t>
            </w:r>
            <w:r>
              <w:rPr>
                <w:b/>
              </w:rPr>
              <w:t>таблетки, вкриті плівковою оболонкою, по 300 мг, по 600 мг; по 10 таблеток у блістері; по 5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Новартіс Фарма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03.07.2025 р. № 1054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</w:t>
            </w:r>
            <w:r>
              <w:rPr>
                <w:szCs w:val="20"/>
              </w:rPr>
              <w:t xml:space="preserve">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905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90592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90592">
      <w:pPr>
        <w:jc w:val="center"/>
        <w:rPr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333643-25/З-121 від 10.03.2025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caps/>
              </w:rPr>
              <w:t xml:space="preserve">Трилептал, </w:t>
            </w:r>
            <w:r>
              <w:rPr>
                <w:b/>
              </w:rPr>
              <w:t>таблетки, вкриті плівковою оболонкою, по 300 мг, по 600 мг; по 10 таблеток у блістері; по 5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Новартіс Фарма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03.07.2025 р. № 1054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</w:t>
            </w:r>
            <w:r>
              <w:rPr>
                <w:szCs w:val="20"/>
              </w:rPr>
              <w:t xml:space="preserve">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905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90592">
      <w:pPr>
        <w:jc w:val="center"/>
        <w:rPr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333643-25/З-121 від 10.03.2025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caps/>
              </w:rPr>
              <w:t xml:space="preserve">Трилептал, </w:t>
            </w:r>
            <w:r>
              <w:rPr>
                <w:b/>
              </w:rPr>
              <w:t>таблетки, вкриті плівковою оболонкою, по 300 мг, по 600 мг; по 10 таблеток у блістері; по 5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Новартіс Фарма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03.07.2025 р. № 1054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Тип по</w:t>
            </w:r>
            <w:r>
              <w:rPr>
                <w:b/>
              </w:rPr>
              <w:t xml:space="preserve">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905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90592">
      <w:pPr>
        <w:jc w:val="center"/>
        <w:rPr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333643-25/З-121 від 10.03.2025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caps/>
              </w:rPr>
              <w:t xml:space="preserve">Трилептал, </w:t>
            </w:r>
            <w:r>
              <w:rPr>
                <w:b/>
              </w:rPr>
              <w:t>таблетки, вкриті плівковою оболонкою, по 300 мг, по 600 мг; по 10 таблеток у блістері; по 5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Новартіс Фарма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03.07.2025 р. № 1054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Тип по</w:t>
            </w:r>
            <w:r>
              <w:rPr>
                <w:b/>
              </w:rPr>
              <w:t xml:space="preserve">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905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90592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90592">
      <w:pPr>
        <w:jc w:val="center"/>
        <w:rPr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337046-25/В-97, 337047-25/В-97 від 01.05.2025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caps/>
              </w:rPr>
              <w:t xml:space="preserve">Угрин®, </w:t>
            </w:r>
            <w:r>
              <w:rPr>
                <w:b/>
              </w:rPr>
              <w:t>маса подрібнена (субстанція) з суміші лікарської рослинної сировини у мішках паперових для виробництва нестерильних лікарських форм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ПРАТ "ХІМФАРМЗАВОД "ЧЕРВОНА ЗІРКА",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03.07.2025 р. № 1054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</w:t>
            </w:r>
            <w:r>
              <w:rPr>
                <w:szCs w:val="20"/>
              </w:rPr>
              <w:t xml:space="preserve">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905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90592">
      <w:pPr>
        <w:jc w:val="center"/>
        <w:rPr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337046-25/В-97, 337047-25/В-97 від 01.05.2025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caps/>
              </w:rPr>
              <w:t xml:space="preserve">Угрин®, </w:t>
            </w:r>
            <w:r>
              <w:rPr>
                <w:b/>
              </w:rPr>
              <w:t>маса подрібнена (субстанція) з суміші лікарської рослинної сировини у мішках паперових для виробництва нестерильних лікарських форм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ПРАТ "ХІМФАРМЗАВОД "ЧЕРВОНА ЗІРКА",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03.07.2025 р. № 1054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noProof/>
              </w:rPr>
              <w:t>Змі</w:t>
            </w:r>
            <w:r>
              <w:rPr>
                <w:b/>
                <w:noProof/>
              </w:rPr>
              <w:t>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</w:t>
            </w:r>
            <w:r>
              <w:rPr>
                <w:szCs w:val="20"/>
              </w:rPr>
              <w:t xml:space="preserve">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905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90592">
      <w:pPr>
        <w:jc w:val="center"/>
        <w:rPr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337046-25/В-97, 337047-25/В-97 від 01.05.2025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caps/>
              </w:rPr>
              <w:t xml:space="preserve">Угрин®, </w:t>
            </w:r>
            <w:r>
              <w:rPr>
                <w:b/>
              </w:rPr>
              <w:t>маса подрібнена (субстанція) з суміші лікарської рослинної сировини у мішках паперових для виробництва нестерильних лікарських форм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ПРАТ "ХІМФАРМЗАВОД "ЧЕРВОНА ЗІРКА",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03.07.2025 р. № 1054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noProof/>
              </w:rPr>
              <w:t>Змі</w:t>
            </w:r>
            <w:r>
              <w:rPr>
                <w:b/>
                <w:noProof/>
              </w:rPr>
              <w:t>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</w:t>
            </w:r>
            <w:r>
              <w:rPr>
                <w:szCs w:val="20"/>
              </w:rPr>
              <w:t xml:space="preserve">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905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90592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90592">
      <w:pPr>
        <w:jc w:val="center"/>
        <w:rPr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</w:t>
      </w:r>
      <w:r>
        <w:rPr>
          <w:b/>
          <w:szCs w:val="20"/>
          <w:lang w:val="uk-UA"/>
        </w:rPr>
        <w:t xml:space="preserve">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335248-25/З-61 від 01.04.2025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caps/>
              </w:rPr>
              <w:t xml:space="preserve">Уніклофен, </w:t>
            </w:r>
            <w:r>
              <w:rPr>
                <w:b/>
              </w:rPr>
              <w:t xml:space="preserve">краплі очні, розчин 0,1 % </w:t>
            </w:r>
            <w:r>
              <w:rPr>
                <w:b/>
              </w:rPr>
              <w:t>по 5 мл або 10 мл у пластиковому контейнері-крапельниці; по 1 контейнеру-крапельниці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ТОВ "Унімед Фарма", Словацька Республіка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03.07.2025 р. № 1054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Тип посвідч</w:t>
            </w:r>
            <w:r>
              <w:rPr>
                <w:b/>
              </w:rPr>
              <w:t xml:space="preserve">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905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90592">
      <w:pPr>
        <w:jc w:val="center"/>
        <w:rPr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335248-25/З-61 від 01.04.2025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caps/>
              </w:rPr>
              <w:t xml:space="preserve">Уніклофен, </w:t>
            </w:r>
            <w:r>
              <w:rPr>
                <w:b/>
              </w:rPr>
              <w:t>краплі очні, розчин 0,1 % по 5 мл або 10 мл у пластиковому контейнері-крапельниці; по 1 контейнеру-крапельниці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ТОВ "Унімед Фарма", Словацька Республіка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03.07.2025 р. № 1054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</w:t>
            </w:r>
            <w:r>
              <w:rPr>
                <w:szCs w:val="20"/>
              </w:rPr>
              <w:t xml:space="preserve">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905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90592">
      <w:pPr>
        <w:jc w:val="center"/>
        <w:rPr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335248-25/З-61 в</w:t>
            </w:r>
            <w:r>
              <w:rPr>
                <w:b/>
              </w:rPr>
              <w:t>ід 01.04.2025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caps/>
              </w:rPr>
              <w:t xml:space="preserve">Уніклофен, </w:t>
            </w:r>
            <w:r>
              <w:rPr>
                <w:b/>
              </w:rPr>
              <w:t>краплі очні, розчин 0,1 % по 5 мл або 10 мл у пластиковому контейнері-крапельниці; по 1 контейнеру-крапельниці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ТОВ "Унімед Фарма", Словацька Республіка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03.07.2025 р. № 1054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</w:t>
            </w:r>
            <w:r>
              <w:rPr>
                <w:szCs w:val="20"/>
              </w:rPr>
              <w:t xml:space="preserve">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905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90592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90592">
      <w:pPr>
        <w:jc w:val="center"/>
        <w:rPr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330992-25/З-145 від 29.01.2025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caps/>
              </w:rPr>
              <w:t xml:space="preserve">Фармацитрон , </w:t>
            </w:r>
            <w:r>
              <w:rPr>
                <w:b/>
              </w:rPr>
              <w:t>порошок для орального розчину;</w:t>
            </w:r>
            <w:r>
              <w:rPr>
                <w:b/>
              </w:rPr>
              <w:br/>
              <w:t>по 23 г порошку у пакетах;</w:t>
            </w:r>
            <w:r>
              <w:rPr>
                <w:b/>
              </w:rPr>
              <w:br/>
              <w:t>по 23 г порошку у пакеті; по 10 пакетів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Фармасайнс Інк., Канада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03.07.2025 р. № 1054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</w:t>
            </w:r>
            <w:r>
              <w:rPr>
                <w:szCs w:val="20"/>
              </w:rPr>
              <w:t xml:space="preserve">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905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90592">
      <w:pPr>
        <w:jc w:val="center"/>
        <w:rPr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330992-25/З-145 від 29.01.2025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caps/>
              </w:rPr>
              <w:t xml:space="preserve">Фармацитрон , </w:t>
            </w:r>
            <w:r>
              <w:rPr>
                <w:b/>
              </w:rPr>
              <w:t>порошок для орального розчину;</w:t>
            </w:r>
            <w:r>
              <w:rPr>
                <w:b/>
              </w:rPr>
              <w:br/>
              <w:t>по 23 г порошку у пакетах;</w:t>
            </w:r>
            <w:r>
              <w:rPr>
                <w:b/>
              </w:rPr>
              <w:br/>
            </w:r>
            <w:r>
              <w:rPr>
                <w:b/>
              </w:rPr>
              <w:t>по 23 г порошку у пакеті; по 10 пакетів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Фармасайнс Інк., Канада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03.07.2025 р. № 1054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</w:t>
            </w:r>
            <w:r>
              <w:rPr>
                <w:szCs w:val="20"/>
              </w:rPr>
              <w:t xml:space="preserve">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905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90592">
      <w:pPr>
        <w:jc w:val="center"/>
        <w:rPr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330992-25/З-145 від 29.01.2025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caps/>
              </w:rPr>
              <w:t xml:space="preserve">Фармацитрон , </w:t>
            </w:r>
            <w:r>
              <w:rPr>
                <w:b/>
              </w:rPr>
              <w:t>порошок для орального розчину;</w:t>
            </w:r>
            <w:r>
              <w:rPr>
                <w:b/>
              </w:rPr>
              <w:br/>
              <w:t>по 23 г порошку у пакетах;</w:t>
            </w:r>
            <w:r>
              <w:rPr>
                <w:b/>
              </w:rPr>
              <w:br/>
            </w:r>
            <w:r>
              <w:rPr>
                <w:b/>
              </w:rPr>
              <w:t>по 23 г порошку у пакеті; по 10 пакетів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Фармасайнс Інк., Канада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03.07.2025 р. № 1054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</w:t>
            </w:r>
            <w:r>
              <w:rPr>
                <w:szCs w:val="20"/>
              </w:rPr>
              <w:t xml:space="preserve">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905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90592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90592">
      <w:pPr>
        <w:jc w:val="center"/>
        <w:rPr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335131-25/З-124 від 31.03.2025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caps/>
              </w:rPr>
              <w:t xml:space="preserve">ФЕРВЕКС ДЛЯ ДОРОСЛИХ З МАЛИНОВИМ СМАКОМ, </w:t>
            </w:r>
            <w:r>
              <w:rPr>
                <w:b/>
              </w:rPr>
              <w:t>порошок для орального розчину; 8 саше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УПСА САС, Францiя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03.07.2025 р. № 1054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</w:t>
            </w:r>
            <w:r>
              <w:rPr>
                <w:szCs w:val="20"/>
              </w:rPr>
              <w:t xml:space="preserve">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905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не повинен </w:t>
      </w:r>
      <w:r>
        <w:rPr>
          <w:b/>
          <w:sz w:val="20"/>
          <w:szCs w:val="20"/>
          <w:lang w:val="ru-RU"/>
        </w:rPr>
        <w:t>перевищувати строк дії довіреності, на підставі якої вона видана.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90592">
      <w:pPr>
        <w:jc w:val="center"/>
        <w:rPr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335131-25/З-124 </w:t>
            </w:r>
            <w:r>
              <w:rPr>
                <w:b/>
              </w:rPr>
              <w:t>від 31.03.2025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caps/>
              </w:rPr>
              <w:t xml:space="preserve">ФЕРВЕКС ДЛЯ ДОРОСЛИХ З МАЛИНОВИМ СМАКОМ, </w:t>
            </w:r>
            <w:r>
              <w:rPr>
                <w:b/>
              </w:rPr>
              <w:t>порошок для орального розчину; 8 саше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УПСА САС, Францiя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03.07.2025 р. № 1054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</w:t>
            </w:r>
            <w:r>
              <w:rPr>
                <w:szCs w:val="20"/>
              </w:rPr>
              <w:t xml:space="preserve">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905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90592">
      <w:pPr>
        <w:jc w:val="center"/>
        <w:rPr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335131-25/З-124 від 31.03.2025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caps/>
              </w:rPr>
              <w:t xml:space="preserve">ФЕРВЕКС ДЛЯ ДОРОСЛИХ З МАЛИНОВИМ СМАКОМ, </w:t>
            </w:r>
            <w:r>
              <w:rPr>
                <w:b/>
              </w:rPr>
              <w:t>порошок для орального розчину; 8 саше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УПСА САС, Францiя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03.07.2025 р. № 1054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</w:t>
            </w:r>
            <w:r>
              <w:rPr>
                <w:szCs w:val="20"/>
              </w:rPr>
              <w:t xml:space="preserve">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905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90592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90592">
      <w:pPr>
        <w:jc w:val="center"/>
        <w:rPr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325287-24/В-149, 325295-24/В-149, 332930-25/В-149 від 05.11.2024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caps/>
              </w:rPr>
              <w:t xml:space="preserve">Фітосед®, </w:t>
            </w:r>
            <w:r>
              <w:rPr>
                <w:b/>
              </w:rPr>
              <w:t>капсули; по 10 капсул у блістері; по 2 блістери в пачці з картону; in bulk: № 1200 (по 1200 капсул у контейнерах): in bulk: № 3750 (10х375) (по 10 капсул у блістері; по 375 блістерів у коробці)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ПРАТ "ХІМФАРМЗАВОД "ЧЕРВОНА ЗІРКА",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Наказ </w:t>
            </w:r>
            <w:r>
              <w:rPr>
                <w:b/>
              </w:rPr>
              <w:t>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03.07.2025 р. № 1054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905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90592">
      <w:pPr>
        <w:jc w:val="center"/>
        <w:rPr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325287-24/В-149, 325295-24/В-149, 332930-25/В-149 від 05.11.2024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caps/>
              </w:rPr>
              <w:t xml:space="preserve">Фітосед®, </w:t>
            </w:r>
            <w:r>
              <w:rPr>
                <w:b/>
              </w:rPr>
              <w:t>капсули; по 10 капсул у блістері; по 2 блістери в пачці з картону; in bulk: № 1200 (по 1200 капсул у контейнерах): in bulk: № 3750 (10х375) (по 10 капсул у блістері; по 375 блістерів у коробці)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ПРАТ "ХІМФАРМЗАВОД "ЧЕРВОНА ЗІРКА",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Наказ </w:t>
            </w:r>
            <w:r>
              <w:rPr>
                <w:b/>
              </w:rPr>
              <w:t>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03.07.2025 р. № 1054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</w:t>
            </w:r>
            <w:r>
              <w:rPr>
                <w:szCs w:val="20"/>
              </w:rPr>
              <w:t xml:space="preserve">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905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90592">
      <w:pPr>
        <w:jc w:val="center"/>
        <w:rPr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325287-24/В-149,</w:t>
            </w:r>
            <w:r>
              <w:rPr>
                <w:b/>
              </w:rPr>
              <w:t xml:space="preserve"> 325295-24/В-149, 332930-25/В-149 від 05.11.2024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caps/>
              </w:rPr>
              <w:t xml:space="preserve">Фітосед®, </w:t>
            </w:r>
            <w:r>
              <w:rPr>
                <w:b/>
              </w:rPr>
              <w:t>капсули; по 10 капсул у блістері; по 2 блістери в пачці з картону; in bulk: № 1200 (по 1200 капсул у контейнерах): in bulk: № 3750 (10х375) (по 10 капсул у блістері; по 375 блістерів у коробці)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ПРАТ "ХІМФАРМЗАВОД "ЧЕРВОНА ЗІРКА",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Наказ </w:t>
            </w:r>
            <w:r>
              <w:rPr>
                <w:b/>
              </w:rPr>
              <w:t>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03.07.2025 р. № 1054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</w:t>
            </w:r>
            <w:r>
              <w:rPr>
                <w:szCs w:val="20"/>
              </w:rPr>
              <w:t xml:space="preserve">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905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90592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90592">
      <w:pPr>
        <w:jc w:val="center"/>
        <w:rPr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325287-24/В-14</w:t>
            </w:r>
            <w:r>
              <w:rPr>
                <w:b/>
              </w:rPr>
              <w:t>9, 325295-24/В-149, 332930-25/В-149 від 05.11.2024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caps/>
              </w:rPr>
              <w:t xml:space="preserve">Фітосед®, </w:t>
            </w:r>
            <w:r>
              <w:rPr>
                <w:b/>
              </w:rPr>
              <w:t>капсули; по 10 капсул у блістері; по 2 блістери в пачці з картону; in bulk: № 1200 (по 1200 капсул у контейнерах): in bulk: № 3750 (10х375) (по 10 капсул у блістері; по 375 блістерів у коробці)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ПРАТ "ХІМФАРМЗАВОД "ЧЕРВОНА ЗІРКА",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Наказ </w:t>
            </w:r>
            <w:r>
              <w:rPr>
                <w:b/>
              </w:rPr>
              <w:t>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03.07.2025 р. № 1054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</w:t>
            </w:r>
            <w:r>
              <w:rPr>
                <w:szCs w:val="20"/>
              </w:rPr>
              <w:t xml:space="preserve">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905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не повинен </w:t>
      </w:r>
      <w:r>
        <w:rPr>
          <w:b/>
          <w:sz w:val="20"/>
          <w:szCs w:val="20"/>
          <w:lang w:val="ru-RU"/>
        </w:rPr>
        <w:t>перевищувати строк дії довіреності, на підставі якої вона видана.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90592">
      <w:pPr>
        <w:jc w:val="center"/>
        <w:rPr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325287-24/В-149,</w:t>
            </w:r>
            <w:r>
              <w:rPr>
                <w:b/>
              </w:rPr>
              <w:t xml:space="preserve"> 325295-24/В-149, 332930-25/В-149 від 05.11.2024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caps/>
              </w:rPr>
              <w:t xml:space="preserve">Фітосед®, </w:t>
            </w:r>
            <w:r>
              <w:rPr>
                <w:b/>
              </w:rPr>
              <w:t>капсули; по 10 капсул у блістері; по 2 блістери в пачці з картону; in bulk: № 1200 (по 1200 капсул у контейнерах): in bulk: № 3750 (10х375) (по 10 капсул у блістері; по 375 блістерів у коробці)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ПРАТ "ХІМФАРМЗАВОД "ЧЕРВОНА ЗІРКА",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Наказ </w:t>
            </w:r>
            <w:r>
              <w:rPr>
                <w:b/>
              </w:rPr>
              <w:t>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03.07.2025 р. № 1054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</w:t>
            </w:r>
            <w:r>
              <w:rPr>
                <w:szCs w:val="20"/>
              </w:rPr>
              <w:t xml:space="preserve">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905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90592">
      <w:pPr>
        <w:jc w:val="center"/>
        <w:rPr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325287-24/В-149,</w:t>
            </w:r>
            <w:r>
              <w:rPr>
                <w:b/>
              </w:rPr>
              <w:t xml:space="preserve"> 325295-24/В-149, 332930-25/В-149 від 05.11.2024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caps/>
              </w:rPr>
              <w:t xml:space="preserve">Фітосед®, </w:t>
            </w:r>
            <w:r>
              <w:rPr>
                <w:b/>
              </w:rPr>
              <w:t>капсули; по 10 капсул у блістері; по 2 блістери в пачці з картону; in bulk: № 1200 (по 1200 капсул у контейнерах): in bulk: № 3750 (10х375) (по 10 капсул у блістері; по 375 блістерів у коробці)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ПРАТ "ХІМФАРМЗАВОД "ЧЕРВОНА ЗІРКА",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Наказ </w:t>
            </w:r>
            <w:r>
              <w:rPr>
                <w:b/>
              </w:rPr>
              <w:t>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03.07.2025 р. № 1054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</w:t>
            </w:r>
            <w:r>
              <w:rPr>
                <w:szCs w:val="20"/>
              </w:rPr>
              <w:t xml:space="preserve">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905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90592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90592">
      <w:pPr>
        <w:jc w:val="center"/>
        <w:rPr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316119-24/В-82</w:t>
            </w:r>
            <w:r>
              <w:rPr>
                <w:b/>
              </w:rPr>
              <w:t xml:space="preserve"> від 29.05.2024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caps/>
              </w:rPr>
              <w:t xml:space="preserve">Флуцинар®, </w:t>
            </w:r>
            <w:r>
              <w:rPr>
                <w:b/>
              </w:rPr>
              <w:t xml:space="preserve">гель, 0,25 мг/г; по 15 г у тубі; по 1 тубі в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ТОВ "Бауш Хелс",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03.07.2025 р. № 1054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</w:t>
            </w:r>
            <w:r>
              <w:rPr>
                <w:szCs w:val="20"/>
              </w:rPr>
              <w:t xml:space="preserve">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905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90592">
      <w:pPr>
        <w:jc w:val="center"/>
        <w:rPr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316119-24/В-82 від 29.05.2024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caps/>
              </w:rPr>
              <w:t xml:space="preserve">Флуцинар®, </w:t>
            </w:r>
            <w:r>
              <w:rPr>
                <w:b/>
              </w:rPr>
              <w:t xml:space="preserve">гель, 0,25 мг/г; по 15 г у тубі; по 1 тубі в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ТОВ "Бауш Хелс",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03.07.2025 р. № 1054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</w:t>
            </w:r>
            <w:r>
              <w:rPr>
                <w:szCs w:val="20"/>
              </w:rPr>
              <w:t xml:space="preserve">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905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90592">
      <w:pPr>
        <w:jc w:val="center"/>
        <w:rPr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316119-24/В-82 в</w:t>
            </w:r>
            <w:r>
              <w:rPr>
                <w:b/>
              </w:rPr>
              <w:t>ід 29.05.2024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caps/>
              </w:rPr>
              <w:t xml:space="preserve">Флуцинар®, </w:t>
            </w:r>
            <w:r>
              <w:rPr>
                <w:b/>
              </w:rPr>
              <w:t xml:space="preserve">гель, 0,25 мг/г; по 15 г у тубі; по 1 тубі в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ТОВ "Бауш Хелс",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03.07.2025 р. № 1054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</w:t>
            </w:r>
            <w:r>
              <w:rPr>
                <w:szCs w:val="20"/>
              </w:rPr>
              <w:t xml:space="preserve">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905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90592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90592">
      <w:pPr>
        <w:jc w:val="center"/>
        <w:rPr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308888-24/В-60 від 23.01.2024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caps/>
              </w:rPr>
              <w:t xml:space="preserve">ФЛЮОРОУРАЦИЛ, </w:t>
            </w:r>
            <w:r>
              <w:rPr>
                <w:b/>
              </w:rPr>
              <w:t>кристалічний порошок (субстанція) у подвійних поліетиленових пакетах для фармацевтичного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ТОВ "Юрія-Фарм",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03.07.2025 р. № 1054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</w:t>
            </w:r>
            <w:r>
              <w:rPr>
                <w:b/>
              </w:rPr>
              <w:t>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905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90592">
      <w:pPr>
        <w:jc w:val="center"/>
        <w:rPr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308888-24/В-60 від 23.01.2024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caps/>
              </w:rPr>
              <w:t xml:space="preserve">ФЛЮОРОУРАЦИЛ, </w:t>
            </w:r>
            <w:r>
              <w:rPr>
                <w:b/>
              </w:rPr>
              <w:t>кристалічний порошок (субстанція) у подвійних поліетиленових пакетах для фармацевтичного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ТОВ "Юрія-Фарм",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03.07.2025 р. № 1054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</w:t>
            </w:r>
            <w:r>
              <w:rPr>
                <w:szCs w:val="20"/>
              </w:rPr>
              <w:t xml:space="preserve">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905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90592">
      <w:pPr>
        <w:jc w:val="center"/>
        <w:rPr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308888-24/В-60 від 23.01.2024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</w:t>
            </w:r>
            <w:r>
              <w:rPr>
                <w:b/>
                <w:lang w:val="ru-RU"/>
              </w:rPr>
              <w:t>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caps/>
              </w:rPr>
              <w:t xml:space="preserve">ФЛЮОРОУРАЦИЛ, </w:t>
            </w:r>
            <w:r>
              <w:rPr>
                <w:b/>
              </w:rPr>
              <w:t>кристалічний порошок (субстанція) у подвійних поліетиленових пакетах для фармацевтичного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ТОВ "Юрія-Фарм",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03.07.2025 р. № 1054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</w:t>
            </w:r>
            <w:r>
              <w:rPr>
                <w:b/>
                <w:szCs w:val="20"/>
              </w:rPr>
              <w:t xml:space="preserve">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905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90592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90592">
      <w:pPr>
        <w:jc w:val="center"/>
        <w:rPr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325647-24/З-121 від 08.11.2024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caps/>
              </w:rPr>
              <w:t xml:space="preserve">Фокусин®, </w:t>
            </w:r>
            <w:r>
              <w:rPr>
                <w:b/>
              </w:rPr>
              <w:t>капсули тверді з модифікованим вивільненням по 0,4 мг; № 90 (10х9): по 10 капсул у блістері; по 9 блістерів у картонній коробці; № 90 (15х6): по 15 капсул у блістері; по 6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Зентіва, к.с., Чеська Республiка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Наказ МОЗ</w:t>
            </w:r>
            <w:r>
              <w:rPr>
                <w:b/>
              </w:rPr>
              <w:t xml:space="preserve">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03.07.2025 р. № 1054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905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90592">
      <w:pPr>
        <w:jc w:val="center"/>
        <w:rPr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325647-24/З-121 від 08.11.2024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caps/>
              </w:rPr>
              <w:t xml:space="preserve">Фокусин®, </w:t>
            </w:r>
            <w:r>
              <w:rPr>
                <w:b/>
              </w:rPr>
              <w:t>капсули тверді з модифікованим вивільненням по 0,4 мг; № 90 (10х9): по 10 капсул у блістері; по 9 блістерів у картонній коробці; № 90 (15х6): по 15 капсул у блістері; по 6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Зентіва, к.с., Чеська Республiка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Наказ МОЗ</w:t>
            </w:r>
            <w:r>
              <w:rPr>
                <w:b/>
              </w:rPr>
              <w:t xml:space="preserve">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03.07.2025 р. № 1054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</w:t>
            </w:r>
            <w:r>
              <w:rPr>
                <w:szCs w:val="20"/>
              </w:rPr>
              <w:t xml:space="preserve">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905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90592">
      <w:pPr>
        <w:jc w:val="center"/>
        <w:rPr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325647-24/З-121 </w:t>
            </w:r>
            <w:r>
              <w:rPr>
                <w:b/>
              </w:rPr>
              <w:t>від 08.11.2024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caps/>
              </w:rPr>
              <w:t xml:space="preserve">Фокусин®, </w:t>
            </w:r>
            <w:r>
              <w:rPr>
                <w:b/>
              </w:rPr>
              <w:t>капсули тверді з модифікованим вивільненням по 0,4 мг; № 90 (10х9): по 10 капсул у блістері; по 9 блістерів у картонній коробці; № 90 (15х6): по 15 капсул у блістері; по 6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Зентіва, к.с., Чеська Республiка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Наказ МОЗ</w:t>
            </w:r>
            <w:r>
              <w:rPr>
                <w:b/>
              </w:rPr>
              <w:t xml:space="preserve">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03.07.2025 р. № 1054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</w:t>
            </w:r>
            <w:r>
              <w:rPr>
                <w:szCs w:val="20"/>
              </w:rPr>
              <w:t xml:space="preserve">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905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90592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90592">
      <w:pPr>
        <w:jc w:val="center"/>
        <w:rPr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336790-25/В-13</w:t>
            </w:r>
            <w:r>
              <w:rPr>
                <w:b/>
              </w:rPr>
              <w:t>7 від 25.04.2025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caps/>
              </w:rPr>
              <w:t xml:space="preserve">Фолієва кислота, </w:t>
            </w:r>
            <w:r>
              <w:rPr>
                <w:b/>
              </w:rPr>
              <w:t>таблетки по 1 мг;</w:t>
            </w:r>
            <w:r>
              <w:rPr>
                <w:b/>
              </w:rPr>
              <w:br/>
              <w:t>по 10 таблеток у блістері; по 3 або 5 блістерів у пачці з картону;</w:t>
            </w:r>
            <w:r>
              <w:rPr>
                <w:b/>
              </w:rPr>
              <w:br/>
              <w:t>по 25 таблеток у блістері; по 2 блістери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Акціонерне товариство "ВІТАМІНИ",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03.07.2025 р. № 1054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</w:t>
            </w:r>
            <w:r>
              <w:rPr>
                <w:szCs w:val="20"/>
              </w:rPr>
              <w:t xml:space="preserve">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905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не повинен </w:t>
      </w:r>
      <w:r>
        <w:rPr>
          <w:b/>
          <w:sz w:val="20"/>
          <w:szCs w:val="20"/>
          <w:lang w:val="ru-RU"/>
        </w:rPr>
        <w:t>перевищувати строк дії довіреності, на підставі якої вона видана.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90592">
      <w:pPr>
        <w:jc w:val="center"/>
        <w:rPr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336790-25/В-137 </w:t>
            </w:r>
            <w:r>
              <w:rPr>
                <w:b/>
              </w:rPr>
              <w:t>від 25.04.2025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caps/>
              </w:rPr>
              <w:t xml:space="preserve">Фолієва кислота, </w:t>
            </w:r>
            <w:r>
              <w:rPr>
                <w:b/>
              </w:rPr>
              <w:t>таблетки по 1 мг;</w:t>
            </w:r>
            <w:r>
              <w:rPr>
                <w:b/>
              </w:rPr>
              <w:br/>
              <w:t>по 10 таблеток у блістері; по 3 або 5 блістерів у пачці з картону;</w:t>
            </w:r>
            <w:r>
              <w:rPr>
                <w:b/>
              </w:rPr>
              <w:br/>
              <w:t>по 25 таблеток у блістері; по 2 блістери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Акціонерне товариство "ВІТАМІНИ",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03.07.2025 р. № 1054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</w:t>
            </w:r>
            <w:r>
              <w:rPr>
                <w:szCs w:val="20"/>
              </w:rPr>
              <w:t xml:space="preserve">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905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90592">
      <w:pPr>
        <w:jc w:val="center"/>
        <w:rPr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336790-25/В-137 </w:t>
            </w:r>
            <w:r>
              <w:rPr>
                <w:b/>
              </w:rPr>
              <w:t>від 25.04.2025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caps/>
              </w:rPr>
              <w:t xml:space="preserve">Фолієва кислота, </w:t>
            </w:r>
            <w:r>
              <w:rPr>
                <w:b/>
              </w:rPr>
              <w:t>таблетки по 1 мг;</w:t>
            </w:r>
            <w:r>
              <w:rPr>
                <w:b/>
              </w:rPr>
              <w:br/>
              <w:t>по 10 таблеток у блістері; по 3 або 5 блістерів у пачці з картону;</w:t>
            </w:r>
            <w:r>
              <w:rPr>
                <w:b/>
              </w:rPr>
              <w:br/>
              <w:t>по 25 таблеток у блістері; по 2 блістери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Акціонерне товариство "ВІТАМІНИ",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03.07.2025 р. № 1054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</w:t>
            </w:r>
            <w:r>
              <w:rPr>
                <w:szCs w:val="20"/>
              </w:rPr>
              <w:t xml:space="preserve">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905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90592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90592">
      <w:pPr>
        <w:jc w:val="center"/>
        <w:rPr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330586-25/З-14</w:t>
            </w:r>
            <w:r>
              <w:rPr>
                <w:b/>
              </w:rPr>
              <w:t>4 від 23.01.2025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caps/>
              </w:rPr>
              <w:t xml:space="preserve">Форксіга, </w:t>
            </w:r>
            <w:r>
              <w:rPr>
                <w:b/>
              </w:rPr>
              <w:t>таблетки, вкриті плівковою оболонкою, по 5 мг або по 10 мг; по 10 таблеток у блістері; по 3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АСТРАЗЕНЕКА АБ, Швеція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03.07.2025 р. № 1054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905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90592">
      <w:pPr>
        <w:jc w:val="center"/>
        <w:rPr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330586-25/З-144 від 23.01.2025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caps/>
              </w:rPr>
              <w:t xml:space="preserve">Форксіга, </w:t>
            </w:r>
            <w:r>
              <w:rPr>
                <w:b/>
              </w:rPr>
              <w:t>таблетки, вкриті плівковою оболонкою, по 5 мг або по 10 мг; по 10 таблеток у блістері; по 3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АСТРАЗЕНЕКА АБ, Швеція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03.07.2025 р. № 1054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Тип посвідче</w:t>
            </w:r>
            <w:r>
              <w:rPr>
                <w:b/>
              </w:rPr>
              <w:t xml:space="preserve">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905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90592">
      <w:pPr>
        <w:jc w:val="center"/>
        <w:rPr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330586-25/З-144 від 23.01.2025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caps/>
              </w:rPr>
              <w:t xml:space="preserve">Форксіга, </w:t>
            </w:r>
            <w:r>
              <w:rPr>
                <w:b/>
              </w:rPr>
              <w:t>таблетки, вкриті плівковою оболонкою, по 5 мг або по 10 мг; по 10 таблеток у блістері; по 3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АСТРАЗЕНЕКА АБ, Швеція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03.07.2025 р. № 1054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Тип посвідче</w:t>
            </w:r>
            <w:r>
              <w:rPr>
                <w:b/>
              </w:rPr>
              <w:t xml:space="preserve">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905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90592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90592">
      <w:pPr>
        <w:jc w:val="center"/>
        <w:rPr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330586-25/З-144 від 23.01.2025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caps/>
              </w:rPr>
              <w:t xml:space="preserve">Форксіга, </w:t>
            </w:r>
            <w:r>
              <w:rPr>
                <w:b/>
              </w:rPr>
              <w:t>таблетки, вкриті плівковою оболонкою, по 5 мг або по 10 мг; по 10 таблеток у блістері; по 3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АСТРАЗЕНЕКА АБ, Швеція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03.07.2025 р. № 1054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Тип посвідче</w:t>
            </w:r>
            <w:r>
              <w:rPr>
                <w:b/>
              </w:rPr>
              <w:t xml:space="preserve">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905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90592">
      <w:pPr>
        <w:jc w:val="center"/>
        <w:rPr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330586-25/З-144 від 23.01.2025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caps/>
              </w:rPr>
              <w:t xml:space="preserve">Форксіга, </w:t>
            </w:r>
            <w:r>
              <w:rPr>
                <w:b/>
              </w:rPr>
              <w:t>таблетки, вкриті плівковою оболонкою, по 5 мг або по 10 мг; по 10 таблеток у блістері; по 3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АСТРАЗЕНЕКА АБ, Швеція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03.07.2025 р. № 1054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</w:t>
            </w:r>
            <w:r>
              <w:rPr>
                <w:szCs w:val="20"/>
              </w:rPr>
              <w:t xml:space="preserve">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905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90592">
      <w:pPr>
        <w:jc w:val="center"/>
        <w:rPr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330586-25/З-144 </w:t>
            </w:r>
            <w:r>
              <w:rPr>
                <w:b/>
              </w:rPr>
              <w:t>від 23.01.2025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caps/>
              </w:rPr>
              <w:t xml:space="preserve">Форксіга, </w:t>
            </w:r>
            <w:r>
              <w:rPr>
                <w:b/>
              </w:rPr>
              <w:t>таблетки, вкриті плівковою оболонкою, по 5 мг або по 10 мг; по 10 таблеток у блістері; по 3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АСТРАЗЕНЕКА АБ, Швеція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03.07.2025 р. № 1054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</w:t>
            </w:r>
            <w:r>
              <w:rPr>
                <w:szCs w:val="20"/>
              </w:rPr>
              <w:t xml:space="preserve">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905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90592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90592">
      <w:pPr>
        <w:jc w:val="center"/>
        <w:rPr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337619-25/З-117 від 12.05.2025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caps/>
              </w:rPr>
              <w:t xml:space="preserve">ФОРЦЕФТРИН, </w:t>
            </w:r>
            <w:r>
              <w:rPr>
                <w:b/>
              </w:rPr>
              <w:t>порошок для розчину для ін'єкцій по 750 мг або 1,5 г по 1 флакону в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Ананта Медікеар Лтд.,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03.07.2025 р. № 1054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905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90592">
      <w:pPr>
        <w:jc w:val="center"/>
        <w:rPr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337619-25/З-117 від 12.05.2025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caps/>
              </w:rPr>
              <w:t xml:space="preserve">ФОРЦЕФТРИН, </w:t>
            </w:r>
            <w:r>
              <w:rPr>
                <w:b/>
              </w:rPr>
              <w:t>порошок для розчину для ін'єкцій по 750 мг або 1,5 г по 1 флакону в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Ананта Медікеар Лтд.,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03.07.2025 р. № 1054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</w:t>
            </w:r>
            <w:r>
              <w:rPr>
                <w:szCs w:val="20"/>
              </w:rPr>
              <w:t xml:space="preserve">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905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90592">
      <w:pPr>
        <w:jc w:val="center"/>
        <w:rPr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337619-25/З-117 від 12.05.2025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caps/>
              </w:rPr>
              <w:t xml:space="preserve">ФОРЦЕФТРИН, </w:t>
            </w:r>
            <w:r>
              <w:rPr>
                <w:b/>
              </w:rPr>
              <w:t>порошок для розчину для ін'єкцій по 750 мг або 1,5 г по 1 флакону в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Ананта Медікеар Лтд.,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03.07.2025 р. № 1054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905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90592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90592">
      <w:pPr>
        <w:jc w:val="center"/>
        <w:rPr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337619-25/З-117 від 12.05.2025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caps/>
              </w:rPr>
              <w:t xml:space="preserve">ФОРЦЕФТРИН, </w:t>
            </w:r>
            <w:r>
              <w:rPr>
                <w:b/>
              </w:rPr>
              <w:t>порошок для розчину для ін'єкцій по 750 мг або 1,5 г по 1 флакону в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Ананта Медікеар Лтд.,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03.07.2025 р. № 1054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</w:t>
            </w:r>
            <w:r>
              <w:rPr>
                <w:szCs w:val="20"/>
              </w:rPr>
              <w:t xml:space="preserve">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905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не повинен </w:t>
      </w:r>
      <w:r>
        <w:rPr>
          <w:b/>
          <w:sz w:val="20"/>
          <w:szCs w:val="20"/>
          <w:lang w:val="ru-RU"/>
        </w:rPr>
        <w:t>перевищувати строк дії довіреності, на підставі якої вона видана.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90592">
      <w:pPr>
        <w:jc w:val="center"/>
        <w:rPr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337619-25/З-117 </w:t>
            </w:r>
            <w:r>
              <w:rPr>
                <w:b/>
              </w:rPr>
              <w:t>від 12.05.2025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caps/>
              </w:rPr>
              <w:t xml:space="preserve">ФОРЦЕФТРИН, </w:t>
            </w:r>
            <w:r>
              <w:rPr>
                <w:b/>
              </w:rPr>
              <w:t>порошок для розчину для ін'єкцій по 750 мг або 1,5 г по 1 флакону в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Ананта Медікеар Лтд.,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03.07.2025 р. № 1054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Реєстраційна </w:t>
            </w:r>
            <w:r>
              <w:rPr>
                <w:b/>
              </w:rPr>
              <w:t xml:space="preserve">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</w:t>
            </w:r>
            <w:r>
              <w:rPr>
                <w:szCs w:val="20"/>
              </w:rPr>
              <w:t xml:space="preserve">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905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90592">
      <w:pPr>
        <w:jc w:val="center"/>
        <w:rPr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337619-25/З-117 від 12.05.2025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caps/>
              </w:rPr>
              <w:t xml:space="preserve">ФОРЦЕФТРИН, </w:t>
            </w:r>
            <w:r>
              <w:rPr>
                <w:b/>
              </w:rPr>
              <w:t>порошок для розчину для ін'єкцій по 750 мг або 1,5 г по 1 флакону в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Ананта Медікеар Лтд.,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03.07.2025 р. № 1054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</w:t>
            </w:r>
            <w:r>
              <w:rPr>
                <w:szCs w:val="20"/>
              </w:rPr>
              <w:t xml:space="preserve">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905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90592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90592">
      <w:pPr>
        <w:jc w:val="center"/>
        <w:rPr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332520-25/З-14</w:t>
            </w:r>
            <w:r>
              <w:rPr>
                <w:b/>
              </w:rPr>
              <w:t>9 від 20.02.2025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caps/>
              </w:rPr>
              <w:t xml:space="preserve">Фотил® форте, </w:t>
            </w:r>
            <w:r>
              <w:rPr>
                <w:b/>
              </w:rPr>
              <w:t>краплі очні; по 5 мл у поліетиленовому флаконі-крапельниці; по 1 флакону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Сантен АТ, Фiнляндiя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03.07.2025 р. № 1054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Реєстраційна </w:t>
            </w:r>
            <w:r>
              <w:rPr>
                <w:b/>
              </w:rPr>
              <w:t xml:space="preserve">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</w:t>
            </w:r>
            <w:r>
              <w:rPr>
                <w:szCs w:val="20"/>
              </w:rPr>
              <w:t xml:space="preserve">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905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90592">
      <w:pPr>
        <w:jc w:val="center"/>
        <w:rPr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332520-25/З-149 від 20.02.2025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caps/>
              </w:rPr>
              <w:t xml:space="preserve">Фотил® форте, </w:t>
            </w:r>
            <w:r>
              <w:rPr>
                <w:b/>
              </w:rPr>
              <w:t>краплі очні; по 5 мл у поліетиленовому флаконі-крапельниці; по 1 флакону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Сантен АТ, Фiнляндiя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03.07.2025 р. № 1054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</w:t>
            </w:r>
            <w:r>
              <w:rPr>
                <w:szCs w:val="20"/>
              </w:rPr>
              <w:t xml:space="preserve">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905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90592">
      <w:pPr>
        <w:jc w:val="center"/>
        <w:rPr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332520-25/З-149 від 20.02.2025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caps/>
              </w:rPr>
              <w:t xml:space="preserve">Фотил® форте, </w:t>
            </w:r>
            <w:r>
              <w:rPr>
                <w:b/>
              </w:rPr>
              <w:t>краплі очні; по 5 мл у поліетиленовому флаконі-крапельниці; по 1 флакону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Сантен АТ, Фiнляндiя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03.07.2025 р. № 1054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</w:t>
            </w:r>
            <w:r>
              <w:rPr>
                <w:szCs w:val="20"/>
              </w:rPr>
              <w:t xml:space="preserve">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905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90592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90592">
      <w:pPr>
        <w:jc w:val="center"/>
        <w:rPr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323778-24/З-06 від 14.10.2024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caps/>
              </w:rPr>
              <w:t xml:space="preserve">Фулвестрант ЕВЕР Фарма, </w:t>
            </w:r>
            <w:r>
              <w:rPr>
                <w:b/>
              </w:rPr>
              <w:t>розчин для ін'єкцій, 250 мг/5 мл, по 5 мл у попередньо наповненому шприці, по 1 або 2 попередньо наповнених шприци з 1 або 2 безпечними голками у картонній коробці; або пакетна упаковка: по 5 мл у попередньо наповненому шприці, по 2 попередньо наповнених ш</w:t>
            </w:r>
            <w:r>
              <w:rPr>
                <w:b/>
              </w:rPr>
              <w:t>прици з 2 безпечними голками у картонній коробці, по 3 картонних коробки, запаковані у прозорій плівці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ЕВЕР Валінджект ГмбХ, Австрія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03.07.2025 р. № 1054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noProof/>
              </w:rPr>
            </w:pPr>
            <w:r>
              <w:rPr>
                <w:b/>
              </w:rPr>
              <w:t>Реєстраційн</w:t>
            </w:r>
            <w:r>
              <w:rPr>
                <w:b/>
              </w:rPr>
              <w:t>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905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90592">
      <w:pPr>
        <w:jc w:val="center"/>
        <w:rPr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323778-24/З-06 від 14.10.2024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caps/>
              </w:rPr>
              <w:t xml:space="preserve">Фулвестрант ЕВЕР Фарма, </w:t>
            </w:r>
            <w:r>
              <w:rPr>
                <w:b/>
              </w:rPr>
              <w:t xml:space="preserve">розчин для ін'єкцій, 250 мг/5 мл, по 5 мл у попередньо наповненому шприці, по 1 або 2 попередньо наповнених шприци з 1 або 2 </w:t>
            </w:r>
            <w:r>
              <w:rPr>
                <w:b/>
              </w:rPr>
              <w:t>безпечними голками у картонній коробці; або пакетна упаковка: по 5 мл у попередньо наповненому шприці, по 2 попередньо наповнених шприци з 2 безпечними голками у картонній коробці, по 3 картонних коробки, запаковані у прозорій плівці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ЕВЕР Валінд</w:t>
            </w:r>
            <w:r>
              <w:rPr>
                <w:b/>
              </w:rPr>
              <w:t>жект ГмбХ, Австрія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03.07.2025 р. № 1054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</w:t>
            </w:r>
            <w:r>
              <w:rPr>
                <w:szCs w:val="20"/>
              </w:rPr>
              <w:t xml:space="preserve">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905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90592">
      <w:pPr>
        <w:jc w:val="center"/>
        <w:rPr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323778-24/З-06 в</w:t>
            </w:r>
            <w:r>
              <w:rPr>
                <w:b/>
              </w:rPr>
              <w:t>ід 14.10.2024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caps/>
              </w:rPr>
              <w:t xml:space="preserve">Фулвестрант ЕВЕР Фарма, </w:t>
            </w:r>
            <w:r>
              <w:rPr>
                <w:b/>
              </w:rPr>
              <w:t xml:space="preserve">розчин для ін'єкцій, 250 мг/5 мл, по 5 мл у попередньо наповненому шприці, по 1 або 2 попередньо наповнених шприци з 1 або 2 безпечними голками у картонній коробці; </w:t>
            </w:r>
            <w:r>
              <w:rPr>
                <w:b/>
              </w:rPr>
              <w:t>або пакетна упаковка: по 5 мл у попередньо наповненому шприці, по 2 попередньо наповнених шприци з 2 безпечними голками у картонній коробці, по 3 картонних коробки, запаковані у прозорій плівці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ЕВЕР Валінджект ГмбХ, Австрія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0</w:t>
            </w:r>
            <w:r>
              <w:rPr>
                <w:b/>
              </w:rPr>
              <w:t>3.07.2025 р. № 1054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</w:t>
            </w:r>
            <w:r>
              <w:rPr>
                <w:szCs w:val="20"/>
              </w:rPr>
              <w:t xml:space="preserve">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905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90592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90592">
      <w:pPr>
        <w:jc w:val="center"/>
        <w:rPr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333245-25/З-45 від 03.03.2025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</w:t>
            </w:r>
            <w:r>
              <w:rPr>
                <w:b/>
                <w:lang w:val="ru-RU"/>
              </w:rPr>
              <w:t>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caps/>
              </w:rPr>
              <w:t xml:space="preserve">Цетрин, </w:t>
            </w:r>
            <w:r>
              <w:rPr>
                <w:b/>
              </w:rPr>
              <w:t>сироп 2,5 мг/5 мл, по 30 мл або по 50 мл або по 100 мл сиропу у флаконі; по 1 флакону з мірним ковпачком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ЄВРО ЛАЙФКЕР ПРАЙВІТ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03.07.2025 р. № 1054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Реєстраційна </w:t>
            </w:r>
            <w:r>
              <w:rPr>
                <w:b/>
              </w:rPr>
              <w:t xml:space="preserve">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</w:t>
            </w:r>
            <w:r>
              <w:rPr>
                <w:szCs w:val="20"/>
              </w:rPr>
              <w:t xml:space="preserve">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905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90592">
      <w:pPr>
        <w:jc w:val="center"/>
        <w:rPr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333245-25/З-45 від 03.03.2025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caps/>
              </w:rPr>
              <w:t xml:space="preserve">Цетрин, </w:t>
            </w:r>
            <w:r>
              <w:rPr>
                <w:b/>
              </w:rPr>
              <w:t>сироп 2,5 мг/5 мл, по 30 мл або по 50 мл або по 100 мл сиропу у флаконі; по 1 флакону з мірним ковпачком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ЄВРО ЛАЙФКЕР ПРАЙВІТ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03.07.2025 р. № 1054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noProof/>
              </w:rPr>
              <w:t>Зміни I та II типі</w:t>
            </w:r>
            <w:r>
              <w:rPr>
                <w:b/>
                <w:noProof/>
              </w:rPr>
              <w:t>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</w:t>
            </w:r>
            <w:r>
              <w:rPr>
                <w:szCs w:val="20"/>
              </w:rPr>
              <w:t xml:space="preserve">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905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90592">
      <w:pPr>
        <w:jc w:val="center"/>
        <w:rPr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333245-25/З-45 від 03.03.2025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caps/>
              </w:rPr>
              <w:t xml:space="preserve">Цетрин, </w:t>
            </w:r>
            <w:r>
              <w:rPr>
                <w:b/>
              </w:rPr>
              <w:t>сироп 2,5 мг/5 мл, по 30 мл або по 50 мл або по 100 мл сиропу у флаконі; по 1 флакону з мірним ковпачком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ЄВРО ЛАЙФКЕР ПРАЙВІТ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03.07.2025 р. № 1054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noProof/>
              </w:rPr>
              <w:t>Зміни I та II типі</w:t>
            </w:r>
            <w:r>
              <w:rPr>
                <w:b/>
                <w:noProof/>
              </w:rPr>
              <w:t>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</w:t>
            </w:r>
            <w:r>
              <w:rPr>
                <w:szCs w:val="20"/>
              </w:rPr>
              <w:t xml:space="preserve">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905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90592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90592">
      <w:pPr>
        <w:jc w:val="center"/>
        <w:rPr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318019-24/В-06 від 28.06.2024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caps/>
              </w:rPr>
              <w:t xml:space="preserve">ЦЕФЕПІМ ЮРіЯ-ФАРМ, </w:t>
            </w:r>
            <w:r>
              <w:rPr>
                <w:b/>
              </w:rPr>
              <w:t xml:space="preserve">Порошок для розчину для ін'єкцій по 1000 мг, 1 або 10 флаконів </w:t>
            </w:r>
            <w:r>
              <w:rPr>
                <w:b/>
              </w:rPr>
              <w:t>з порошком у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ТОВ "Юрія-Фарм",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03.07.2025 р. № 1054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</w:t>
            </w:r>
            <w:r>
              <w:rPr>
                <w:szCs w:val="20"/>
              </w:rPr>
              <w:t xml:space="preserve">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паспортні дані особи уповноваженої на отримання відповідних реєстраційних </w:t>
            </w:r>
            <w:r>
              <w:rPr>
                <w:szCs w:val="20"/>
                <w:lang w:val="ru-RU"/>
              </w:rPr>
              <w:t>документів</w:t>
            </w: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905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не повинен </w:t>
      </w:r>
      <w:r>
        <w:rPr>
          <w:b/>
          <w:sz w:val="20"/>
          <w:szCs w:val="20"/>
          <w:lang w:val="ru-RU"/>
        </w:rPr>
        <w:t>перевищувати строк дії довіреності, на підставі якої вона видана.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90592">
      <w:pPr>
        <w:jc w:val="center"/>
        <w:rPr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318019-24/В-06 в</w:t>
            </w:r>
            <w:r>
              <w:rPr>
                <w:b/>
              </w:rPr>
              <w:t>ід 28.06.2024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caps/>
              </w:rPr>
              <w:t xml:space="preserve">ЦЕФЕПІМ ЮРіЯ-ФАРМ, </w:t>
            </w:r>
            <w:r>
              <w:rPr>
                <w:b/>
              </w:rPr>
              <w:t>Порошок для розчину для ін'єкцій по 1000 мг, 1 або 10 флаконів з порошком у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ТОВ "Юрія-Фарм",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03.07.2025 р. № 1054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Реєстраційна </w:t>
            </w:r>
            <w:r>
              <w:rPr>
                <w:b/>
              </w:rPr>
              <w:t xml:space="preserve">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</w:t>
            </w:r>
            <w:r>
              <w:rPr>
                <w:szCs w:val="20"/>
              </w:rPr>
              <w:t xml:space="preserve">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905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90592">
      <w:pPr>
        <w:jc w:val="center"/>
        <w:rPr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318019-24/В-06 від 28.06.2024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caps/>
              </w:rPr>
              <w:t xml:space="preserve">ЦЕФЕПІМ ЮРіЯ-ФАРМ, </w:t>
            </w:r>
            <w:r>
              <w:rPr>
                <w:b/>
              </w:rPr>
              <w:t xml:space="preserve">Порошок для розчину для ін'єкцій по 1000 мг, 1 або 10 флаконів </w:t>
            </w:r>
            <w:r>
              <w:rPr>
                <w:b/>
              </w:rPr>
              <w:t>з порошком у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ТОВ "Юрія-Фарм",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03.07.2025 р. № 1054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</w:t>
            </w:r>
            <w:r>
              <w:rPr>
                <w:szCs w:val="20"/>
              </w:rPr>
              <w:t xml:space="preserve">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паспортні дані особи уповноваженої на отримання відповідних реєстраційних </w:t>
            </w:r>
            <w:r>
              <w:rPr>
                <w:szCs w:val="20"/>
                <w:lang w:val="ru-RU"/>
              </w:rPr>
              <w:t>документів</w:t>
            </w: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905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90592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90592">
      <w:pPr>
        <w:jc w:val="center"/>
        <w:rPr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330263-25/В-14</w:t>
            </w:r>
            <w:r>
              <w:rPr>
                <w:b/>
              </w:rPr>
              <w:t>8 від 20.01.2025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caps/>
              </w:rPr>
              <w:t xml:space="preserve">Цефуроксим-Дарниця, </w:t>
            </w:r>
            <w:r>
              <w:rPr>
                <w:b/>
              </w:rPr>
              <w:t>порошок для розчину для ін’єкцій по 0,75 г або по 1,5 г 1 флакон з порошком у пачці; 5 флаконів з порошком у контурній чарунковій упаковці; по 1 контурній чарунковій упаковці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ПрАТ "Фармацевтична фірма "Дарниця",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Наказ МОЗ Україн</w:t>
            </w:r>
            <w:r>
              <w:rPr>
                <w:b/>
              </w:rPr>
              <w:t>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03.07.2025 р. № 1054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905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90592">
      <w:pPr>
        <w:jc w:val="center"/>
        <w:rPr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330263-25/В-148 від 20.01.2025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caps/>
              </w:rPr>
              <w:t xml:space="preserve">Цефуроксим-Дарниця, </w:t>
            </w:r>
            <w:r>
              <w:rPr>
                <w:b/>
              </w:rPr>
              <w:t>порошок для розчину для ін’єкцій по 0,75 г або по 1,5 г 1 флакон з порошком у пачці; 5 флаконів з порошком у контурній чарунковій упаковці; по 1 контурній чарунковій упаковці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ПрАТ "Фармацевтична фірма "Дарниця",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Наказ МОЗ Україн</w:t>
            </w:r>
            <w:r>
              <w:rPr>
                <w:b/>
              </w:rPr>
              <w:t>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03.07.2025 р. № 1054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</w:t>
            </w:r>
            <w:r>
              <w:rPr>
                <w:szCs w:val="20"/>
              </w:rPr>
              <w:t xml:space="preserve">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905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90592">
      <w:pPr>
        <w:jc w:val="center"/>
        <w:rPr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330263-25/В-148 від 20.01.2025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caps/>
              </w:rPr>
              <w:t xml:space="preserve">Цефуроксим-Дарниця, </w:t>
            </w:r>
            <w:r>
              <w:rPr>
                <w:b/>
              </w:rPr>
              <w:t>порошок для розчину для ін’єкцій по 0,75 г або по 1,5 г 1 флакон з порошком у пачці; 5 флаконів з порошком у контурній чарунковій упаковці; по 1 контурній чарунковій упаковці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ПрАТ "Фармацевтична фірма "Дарниця",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03.07.2025 р. № 1054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</w:t>
            </w:r>
            <w:r>
              <w:rPr>
                <w:szCs w:val="20"/>
              </w:rPr>
              <w:t xml:space="preserve">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905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90592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90592">
      <w:pPr>
        <w:jc w:val="center"/>
        <w:rPr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330263-25/В-14</w:t>
            </w:r>
            <w:r>
              <w:rPr>
                <w:b/>
              </w:rPr>
              <w:t>8 від 20.01.2025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caps/>
              </w:rPr>
              <w:t xml:space="preserve">Цефуроксим-Дарниця, </w:t>
            </w:r>
            <w:r>
              <w:rPr>
                <w:b/>
              </w:rPr>
              <w:t>порошок для розчину для ін’єкцій по 0,75 г або по 1,5 г 1 флакон з порошком у пачці; 5 флаконів з порошком у контурній чарунковій упаковці; по 1 контурній чарунковій упаковці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ПрАТ "Фармацевтична фірма "Дарниця",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Наказ МОЗ Україн</w:t>
            </w:r>
            <w:r>
              <w:rPr>
                <w:b/>
              </w:rPr>
              <w:t>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03.07.2025 р. № 1054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</w:t>
            </w:r>
            <w:r>
              <w:rPr>
                <w:szCs w:val="20"/>
              </w:rPr>
              <w:t xml:space="preserve">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905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90592">
      <w:pPr>
        <w:jc w:val="center"/>
        <w:rPr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330263-25/В-148 від 20.01.2025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caps/>
              </w:rPr>
              <w:t xml:space="preserve">Цефуроксим-Дарниця, </w:t>
            </w:r>
            <w:r>
              <w:rPr>
                <w:b/>
              </w:rPr>
              <w:t>порошок для розчину для ін’єкцій по 0,75 г або по 1,5 г 1 флакон з порошком у пачці; 5 флаконів з порошком у контурній чарунковій упаковці; по 1 контурній чарунковій упаковці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ПрАТ "Фармацевтична фірма "Дарниця",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Наказ МОЗ Україн</w:t>
            </w:r>
            <w:r>
              <w:rPr>
                <w:b/>
              </w:rPr>
              <w:t>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03.07.2025 р. № 1054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</w:t>
            </w:r>
            <w:r>
              <w:rPr>
                <w:szCs w:val="20"/>
              </w:rPr>
              <w:t xml:space="preserve">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905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90592">
      <w:pPr>
        <w:jc w:val="center"/>
        <w:rPr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330263-25/В-148 від 20.01.2025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caps/>
              </w:rPr>
              <w:t xml:space="preserve">Цефуроксим-Дарниця, </w:t>
            </w:r>
            <w:r>
              <w:rPr>
                <w:b/>
              </w:rPr>
              <w:t>порошок для розчину для ін’єкцій по 0,75 г або по 1,5 г 1 флакон з порошком у пачці; 5 флаконів з порошком у контурній чарунковій упаковці; по 1 контурній чарунковій упаковці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ПрАТ "Фармацевтична фірма "Дарниця",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03.07.2025 р. № 1054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</w:t>
            </w:r>
            <w:r>
              <w:rPr>
                <w:szCs w:val="20"/>
              </w:rPr>
              <w:t xml:space="preserve">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905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90592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90592">
      <w:pPr>
        <w:jc w:val="center"/>
        <w:rPr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332639-25/З-14</w:t>
            </w:r>
            <w:r>
              <w:rPr>
                <w:b/>
              </w:rPr>
              <w:t>0, 332640-25/З-140, 332642-25/З-140 від 24.02.2025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caps/>
              </w:rPr>
              <w:t xml:space="preserve">Юперіо, </w:t>
            </w:r>
            <w:r>
              <w:rPr>
                <w:b/>
              </w:rPr>
              <w:t>таблетки, вкриті плівковою оболонкою, по 50 мг; по 14 таблеток у блістері; по 2 або 4 блістери в картонній коробці;</w:t>
            </w:r>
            <w:r>
              <w:rPr>
                <w:b/>
              </w:rPr>
              <w:br/>
            </w:r>
            <w:r>
              <w:rPr>
                <w:b/>
              </w:rPr>
              <w:t>таблетки, вкриті плівковою оболонкою, по 100 мг; по 14 таблеток у блістері; по 2 або 4 блістери в картонній коробці;</w:t>
            </w:r>
            <w:r>
              <w:rPr>
                <w:b/>
              </w:rPr>
              <w:br/>
              <w:t>таблетки, вкриті плівковою оболонкою, по 200 мг; по 14 таблеток у блістері; по 2 або 4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Новартіс Фарм</w:t>
            </w:r>
            <w:r>
              <w:rPr>
                <w:b/>
              </w:rPr>
              <w:t>а Сервісез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03.07.2025 р. № 1054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905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90592">
      <w:pPr>
        <w:jc w:val="center"/>
        <w:rPr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332639-25/З-140, 332640-25/З-140, 332642-25/З-140 від 24.02.2025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caps/>
              </w:rPr>
              <w:t xml:space="preserve">Юперіо, </w:t>
            </w:r>
            <w:r>
              <w:rPr>
                <w:b/>
              </w:rPr>
              <w:t>таблетки, вкриті плівковою оболонкою, по 50 мг; по 14 таблеток у блістері; по 2 або 4 блістери в картонній коробці;</w:t>
            </w:r>
            <w:r>
              <w:rPr>
                <w:b/>
              </w:rPr>
              <w:br/>
              <w:t>таблетки, вкриті плівковою оболонкою, по 100 мг; по 14 таблеток у блістері; по 2 або 4 блістери в картонній коробці;</w:t>
            </w:r>
            <w:r>
              <w:rPr>
                <w:b/>
              </w:rPr>
              <w:br/>
              <w:t>таблетки, вкриті плівковою оболонкою, по 200 мг; по 14 таблеток у блістері; по 2 або 4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Новартіс Фар</w:t>
            </w:r>
            <w:r>
              <w:rPr>
                <w:b/>
              </w:rPr>
              <w:t>ма Сервісез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03.07.2025 р. № 1054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</w:t>
            </w:r>
            <w:r>
              <w:rPr>
                <w:szCs w:val="20"/>
              </w:rPr>
              <w:t xml:space="preserve">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905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90592">
      <w:pPr>
        <w:jc w:val="center"/>
        <w:rPr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332639-25/З-140,</w:t>
            </w:r>
            <w:r>
              <w:rPr>
                <w:b/>
              </w:rPr>
              <w:t xml:space="preserve"> 332640-25/З-140, 332642-25/З-140 від 24.02.2025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caps/>
              </w:rPr>
              <w:t xml:space="preserve">Юперіо, </w:t>
            </w:r>
            <w:r>
              <w:rPr>
                <w:b/>
              </w:rPr>
              <w:t>таблетки, вкриті плівковою оболонкою, по 50 мг; по 14 таблеток у блістері; по 2 або 4 блістери в картонній коробці;</w:t>
            </w:r>
            <w:r>
              <w:rPr>
                <w:b/>
              </w:rPr>
              <w:br/>
            </w:r>
            <w:r>
              <w:rPr>
                <w:b/>
              </w:rPr>
              <w:t>таблетки, вкриті плівковою оболонкою, по 100 мг; по 14 таблеток у блістері; по 2 або 4 блістери в картонній коробці;</w:t>
            </w:r>
            <w:r>
              <w:rPr>
                <w:b/>
              </w:rPr>
              <w:br/>
              <w:t>таблетки, вкриті плівковою оболонкою, по 200 мг; по 14 таблеток у блістері; по 2 або 4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Новартіс Фарм</w:t>
            </w:r>
            <w:r>
              <w:rPr>
                <w:b/>
              </w:rPr>
              <w:t>а Сервісез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03.07.2025 р. № 1054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</w:t>
            </w:r>
            <w:r>
              <w:rPr>
                <w:szCs w:val="20"/>
              </w:rPr>
              <w:t xml:space="preserve">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905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90592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90592">
      <w:pPr>
        <w:jc w:val="center"/>
        <w:rPr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332639-25/З-14</w:t>
            </w:r>
            <w:r>
              <w:rPr>
                <w:b/>
              </w:rPr>
              <w:t>0, 332640-25/З-140, 332642-25/З-140 від 24.02.2025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caps/>
              </w:rPr>
              <w:t xml:space="preserve">Юперіо, </w:t>
            </w:r>
            <w:r>
              <w:rPr>
                <w:b/>
              </w:rPr>
              <w:t>таблетки, вкриті плівковою оболонкою, по 50 мг; по 14 таблеток у блістері; по 2 або 4 блістери в картонній коробці;</w:t>
            </w:r>
            <w:r>
              <w:rPr>
                <w:b/>
              </w:rPr>
              <w:br/>
            </w:r>
            <w:r>
              <w:rPr>
                <w:b/>
              </w:rPr>
              <w:t>таблетки, вкриті плівковою оболонкою, по 100 мг; по 14 таблеток у блістері; по 2 або 4 блістери в картонній коробці;</w:t>
            </w:r>
            <w:r>
              <w:rPr>
                <w:b/>
              </w:rPr>
              <w:br/>
              <w:t>таблетки, вкриті плівковою оболонкою, по 200 мг; по 14 таблеток у блістері; по 2 або 4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Новартіс Фарм</w:t>
            </w:r>
            <w:r>
              <w:rPr>
                <w:b/>
              </w:rPr>
              <w:t>а Сервісез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03.07.2025 р. № 1054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</w:t>
            </w:r>
            <w:r>
              <w:rPr>
                <w:szCs w:val="20"/>
              </w:rPr>
              <w:t xml:space="preserve">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905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не повинен </w:t>
      </w:r>
      <w:r>
        <w:rPr>
          <w:b/>
          <w:sz w:val="20"/>
          <w:szCs w:val="20"/>
          <w:lang w:val="ru-RU"/>
        </w:rPr>
        <w:t>перевищувати строк дії довіреності, на підставі якої вона видана.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90592">
      <w:pPr>
        <w:jc w:val="center"/>
        <w:rPr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332639-25/З-140,</w:t>
            </w:r>
            <w:r>
              <w:rPr>
                <w:b/>
              </w:rPr>
              <w:t xml:space="preserve"> 332640-25/З-140, 332642-25/З-140 від 24.02.2025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caps/>
              </w:rPr>
              <w:t xml:space="preserve">Юперіо, </w:t>
            </w:r>
            <w:r>
              <w:rPr>
                <w:b/>
              </w:rPr>
              <w:t>таблетки, вкриті плівковою оболонкою, по 50 мг; по 14 таблеток у блістері; по 2 або 4 блістери в картонній коробці;</w:t>
            </w:r>
            <w:r>
              <w:rPr>
                <w:b/>
              </w:rPr>
              <w:br/>
            </w:r>
            <w:r>
              <w:rPr>
                <w:b/>
              </w:rPr>
              <w:t>таблетки, вкриті плівковою оболонкою, по 100 мг; по 14 таблеток у блістері; по 2 або 4 блістери в картонній коробці;</w:t>
            </w:r>
            <w:r>
              <w:rPr>
                <w:b/>
              </w:rPr>
              <w:br/>
              <w:t>таблетки, вкриті плівковою оболонкою, по 200 мг; по 14 таблеток у блістері; по 2 або 4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Новартіс Фарм</w:t>
            </w:r>
            <w:r>
              <w:rPr>
                <w:b/>
              </w:rPr>
              <w:t>а Сервісез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03.07.2025 р. № 1054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</w:t>
            </w:r>
            <w:r>
              <w:rPr>
                <w:szCs w:val="20"/>
              </w:rPr>
              <w:t xml:space="preserve">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905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90592">
      <w:pPr>
        <w:jc w:val="center"/>
        <w:rPr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332639-25/З-140,</w:t>
            </w:r>
            <w:r>
              <w:rPr>
                <w:b/>
              </w:rPr>
              <w:t xml:space="preserve"> 332640-25/З-140, 332642-25/З-140 від 24.02.2025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caps/>
              </w:rPr>
              <w:t xml:space="preserve">Юперіо, </w:t>
            </w:r>
            <w:r>
              <w:rPr>
                <w:b/>
              </w:rPr>
              <w:t>таблетки, вкриті плівковою оболонкою, по 50 мг; по 14 таблеток у блістері; по 2 або 4 блістери в картонній коробці;</w:t>
            </w:r>
            <w:r>
              <w:rPr>
                <w:b/>
              </w:rPr>
              <w:br/>
            </w:r>
            <w:r>
              <w:rPr>
                <w:b/>
              </w:rPr>
              <w:t>таблетки, вкриті плівковою оболонкою, по 100 мг; по 14 таблеток у блістері; по 2 або 4 блістери в картонній коробці;</w:t>
            </w:r>
            <w:r>
              <w:rPr>
                <w:b/>
              </w:rPr>
              <w:br/>
              <w:t>таблетки, вкриті плівковою оболонкою, по 200 мг; по 14 таблеток у блістері; по 2 або 4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Новартіс Фарм</w:t>
            </w:r>
            <w:r>
              <w:rPr>
                <w:b/>
              </w:rPr>
              <w:t>а Сервісез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03.07.2025 р. № 1054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</w:t>
            </w:r>
            <w:r>
              <w:rPr>
                <w:szCs w:val="20"/>
              </w:rPr>
              <w:t xml:space="preserve">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905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90592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90592">
      <w:pPr>
        <w:jc w:val="center"/>
        <w:rPr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332639-25/З-14</w:t>
            </w:r>
            <w:r>
              <w:rPr>
                <w:b/>
              </w:rPr>
              <w:t>0, 332640-25/З-140, 332642-25/З-140 від 24.02.2025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caps/>
              </w:rPr>
              <w:t xml:space="preserve">Юперіо, </w:t>
            </w:r>
            <w:r>
              <w:rPr>
                <w:b/>
              </w:rPr>
              <w:t>таблетки, вкриті плівковою оболонкою, по 50 мг; по 14 таблеток у блістері; по 2 або 4 блістери в картонній коробці;</w:t>
            </w:r>
            <w:r>
              <w:rPr>
                <w:b/>
              </w:rPr>
              <w:br/>
            </w:r>
            <w:r>
              <w:rPr>
                <w:b/>
              </w:rPr>
              <w:t>таблетки, вкриті плівковою оболонкою, по 100 мг; по 14 таблеток у блістері; по 2 або 4 блістери в картонній коробці;</w:t>
            </w:r>
            <w:r>
              <w:rPr>
                <w:b/>
              </w:rPr>
              <w:br/>
              <w:t>таблетки, вкриті плівковою оболонкою, по 200 мг; по 14 таблеток у блістері; по 2 або 4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Новартіс Фарм</w:t>
            </w:r>
            <w:r>
              <w:rPr>
                <w:b/>
              </w:rPr>
              <w:t>а Сервісез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03.07.2025 р. № 1054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905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90592">
      <w:pPr>
        <w:jc w:val="center"/>
        <w:rPr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332639-25/З-140, 332640-25/З-140, 332642-25/З-140 від 24.02.2025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caps/>
              </w:rPr>
              <w:t xml:space="preserve">Юперіо, </w:t>
            </w:r>
            <w:r>
              <w:rPr>
                <w:b/>
              </w:rPr>
              <w:t>таблетки, вкриті плівковою оболонкою, по 50 мг; по 14 таблеток у блістері; по 2 або 4 блістери в картонній коробці;</w:t>
            </w:r>
            <w:r>
              <w:rPr>
                <w:b/>
              </w:rPr>
              <w:br/>
              <w:t>таблетки, вкриті плівковою оболонкою, по 100 мг; по 14 таблеток у блістері; по 2 або 4 блістери в картонній коробці;</w:t>
            </w:r>
            <w:r>
              <w:rPr>
                <w:b/>
              </w:rPr>
              <w:br/>
              <w:t>таблетки, вкриті плівковою оболонкою, по 200 мг; по 14 таблеток у блістері; по 2 або 4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Новартіс Фар</w:t>
            </w:r>
            <w:r>
              <w:rPr>
                <w:b/>
              </w:rPr>
              <w:t>ма Сервісез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03.07.2025 р. № 1054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</w:t>
            </w:r>
            <w:r>
              <w:rPr>
                <w:szCs w:val="20"/>
              </w:rPr>
              <w:t xml:space="preserve">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905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590592">
      <w:pPr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9059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90592">
      <w:pPr>
        <w:jc w:val="center"/>
        <w:rPr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332639-25/З-140,</w:t>
            </w:r>
            <w:r>
              <w:rPr>
                <w:b/>
              </w:rPr>
              <w:t xml:space="preserve"> 332640-25/З-140, 332642-25/З-140 від 24.02.2025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caps/>
              </w:rPr>
              <w:t xml:space="preserve">Юперіо, </w:t>
            </w:r>
            <w:r>
              <w:rPr>
                <w:b/>
              </w:rPr>
              <w:t>таблетки, вкриті плівковою оболонкою, по 50 мг; по 14 таблеток у блістері; по 2 або 4 блістери в картонній коробці;</w:t>
            </w:r>
            <w:r>
              <w:rPr>
                <w:b/>
              </w:rPr>
              <w:br/>
            </w:r>
            <w:r>
              <w:rPr>
                <w:b/>
              </w:rPr>
              <w:t>таблетки, вкриті плівковою оболонкою, по 100 мг; по 14 таблеток у блістері; по 2 або 4 блістери в картонній коробці;</w:t>
            </w:r>
            <w:r>
              <w:rPr>
                <w:b/>
              </w:rPr>
              <w:br/>
              <w:t>таблетки, вкриті плівковою оболонкою, по 200 мг; по 14 таблеток у блістері; по 2 або 4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Новартіс Фарм</w:t>
            </w:r>
            <w:r>
              <w:rPr>
                <w:b/>
              </w:rPr>
              <w:t>а Сервісез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>03.07.2025 р. № 1054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9059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</w:t>
            </w:r>
            <w:r>
              <w:rPr>
                <w:szCs w:val="20"/>
              </w:rPr>
              <w:t xml:space="preserve">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napToGrid w:val="0"/>
              <w:jc w:val="both"/>
              <w:rPr>
                <w:szCs w:val="20"/>
              </w:rPr>
            </w:pP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9059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9059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90592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9059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90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590592">
      <w:pPr>
        <w:jc w:val="center"/>
        <w:rPr>
          <w:b/>
          <w:lang w:val="uk-UA"/>
        </w:rPr>
      </w:pPr>
    </w:p>
    <w:p w:rsidR="00000000" w:rsidRDefault="0059059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90592">
      <w:pPr>
        <w:rPr>
          <w:b/>
          <w:lang w:val="uk-UA"/>
        </w:rPr>
      </w:pPr>
    </w:p>
    <w:sectPr w:rsidR="00000000">
      <w:pgSz w:w="11906" w:h="16838"/>
      <w:pgMar w:top="851" w:right="567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590592">
      <w:pPr>
        <w:rPr>
          <w:lang w:val="uk-UA"/>
        </w:rPr>
      </w:pPr>
      <w:r>
        <w:rPr>
          <w:lang w:val="uk-UA"/>
        </w:rPr>
        <w:separator/>
      </w:r>
    </w:p>
  </w:endnote>
  <w:endnote w:type="continuationSeparator" w:id="0">
    <w:p w:rsidR="00000000" w:rsidRDefault="00590592">
      <w:pPr>
        <w:rPr>
          <w:lang w:val="uk-UA"/>
        </w:rPr>
      </w:pPr>
      <w:r>
        <w:rPr>
          <w:lang w:val="uk-UA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590592">
      <w:pPr>
        <w:rPr>
          <w:lang w:val="uk-UA"/>
        </w:rPr>
      </w:pPr>
      <w:r>
        <w:rPr>
          <w:lang w:val="uk-UA"/>
        </w:rPr>
        <w:separator/>
      </w:r>
    </w:p>
  </w:footnote>
  <w:footnote w:type="continuationSeparator" w:id="0">
    <w:p w:rsidR="00000000" w:rsidRDefault="00590592">
      <w:pPr>
        <w:rPr>
          <w:lang w:val="uk-UA"/>
        </w:rPr>
      </w:pPr>
      <w:r>
        <w:rPr>
          <w:lang w:val="uk-UA"/>
        </w:rP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7"/>
  <w:attachedTemplate r:id="rId1"/>
  <w:defaultTabStop w:val="708"/>
  <w:hyphenationZone w:val="420"/>
  <w:drawingGridHorizontalSpacing w:val="0"/>
  <w:drawingGridVerticalSpacing w:val="0"/>
  <w:noPunctuationKerning/>
  <w:characterSpacingControl w:val="doNotCompress"/>
  <w:savePreviewPicture/>
  <w:footnotePr>
    <w:footnote w:id="-1"/>
    <w:footnote w:id="0"/>
  </w:footnotePr>
  <w:endnotePr>
    <w:endnote w:id="-1"/>
    <w:endnote w:id="0"/>
  </w:endnotePr>
  <w:compat>
    <w:doNotVertAlignCellWithSp/>
    <w:doNotBreakConstrainedForcedTable/>
    <w:doNotVertAlignInTxbx/>
    <w:useAnsiKerningPairs/>
    <w:cachedColBalance/>
    <w:compatSetting w:name="compatibilityMode" w:uri="http://schemas.microsoft.com/office/word" w:val="15"/>
    <w:compatSetting w:name="differentiateMultirowTableHeaders" w:uri="http://schemas.microsoft.com/office/word" w:val="1"/>
  </w:compat>
  <w:rsids>
    <w:rsidRoot w:val="00590592"/>
    <w:rsid w:val="005905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FC6BEF1-E5D1-4FFC-BAEE-02B0633328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semiHidden/>
    <w:qFormat/>
    <w:rPr>
      <w:sz w:val="24"/>
      <w:szCs w:val="24"/>
    </w:rPr>
  </w:style>
  <w:style w:type="paragraph" w:styleId="1">
    <w:name w:val="heading 1"/>
    <w:basedOn w:val="a"/>
    <w:next w:val="a"/>
    <w:link w:val="10"/>
    <w:qFormat/>
    <w:pPr>
      <w:keepNext/>
      <w:jc w:val="both"/>
      <w:outlineLvl w:val="0"/>
    </w:pPr>
    <w:rPr>
      <w:rFonts w:eastAsiaTheme="minorEastAsia"/>
      <w:sz w:val="28"/>
    </w:rPr>
  </w:style>
  <w:style w:type="paragraph" w:styleId="2">
    <w:name w:val="heading 2"/>
    <w:basedOn w:val="a"/>
    <w:next w:val="a"/>
    <w:link w:val="20"/>
    <w:qFormat/>
    <w:pPr>
      <w:keepNext/>
      <w:outlineLvl w:val="1"/>
    </w:pPr>
    <w:rPr>
      <w:rFonts w:eastAsiaTheme="minorEastAsia"/>
      <w:sz w:val="28"/>
    </w:rPr>
  </w:style>
  <w:style w:type="paragraph" w:styleId="3">
    <w:name w:val="heading 3"/>
    <w:basedOn w:val="a"/>
    <w:next w:val="a"/>
    <w:link w:val="30"/>
    <w:qFormat/>
    <w:pPr>
      <w:keepNext/>
      <w:ind w:left="360"/>
      <w:jc w:val="both"/>
      <w:outlineLvl w:val="2"/>
    </w:pPr>
    <w:rPr>
      <w:rFonts w:eastAsiaTheme="minorEastAsia"/>
      <w:b/>
      <w:bCs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semiHidden/>
    <w:unhideWhenUsed/>
    <w:rPr>
      <w:color w:val="800080" w:themeColor="followedHyperlink"/>
      <w:u w:val="single"/>
    </w:rPr>
  </w:style>
  <w:style w:type="character" w:customStyle="1" w:styleId="10">
    <w:name w:val="Заголовок 1 Знак"/>
    <w:basedOn w:val="a0"/>
    <w:link w:val="1"/>
    <w:locked/>
    <w:rPr>
      <w:rFonts w:asciiTheme="majorHAnsi" w:eastAsiaTheme="majorEastAsia" w:hAnsiTheme="majorHAnsi" w:cstheme="majorBidi" w:hint="default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locked/>
    <w:rPr>
      <w:rFonts w:asciiTheme="majorHAnsi" w:eastAsiaTheme="majorEastAsia" w:hAnsiTheme="majorHAnsi" w:cstheme="majorBidi" w:hint="default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locked/>
    <w:rPr>
      <w:rFonts w:asciiTheme="majorHAnsi" w:eastAsiaTheme="majorEastAsia" w:hAnsiTheme="majorHAnsi" w:cstheme="majorBidi" w:hint="default"/>
      <w:b/>
      <w:bCs/>
      <w:color w:val="4F81BD" w:themeColor="accent1"/>
      <w:sz w:val="24"/>
      <w:szCs w:val="24"/>
    </w:rPr>
  </w:style>
  <w:style w:type="paragraph" w:customStyle="1" w:styleId="msonormal0">
    <w:name w:val="msonormal"/>
    <w:basedOn w:val="a"/>
    <w:semiHidden/>
    <w:pPr>
      <w:spacing w:before="100" w:beforeAutospacing="1" w:after="100" w:afterAutospacing="1"/>
    </w:pPr>
  </w:style>
  <w:style w:type="paragraph" w:styleId="a5">
    <w:name w:val="Normal (Web)"/>
    <w:basedOn w:val="a"/>
    <w:semiHidden/>
    <w:unhideWhenUsed/>
    <w:pPr>
      <w:spacing w:before="100" w:beforeAutospacing="1" w:after="100" w:afterAutospacing="1"/>
    </w:pPr>
  </w:style>
  <w:style w:type="paragraph" w:styleId="a6">
    <w:name w:val="header"/>
    <w:basedOn w:val="a"/>
    <w:link w:val="a7"/>
    <w:semiHidden/>
    <w:unhideWhenUsed/>
  </w:style>
  <w:style w:type="character" w:customStyle="1" w:styleId="a7">
    <w:name w:val="Верхний колонтитул Знак"/>
    <w:basedOn w:val="a0"/>
    <w:link w:val="a6"/>
    <w:semiHidden/>
    <w:locked/>
    <w:rPr>
      <w:sz w:val="24"/>
      <w:szCs w:val="24"/>
    </w:rPr>
  </w:style>
  <w:style w:type="paragraph" w:styleId="a8">
    <w:name w:val="footer"/>
    <w:basedOn w:val="a"/>
    <w:link w:val="a9"/>
    <w:semiHidden/>
    <w:unhideWhenUsed/>
  </w:style>
  <w:style w:type="character" w:customStyle="1" w:styleId="a9">
    <w:name w:val="Нижний колонтитул Знак"/>
    <w:basedOn w:val="a0"/>
    <w:link w:val="a8"/>
    <w:semiHidden/>
    <w:locked/>
    <w:rPr>
      <w:sz w:val="24"/>
      <w:szCs w:val="24"/>
    </w:rPr>
  </w:style>
  <w:style w:type="paragraph" w:styleId="aa">
    <w:name w:val="Title"/>
    <w:basedOn w:val="a"/>
    <w:link w:val="ab"/>
    <w:semiHidden/>
    <w:qFormat/>
  </w:style>
  <w:style w:type="character" w:customStyle="1" w:styleId="ab">
    <w:name w:val="Заголовок Знак"/>
    <w:basedOn w:val="a0"/>
    <w:link w:val="aa"/>
    <w:locked/>
    <w:rPr>
      <w:rFonts w:asciiTheme="majorHAnsi" w:eastAsiaTheme="majorEastAsia" w:hAnsiTheme="majorHAnsi" w:cstheme="majorBidi" w:hint="default"/>
      <w:spacing w:val="-10"/>
      <w:kern w:val="28"/>
      <w:sz w:val="56"/>
      <w:szCs w:val="56"/>
    </w:rPr>
  </w:style>
  <w:style w:type="paragraph" w:styleId="ac">
    <w:name w:val="Body Text"/>
    <w:basedOn w:val="a"/>
    <w:link w:val="ad"/>
    <w:semiHidden/>
    <w:unhideWhenUsed/>
  </w:style>
  <w:style w:type="character" w:customStyle="1" w:styleId="ad">
    <w:name w:val="Основной текст Знак"/>
    <w:basedOn w:val="a0"/>
    <w:link w:val="ac"/>
    <w:semiHidden/>
    <w:locked/>
    <w:rPr>
      <w:sz w:val="24"/>
      <w:szCs w:val="24"/>
    </w:rPr>
  </w:style>
  <w:style w:type="paragraph" w:styleId="ae">
    <w:name w:val="Balloon Text"/>
    <w:basedOn w:val="a"/>
    <w:link w:val="af"/>
    <w:semiHidden/>
    <w:unhideWhenUsed/>
  </w:style>
  <w:style w:type="character" w:customStyle="1" w:styleId="af">
    <w:name w:val="Текст выноски Знак"/>
    <w:basedOn w:val="a0"/>
    <w:link w:val="ae"/>
    <w:semiHidden/>
    <w:locked/>
    <w:rPr>
      <w:rFonts w:ascii="Tahoma" w:hAnsi="Tahoma" w:cs="Tahoma" w:hint="default"/>
      <w:sz w:val="16"/>
      <w:szCs w:val="16"/>
    </w:rPr>
  </w:style>
  <w:style w:type="paragraph" w:styleId="af0">
    <w:name w:val="List Paragraph"/>
    <w:basedOn w:val="a"/>
    <w:uiPriority w:val="34"/>
    <w:semiHidden/>
    <w:qFormat/>
    <w:pPr>
      <w:ind w:left="720"/>
      <w:contextualSpacing/>
    </w:pPr>
  </w:style>
  <w:style w:type="character" w:customStyle="1" w:styleId="af1">
    <w:name w:val="Верхній колонтитул Знак"/>
    <w:basedOn w:val="a0"/>
    <w:link w:val="af2"/>
    <w:semiHidden/>
    <w:locked/>
    <w:rPr>
      <w:sz w:val="24"/>
      <w:szCs w:val="24"/>
    </w:rPr>
  </w:style>
  <w:style w:type="paragraph" w:customStyle="1" w:styleId="af2">
    <w:name w:val="Верхній колонтитул"/>
    <w:basedOn w:val="a"/>
    <w:link w:val="af1"/>
    <w:semiHidden/>
  </w:style>
  <w:style w:type="character" w:customStyle="1" w:styleId="af3">
    <w:name w:val="Нижній колонтитул Знак"/>
    <w:basedOn w:val="a0"/>
    <w:link w:val="af4"/>
    <w:semiHidden/>
    <w:locked/>
    <w:rPr>
      <w:sz w:val="24"/>
      <w:szCs w:val="24"/>
    </w:rPr>
  </w:style>
  <w:style w:type="paragraph" w:customStyle="1" w:styleId="af4">
    <w:name w:val="Нижній колонтитул"/>
    <w:basedOn w:val="a"/>
    <w:link w:val="af3"/>
    <w:semiHidden/>
  </w:style>
  <w:style w:type="character" w:customStyle="1" w:styleId="af5">
    <w:name w:val="Назва Знак"/>
    <w:basedOn w:val="a0"/>
    <w:link w:val="af6"/>
    <w:locked/>
    <w:rPr>
      <w:rFonts w:asciiTheme="majorHAnsi" w:eastAsiaTheme="majorEastAsia" w:hAnsiTheme="majorHAnsi" w:cstheme="majorBidi" w:hint="default"/>
      <w:spacing w:val="-10"/>
      <w:kern w:val="28"/>
      <w:sz w:val="56"/>
      <w:szCs w:val="56"/>
    </w:rPr>
  </w:style>
  <w:style w:type="paragraph" w:customStyle="1" w:styleId="af6">
    <w:name w:val="Назва"/>
    <w:basedOn w:val="a"/>
    <w:link w:val="af5"/>
    <w:semiHidden/>
  </w:style>
  <w:style w:type="character" w:customStyle="1" w:styleId="af7">
    <w:name w:val="Основний текст Знак"/>
    <w:basedOn w:val="a0"/>
    <w:link w:val="af8"/>
    <w:semiHidden/>
    <w:locked/>
    <w:rPr>
      <w:sz w:val="24"/>
      <w:szCs w:val="24"/>
    </w:rPr>
  </w:style>
  <w:style w:type="paragraph" w:customStyle="1" w:styleId="af8">
    <w:name w:val="Основний текст"/>
    <w:basedOn w:val="a"/>
    <w:link w:val="af7"/>
    <w:semiHidden/>
  </w:style>
  <w:style w:type="character" w:customStyle="1" w:styleId="af9">
    <w:name w:val="Текст у виносці Знак"/>
    <w:basedOn w:val="a0"/>
    <w:link w:val="afa"/>
    <w:semiHidden/>
    <w:locked/>
    <w:rPr>
      <w:rFonts w:ascii="Segoe UI" w:hAnsi="Segoe UI" w:cs="Segoe UI" w:hint="default"/>
      <w:sz w:val="18"/>
      <w:szCs w:val="18"/>
    </w:rPr>
  </w:style>
  <w:style w:type="paragraph" w:customStyle="1" w:styleId="afa">
    <w:name w:val="Текст у виносці"/>
    <w:basedOn w:val="a"/>
    <w:link w:val="af9"/>
    <w:semiHidden/>
  </w:style>
  <w:style w:type="character" w:customStyle="1" w:styleId="afb">
    <w:name w:val="Название Знак"/>
    <w:basedOn w:val="a0"/>
    <w:link w:val="afc"/>
    <w:locked/>
    <w:rPr>
      <w:rFonts w:asciiTheme="majorHAnsi" w:eastAsiaTheme="majorEastAsia" w:hAnsiTheme="majorHAnsi" w:cstheme="majorBidi" w:hint="default"/>
      <w:color w:val="17365D" w:themeColor="text2" w:themeShade="BF"/>
      <w:spacing w:val="5"/>
      <w:kern w:val="28"/>
      <w:sz w:val="52"/>
      <w:szCs w:val="52"/>
    </w:rPr>
  </w:style>
  <w:style w:type="paragraph" w:customStyle="1" w:styleId="afc">
    <w:name w:val="Название"/>
    <w:basedOn w:val="a"/>
    <w:link w:val="afb"/>
    <w:semiHidden/>
  </w:style>
  <w:style w:type="table" w:styleId="afd">
    <w:name w:val="Table Grid"/>
    <w:basedOn w:val="a1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afe">
    <w:name w:val="Звичайна таблиця"/>
    <w:uiPriority w:val="99"/>
    <w:semiHidden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f2</Template>
  <TotalTime>0</TotalTime>
  <Pages>382</Pages>
  <Words>147745</Words>
  <Characters>842153</Characters>
  <Application>Microsoft Office Word</Application>
  <DocSecurity>0</DocSecurity>
  <Lines>7017</Lines>
  <Paragraphs>1975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ЕКСПЕРТНИЙ ВИСНОВОК</vt:lpstr>
    </vt:vector>
  </TitlesOfParts>
  <Company>pharma-center</Company>
  <LinksUpToDate>false</LinksUpToDate>
  <CharactersWithSpaces>987923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ЕКСПЕРТНИЙ ВИСНОВОК</dc:title>
  <dc:subject/>
  <dc:creator>Alena Jasko</dc:creator>
  <cp:keywords/>
  <dc:description/>
  <cp:lastModifiedBy>Кунцевич Олена Іванівна</cp:lastModifiedBy>
  <cp:revision>2</cp:revision>
  <cp:lastPrinted>2012-07-18T13:42:00Z</cp:lastPrinted>
  <dcterms:created xsi:type="dcterms:W3CDTF">2025-07-17T07:16:00Z</dcterms:created>
  <dcterms:modified xsi:type="dcterms:W3CDTF">2025-07-17T07:16:00Z</dcterms:modified>
</cp:coreProperties>
</file>