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619CC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356599-26/В-152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356599-26/В-152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356599-26/В-152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352188-26/З-100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порошок для розчину для інфузій по 500 мг; порошок у скляному флаконі, закупореному гумовою пробкою та алюмінієвим обтискненим ковпачком, спорядженим кришкою фліп-оф, що забезпечує контроль першого відкриття, по 1 флакону у пачці з картону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</w:t>
            </w:r>
            <w:r>
              <w:rPr>
                <w:szCs w:val="20"/>
              </w:rPr>
              <w:t>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352188-26/З-100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>порошок для розчину для інфузій по 500 мг; порошок у скляному флаконі, закупореному гумовою пробкою та алюмінієвим обтискненим ковпачком, спорядженим кришкою фліп-оф, що забезпечує контроль першого відкриття, по 1 флакону у пачці з картону з маркуванням ук</w:t>
            </w:r>
            <w:r>
              <w:rPr>
                <w:b/>
              </w:rPr>
              <w:t>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352188-26/З-100 від 02.02.2026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Азитроміцин, </w:t>
            </w:r>
            <w:r>
              <w:rPr>
                <w:b/>
              </w:rPr>
              <w:t xml:space="preserve">порошок для розчину для інфузій по 500 мг; порошок у скляному флаконі, закупореному гумовою пробкою та алюмінієвим обтискненим ковпачком, спорядженим кришкою фліп-оф, що забезпечує контроль першого відкриття, по 1 флакону у пачці з картону з </w:t>
            </w:r>
            <w:r>
              <w:rPr>
                <w:b/>
              </w:rPr>
              <w:t>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357556-26/В-60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Аквамакс, </w:t>
            </w:r>
            <w:r>
              <w:rPr>
                <w:b/>
              </w:rPr>
              <w:t>спрей назальний 0,65 %, по 20 мл у флаконах з клапаном-насосом, назальною насадкою-розпилювачем; по 1 флакону в коробці з картону; по 50 мл або по 100 мл у флаконах з клапаном-насосом, назальною насадкою-розпилювачем; по 1 флакону в</w:t>
            </w:r>
            <w:r>
              <w:rPr>
                <w:b/>
              </w:rPr>
              <w:t xml:space="preserve"> коробці з картону; по 50 мл, по 100 мл або по 150 мл у балоні з клапан-пакетом, назальною насадкою-розпилювачем та захисним ковпачком; по 1 балону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357556-26/В-60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Аквамакс, </w:t>
            </w:r>
            <w:r>
              <w:rPr>
                <w:b/>
              </w:rPr>
              <w:t>спрей назальний 0,65 %, по 20 мл у флаконах з клапаном-насосом, назальною насадкою-розпилювачем; по 1 флакону в коробці з картону; по 50 мл або по 100 мл у флаконах з клапаном-насосом, назальною насадкою-розпилювачем; по 1 флакону в коробці з картону; по 5</w:t>
            </w:r>
            <w:r>
              <w:rPr>
                <w:b/>
              </w:rPr>
              <w:t>0 мл, по 100 мл або по 150 мл у балоні з клапан-пакетом, назальною насадкою-розпилювачем та захисним ковпачком; по 1 балону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</w:t>
            </w:r>
            <w:r>
              <w:rPr>
                <w:b/>
              </w:rPr>
              <w:t xml:space="preserve">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357556-26/В-60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Аквамакс, </w:t>
            </w:r>
            <w:r>
              <w:rPr>
                <w:b/>
              </w:rPr>
              <w:t>спрей назальний 0,65 %, по 20 мл у флаконах з клапаном-насосом, назальною насадкою-розпилювачем; по 1 флакону в коробці з картону; по 50 мл або по 100 мл у флаконах з клапаном-насосом, назальною насадкою-розпилювачем; по 1 флакону в коробці з картону; по 5</w:t>
            </w:r>
            <w:r>
              <w:rPr>
                <w:b/>
              </w:rPr>
              <w:t>0 мл, по 100 мл або по 150 мл у балоні з клапан-пакетом, назальною насадкою-розпилювачем та захисним ковпачком; по 1 балону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</w:t>
            </w:r>
            <w:r>
              <w:rPr>
                <w:b/>
              </w:rPr>
              <w:t xml:space="preserve">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352318-26/З-28, 352319-26/З-28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 № 1, № 10, № 100 (10х10): по 1,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352318-26/З-28, 352319-26/З-28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 № 1, № 10, № 100 (10х10): по 1,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352318-26/З-28, 352319-26/З-28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 № 1, № 10, № 100 (10х10): по 1,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352318-26/З-28, 352319-26/З-28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 № 1, № 10, № 100 (10х10): по 1,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352318-26/З-28, 352319-26/З-28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 № 1, № 10, № 100 (10х10): по 1,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352318-26/З-28, 352319-26/З-28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порошок для розчину для ін'єкцій по 0,750 г або по 1,5 г № 1, № 10, № 100 (10х10): по 1, 10 або по 100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359162-26/З-147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Акситиніб-Мілі-1; Акситиніб-Мілі-5, </w:t>
            </w:r>
            <w:r>
              <w:rPr>
                <w:b/>
              </w:rPr>
              <w:t>таблетки, вкриті оболонкою, по 1 мг, по 10 таблеток у блістері, по 3 блістери у картонній коробці; таблетки, вкриті оболонкою, по 5 мг, по 14 таблеток у блістері, по 4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359162-26/З-147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Акситиніб-Мілі-1; Акситиніб-Мілі-5, </w:t>
            </w:r>
            <w:r>
              <w:rPr>
                <w:b/>
              </w:rPr>
              <w:t>таблетки, вкриті оболонкою, по 1 мг, по 10 таблеток у блістері, по 3 блістери у картонній коробці; таблетки, вкриті оболонкою, по 5 мг, по 14 таблеток у блістері, по 4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359162-26/З-147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Акситиніб-Мілі-1; Акситиніб-Мілі-5, </w:t>
            </w:r>
            <w:r>
              <w:rPr>
                <w:b/>
              </w:rPr>
              <w:t>таблетки, вкриті оболонкою, по 1 мг, по 10 таблеток у блістері, по 3 блістери у картонній коробці; таблетки, вкриті оболонкою, по 5 мг, по 14 таблеток у блістері, по 4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359162-26/З-147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Акситиніб-Мілі-1; Акситиніб-Мілі-5, </w:t>
            </w:r>
            <w:r>
              <w:rPr>
                <w:b/>
              </w:rPr>
              <w:t>таблетки, вкриті оболонкою, по 1 мг, по 10 таблеток у блістері, по 3 блістери у картонній коробці; таблетки, вкриті оболонкою, по 5 мг, по 14 таблеток у блістері, по 4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359162-26/З-147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Акситиніб-Мілі-1; Акситиніб-Мілі-5, </w:t>
            </w:r>
            <w:r>
              <w:rPr>
                <w:b/>
              </w:rPr>
              <w:t>таблетки, вкриті оболонкою, по 1 мг, по 10 таблеток у блістері, по 3 блістери у картонній коробці; таблетки, вкриті оболонкою, по 5 мг, по 14 таблеток у блістері, по 4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359162-26/З-147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Акситиніб-Мілі-1; Акситиніб-Мілі-5, </w:t>
            </w:r>
            <w:r>
              <w:rPr>
                <w:b/>
              </w:rPr>
              <w:t>таблетки, вкриті оболонкою, по 1 мг, по 10 таблеток у блістері, по 3 блістери у картонній коробці; таблетки, вкриті оболонкою, по 5 мг, по 14 таблеток у блістері, по 4 блістера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завод ЕГІС </w:t>
            </w:r>
            <w:r>
              <w:rPr>
                <w:b/>
              </w:rPr>
              <w:t>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ЗАТ Ф</w:t>
            </w:r>
            <w:r>
              <w:rPr>
                <w:b/>
              </w:rPr>
              <w:t>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</w:t>
            </w:r>
            <w:r>
              <w:rPr>
                <w:sz w:val="16"/>
                <w:szCs w:val="16"/>
              </w:rPr>
              <w:t>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ЗАТ Ф</w:t>
            </w:r>
            <w:r>
              <w:rPr>
                <w:b/>
              </w:rPr>
              <w:t>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ЗАТ Ф</w:t>
            </w:r>
            <w:r>
              <w:rPr>
                <w:b/>
              </w:rPr>
              <w:t>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338035-25/З-147, 338036-25/З-147, 338037-25/З-147, 351326-26/З-147, 351327-26/З-147 від 20.05.2025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Алотендин, </w:t>
            </w:r>
            <w:r>
              <w:rPr>
                <w:b/>
              </w:rPr>
              <w:t>таблетки по 5 мг/5 мг або по 5 мг/10 мг або по 10 мг/10 мг або по 10 мг/5 мг;по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ЗАТ Фармацевтичний </w:t>
            </w:r>
            <w:r>
              <w:rPr>
                <w:b/>
              </w:rPr>
              <w:t>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347288-25/З-60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Альфорт Стік, </w:t>
            </w:r>
            <w:r>
              <w:rPr>
                <w:b/>
              </w:rPr>
              <w:t xml:space="preserve">розчин оральний, по 25 мг/10 мл по 10 мл у саше, по 20 саше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347288-25/З-60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Альфорт Стік, </w:t>
            </w:r>
            <w:r>
              <w:rPr>
                <w:b/>
              </w:rPr>
              <w:t xml:space="preserve">розчин оральний, по 25 мг/10 мл по 10 мл у саше, по 20 саше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347288-25/З-60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Альфорт Стік, </w:t>
            </w:r>
            <w:r>
              <w:rPr>
                <w:b/>
              </w:rPr>
              <w:t xml:space="preserve">розчин оральний, по 25 мг/10 мл по 10 мл у саше, по 20 саше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341935-25/З-116, 341936-25/З-116, 341937-25/З-116, 341943-25/З-116, 341</w:t>
            </w:r>
            <w:r>
              <w:rPr>
                <w:b/>
              </w:rPr>
              <w:t>944-25/З-116, 341945-25/З-116, 341946-25/З-116, 341947-25/З-116, 341959-25/З-116, 341960-25/З-116, 341967-25/З-116, 341970-25/З-116, 341971-25/З-116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Ангі.Нет® льодяники, </w:t>
            </w:r>
            <w:r>
              <w:rPr>
                <w:b/>
              </w:rPr>
              <w:t>льодяники по 8,75 мг; по 12 льодяників у блістері, по 2 блістера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341935-25/З-116, 341936-25/З-116, 341937-25/З-116, 341943-25/З-116, 341944-25/З-116, 341945-</w:t>
            </w:r>
            <w:r>
              <w:rPr>
                <w:b/>
              </w:rPr>
              <w:t>25/З-116, 341946-25/З-116, 341947-25/З-116, 341959-25/З-116, 341960-25/З-116, 341967-25/З-116, 341970-25/З-116, 341971-25/З-116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Ангі.Нет® льодяники, </w:t>
            </w:r>
            <w:r>
              <w:rPr>
                <w:b/>
              </w:rPr>
              <w:t>льодяники по 8,75 мг; по 12 льодяників у блістері, по 2 блістера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341935-25/З-116, 341936-25/З-116, 3</w:t>
            </w:r>
            <w:r>
              <w:rPr>
                <w:b/>
              </w:rPr>
              <w:t>41937-25/З-116, 341943-25/З-116, 341944-25/З-116, 341945-25/З-116, 341946-25/З-116, 341947-25/З-116, 341959-25/З-116, 341960-25/З-116, 341967-25/З-116, 341970-25/З-116, 341971-25/З-116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Ангі.Нет® льодяники, </w:t>
            </w:r>
            <w:r>
              <w:rPr>
                <w:b/>
              </w:rPr>
              <w:t>льодяники по 8,75 мг; по 12 льодяників у блістері, по 2 блістера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335598-25/З-137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АРІБЕК, </w:t>
            </w:r>
            <w:r>
              <w:rPr>
                <w:b/>
              </w:rPr>
              <w:t>гель; по 30 г або по 60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 xml:space="preserve">Реєстраційне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335598-25/З-137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АРІБЕК, </w:t>
            </w:r>
            <w:r>
              <w:rPr>
                <w:b/>
              </w:rPr>
              <w:t>гель; по 30 г або по 60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335598-25/З-137 від 07.04.2025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АРІБЕК, </w:t>
            </w:r>
            <w:r>
              <w:rPr>
                <w:b/>
              </w:rPr>
              <w:t>гель; по 30 г або по 60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356144-26/В-146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пачці; таблетки, вкриті плівковою оболонкою, по 400 мг: по 10 таблеток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</w:t>
            </w:r>
            <w:r>
              <w:rPr>
                <w:b/>
              </w:rPr>
              <w:t>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356144-26/В-146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пачці; таблетки, вкриті плівковою оболонкою, по 400 мг: по 10 таблеток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356144-26/В-146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пачці; таблетки, вкриті плівковою оболонкою, по 400 мг: по 10 таблеток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356144-26/В-146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пачці; таблетки, вкриті плівковою оболонкою, по 400 мг: по 10 таблеток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356144-26/В-146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пачці; таблетки, вкриті плівковою оболонкою, по 400 мг: по 10 таблеток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356144-26/В-146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Артіхол, </w:t>
            </w:r>
            <w:r>
              <w:rPr>
                <w:b/>
              </w:rPr>
              <w:t>таблетки, вкриті плівковою оболонкою, по 200 мг: по 10 таблеток у блістері; по 3 блістери у пачці; таблетки, вкриті плівковою оболонкою, по 400 мг: по 10 таблеток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354672-26/З-140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 по 100 мл або по 200 мл у пластикових флаконах; по 1 флакону разом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354672-26/З-140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 по 100 мл або по 200 мл у пластикових флаконах; по 1 флакону разом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354672-26/З-140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 по 100 мл або по 200 мл у пластикових флаконах; по 1 флакону разом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348613-25/В-61, 348614-25/В-61, 3</w:t>
            </w:r>
            <w:r>
              <w:rPr>
                <w:b/>
              </w:rPr>
              <w:t>48615-25/В-61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Аспаркам, </w:t>
            </w:r>
            <w:r>
              <w:rPr>
                <w:b/>
              </w:rPr>
              <w:t>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348613-25/В-61, 348614-25/В-61, 348615-25/В-61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Аспаркам, </w:t>
            </w:r>
            <w:r>
              <w:rPr>
                <w:b/>
              </w:rPr>
              <w:t>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348613-25/В-61, 348614-25/В-61, 348615-25/В-61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Аспаркам, </w:t>
            </w:r>
            <w:r>
              <w:rPr>
                <w:b/>
              </w:rPr>
              <w:t>гранули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355885-26/З-97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</w:t>
            </w:r>
            <w:r>
              <w:rPr>
                <w:b/>
              </w:rPr>
              <w:t xml:space="preserve">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355885-26/З-97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355885-26/З-97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Асталін, </w:t>
            </w:r>
            <w:r>
              <w:rPr>
                <w:b/>
              </w:rPr>
              <w:t>аерозоль (суспензія) для інгаляцій, 100 мкг/дозу, по 200 доз у контейнері з дозуючим клапаном, розпилюючою насадкою та наконечником; по 1 контейнеру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Ципла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351826-26/В-145, 351827-26/В-145 </w:t>
            </w:r>
            <w:r>
              <w:rPr>
                <w:b/>
              </w:rPr>
              <w:t>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АЦ-ФС, </w:t>
            </w:r>
            <w:r>
              <w:rPr>
                <w:b/>
              </w:rPr>
              <w:t>таблетки, вкриті плівковою оболонкою, по 200 мг;</w:t>
            </w:r>
            <w:r>
              <w:rPr>
                <w:b/>
              </w:rPr>
              <w:br/>
              <w:t>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351826-26/В-145, 351827-26/В-145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АЦ-ФС, </w:t>
            </w:r>
            <w:r>
              <w:rPr>
                <w:b/>
              </w:rPr>
              <w:t>таблетки, вкриті плівковою оболонкою, по 200 мг;</w:t>
            </w:r>
            <w:r>
              <w:rPr>
                <w:b/>
              </w:rPr>
              <w:br/>
              <w:t>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351826-26/В-145, 351827-26/В-145 від 23.01.2026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АЦ-ФС, </w:t>
            </w:r>
            <w:r>
              <w:rPr>
                <w:b/>
              </w:rPr>
              <w:t>таблетки, вкриті плівковою оболонкою, по 200 мг;</w:t>
            </w:r>
            <w:r>
              <w:rPr>
                <w:b/>
              </w:rPr>
              <w:br/>
              <w:t>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354297-26/З-123, 354298-26/З-123 </w:t>
            </w:r>
            <w:r>
              <w:rPr>
                <w:b/>
              </w:rPr>
              <w:t>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354297-26/З-123, 354298-26/З-123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Бериате®, </w:t>
            </w:r>
            <w:r>
              <w:rPr>
                <w:b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</w:t>
            </w:r>
            <w:r>
              <w:rPr>
                <w:b/>
              </w:rPr>
              <w:t>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</w:t>
            </w:r>
            <w:r>
              <w:rPr>
                <w:b/>
              </w:rPr>
              <w:t>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</w:t>
            </w:r>
            <w:r>
              <w:rPr>
                <w:b/>
              </w:rPr>
              <w:t xml:space="preserve">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</w:t>
            </w:r>
            <w:r>
              <w:rPr>
                <w:b/>
              </w:rPr>
              <w:t xml:space="preserve">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</w:t>
            </w:r>
            <w:r>
              <w:rPr>
                <w:b/>
              </w:rPr>
              <w:t>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відкриття; порошок та розчинник для розчину для ін'єкці</w:t>
            </w:r>
            <w:r>
              <w:rPr>
                <w:b/>
              </w:rPr>
              <w:t>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</w:t>
            </w:r>
            <w:r>
              <w:rPr>
                <w:b/>
              </w:rPr>
              <w:t xml:space="preserve">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</w:t>
            </w:r>
            <w:r>
              <w:rPr>
                <w:b/>
              </w:rPr>
              <w:t>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</w:t>
            </w:r>
            <w:r>
              <w:rPr>
                <w:b/>
              </w:rPr>
              <w:t>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356966-26/З-97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мг,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356966-26/З-97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мг,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356966-26/З-97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мг,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</w:t>
            </w:r>
            <w:r>
              <w:rPr>
                <w:b/>
              </w:rPr>
              <w:t>шкодженню голкою після застосування,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</w:t>
            </w:r>
            <w:r>
              <w:rPr>
                <w:b/>
              </w:rPr>
              <w:t>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</w:t>
            </w:r>
            <w:r>
              <w:rPr>
                <w:b/>
              </w:rPr>
              <w:t>лістерні упаковки в картонній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</w:t>
            </w:r>
            <w:r>
              <w:rPr>
                <w:b/>
              </w:rPr>
              <w:t xml:space="preserve"> для запобігання пошкодженню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</w:t>
            </w:r>
            <w:r>
              <w:rPr>
                <w:b/>
              </w:rPr>
              <w:t xml:space="preserve"> по 1 мл (40000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</w:t>
            </w:r>
            <w:r>
              <w:rPr>
                <w:b/>
              </w:rPr>
              <w:t>заповнених шприца у контурній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</w:t>
            </w:r>
            <w:r>
              <w:rPr>
                <w:b/>
              </w:rPr>
              <w:t>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ін'єкцій в попередньо заповн</w:t>
            </w:r>
            <w:r>
              <w:rPr>
                <w:b/>
              </w:rPr>
              <w:t>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упаковки в карто</w:t>
            </w:r>
            <w:r>
              <w:rPr>
                <w:b/>
              </w:rPr>
              <w:t>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>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 по 1 мл (40000 МО) розчи</w:t>
            </w:r>
            <w:r>
              <w:rPr>
                <w:b/>
              </w:rPr>
              <w:t>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</w:t>
            </w:r>
            <w:r>
              <w:rPr>
                <w:b/>
              </w:rPr>
              <w:t>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</w:t>
            </w:r>
            <w:r>
              <w:rPr>
                <w:b/>
              </w:rPr>
              <w:t>ою після застосування,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ін'єкцій в попере</w:t>
            </w:r>
            <w:r>
              <w:rPr>
                <w:b/>
              </w:rPr>
              <w:t>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</w:t>
            </w:r>
            <w:r>
              <w:rPr>
                <w:b/>
              </w:rPr>
              <w:t>вки в картонній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</w:t>
            </w:r>
            <w:r>
              <w:rPr>
                <w:b/>
              </w:rPr>
              <w:t>ня пошкодженню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 по 1 мл (4000</w:t>
            </w:r>
            <w:r>
              <w:rPr>
                <w:b/>
              </w:rPr>
              <w:t>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</w:t>
            </w:r>
            <w:r>
              <w:rPr>
                <w:b/>
              </w:rPr>
              <w:t>ица у контурній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</w:t>
            </w:r>
            <w:r>
              <w:rPr>
                <w:b/>
              </w:rPr>
              <w:t>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</w:t>
            </w:r>
            <w:r>
              <w:rPr>
                <w:b/>
              </w:rPr>
              <w:t xml:space="preserve">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</w:t>
            </w:r>
            <w:r>
              <w:rPr>
                <w:b/>
              </w:rPr>
              <w:t>й упаковці; по 2 контурні блістерні упаковки в картонній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</w:t>
            </w:r>
            <w:r>
              <w:rPr>
                <w:b/>
              </w:rPr>
              <w:t xml:space="preserve">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</w:t>
            </w:r>
            <w:r>
              <w:rPr>
                <w:b/>
              </w:rPr>
              <w:t>по 0,75 мл ( 30000 МО), або по 1 мл (40000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</w:t>
            </w:r>
            <w:r>
              <w:rPr>
                <w:b/>
              </w:rPr>
              <w:t>; по 1 або по 3 попередньо заповнених шприца у контурній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</w:t>
            </w:r>
            <w:r>
              <w:rPr>
                <w:b/>
              </w:rPr>
              <w:t>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ін'єкцій в попередньо заповн</w:t>
            </w:r>
            <w:r>
              <w:rPr>
                <w:b/>
              </w:rPr>
              <w:t>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упаковки в карто</w:t>
            </w:r>
            <w:r>
              <w:rPr>
                <w:b/>
              </w:rPr>
              <w:t>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>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 по 1 мл (40000 МО) розчи</w:t>
            </w:r>
            <w:r>
              <w:rPr>
                <w:b/>
              </w:rPr>
              <w:t>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</w:t>
            </w:r>
            <w:r>
              <w:rPr>
                <w:b/>
              </w:rPr>
              <w:t>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</w:t>
            </w:r>
            <w:r>
              <w:rPr>
                <w:b/>
              </w:rPr>
              <w:t>ою після застосування,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ін'єкцій в попере</w:t>
            </w:r>
            <w:r>
              <w:rPr>
                <w:b/>
              </w:rPr>
              <w:t>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</w:t>
            </w:r>
            <w:r>
              <w:rPr>
                <w:b/>
              </w:rPr>
              <w:t>вки в картонній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</w:t>
            </w:r>
            <w:r>
              <w:rPr>
                <w:b/>
              </w:rPr>
              <w:t>ня пошкодженню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 по 1 мл (4000</w:t>
            </w:r>
            <w:r>
              <w:rPr>
                <w:b/>
              </w:rPr>
              <w:t>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</w:t>
            </w:r>
            <w:r>
              <w:rPr>
                <w:b/>
              </w:rPr>
              <w:t>ица у контурній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</w:t>
            </w:r>
            <w:r>
              <w:rPr>
                <w:b/>
              </w:rPr>
              <w:t>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</w:t>
            </w:r>
            <w:r>
              <w:rPr>
                <w:b/>
              </w:rPr>
              <w:t xml:space="preserve">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</w:t>
            </w:r>
            <w:r>
              <w:rPr>
                <w:b/>
              </w:rPr>
              <w:t>й упаковці; по 2 контурні блістерні упаковки в картонній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</w:t>
            </w:r>
            <w:r>
              <w:rPr>
                <w:b/>
              </w:rPr>
              <w:t xml:space="preserve">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</w:t>
            </w:r>
            <w:r>
              <w:rPr>
                <w:b/>
              </w:rPr>
              <w:t>по 0,75 мл ( 30000 МО), або по 1 мл (40000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</w:t>
            </w:r>
            <w:r>
              <w:rPr>
                <w:b/>
              </w:rPr>
              <w:t>; по 1 або по 3 попередньо заповнених шприца у контурній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</w:t>
            </w:r>
            <w:r>
              <w:rPr>
                <w:b/>
              </w:rPr>
              <w:t>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ін'єкцій в попередньо заповн</w:t>
            </w:r>
            <w:r>
              <w:rPr>
                <w:b/>
              </w:rPr>
              <w:t>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упаковки в карто</w:t>
            </w:r>
            <w:r>
              <w:rPr>
                <w:b/>
              </w:rPr>
              <w:t>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>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 по 1 мл (40000 МО) розчи</w:t>
            </w:r>
            <w:r>
              <w:rPr>
                <w:b/>
              </w:rPr>
              <w:t>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</w:t>
            </w:r>
            <w:r>
              <w:rPr>
                <w:b/>
              </w:rPr>
              <w:t>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352106-26/З-82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84 мкг/мл; по 0,8 мл (8000 МО)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</w:t>
            </w:r>
            <w:r>
              <w:rPr>
                <w:b/>
              </w:rPr>
              <w:t>ою після застосування, або без нього; по 1 шприцу у контурній блістерній упаковці; по 1 контурній блістерній упаковці у картонній коробці; по 0,4 мл (4000 МО), або 0,6 мл (6000 МО), або по 0,8 мл (8000 МО), або 1 мл (10000 МО) розчину для ін'єкцій в попере</w:t>
            </w:r>
            <w:r>
              <w:rPr>
                <w:b/>
              </w:rPr>
              <w:t>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3 шприца у контурній блістерній упаковці; по 2 контурні блістерні упако</w:t>
            </w:r>
            <w:r>
              <w:rPr>
                <w:b/>
              </w:rPr>
              <w:t>вки в картонній коробці; розчин для ін'єкцій, 16,8 мкг/мл; по 0,5 мл ( 1000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</w:t>
            </w:r>
            <w:r>
              <w:rPr>
                <w:b/>
              </w:rPr>
              <w:t>ня пошкодженню голкою після застосування, або без нього; по 3 шприца у контурній блістерній упаковці; по 2 контурні блістерні упаковки у картонній коробці; розчин для ін'єкцій, 336 мкг/мл; по 0,5 мл ( 20000 МО) або по 0,75 мл ( 30000 МО), або по 1 мл (4000</w:t>
            </w:r>
            <w:r>
              <w:rPr>
                <w:b/>
              </w:rPr>
              <w:t>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</w:t>
            </w:r>
            <w:r>
              <w:rPr>
                <w:b/>
              </w:rPr>
              <w:t>ица у контурній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334985-25/В-145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Біотин, </w:t>
            </w:r>
            <w:r>
              <w:rPr>
                <w:b/>
              </w:rPr>
              <w:t>кристалічний порошок (субстанція) в алюмінієвих контейнерах або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03.07.2026 р. </w:t>
            </w:r>
            <w:r>
              <w:rPr>
                <w:b/>
              </w:rPr>
              <w:t>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334985-25/В-145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Біотин, </w:t>
            </w:r>
            <w:r>
              <w:rPr>
                <w:b/>
              </w:rPr>
              <w:t>кристалічний порошок (субстанція) в алюмінієвих контейнерах або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334985-25/В-145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Біотин, </w:t>
            </w:r>
            <w:r>
              <w:rPr>
                <w:b/>
              </w:rPr>
              <w:t>кристалічний порошок (субстанція) в алюмінієвих контейнерах або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353996-26/В-130 від 05.03.2026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Бітуб® , </w:t>
            </w:r>
            <w:r>
              <w:rPr>
                <w:b/>
              </w:rPr>
              <w:t>розчин для ін'єкцій, 100 мг/мл; по 5 мл у флаконі; по 10 або по 30 флаконів у пачці;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</w:t>
            </w:r>
            <w:r>
              <w:rPr>
                <w:b/>
              </w:rPr>
              <w:t>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353996-26/В-130 від 05.03.2026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Бітуб® , </w:t>
            </w:r>
            <w:r>
              <w:rPr>
                <w:b/>
              </w:rPr>
              <w:t>розчин для ін'єкцій, 100 мг/мл; по 5 мл у флаконі; по 10 або по 30 флаконів у пачці;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</w:t>
            </w:r>
            <w:r>
              <w:rPr>
                <w:b/>
              </w:rPr>
              <w:t xml:space="preserve">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353996-26/В-130 від 05.03.2026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Бітуб® , </w:t>
            </w:r>
            <w:r>
              <w:rPr>
                <w:b/>
              </w:rPr>
              <w:t>розчин для ін'єкцій, 100 мг/мл; по 5 мл у флаконі; по 10 або по 30 флаконів у пачці;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</w:t>
            </w:r>
            <w:r>
              <w:rPr>
                <w:b/>
              </w:rPr>
              <w:t xml:space="preserve">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346640-25/В-06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Будесонід-Тева, </w:t>
            </w:r>
            <w:r>
              <w:rPr>
                <w:b/>
              </w:rPr>
              <w:t xml:space="preserve">суспензія для розпилення, 0,25 мг/мл або по 0,5 мг/мл; по 2 мл в ампулі; по 5 ампул у пакеті з фольги; по 4 пакети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346640-25/В-06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Будесонід-Тева, </w:t>
            </w:r>
            <w:r>
              <w:rPr>
                <w:b/>
              </w:rPr>
              <w:t xml:space="preserve">суспензія для розпилення, 0,25 мг/мл або по 0,5 мг/мл; по 2 мл в ампулі; по 5 ампул у пакеті з фольги; по 4 пакети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346640-25/В-06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Будесонід-Тева, </w:t>
            </w:r>
            <w:r>
              <w:rPr>
                <w:b/>
              </w:rPr>
              <w:t xml:space="preserve">суспензія для розпилення, 0,25 мг/мл або по 0,5 мг/мл; по 2 мл в ампулі; по 5 ампул у пакеті з фольги; по 4 пакети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</w:t>
            </w:r>
            <w:r>
              <w:rPr>
                <w:b/>
              </w:rPr>
              <w:t>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346640-25/В-06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Будесонід-Тева, </w:t>
            </w:r>
            <w:r>
              <w:rPr>
                <w:b/>
              </w:rPr>
              <w:t xml:space="preserve">суспензія для розпилення, 0,25 мг/мл або по 0,5 мг/мл; по 2 мл в ампулі; по 5 ампул у пакеті з фольги; по 4 пакети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346640-25/В-06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Будесонід-Тева, </w:t>
            </w:r>
            <w:r>
              <w:rPr>
                <w:b/>
              </w:rPr>
              <w:t xml:space="preserve">суспензія для розпилення, 0,25 мг/мл або по 0,5 мг/мл; по 2 мл в ампулі; по 5 ампул у пакеті з фольги; по 4 пакети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346640-25/В-06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Будесонід-Тева, </w:t>
            </w:r>
            <w:r>
              <w:rPr>
                <w:b/>
              </w:rPr>
              <w:t xml:space="preserve">суспензія для розпилення, 0,25 мг/мл або по 0,5 мг/мл; по 2 мл в ампулі; по 5 ампул у пакеті з фольги; по 4 пакети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</w:t>
            </w:r>
            <w:r>
              <w:rPr>
                <w:b/>
              </w:rPr>
              <w:t>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339385-25/З-126 від 13.06.2025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Вальсакор®-ІНДА, </w:t>
            </w:r>
            <w:r>
              <w:rPr>
                <w:b/>
              </w:rPr>
              <w:t>таблетки з модифікованим вивільненням, по 80 мг/1,5 мг;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339385-25/З-126 від 13.06.2025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Вальсакор®-ІНДА, </w:t>
            </w:r>
            <w:r>
              <w:rPr>
                <w:b/>
              </w:rPr>
              <w:t>таблетки з модифікованим вивільненням, по 80 мг/1,5 мг;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339385-25/З-126 від 13.06.2025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Вальсакор®-ІНДА, </w:t>
            </w:r>
            <w:r>
              <w:rPr>
                <w:b/>
              </w:rPr>
              <w:t>таблетки з модифікованим вивільненням, по 80 мг/1,5 мг;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</w:t>
            </w:r>
            <w:r>
              <w:rPr>
                <w:b/>
              </w:rPr>
              <w:t>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358794-26/В-147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Вінпоцетин-Астрафарм, </w:t>
            </w:r>
            <w:r>
              <w:rPr>
                <w:b/>
              </w:rPr>
              <w:t>таблетки по 5 мг; по 10 таблеток у блістері; по 2, або по 3,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358794-26/В-147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Вінпоцетин-Астрафарм, </w:t>
            </w:r>
            <w:r>
              <w:rPr>
                <w:b/>
              </w:rPr>
              <w:t>таблетки по 5 мг; по 10 таблеток у блістері; по 2, або по 3,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358794-26/В-147 від 26.05.2026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Вінпоцетин-Астрафарм, </w:t>
            </w:r>
            <w:r>
              <w:rPr>
                <w:b/>
              </w:rPr>
              <w:t>таблетки по 5 мг; по 10 таблеток у блістері; по 2, або по 3, або по 5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347894-25/В-145, 347895-25/В-145, 347896-25/В-145, 347897-25/В-145, 347</w:t>
            </w:r>
            <w:r>
              <w:rPr>
                <w:b/>
              </w:rPr>
              <w:t>898-25/В-145, 347899-25/В-145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Віодін, </w:t>
            </w:r>
            <w:r>
              <w:rPr>
                <w:b/>
              </w:rPr>
              <w:t xml:space="preserve">розчин нашкірний 100 мг/мл; </w:t>
            </w:r>
            <w:r>
              <w:rPr>
                <w:b/>
              </w:rPr>
              <w:br/>
              <w:t xml:space="preserve">по 30 мл у флаконі, по 1 флакону, укупореному кришкою-піпеткою, у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30 мл у флаконі, по 1 флакону, укупореному кришкою, у пачці з кришкою-піпеткою; </w:t>
            </w:r>
            <w:r>
              <w:rPr>
                <w:b/>
              </w:rPr>
              <w:br/>
              <w:t xml:space="preserve">по 100 мл у флаконі, по 1 флакону, укупореному насадкою та кришкою, у пачці; </w:t>
            </w:r>
            <w:r>
              <w:rPr>
                <w:b/>
              </w:rPr>
              <w:br/>
              <w:t>по 1000 мл у флаконі, укупореному кришкою або пробкою-крапельницею та кришкою;</w:t>
            </w:r>
            <w:r>
              <w:rPr>
                <w:b/>
              </w:rPr>
              <w:br/>
              <w:t>по 2000 мл у фл</w:t>
            </w:r>
            <w:r>
              <w:rPr>
                <w:b/>
              </w:rPr>
              <w:t>аконі, укупореному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347894-25/В-145, 347895-25/В-145, 347896-25/В-145, 347897-25/В-145, 347898-25/В-145, 347899-</w:t>
            </w:r>
            <w:r>
              <w:rPr>
                <w:b/>
              </w:rPr>
              <w:t>25/В-145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Віодін, </w:t>
            </w:r>
            <w:r>
              <w:rPr>
                <w:b/>
              </w:rPr>
              <w:t xml:space="preserve">розчин нашкірний 100 мг/мл; </w:t>
            </w:r>
            <w:r>
              <w:rPr>
                <w:b/>
              </w:rPr>
              <w:br/>
              <w:t xml:space="preserve">по 30 мл у флаконі, по 1 флакону, укупореному кришкою-піпеткою, у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30 мл у флаконі, по 1 флакону, укупореному кришкою, у пачці з кришкою-піпеткою; </w:t>
            </w:r>
            <w:r>
              <w:rPr>
                <w:b/>
              </w:rPr>
              <w:br/>
              <w:t xml:space="preserve">по 100 мл у флаконі, по 1 флакону, укупореному насадкою та кришкою, у пачці; </w:t>
            </w:r>
            <w:r>
              <w:rPr>
                <w:b/>
              </w:rPr>
              <w:br/>
              <w:t>по 1000 мл у флаконі, укупореному кришкою або пробкою-крапельницею та кришкою;</w:t>
            </w:r>
            <w:r>
              <w:rPr>
                <w:b/>
              </w:rPr>
              <w:br/>
              <w:t>по 2000 мл у фл</w:t>
            </w:r>
            <w:r>
              <w:rPr>
                <w:b/>
              </w:rPr>
              <w:t>аконі, укупореному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347894-25/В-145, 347895-25/В-145, 347896-25/В-145, 347897-25/В-145, 34789</w:t>
            </w:r>
            <w:r>
              <w:rPr>
                <w:b/>
              </w:rPr>
              <w:t>8-25/В-145, 347899-25/В-145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Віодін, </w:t>
            </w:r>
            <w:r>
              <w:rPr>
                <w:b/>
              </w:rPr>
              <w:t xml:space="preserve">розчин нашкірний 100 мг/мл; </w:t>
            </w:r>
            <w:r>
              <w:rPr>
                <w:b/>
              </w:rPr>
              <w:br/>
              <w:t xml:space="preserve">по 30 мл у флаконі, по 1 флакону, укупореному кришкою-піпеткою, у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30 мл у флаконі, по 1 флакону, укупореному кришкою, у пачці з кришкою-піпеткою; </w:t>
            </w:r>
            <w:r>
              <w:rPr>
                <w:b/>
              </w:rPr>
              <w:br/>
              <w:t xml:space="preserve">по 100 мл у флаконі, по 1 флакону, укупореному насадкою та кришкою, у пачці; </w:t>
            </w:r>
            <w:r>
              <w:rPr>
                <w:b/>
              </w:rPr>
              <w:br/>
              <w:t>по 1000 мл у флаконі, укупореному кришкою або пробкою-крапельницею та кришкою;</w:t>
            </w:r>
            <w:r>
              <w:rPr>
                <w:b/>
              </w:rPr>
              <w:br/>
              <w:t>по 2000 мл у фл</w:t>
            </w:r>
            <w:r>
              <w:rPr>
                <w:b/>
              </w:rPr>
              <w:t>аконі, укупореному кришкою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 xml:space="preserve"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</w:t>
            </w:r>
            <w:r>
              <w:rPr>
                <w:b/>
              </w:rPr>
              <w:t>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355111-26/З-126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Вольтарен®, </w:t>
            </w:r>
            <w:r>
              <w:rPr>
                <w:b/>
              </w:rPr>
              <w:t>супозиторії по 25 мг; по 5 супозиторіїв у стрипі; по 2 стрипи в коробці з картону супозиторії по 50 мг; по 5 супозиторіїв у стрипі; по 2 стрипи в коробці з картону; супозиторії по 100 мг; по 5 супозиторіїв у стрипі; по 1 стрипу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353522-26/З-144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 / Gardasil® Вакцина проти вірусу папіломи людини (типів 6, 11, 16, 18) квадривалентна рекомбінантна, </w:t>
            </w:r>
            <w:r>
              <w:rPr>
                <w:b/>
              </w:rPr>
              <w:t>суспензія для ін’єкцій, 1 або 10 флаконів (по 0,5 мл (1 доза)) у картонній коробці; 1 або 6 попередньо наповнених шприців (по 0,5 мл (1 доза)) у к</w:t>
            </w:r>
            <w:r>
              <w:rPr>
                <w:b/>
              </w:rPr>
              <w:t>омплекті з 1 голкою у контурній комірковій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353522-26/З-144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 / Gardasil® Вакцина проти вірусу папіломи людини (типів 6, 11, 16, 18) квадривалентна рекомбінантна, </w:t>
            </w:r>
            <w:r>
              <w:rPr>
                <w:b/>
              </w:rPr>
              <w:t>суспензія для ін’єкцій, 1 або 10 флаконів (по 0,5 мл (1 доза)) у картонній коробці; 1 або 6 попередньо наповнених шприців (по 0,5 мл (1 доза)) у к</w:t>
            </w:r>
            <w:r>
              <w:rPr>
                <w:b/>
              </w:rPr>
              <w:t>омплекті з 1 голкою у контурній комірковій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353522-26/З-144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 / Gardasil® Вакцина проти вірусу папіломи людини (типів 6, 11, 16, 18) квадривалентна рекомбінантна, </w:t>
            </w:r>
            <w:r>
              <w:rPr>
                <w:b/>
              </w:rPr>
              <w:t xml:space="preserve">суспензія для ін’єкцій, 1 або 10 флаконів (по 0,5 мл (1 доза)) у картонній коробці; 1 або 6 попередньо наповнених шприців (по 0,5 мл (1 доза)) у </w:t>
            </w:r>
            <w:r>
              <w:rPr>
                <w:b/>
              </w:rPr>
              <w:t>комплекті з 1 голкою у контурній комірковій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353649-26/В-145, 353650-26/В-145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Гексавіт, </w:t>
            </w:r>
            <w:r>
              <w:rPr>
                <w:b/>
              </w:rPr>
              <w:t>драже;</w:t>
            </w:r>
            <w:r>
              <w:rPr>
                <w:b/>
              </w:rPr>
              <w:br/>
              <w:t xml:space="preserve">по 50 драже у контейнері пластмасовому; по 1 контейнеру в пачці; </w:t>
            </w:r>
            <w:r>
              <w:rPr>
                <w:b/>
              </w:rPr>
              <w:br/>
              <w:t>по 50 драже у контейнері пластмасовому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353649-26/В-145, 353650-26/В-145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Гексавіт, </w:t>
            </w:r>
            <w:r>
              <w:rPr>
                <w:b/>
              </w:rPr>
              <w:t>драже;</w:t>
            </w:r>
            <w:r>
              <w:rPr>
                <w:b/>
              </w:rPr>
              <w:br/>
              <w:t xml:space="preserve">по 50 драже у контейнері пластмасовому; по 1 контейнеру в пачці; </w:t>
            </w:r>
            <w:r>
              <w:rPr>
                <w:b/>
              </w:rPr>
              <w:br/>
              <w:t>по 50 драже у контейнері пластмасовому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353649-26/В-145, 353650-26/В-145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Гексавіт, </w:t>
            </w:r>
            <w:r>
              <w:rPr>
                <w:b/>
              </w:rPr>
              <w:t>драже;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50 драже у контейнері пластмасовому; по 1 контейнеру в пачці; </w:t>
            </w:r>
            <w:r>
              <w:rPr>
                <w:b/>
              </w:rPr>
              <w:br/>
              <w:t>по 50 драже у контейнері пластмасовому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</w:t>
            </w:r>
            <w:r>
              <w:rPr>
                <w:b/>
              </w:rPr>
              <w:t xml:space="preserve">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</w:t>
            </w:r>
            <w:r>
              <w:rPr>
                <w:b/>
              </w:rPr>
              <w:t>ці з маркуванням українською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</w:t>
            </w:r>
            <w:r>
              <w:rPr>
                <w:b/>
              </w:rPr>
              <w:t xml:space="preserve"> з вбудованим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</w:t>
            </w:r>
            <w:r>
              <w:rPr>
                <w:b/>
              </w:rPr>
              <w:t>ртонній коробці з маркуванням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</w:t>
            </w:r>
            <w:r>
              <w:rPr>
                <w:b/>
              </w:rPr>
              <w:t>ння розчинника з вбудованим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</w:t>
            </w:r>
            <w:r>
              <w:rPr>
                <w:b/>
              </w:rPr>
              <w:t>опластир)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353610-26/З-100 від 25.02.2026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Гемате® П, </w:t>
            </w:r>
            <w:r>
              <w:rPr>
                <w:b/>
              </w:rPr>
              <w:t>порошок та розчинник для приготування розчину для ін`єкцій або інфузій по 250 МО/600 МО; по 1 флакону у комплекті з 1 флаконом з розчинником (вода для ін’єкцій) по 5 мл у флаконі та 1 пристроєм для додавання розчинника з вбудованим фільтром 15 мкм («Mix-2V</w:t>
            </w:r>
            <w:r>
              <w:rPr>
                <w:b/>
              </w:rPr>
              <w:t>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маркуванням українсь</w:t>
            </w:r>
            <w:r>
              <w:rPr>
                <w:b/>
              </w:rPr>
              <w:t>кою мовою; порошок та розчинник для приготування розчину для ін`єкцій або інфузій по 500 МО/1200 МО; по 1 флакону у комплекті з 1 флаконом з розчинником (вода для ін’єкцій) по 10 мл у флаконі та 1 пристроєм для додавання розчинника з вбудованим фільтром 15</w:t>
            </w:r>
            <w:r>
              <w:rPr>
                <w:b/>
              </w:rPr>
              <w:t xml:space="preserve">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коробці з маркува</w:t>
            </w:r>
            <w:r>
              <w:rPr>
                <w:b/>
              </w:rPr>
              <w:t>нням українською мовою; порошок та розчинник для приготування розчину для ін`єкцій або інфузій по 1000 МО/2400 МО; по 1 флакону у комплекті з 1 флаконом з розчинником (вода для ін’єкцій) по 15 мл у флаконі та 1 пристроєм для додавання розчинника з вбудован</w:t>
            </w:r>
            <w:r>
              <w:rPr>
                <w:b/>
              </w:rPr>
              <w:t>им фільтром 15 мкм («Mix-2Vialтм 20/20») та 1 картонною упаковкою з набором для внутрішньовенного введення (1 одноразовий шприц, 1 голка-метелик, 2 дезінфікуючі серветки в індивідуальних герметичних упаковках та 1 нестерильний лейкопластир) у картонній кор</w:t>
            </w:r>
            <w:r>
              <w:rPr>
                <w:b/>
              </w:rPr>
              <w:t>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ЦСЛ Берінг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353319-26/З-132, 353320-26/З-132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ГРЕГОРЕЛ, </w:t>
            </w:r>
            <w:r>
              <w:rPr>
                <w:b/>
              </w:rPr>
              <w:t>таблетки, вкриті плівковою оболонкою, по 90 мг; по 14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353319-26/З-132, 353320-26/З-132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ГРЕГОРЕЛ, </w:t>
            </w:r>
            <w:r>
              <w:rPr>
                <w:b/>
              </w:rPr>
              <w:t>таблетки, вкриті плівковою оболонкою, по 90 мг; по 14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353319-26/З-132, 353320-26/З-132 ві</w:t>
            </w:r>
            <w:r>
              <w:rPr>
                <w:b/>
              </w:rPr>
              <w:t>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ГРЕГОРЕЛ, </w:t>
            </w:r>
            <w:r>
              <w:rPr>
                <w:b/>
              </w:rPr>
              <w:t>таблетки, вкриті плівковою оболонкою, по 90 мг; по 14 таблеток у блістері;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356965-26/З-118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Даптоміцин-Віста, </w:t>
            </w:r>
            <w:r>
              <w:rPr>
                <w:b/>
              </w:rPr>
              <w:t>ліофілізований порошок для розчину для ін'єкцій або інфузій по 350 мг або по 500 мг; 1 флакон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356965-26/З-118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Даптоміцин-Віста, </w:t>
            </w:r>
            <w:r>
              <w:rPr>
                <w:b/>
              </w:rPr>
              <w:t>ліофілізований порошок для розчину для ін'єкцій або інфузій по 350 мг або по 500 мг; 1 флакон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356965-26/З-118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Даптоміцин-Віста, </w:t>
            </w:r>
            <w:r>
              <w:rPr>
                <w:b/>
              </w:rPr>
              <w:t>ліофілізований порошок для розчину для ін'єкцій або інфузій по 350 мг або по 500 мг; 1 флакон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356965-26/З-118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Даптоміцин-Віста, </w:t>
            </w:r>
            <w:r>
              <w:rPr>
                <w:b/>
              </w:rPr>
              <w:t>ліофілізований порошок для розчину для ін'єкцій або інфузій по 350 мг або по 500 мг; 1 флакон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356965-26/З-118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Даптоміцин-Віста, </w:t>
            </w:r>
            <w:r>
              <w:rPr>
                <w:b/>
              </w:rPr>
              <w:t>ліофілізований порошок для розчину для ін'єкцій або інфузій по 350 мг або по 500 мг; 1 флакон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356965-26/З-118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Даптоміцин-Віста, </w:t>
            </w:r>
            <w:r>
              <w:rPr>
                <w:b/>
              </w:rPr>
              <w:t>ліофілізований порошок для розчину для ін'єкцій або інфузій по 350 мг або по 500 мг; 1 флакон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351635-26/В-137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розчин для орального застосування, 2 мг/мл</w:t>
            </w:r>
            <w:r>
              <w:rPr>
                <w:b/>
              </w:rPr>
              <w:br/>
              <w:t>по 100 мл розчину у флаконі; по 1 флакону разом із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351635-26/В-137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розчин для орального застосування, 2 мг/мл</w:t>
            </w:r>
            <w:r>
              <w:rPr>
                <w:b/>
              </w:rPr>
              <w:br/>
              <w:t>по 100 мл розчину у флаконі; по 1 флакону разом із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351635-26/В-137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Денігма®, </w:t>
            </w:r>
            <w:r>
              <w:rPr>
                <w:b/>
              </w:rPr>
              <w:t>розчин для орального застосування, 2 мг/мл</w:t>
            </w:r>
            <w:r>
              <w:rPr>
                <w:b/>
              </w:rPr>
              <w:br/>
              <w:t>по 100 мл розчину у флаконі; по 1 флакону разом із мірною ложкою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</w:t>
            </w:r>
            <w:r>
              <w:rPr>
                <w:b/>
              </w:rPr>
              <w:t>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347423-25/З-82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Депо-Медрол, </w:t>
            </w:r>
            <w:r>
              <w:rPr>
                <w:b/>
              </w:rPr>
              <w:t>суспензія для ін'єкцій, 40 мг/мл; по 1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347423-25/З-82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Депо-Медрол, </w:t>
            </w:r>
            <w:r>
              <w:rPr>
                <w:b/>
              </w:rPr>
              <w:t>суспензія для ін'єкцій, 40 мг/мл; по 1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347423-25/З-82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Депо-Медрол, </w:t>
            </w:r>
            <w:r>
              <w:rPr>
                <w:b/>
              </w:rPr>
              <w:t>суспензія для ін'єкцій, 40 мг/мл; по 1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348009-25/В-61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ДЕПРОЛГІН® ІС, </w:t>
            </w:r>
            <w:r>
              <w:rPr>
                <w:b/>
              </w:rPr>
              <w:t xml:space="preserve">порошок для орального розчину, 25 мг/дозу; </w:t>
            </w:r>
            <w:r>
              <w:rPr>
                <w:b/>
              </w:rPr>
              <w:br/>
              <w:t>по 2,5 г у саше; по 10 саше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348009-25/В-61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ДЕПРОЛГІН® ІС, </w:t>
            </w:r>
            <w:r>
              <w:rPr>
                <w:b/>
              </w:rPr>
              <w:t xml:space="preserve">порошок для орального розчину, 25 мг/дозу; </w:t>
            </w:r>
            <w:r>
              <w:rPr>
                <w:b/>
              </w:rPr>
              <w:br/>
            </w:r>
            <w:r>
              <w:rPr>
                <w:b/>
              </w:rPr>
              <w:t>по 2,5 г у саше; по 10 саше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348009-25/В-61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ДЕПРОЛГІН® ІС, </w:t>
            </w:r>
            <w:r>
              <w:rPr>
                <w:b/>
              </w:rPr>
              <w:t xml:space="preserve">порошок для орального розчину, 25 мг/дозу; </w:t>
            </w:r>
            <w:r>
              <w:rPr>
                <w:b/>
              </w:rPr>
              <w:br/>
              <w:t>по 2,5 г у саше; по 10 саше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352168-26/В-138, 352169-26/В-138,</w:t>
            </w:r>
            <w:r>
              <w:rPr>
                <w:b/>
              </w:rPr>
              <w:t xml:space="preserve"> 352170-26/В-138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Джесіка®, </w:t>
            </w:r>
            <w:r>
              <w:rPr>
                <w:b/>
              </w:rPr>
              <w:t>таблетки, по 10 таблеток у блістері, по 1 або 3,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352168-26/В-138, 352169-26/В-138, 352170-26/В-138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Джесіка®, </w:t>
            </w:r>
            <w:r>
              <w:rPr>
                <w:b/>
              </w:rPr>
              <w:t>таблетки, по 10 таблеток у блістері, по 1 або 3,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352168-26/В-138, 352169-26/В-138, 352170-26/В-138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Джесіка®, </w:t>
            </w:r>
            <w:r>
              <w:rPr>
                <w:b/>
              </w:rPr>
              <w:t>таблетки, по 10 таблеток у блістері, по 1 або 3,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338990-25/В-145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Диклофенак-Здоров'я,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30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338990-25/В-145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Диклофенак-Здоров'я,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30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338990-25/В-145 від 09.06.2025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Диклофенак-Здоров'я, </w:t>
            </w:r>
            <w:r>
              <w:rPr>
                <w:b/>
              </w:rPr>
              <w:t>гель 1 %;</w:t>
            </w:r>
            <w:r>
              <w:rPr>
                <w:b/>
              </w:rPr>
              <w:br/>
              <w:t>по 30 г або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357495-26/В-132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Диклофенак-Фармекс, </w:t>
            </w:r>
            <w:r>
              <w:rPr>
                <w:b/>
              </w:rPr>
              <w:t>супозиторії ректальні, 100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357495-26/В-132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Диклофенак-Фармекс, </w:t>
            </w:r>
            <w:r>
              <w:rPr>
                <w:b/>
              </w:rPr>
              <w:t>супозиторії ректальні, 100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357495-26/В-132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Диклофенак-Фармекс, </w:t>
            </w:r>
            <w:r>
              <w:rPr>
                <w:b/>
              </w:rPr>
              <w:t>супозиторії ректальні, 100 мг; по 5 супозиторіїв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</w:t>
            </w:r>
            <w:r>
              <w:rPr>
                <w:b/>
              </w:rPr>
              <w:t>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354449-26/В-139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або по 40 мг in bulk: по 7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354449-26/В-139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або по 40 мг in bulk: по 7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354449-26/В-139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або по 40 мг in bulk: по 7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354448-26/В-139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по 7 таблеток у блістері, по 2 або 4 блістери у пачці; по 40 мг по 7 таблеток у блістері; по 1 або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354448-26/В-139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по 7 таблеток у блістері, по 2 або 4 блістери у пачці; по 40 мг по 7 таблеток у блістері; по 1 або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354448-26/В-139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по 7 таблеток у блістері, по 2 або 4 блістери у пачці; по 40 мг по 7 таблеток у блістері; по 1 або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354449-26/В-139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або по 40 мг in bulk: по 7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354449-26/В-139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або по 40 мг in bulk: по 7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354449-26/В-139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або по 40 мг in bulk: по 7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354448-26/В-139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по 7 таблеток у блістері, по 2 або 4 блістери у пачці; по 40 мг по 7 таблеток у блістері; по 1 або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354448-26/В-139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по 7 таблеток у блістері, по 2 або 4 блістери у пачці; по 40 мг по 7 таблеток у блістері; по 1 або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354448-26/В-139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Езонекса®, </w:t>
            </w:r>
            <w:r>
              <w:rPr>
                <w:b/>
              </w:rPr>
              <w:t>таблетки кишковорозчинні по 20 мг по 7 таблеток у блістері, по 2 або 4 блістери у пачці; по 40 мг по 7 таблеток у блістері; по 1 або по 2 або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327505-24/З-128, 327506-24/З-128,</w:t>
            </w:r>
            <w:r>
              <w:rPr>
                <w:b/>
              </w:rPr>
              <w:t xml:space="preserve"> 327507-24/З-128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 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327505-24/З-128, 327506-24/З-128, 327507-24/З-128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 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327505-24/З-128, 327506-24/З-128, 3</w:t>
            </w:r>
            <w:r>
              <w:rPr>
                <w:b/>
              </w:rPr>
              <w:t>27507-24/З-128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 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337568-25/З-96, 337569-25/З-96, 351508-26/З-96, 351509-26/З-96, 351510-26/З-96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 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337568-25/З-96, 337569-25/З-96, 351508-26/З-96, 351509-26/З-96, 351510-26/З-96 від 09.05.202</w:t>
            </w:r>
            <w:r>
              <w:rPr>
                <w:b/>
              </w:rPr>
              <w:t>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 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337568-25/З-96, 337569-25/З-96, 351508-26/З-96, 351509-26/З-96, 351510-26/З-96 від 09.05.2025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Елідел®, </w:t>
            </w:r>
            <w:r>
              <w:rPr>
                <w:b/>
              </w:rPr>
              <w:t>крем для зовнішнього застосування 1 %; по 15 г, 30 г, 60 г або 100 г у тубі; по 1 тубі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Хелскеа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345363-25/З-45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Єврофенак, </w:t>
            </w:r>
            <w:r>
              <w:rPr>
                <w:b/>
              </w:rPr>
              <w:t>таблетки, вкриті плівковою оболонкою, по 100 мг, по 10 таблеток у блістері; по 3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345363-25/З-45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Єврофенак, </w:t>
            </w:r>
            <w:r>
              <w:rPr>
                <w:b/>
              </w:rPr>
              <w:t>таблетки, вкриті плівковою оболонкою, по 100 мг, по 10 таблеток у блістері; по 3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345363-25/З-45 від 29.09.2025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Єврофенак, </w:t>
            </w:r>
            <w:r>
              <w:rPr>
                <w:b/>
              </w:rPr>
              <w:t>таблетки, вкриті плівковою оболонкою, по 100 мг, по 10 таблеток у блістері; по 3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355978-26/В-147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Жозегуд®, </w:t>
            </w:r>
            <w:r>
              <w:rPr>
                <w:b/>
              </w:rPr>
              <w:t>таблетки, вкриті плівковою оболонкою по 3 мг/0,02 мг; по 28 (24 таблетки рожевого кольору + 4 таблетки (плацебо) білого кольору) таблеток у блістері; по 1 блістеру разом з картонним футляром для зберігання</w:t>
            </w:r>
            <w:r>
              <w:rPr>
                <w:b/>
              </w:rPr>
              <w:t xml:space="preserve"> блістера, тижневим календарем-стікером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</w:t>
      </w:r>
      <w:r>
        <w:rPr>
          <w:b/>
          <w:sz w:val="20"/>
          <w:szCs w:val="20"/>
        </w:rPr>
        <w:t>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355978-26/В-147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Жозегуд®, </w:t>
            </w:r>
            <w:r>
              <w:rPr>
                <w:b/>
              </w:rPr>
              <w:t xml:space="preserve">таблетки, вкриті плівковою оболонкою по 3 мг/0,02 мг; по 28 (24 таблетки рожевого кольору + 4 таблетки (плацебо) білого кольору) таблеток у блістері; по 1 блістеру разом з картонним футляром для зберігання блістера, тижневим календарем-стікером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355978-26/В-147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Жозегуд®, </w:t>
            </w:r>
            <w:r>
              <w:rPr>
                <w:b/>
              </w:rPr>
              <w:t xml:space="preserve">таблетки, вкриті плівковою оболонкою по 3 мг/0,02 мг; по 28 (24 таблетки рожевого кольору + 4 таблетки (плацебо) білого кольору) таблеток у блістері; по 1 блістеру разом з картонним футляром для зберігання блістера, тижневим календарем-стікером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356621-26/З-116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Зоіпім, </w:t>
            </w:r>
            <w:r>
              <w:rPr>
                <w:b/>
              </w:rPr>
              <w:t>порошок для розчину для ін'єкцій по 1000 мг,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</w:t>
      </w:r>
      <w:r>
        <w:rPr>
          <w:b/>
          <w:sz w:val="20"/>
          <w:szCs w:val="20"/>
        </w:rPr>
        <w:t>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356621-26/З-116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Зоіпім, </w:t>
            </w:r>
            <w:r>
              <w:rPr>
                <w:b/>
              </w:rPr>
              <w:t>порошок для розчину для ін'єкцій по 1000 мг,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</w:t>
            </w:r>
            <w:r>
              <w:rPr>
                <w:szCs w:val="20"/>
              </w:rPr>
              <w:t>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356621-26/З-116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Зоіпім, </w:t>
            </w:r>
            <w:r>
              <w:rPr>
                <w:b/>
              </w:rPr>
              <w:t>порошок для розчину для ін'єкцій по 1000 мг,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</w:t>
            </w:r>
            <w: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345724-25/В-28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Золмігрен®, </w:t>
            </w:r>
            <w:r>
              <w:rPr>
                <w:b/>
              </w:rPr>
              <w:t>таблетки, вкриті плівковою оболонкою, по 2,5 мг по 2 або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345724-25/В-28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Золмігрен®, </w:t>
            </w:r>
            <w:r>
              <w:rPr>
                <w:b/>
              </w:rPr>
              <w:t>таблетки, вкриті плівковою оболонкою, по 2,5 мг по 2 або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345724-25/В-28 від 03.10.2025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Золмігрен®, </w:t>
            </w:r>
            <w:r>
              <w:rPr>
                <w:b/>
              </w:rPr>
              <w:t>таблетки, вкриті плівковою оболонкою, по 2,5 мг по 2 або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</w:t>
            </w:r>
            <w:r>
              <w:rPr>
                <w:noProof/>
              </w:rPr>
              <w:t>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</w:t>
            </w:r>
            <w:r>
              <w:rPr>
                <w:noProof/>
              </w:rPr>
              <w:t>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351309-26/З-116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 по 14 капсул у блістері; по 2 або по 4 блістери в картонній упаковці; in bulk: № 5880 (14х 420) по 14 капсул у блістері; по 420 блістерів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</w:t>
            </w:r>
            <w:r>
              <w:rPr>
                <w:b/>
              </w:rPr>
              <w:t>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355062-26/В-28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Інжеста®, </w:t>
            </w:r>
            <w:r>
              <w:rPr>
                <w:b/>
              </w:rPr>
              <w:t xml:space="preserve">капсули м'які по 100 мг </w:t>
            </w:r>
            <w:r>
              <w:rPr>
                <w:b/>
              </w:rPr>
              <w:t>по 10 капсул у блістері, по 3 блістери у пачці; капсули м'які по 200 мг по 10 капсул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355062-26/В-28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Інжеста®, </w:t>
            </w:r>
            <w:r>
              <w:rPr>
                <w:b/>
              </w:rPr>
              <w:t>капсули м'які по 100 мг по 10 капсул у блістері, по 3 блістери у пачці; капсули м'які по 200 мг по 10 капсул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355062-26/В-28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Інжеста®, </w:t>
            </w:r>
            <w:r>
              <w:rPr>
                <w:b/>
              </w:rPr>
              <w:t>капсули м'які по 100 мг по 10 капсул у блістері, по 3 блістери у пачці; капсули м'які по 200 мг по 10 капсул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03.07.2026 </w:t>
            </w:r>
            <w:r>
              <w:rPr>
                <w:b/>
              </w:rPr>
              <w:t>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355062-26/В-28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Інжеста®, </w:t>
            </w:r>
            <w:r>
              <w:rPr>
                <w:b/>
              </w:rPr>
              <w:t xml:space="preserve">капсули м'які по 100 мг </w:t>
            </w:r>
            <w:r>
              <w:rPr>
                <w:b/>
              </w:rPr>
              <w:t>по 10 капсул у блістері, по 3 блістери у пачці; капсули м'які по 200 мг по 10 капсул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355062-26/В-28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Інжеста®, </w:t>
            </w:r>
            <w:r>
              <w:rPr>
                <w:b/>
              </w:rPr>
              <w:t>капсули м'які по 100 мг по 10 капсул у блістері, по 3 блістери у пачці; капсули м'які по 200 мг по 10 капсул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355062-26/В-28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Інжеста®, </w:t>
            </w:r>
            <w:r>
              <w:rPr>
                <w:b/>
              </w:rPr>
              <w:t>капсули м'які по 100 мг по 10 капсул у блістері, по 3 блістери у пачці; капсули м'які по 200 мг по 10 капсул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03.07.2026 </w:t>
            </w:r>
            <w:r>
              <w:rPr>
                <w:b/>
              </w:rPr>
              <w:t>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324284-24/В-124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Інозин пранобекс, </w:t>
            </w:r>
            <w:r>
              <w:rPr>
                <w:b/>
              </w:rPr>
              <w:t>таблетки по 500 мг;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ВІДПОВІДАЛЬНІСТЮ"КВАНТУМ-САТІС",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324284-24/В-124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Інозин пранобекс, </w:t>
            </w:r>
            <w:r>
              <w:rPr>
                <w:b/>
              </w:rPr>
              <w:t>таблетки по 500 мг;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ВІДПОВІДАЛЬНІСТЮ"КВАНТУМ-САТІС",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324284-24/В-124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Інозин пранобекс, </w:t>
            </w:r>
            <w:r>
              <w:rPr>
                <w:b/>
              </w:rPr>
              <w:t>таблетки по 500 мг;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ВІДПОВІДАЛЬНІСТЮ"КВАНТУМ-САТІС",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357666-26/З-116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357666-26/З-116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357666-26/З-116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357666-26/З-116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357666-26/З-116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>Каспофунгін-Віста,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порошок для концентрату для розчину для інфузій по 50 мг або по 70 мг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357666-26/З-116 від 06.05.2026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Каспофунгін-Віста, </w:t>
            </w:r>
            <w:r>
              <w:rPr>
                <w:b/>
              </w:rPr>
              <w:t>порошок для концентрату для розчину для інфузій по 50 мг або по 70 мг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</w:t>
            </w:r>
            <w:r>
              <w:rPr>
                <w:b/>
              </w:rPr>
              <w:t xml:space="preserve">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356452-26/В-146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розчин для ін’єкцій, 50 мг/2 мл по 2 мл в ампулі; по 5 ампул у блістері; по 1 або по 2 блістери в пачці з картону; по 2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356452-26/В-146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розчин для ін’єкцій, 50 мг/2 мл по 2 мл в ампулі; по 5 ампул у блістері; по 1 або по 2 блістери в пачці з картону; по 2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356452-26/В-146 від 13.04.2026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розчин для ін’єкцій, 50 мг/2 мл по 2 мл в ампулі; по 5 ампул у блістері; по 1 або по 2 блістери в пачці з картону; по 2 мл в ампулі;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353681-26/З-128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353681-26/З-128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353681-26/З-128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356371-26/З-97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</w:t>
            </w:r>
            <w:r>
              <w:rPr>
                <w:b/>
              </w:rPr>
              <w:t>ритроміцину) + 2 капсули (лансопразолу) -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(кларитроміцину) +</w:t>
            </w:r>
            <w:r>
              <w:rPr>
                <w:b/>
              </w:rPr>
              <w:t xml:space="preserve"> 2 капсули (лансопразолу) -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356371-26/З-97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</w:t>
            </w:r>
            <w:r>
              <w:rPr>
                <w:b/>
              </w:rPr>
              <w:t>ритроміцину) + 2 капсули (лансопразолу) -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(кларитроміцину) +</w:t>
            </w:r>
            <w:r>
              <w:rPr>
                <w:b/>
              </w:rPr>
              <w:t xml:space="preserve"> 2 капсули (лансопразолу) -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356371-26/З-97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Клатінол®, </w:t>
            </w:r>
            <w:r>
              <w:rPr>
                <w:b/>
              </w:rPr>
              <w:t>таблетки, вкриті оболонкою, по 500 мг + таблетки, вкриті оболонкою, по 250 мг + капсули по 30 мг, комбінований набір для перорального застосування № 42: 2 таблетки жовтого кольору круглої форми (тинідазолу) + 2 таблетки жовтого кольору довгастої</w:t>
            </w:r>
            <w:r>
              <w:rPr>
                <w:b/>
              </w:rPr>
              <w:t xml:space="preserve"> форми (кларитроміцину) + 2 капсули (лансопразолу) - у стрипі; по 7 стрипів у картонній пачці; комбінований набір для перорального застосування № 42: 2 таблетки жовтого кольору круглої форми (тинідазолу) + 2 таблетки жовтого кольору довгастої форми (кларит</w:t>
            </w:r>
            <w:r>
              <w:rPr>
                <w:b/>
              </w:rPr>
              <w:t>роміцину) + 2 капсули (лансопразолу) - у блістері;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354360-26/В-147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супозиторії вагінальні по 500 мг; по 1 супозиторію у стрипі; по 1 стрипу у картонній упаковці; in bulk: по 1 супозиторію у стрипі, по 2700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03.07.2026 р. № </w:t>
            </w:r>
            <w:r>
              <w:rPr>
                <w:b/>
              </w:rPr>
              <w:t>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354360-26/В-147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супозиторії вагінальні по 500 мг; по 1 супозиторію у стрипі; по 1 стрипу у картонній упаковці; in bulk: по 1 супозиторію у стрипі, по 2700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354360-26/В-147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супозиторі</w:t>
            </w:r>
            <w:r>
              <w:rPr>
                <w:b/>
              </w:rPr>
              <w:t>ї вагінальні по 500 мг; по 1 супозиторію у стрипі; по 1 стрипу у картонній упаковці; in bulk: по 1 супозиторію у стрипі, по 2700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354439-26/З-144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супозиторії вагінальні по 100 мг; по 6 супозиторіїв у стрипі; по 1 стрипу у картонній упаковці; in bulk: по 6 супозиторіїв у стрипі, по 450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354439-26/З-144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супозиторії вагінальні по 100 мг; по 6 супозиторіїв у стрипі; по 1 стрипу у картонній упаковці; in bulk: по 6 супозиторіїв у стрипі, по 450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354439-26/З-144 від 13.03.2026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Клофан, </w:t>
            </w:r>
            <w:r>
              <w:rPr>
                <w:b/>
              </w:rPr>
              <w:t>супозиторії вагінальні по 100 мг; по 6 супозиторіїв у стрипі; по 1 стрипу у картонній упаковці; in bulk: по 6 супозиторіїв у стрипі, по 450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355861-26/З-145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Коензим композитум,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по 2,2 мл в ампулі; по 5 ампул у контурній чарунковій упаковці; по 1 контурній чарунковій упаковці в коробці з картону;</w:t>
            </w:r>
            <w:r>
              <w:rPr>
                <w:b/>
              </w:rPr>
              <w:br/>
              <w:t>по 2,2 мл в ампулі; по 5 ампул у контурній чарунковій упаковці; по 2 контурні чарункові упаковки в коробці з картону;</w:t>
            </w:r>
            <w:r>
              <w:rPr>
                <w:b/>
              </w:rPr>
              <w:br/>
              <w:t>по 2,2 мл в ампулі</w:t>
            </w:r>
            <w:r>
              <w:rPr>
                <w:b/>
              </w:rPr>
              <w:t>; по 5 ампул у контурній чарунковій упаковці; по 20 контурних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355861-26/З-145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Коензим композитум,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  <w:t>по 2,2 мл в ампулі; по 5 ампул у контурній чарунковій упаковці; по 1 контурній чарунковій упаковці в коробці з картону;</w:t>
            </w:r>
            <w:r>
              <w:rPr>
                <w:b/>
              </w:rPr>
              <w:br/>
              <w:t>по 2,2 мл в ампулі; по 5 ампул у контурній чарунковій упаковці; по 2 контурні чарункові упаковк</w:t>
            </w:r>
            <w:r>
              <w:rPr>
                <w:b/>
              </w:rPr>
              <w:t>и в коробці з картону;</w:t>
            </w:r>
            <w:r>
              <w:rPr>
                <w:b/>
              </w:rPr>
              <w:br/>
              <w:t>по 2,2 мл в ампулі; по 5 ампул у контурній чарунковій упаковці; по 20 контурних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355861-26/З-145 від 03.04.2026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Коензим композитум, </w:t>
            </w:r>
            <w:r>
              <w:rPr>
                <w:b/>
              </w:rPr>
              <w:t>розчин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по 2,2 мл в ампулі; по 5 ампул у контурній чарунковій упаковці; по 1 контурній чарунковій упаковці в коробці з картону;</w:t>
            </w:r>
            <w:r>
              <w:rPr>
                <w:b/>
              </w:rPr>
              <w:br/>
              <w:t>по 2,2 мл в ампулі; по 5 ампул у контурній чарунковій упаковці; по 2 контурні чарункові упаковки в коробці з картону;</w:t>
            </w:r>
            <w:r>
              <w:rPr>
                <w:b/>
              </w:rPr>
              <w:br/>
              <w:t>по 2,2 мл в ампулі</w:t>
            </w:r>
            <w:r>
              <w:rPr>
                <w:b/>
              </w:rPr>
              <w:t>; по 5 ампул у контурній чарунковій упаковці; по 20 контурних чарункових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355153-26/З-61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Бліц, </w:t>
            </w:r>
            <w:r>
              <w:rPr>
                <w:b/>
              </w:rPr>
              <w:t>гранули для орального розчину по 2,02 г у стік-пакетику; по 12 стік-пакетиків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355153-26/З-61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Бліц, </w:t>
            </w:r>
            <w:r>
              <w:rPr>
                <w:b/>
              </w:rPr>
              <w:t>гранули для орального розчину по 2,02 г у стік-пакетику; по 12 стік-пакетиків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355153-26/З-61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Бліц, </w:t>
            </w:r>
            <w:r>
              <w:rPr>
                <w:b/>
              </w:rPr>
              <w:t>гранули для орального розчину по 2,02 г у стік-пакетику; по 12 стік-пакетиків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340625-25/З-148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340625-25/З-148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340625-25/З-148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341018-25/З-126, 341019-25/З-126, 341020-25/З-126, 353202-26/З-126 від </w:t>
            </w:r>
            <w:r>
              <w:rPr>
                <w:b/>
              </w:rPr>
              <w:t>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341018-25/З-126, 341019-25/З-126, 341020-25/З-126, 353202-26/З-126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341018-25/З-126, 341019-25/З-126, 341020-25/З-126, 353202-26/З-126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349454-25/З-88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5 мг/500 мг; по 2,5 мг/1000 мг; по 5 мг/1000 мг;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338681-25/З-121 від 03.06.2025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Комбогліза XR, </w:t>
            </w:r>
            <w:r>
              <w:rPr>
                <w:b/>
              </w:rPr>
              <w:t>таблетки, вкриті плівковою оболонкою, по 2,5 мг/1000 мг, по 5 мг/500 мг, по 5 мг/1000 мг;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352536-26/В-146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Конвулекс, </w:t>
            </w:r>
            <w:r>
              <w:rPr>
                <w:b/>
              </w:rPr>
              <w:t>розчин для ін'єкцій, 100 мг/мл по 5 мл в ампулі, по 5 ампул у контурній чарунковій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352536-26/В-146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Конвулекс, </w:t>
            </w:r>
            <w:r>
              <w:rPr>
                <w:b/>
              </w:rPr>
              <w:t>розчин для ін'єкцій, 100 мг/мл по 5 мл в ампулі, по 5 ампул у контурній чарунковій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352536-26/В-146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Конвулекс, </w:t>
            </w:r>
            <w:r>
              <w:rPr>
                <w:b/>
              </w:rPr>
              <w:t>розчин для ін'єкцій, 100 мг/мл по 5 мл в ампулі, по 5 ампул у контурній чарунковій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351261-26/З-124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351261-26/З-124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351261-26/З-124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таблетки гастрорезистентні по 40 мг;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349107-25/В-137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Контролфлекс, </w:t>
            </w:r>
            <w:r>
              <w:rPr>
                <w:b/>
              </w:rPr>
              <w:t>розчин для ін'єкцій, 2 мг/мл, по 2 мл в ампулах; по 5 ампул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349107-25/В-137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Контролфлекс, </w:t>
            </w:r>
            <w:r>
              <w:rPr>
                <w:b/>
              </w:rPr>
              <w:t>розчин для ін'єкцій, 2 мг/мл, по 2 мл в ампулах; по 5 ампул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349107-25/В-137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Контролфлекс, </w:t>
            </w:r>
            <w:r>
              <w:rPr>
                <w:b/>
              </w:rPr>
              <w:t>розчин для ін'єкцій, 2 мг/мл, по 2 мл в ампулах; по 5 ампул у блістері; по 1 або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</w:t>
            </w:r>
            <w:r>
              <w:rPr>
                <w:b/>
              </w:rPr>
              <w:t>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354007-26/З-138 від 06.03.2026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Корсавал, </w:t>
            </w:r>
            <w:r>
              <w:rPr>
                <w:b/>
              </w:rPr>
              <w:t>таблетки, вкриті плівковою оболонкою, по 24 мг/26 мг, по 49 мг/51 мг, по 97 мг/103 мг; по 7 таблеток у блістері; по 4 блістери у картонній пачці або по 14 таблеток у блістері; по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</w:t>
            </w:r>
            <w:r>
              <w:rPr>
                <w:b/>
              </w:rPr>
              <w:t>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340096-25/З-140, 347987-25/З-148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КСАЛАТАН®, </w:t>
            </w:r>
            <w:r>
              <w:rPr>
                <w:b/>
              </w:rPr>
              <w:t>краплі очні, розчин 0,005 %; по 2,5 мл у поліетиленовому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340096-25/З-140, 347987-25/З-148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КСАЛАТАН®, </w:t>
            </w:r>
            <w:r>
              <w:rPr>
                <w:b/>
              </w:rPr>
              <w:t>краплі очні, розчин 0,005 %; по 2,5 мл у поліетиленовому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340096-25/З-140, 347987-25/З-148 від 26.06.2025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КСАЛАТАН®, </w:t>
            </w:r>
            <w:r>
              <w:rPr>
                <w:b/>
              </w:rPr>
              <w:t>краплі очні, розчин 0,005 %; по 2,5 мл у поліетиленовому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355141-26/З-140, 355142-26/З-140 </w:t>
            </w:r>
            <w:r>
              <w:rPr>
                <w:b/>
              </w:rPr>
              <w:t>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355141-26/З-140, 355142-26/З-140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355141-26/З-140, 355142-26/З-140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355048-26/З-82, 355049-26/З-82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 пролонгованої дії по 11 мг; по 7 таблеток пролонгованої дії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355048-26/З-82, 355049-26/З-82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 пролонгованої дії по 11 мг; по 7 таблеток пролонгованої дії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355048-26/З-82, 355049-26/З-82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 пролонгованої дії по 11 мг; по 7 таблеток пролонгованої дії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342732-25/З-126, 342734-25/З-126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голку;</w:t>
            </w:r>
            <w:r>
              <w:rPr>
                <w:b/>
              </w:rPr>
              <w:br/>
              <w:t>по 1 попередньо наповненому шприцу у блістері; 1 блістер у картонні</w:t>
            </w:r>
            <w:r>
              <w:rPr>
                <w:b/>
              </w:rPr>
              <w:t>й коробці</w:t>
            </w:r>
            <w:r>
              <w:rPr>
                <w:b/>
              </w:rPr>
              <w:br/>
              <w:t>розчин для ін'єкцій, 150 мг/1 мл; по 1 мл розчину для ін’єкцій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</w:t>
            </w:r>
            <w:r>
              <w:rPr>
                <w:b/>
              </w:rPr>
              <w:t>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342732-25/З-126, 342734-25/З-126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голку;</w:t>
            </w:r>
            <w:r>
              <w:rPr>
                <w:b/>
              </w:rPr>
              <w:br/>
              <w:t>по 1 попередньо наповненому шприцу у блістері; 1 блістер у картонній коробці</w:t>
            </w:r>
            <w:r>
              <w:rPr>
                <w:b/>
              </w:rPr>
              <w:br/>
              <w:t xml:space="preserve">розчин для ін'єкцій, 150 мг/1 мл; по 1 </w:t>
            </w:r>
            <w:r>
              <w:rPr>
                <w:b/>
              </w:rPr>
              <w:t>мл розчину для ін’єкцій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342732-25/З-126, 342734-25/З-126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голку;</w:t>
            </w:r>
            <w:r>
              <w:rPr>
                <w:b/>
              </w:rPr>
              <w:br/>
              <w:t>по 1 попередньо наповненому шприцу у блістері; 1 блістер у картонній коробці</w:t>
            </w:r>
            <w:r>
              <w:rPr>
                <w:b/>
              </w:rPr>
              <w:br/>
              <w:t xml:space="preserve">розчин для ін'єкцій, 150 мг/1 мл; по 1 </w:t>
            </w:r>
            <w:r>
              <w:rPr>
                <w:b/>
              </w:rPr>
              <w:t>мл розчину для ін’єкцій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355229-26/З-128, 355230-26/З-128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мг; </w:t>
            </w:r>
            <w:r>
              <w:rPr>
                <w:b/>
              </w:rPr>
              <w:t>порошок для розчину для ін’єкцій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355229-26/З-128, 355230-26/З-128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мг; </w:t>
            </w:r>
            <w:r>
              <w:rPr>
                <w:b/>
              </w:rPr>
              <w:t>порошок для розчину для ін’єкцій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355229-26/З-128, 355230-26/З-128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мг; </w:t>
            </w:r>
            <w:r>
              <w:rPr>
                <w:b/>
              </w:rPr>
              <w:t>порошок для розчину для ін’єкцій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355229-26/З-128, 355230-26/З-128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мг; </w:t>
            </w:r>
            <w:r>
              <w:rPr>
                <w:b/>
              </w:rPr>
              <w:t>порошок для розчину для ін’єкцій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355229-26/З-128, 355230-26/З-128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мг; </w:t>
            </w:r>
            <w:r>
              <w:rPr>
                <w:b/>
              </w:rPr>
              <w:t>порошок для розчину для ін’єкцій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355229-26/З-128, 355230-26/З-128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 xml:space="preserve">порошок для розчину для ін`єкцій по 75 мг; </w:t>
            </w:r>
            <w:r>
              <w:rPr>
                <w:b/>
              </w:rPr>
              <w:t>порошок для розчину для ін’єкцій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342732-25/З-126, 342734-25/З-126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голку;</w:t>
            </w:r>
            <w:r>
              <w:rPr>
                <w:b/>
              </w:rPr>
              <w:br/>
              <w:t>по 1 попередньо наповненому шприцу у блістері; 1 блістер у картонній коробці</w:t>
            </w:r>
            <w:r>
              <w:rPr>
                <w:b/>
              </w:rPr>
              <w:br/>
              <w:t xml:space="preserve">розчин для ін'єкцій, 150 мг/1 мл; по 1 </w:t>
            </w:r>
            <w:r>
              <w:rPr>
                <w:b/>
              </w:rPr>
              <w:t>мл розчину для ін’єкцій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342732-25/З-126, 342734-25/З-126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голку;</w:t>
            </w:r>
            <w:r>
              <w:rPr>
                <w:b/>
              </w:rPr>
              <w:br/>
              <w:t>по 1 попередньо наповненому шприцу у блістері; 1 блістер у картонній коробці</w:t>
            </w:r>
            <w:r>
              <w:rPr>
                <w:b/>
              </w:rPr>
              <w:br/>
              <w:t xml:space="preserve">розчин для ін'єкцій, 150 мг/1 мл; по 1 </w:t>
            </w:r>
            <w:r>
              <w:rPr>
                <w:b/>
              </w:rPr>
              <w:t>мл розчину для ін’єкцій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342732-25/З-126, 342734-25/З-126 від 12.08.2025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розчин для ін'єкцій, 75 мг/0,5 мл; по 0,5 мл розчину для ін’єкцій у попередньо наповненому шприці з закріпленою голкою та кришкою на голку;</w:t>
            </w:r>
            <w:r>
              <w:rPr>
                <w:b/>
              </w:rPr>
              <w:br/>
              <w:t>по 1 попередньо наповненому шприцу у блістері; 1 блістер у картонній коробці</w:t>
            </w:r>
            <w:r>
              <w:rPr>
                <w:b/>
              </w:rPr>
              <w:br/>
              <w:t xml:space="preserve">розчин для ін'єкцій, 150 мг/1 мл; по 1 </w:t>
            </w:r>
            <w:r>
              <w:rPr>
                <w:b/>
              </w:rPr>
              <w:t>мл розчину для ін’єкцій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357280-26/З-132, 357281-26/З-132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Лапатиніб-Віста , </w:t>
            </w:r>
            <w:r>
              <w:rPr>
                <w:b/>
              </w:rPr>
              <w:t>таблетки, вкриті плівковою оболонкою, по 250 мг; по 7 таблеток у блістері,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357280-26/З-132, 357281-26/З-132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Лапатиніб-Віста , </w:t>
            </w:r>
            <w:r>
              <w:rPr>
                <w:b/>
              </w:rPr>
              <w:t>таблетки, вкриті плівковою оболонкою, по 250 мг; по 7 таблеток у блістері,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357280-26/З-132, 357281-26/З-132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Лапатиніб-Віста , </w:t>
            </w:r>
            <w:r>
              <w:rPr>
                <w:b/>
              </w:rPr>
              <w:t>таблетки, вкриті плівковою оболонкою, по 250 мг; по 7 таблеток у блістері,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</w:t>
            </w:r>
            <w:r>
              <w:rPr>
                <w:b/>
              </w:rPr>
              <w:t xml:space="preserve">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355128-26/З-139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Летровіста,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355128-26/З-139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Летровіста,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355128-26/З-139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Летровіста, </w:t>
            </w:r>
            <w:r>
              <w:rPr>
                <w:b/>
              </w:rPr>
              <w:t>таблетки, вкриті плівковою оболонкою, по 2,5 мг,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343911-25/З-138 від 01.09.2025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Лінебіотик, </w:t>
            </w:r>
            <w:r>
              <w:rPr>
                <w:b/>
              </w:rPr>
              <w:t>розчин для інфузій, 2 мг/мл; по 300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</w:t>
            </w:r>
            <w:r>
              <w:rPr>
                <w:b/>
                <w:noProof/>
              </w:rPr>
              <w:t>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343911-25/З-138 від 01.09.2025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Лінебіотик, </w:t>
            </w:r>
            <w:r>
              <w:rPr>
                <w:b/>
              </w:rPr>
              <w:t>розчин для інфузій, 2 мг/мл; по 300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343911-25/З-138 від 01.09.2025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Лінебіотик, </w:t>
            </w:r>
            <w:r>
              <w:rPr>
                <w:b/>
              </w:rPr>
              <w:t>розчин для інфузій, 2 мг/мл; по 300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350459-25/В-138, 356954-26/В-138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Лінелід, </w:t>
            </w:r>
            <w:r>
              <w:rPr>
                <w:b/>
              </w:rPr>
              <w:t>розчин для інфузій, 2 мг/мл; по 300 мл у контейнері полімерному у вакуумній полімерній упаковці; по 1 полімерному контейнеру у вакуумній полімерній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</w:t>
            </w:r>
            <w:r>
              <w:rPr>
                <w:b/>
              </w:rPr>
              <w:t>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350459-25/В-138, 356954-26/В-138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Лінелід, </w:t>
            </w:r>
            <w:r>
              <w:rPr>
                <w:b/>
              </w:rPr>
              <w:t>розчин для інфузій, 2 мг/мл; по 300 мл у контейнері полімерному у вакуумній полімерній упаковці; по 1 полімерному контейнеру у вакуумній полімерній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350459-25/В-138, 356954-26/В-138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Лінелід, </w:t>
            </w:r>
            <w:r>
              <w:rPr>
                <w:b/>
              </w:rPr>
              <w:t>розчин для інфузій, 2 мг/мл; по 300 мл у контейнері полімерному у вакуумній полімерній упаковці; по 1 полімерному контейнеру у вакуумній полімерній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357288-26/В-06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Макроцеф, </w:t>
            </w:r>
            <w:r>
              <w:rPr>
                <w:b/>
              </w:rPr>
              <w:t xml:space="preserve">порошок для розчину для ін`єкцій по 1000 мг/1000 мг; 1 або по 5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357288-26/В-06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Макроцеф, </w:t>
            </w:r>
            <w:r>
              <w:rPr>
                <w:b/>
              </w:rPr>
              <w:t xml:space="preserve">порошок для розчину для ін`єкцій по 1000 мг/1000 мг; 1 або по 5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357288-26/В-06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Макроцеф, </w:t>
            </w:r>
            <w:r>
              <w:rPr>
                <w:b/>
              </w:rPr>
              <w:t xml:space="preserve">порошок для розчину для ін`єкцій по 1000 мг/1000 мг; 1 або по 5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"ІСТФАРМ",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353673-26/З-124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>таблетки, вкриті плівковою оболонкою по 0,5 мг; по 30 таблеток у флаконі; по 1 флакону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2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353673-26/З-124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>таблетки, вкриті плівковою оболонкою по 0,5 мг; по 30 таблеток у флаконі; по 1 флакону в картонній коробці;</w:t>
            </w:r>
            <w:r>
              <w:rPr>
                <w:b/>
              </w:rPr>
              <w:br/>
              <w:t>таблетки, вкриті плівковою оболонкою по 2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353673-26/З-124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>таблетки, вкриті плівковою оболонкою по 0,5 мг; по 30 таблеток у флаконі; по 1 флакону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2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353673-26/З-124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>таблетки, вкриті плівковою оболонкою по 0,5 мг; по 30 таблеток у флаконі; по 1 флакону в картонній коробці;</w:t>
            </w:r>
            <w:r>
              <w:rPr>
                <w:b/>
              </w:rPr>
              <w:br/>
              <w:t>таблетки, вкриті плівковою оболонкою по 2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Новартіс </w:t>
            </w:r>
            <w:r>
              <w:rPr>
                <w:b/>
              </w:rPr>
              <w:t>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353673-26/З-124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>таблетки, вкриті плівковою оболонкою по 0,5 мг; по 30 таблеток у флаконі; по 1 флакону в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 по 2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353673-26/З-124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Мекініст, </w:t>
            </w:r>
            <w:r>
              <w:rPr>
                <w:b/>
              </w:rPr>
              <w:t>таблетки, вкриті плівковою оболонкою по 0,5 мг; по 30 таблеток у флаконі; по 1 флакону в картонній коробці;</w:t>
            </w:r>
            <w:r>
              <w:rPr>
                <w:b/>
              </w:rPr>
              <w:br/>
              <w:t>таблетки, вкриті плівковою оболонкою по 2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</w:t>
            </w:r>
            <w:r>
              <w:rPr>
                <w:b/>
              </w:rPr>
              <w:t>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333735-25/З-118, 333737-25/З-118, 333738-25/З-118, 333739-25/З-118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ін’єкцій, 15 мг/1,5 мл; по 5 ампул у фасонному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333735-25/З-118, 333737-25/З-118, 333738-25/З-118, 333739-25/З-118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ін’єкцій, 15 мг/1,5 мл; по 5 ампул у фасонному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333735-25/З-118, 333737-25/З-118, 3</w:t>
            </w:r>
            <w:r>
              <w:rPr>
                <w:b/>
              </w:rPr>
              <w:t>33738-25/З-118, 333739-25/З-118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ін’єкцій, 15 мг/1,5 мл; по 5 ампул у фасонному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341468-25/В-06, 341469-25/В-06, 341470-25/В-06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341468-25/В-06, 341469-25/В-06, 341470-25/В-06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341468-25/В-06, 341469-25/В-06, 341470-25/В-06 від 18.07.2025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1,5 мл в ампулі;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357485-26/В-138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1,5 мл в ампулах; по 5 ампул у касеті; по 1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357485-26/В-138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1,5 мл в ампулах; по 5 ампул у касеті; по 1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357485-26/В-138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МЕЛОКСИКАМ, </w:t>
            </w:r>
            <w:r>
              <w:rPr>
                <w:b/>
              </w:rPr>
              <w:t>розчин для ін'єкцій, 15 мг/1,5 мл; по 1,5 мл в ампулах; по 5 ампул у касеті; по 1 касеті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354786-26/В-28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354786-26/В-28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354786-26/В-28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354786-26/В-28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354786-26/В-28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354786-26/В-28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таблетки по 7,5 мг або по 15 мг по 10 таблеток у блістері; по 2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355724-26/З-144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"Мові Хелс",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355724-26/З-144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 по 30 або 60 таблето</w:t>
            </w:r>
            <w:r>
              <w:rPr>
                <w:b/>
              </w:rPr>
              <w:t>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355724-26/З-144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355724-26/З-144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</w:t>
            </w:r>
            <w:r>
              <w:rPr>
                <w:b/>
              </w:rPr>
              <w:t>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355724-26/З-144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 по 30 або 60 таблеток у пляшці; по 1 пляшці в картонній упако</w:t>
            </w:r>
            <w:r>
              <w:rPr>
                <w:b/>
              </w:rPr>
              <w:t>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355724-26/З-144 від 01.04.2026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Мовекс® Актив, </w:t>
            </w:r>
            <w:r>
              <w:rPr>
                <w:b/>
              </w:rPr>
              <w:t>таблетки, вкриті оболонкою по 30 або 60 таблеток у пляшці; по 1 пляшці в картонній упаковці; in bulk: по 1000 таблеток у подвійному поліетиленовому пакеті у банці; по 1 банці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345852-25/З-146, 348057-25/З-146, 348058-25/З-146 від 07.10.2025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МОТОРИКУМ, </w:t>
            </w:r>
            <w:r>
              <w:rPr>
                <w:b/>
              </w:rPr>
              <w:t>таблетки по 10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345852-25/З-146, 348057-25/З-146, 348058-25/З-146 від 07.10.2025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МОТОРИКУМ, </w:t>
            </w:r>
            <w:r>
              <w:rPr>
                <w:b/>
              </w:rPr>
              <w:t>таблетки по 10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345852-25/З-146, 348057-25/З-146, 348058-25/З-146 від 07.10.2025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МОТОРИКУМ, </w:t>
            </w:r>
            <w:r>
              <w:rPr>
                <w:b/>
              </w:rPr>
              <w:t>таблетки по 10 мг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358392-26/В-61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НАТРІЮ (S)-ЛАКТАТУ РОЗЧИН (ПУРАСАЛ S/PF 50), </w:t>
            </w:r>
            <w:r>
              <w:rPr>
                <w:b/>
              </w:rPr>
              <w:t>розчин (субстанція) у поліетиленових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358392-26/В-61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НАТРІЮ (S)-ЛАКТАТУ РОЗЧИН (ПУРАСАЛ S/PF 50), </w:t>
            </w:r>
            <w:r>
              <w:rPr>
                <w:b/>
              </w:rPr>
              <w:t>розчин (субстанція) у поліетиленових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358392-26/В-61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НАТРІЮ (S)-ЛАКТАТУ РОЗЧИН (ПУРАСАЛ S/PF 50), </w:t>
            </w:r>
            <w:r>
              <w:rPr>
                <w:b/>
              </w:rPr>
              <w:t>розчин (субстанція) у поліетиленових контейнерах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357850-26/З-92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357850-26/З-92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 xml:space="preserve">Лист </w:t>
            </w:r>
            <w:r>
              <w:rPr>
                <w:b/>
              </w:rPr>
              <w:t>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357850-26/З-92 від 11.05.2026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 xml:space="preserve">Лист </w:t>
            </w:r>
            <w:r>
              <w:rPr>
                <w:b/>
              </w:rPr>
              <w:t>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315827-24/З-137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Незолід, </w:t>
            </w:r>
            <w:r>
              <w:rPr>
                <w:b/>
              </w:rPr>
              <w:t>таблетки, вкриті плівковою оболонкою по 600 мг, по 4 або 10 таблеток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315827-24/З-137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Незолід, </w:t>
            </w:r>
            <w:r>
              <w:rPr>
                <w:b/>
              </w:rPr>
              <w:t>таблетки, вкриті плівковою оболонкою по 600 мг, по 4 або 10 таблеток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ААР Фарма </w:t>
            </w:r>
            <w:r>
              <w:rPr>
                <w:b/>
              </w:rPr>
              <w:t>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315827-24/З-137 від 22.05.2024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Незолід, </w:t>
            </w:r>
            <w:r>
              <w:rPr>
                <w:b/>
              </w:rPr>
              <w:t>таблетки, вкриті плівковою оболонкою по 600 мг, по 4 або 10 таблеток у блістері,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ААР Фарма ФЗ-ЛЛС,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356841-26/З-126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356841-26/З-126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356841-26/З-126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356841-26/З-126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03.07.2026 р. </w:t>
            </w:r>
            <w:r>
              <w:rPr>
                <w:b/>
              </w:rPr>
              <w:t>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356841-26/З-126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356841-26/З-126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свіжих фруктів, </w:t>
            </w:r>
            <w:r>
              <w:rPr>
                <w:b/>
              </w:rPr>
              <w:t>гумка жувальна лікувальна по 2 мг або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356759-26/З-149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356759-26/З-149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356759-26/З-149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356759-26/З-149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356759-26/З-149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356759-26/З-149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зі смаком свіжої м'яти, </w:t>
            </w:r>
            <w:r>
              <w:rPr>
                <w:b/>
              </w:rPr>
              <w:t>гумка жувальна лікувальна по 2 мг; по 4 мг; по 15 гумок жувальних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356689-26/З-88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м'ята, </w:t>
            </w:r>
            <w:r>
              <w:rPr>
                <w:b/>
              </w:rPr>
              <w:t>льодяники пресовані по 2 мг; по 4 мг по 20 льодяників у фліп-упаковці; по 40 льодяників у багатодозовій картонній коробці, по 1 багатодозовій картонній коробці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356689-26/З-88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м'ята, </w:t>
            </w:r>
            <w:r>
              <w:rPr>
                <w:b/>
              </w:rPr>
              <w:t>льодяники пресовані по 2 мг; по 4 мг по 20 льодяників у фліп-упаковці; по 40 льодяників у багатодозовій картонній коробці, по 1 багатодозовій картонній коробці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356689-26/З-88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м'ята, </w:t>
            </w:r>
            <w:r>
              <w:rPr>
                <w:b/>
              </w:rPr>
              <w:t>льодяники пресовані по 2 мг; по 4 мг по 20 льодяників у фліп-упаковці; по 40 льодяників у багатодозовій картонній коробці, по 1 багатодозовій картонній коробці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356689-26/З-88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м'ята, </w:t>
            </w:r>
            <w:r>
              <w:rPr>
                <w:b/>
              </w:rPr>
              <w:t>льодяники пресовані по 2 мг; по 4 мг по 20 льодяників у фліп-упаковці; по 40 льодяників у багатодозовій картонній коробці, по 1 багатодозовій картонній коробці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356689-26/З-88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м'ята, </w:t>
            </w:r>
            <w:r>
              <w:rPr>
                <w:b/>
              </w:rPr>
              <w:t>льодяники пресовані по 2 мг; по 4 мг по 20 льодяників у фліп-упаковці; по 40 льодяників у багатодозовій картонній коробці, по 1 багатодозовій картонній коробці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356689-26/З-88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крижана м'ята, </w:t>
            </w:r>
            <w:r>
              <w:rPr>
                <w:b/>
              </w:rPr>
              <w:t>льодяники пресовані по 2 мг; по 4 мг по 20 льодяників у фліп-упаковці; по 40 льодяників у багатодозовій картонній коробці, по 1 багатодозовій картонній коробці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333300-25/З-147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 по 100 мл у флаконі; по 1 флакону з мірним ковпачком в коробці; по 5 мл у саше; по 30 саше в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333300-25/З-147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 по 100 мл у флаконі; по 1 флакону з мірним ковпачком в коробці; по 5 мл у саше; по 30 саше в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333300-25/З-147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розчин оральний; по 100 мл у флаконі; по 1 флакону з мірним ковпачком в коробці; по 5 мл у саше; по 30 саше в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330949-25/В-123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таблетки, вкриті оболонкою; по 10 таблеток 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330949-25/В-123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таблетки, вкриті оболонкою; по 10 таблеток 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330949-25/В-123 від 29.01.2025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Ново-Пасит, </w:t>
            </w:r>
            <w:r>
              <w:rPr>
                <w:b/>
              </w:rPr>
              <w:t>таблетки, вкриті оболонкою; по 10 таблеток 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346153-25/В-144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Нормолакт, </w:t>
            </w:r>
            <w:r>
              <w:rPr>
                <w:b/>
              </w:rPr>
              <w:t>сироп, 670 мг/мл по 100 мл у банці полімерній; по 1 банці разом із дозувальною ложкою в пачці; по 200 мл у флаконі полімерному; по 1 флакону разом із дозувальною ложкою в пачці; по 500 мл у флаконі полімерному; по 1 флакону разом і</w:t>
            </w:r>
            <w:r>
              <w:rPr>
                <w:b/>
              </w:rPr>
              <w:t>з дозувальною ложкою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346153-25/В-144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Нормолакт, </w:t>
            </w:r>
            <w:r>
              <w:rPr>
                <w:b/>
              </w:rPr>
              <w:t>сироп, 670 мг/мл по 100 мл у банці полімерній; по 1 банці разом із дозувальною ложкою в пачці; по 200 мл у флаконі полімерному; по 1 флакону разом із дозувальною ложкою в пачці; по 500 мл у флаконі полімерному; по 1 флакону разом із дозувальною ложкою в па</w:t>
            </w:r>
            <w:r>
              <w:rPr>
                <w:b/>
              </w:rPr>
              <w:t>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346153-25/В-144 від 13.10.2025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Нормолакт, </w:t>
            </w:r>
            <w:r>
              <w:rPr>
                <w:b/>
              </w:rPr>
              <w:t>сироп, 670 мг/мл по 100 мл у банці полімерній; по 1 банці разом із дозувальною ложкою в пачці; по 200 мл у флаконі полімерному; по 1 флакону разом із дозувальною ложкою в пачці; по 500 мл у флаконі полімерному; по 1 флакону разом із дозувальною</w:t>
            </w:r>
            <w:r>
              <w:rPr>
                <w:b/>
              </w:rPr>
              <w:t xml:space="preserve"> ложкою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357926-26/В-132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таблетки, по 10 таблеток у блістері; по 2 блістери у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357926-26/В-132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таблетки, по 10 таблеток у блістері; по 2 блістери у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357926-26/В-132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Нормопрес, </w:t>
            </w:r>
            <w:r>
              <w:rPr>
                <w:b/>
              </w:rPr>
              <w:t>таблетки, по 10 таблеток у блістері; по 2 блістери у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357201-26/З-148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Озельтамівір, </w:t>
            </w:r>
            <w:r>
              <w:rPr>
                <w:b/>
              </w:rPr>
              <w:t>капсули по 75 мг,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357201-26/З-148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Озельтамівір, </w:t>
            </w:r>
            <w:r>
              <w:rPr>
                <w:b/>
              </w:rPr>
              <w:t>капсули по 75 мг,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357201-26/З-148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Озельтамівір, </w:t>
            </w:r>
            <w:r>
              <w:rPr>
                <w:b/>
              </w:rPr>
              <w:t>капсули по 75 мг,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348346-25/З-123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ОКТАНАТ, </w:t>
            </w:r>
            <w:r>
              <w:rPr>
                <w:b/>
              </w:rPr>
              <w:t>порошок для розчину для ін’єкцій по 50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5 мл (250 М</w:t>
            </w:r>
            <w:r>
              <w:rPr>
                <w:b/>
              </w:rPr>
              <w:t xml:space="preserve">О/флакон) або 10 мл (500 МО/флакон)) та комплект для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</w:t>
            </w:r>
            <w:r>
              <w:rPr>
                <w:b/>
              </w:rPr>
              <w:t>2 об’єднуються між собою пластиковою плівкою; порошок для розчину для ін’єкцій по 100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10 мл (1000 МО</w:t>
            </w:r>
            <w:r>
              <w:rPr>
                <w:b/>
              </w:rPr>
              <w:t>/флакон)) та комплект для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</w:t>
            </w:r>
            <w:r>
              <w:rPr>
                <w:b/>
              </w:rPr>
              <w:t>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348346-25/З-123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ОКТАНАТ, </w:t>
            </w:r>
            <w:r>
              <w:rPr>
                <w:b/>
              </w:rPr>
              <w:t>порошок для розчину для ін’єкцій по 50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5 мл (250 МО/флакон) або 10 мл (500 МО/флакон)) та комплект д</w:t>
            </w:r>
            <w:r>
              <w:rPr>
                <w:b/>
              </w:rPr>
              <w:t>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плівкою; поро</w:t>
            </w:r>
            <w:r>
              <w:rPr>
                <w:b/>
              </w:rPr>
              <w:t>шок для розчину для ін’єкцій по 100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10 мл (1000 МО/флакон)) та комплект для розчинення та внутрішньо</w:t>
            </w:r>
            <w:r>
              <w:rPr>
                <w:b/>
              </w:rPr>
              <w:t>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Октафарма Фармацевтика</w:t>
            </w:r>
            <w:r>
              <w:rPr>
                <w:b/>
              </w:rPr>
              <w:t xml:space="preserve">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348346-25/З-123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ОКТАНАТ, </w:t>
            </w:r>
            <w:r>
              <w:rPr>
                <w:b/>
              </w:rPr>
              <w:t>порошок для розчину для ін’єкцій по 50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5 мл (250 МО/флакон) або 10 мл (500 МО/флакон)) та комплект д</w:t>
            </w:r>
            <w:r>
              <w:rPr>
                <w:b/>
              </w:rPr>
              <w:t>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плівкою; поро</w:t>
            </w:r>
            <w:r>
              <w:rPr>
                <w:b/>
              </w:rPr>
              <w:t>шок для розчину для ін’єкцій по 100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10 мл (1000 МО/флакон)) та комплект для розчинення та внутрішньо</w:t>
            </w:r>
            <w:r>
              <w:rPr>
                <w:b/>
              </w:rPr>
              <w:t>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Октафарма Фармацевтика</w:t>
            </w:r>
            <w:r>
              <w:rPr>
                <w:b/>
              </w:rPr>
              <w:t xml:space="preserve">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348346-25/З-123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ОКТАНАТ, </w:t>
            </w:r>
            <w:r>
              <w:rPr>
                <w:b/>
              </w:rPr>
              <w:t>порошок для розчину для ін’єкцій по 50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5 мл (250 МО/флакон) або 10 мл (500 МО/флакон)) та комплект д</w:t>
            </w:r>
            <w:r>
              <w:rPr>
                <w:b/>
              </w:rPr>
              <w:t>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плівкою; поро</w:t>
            </w:r>
            <w:r>
              <w:rPr>
                <w:b/>
              </w:rPr>
              <w:t>шок для розчину для ін’єкцій по 100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10 мл (1000 МО/флакон)) та комплект для розчинення та внутрішньо</w:t>
            </w:r>
            <w:r>
              <w:rPr>
                <w:b/>
              </w:rPr>
              <w:t>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Октафарма Фармацевтика</w:t>
            </w:r>
            <w:r>
              <w:rPr>
                <w:b/>
              </w:rPr>
              <w:t xml:space="preserve">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348346-25/З-123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ОКТАНАТ, </w:t>
            </w:r>
            <w:r>
              <w:rPr>
                <w:b/>
              </w:rPr>
              <w:t>порошок для розчину для ін’єкцій по 50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5 мл (250 МО/флакон) або 10 мл (500 МО/флакон)) та комплект д</w:t>
            </w:r>
            <w:r>
              <w:rPr>
                <w:b/>
              </w:rPr>
              <w:t>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плівкою; поро</w:t>
            </w:r>
            <w:r>
              <w:rPr>
                <w:b/>
              </w:rPr>
              <w:t>шок для розчину для ін’єкцій по 100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10 мл (1000 МО/флакон)) та комплект для розчинення та внутрішньо</w:t>
            </w:r>
            <w:r>
              <w:rPr>
                <w:b/>
              </w:rPr>
              <w:t>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Октафарма Фармацевтика</w:t>
            </w:r>
            <w:r>
              <w:rPr>
                <w:b/>
              </w:rPr>
              <w:t xml:space="preserve">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348346-25/З-123 від 19.11.2025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ОКТАНАТ, </w:t>
            </w:r>
            <w:r>
              <w:rPr>
                <w:b/>
              </w:rPr>
              <w:t>порошок для розчину для ін’єкцій по 50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5 мл (250 МО/флакон) або 10 мл (500 МО/флакон)) та комплект д</w:t>
            </w:r>
            <w:r>
              <w:rPr>
                <w:b/>
              </w:rPr>
              <w:t>ля розчинення та внутрішньовенного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плівкою; поро</w:t>
            </w:r>
            <w:r>
              <w:rPr>
                <w:b/>
              </w:rPr>
              <w:t>шок для розчину для ін’єкцій по 100 МО/мл; Картонна коробка №1: містить 1 флакон з порошком для розчину для ін’єкцій. Картонна коробка №2: містить 1 флакон з розчинником (вода для ін’єкцій по 10 мл (1000 МО/флакон)) та комплект для розчинення та внутрішньо</w:t>
            </w:r>
            <w:r>
              <w:rPr>
                <w:b/>
              </w:rPr>
              <w:t>венного введення (1 шприц одноразовий, 1 двостороння голка, 1 голка з фільтром, 1 голка для ін’єкцій, 2 просочені спиртом тампони) у пакеті або блістері. Коробка № 1 та коробка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Октафарма Фармацевтика</w:t>
            </w:r>
            <w:r>
              <w:rPr>
                <w:b/>
              </w:rPr>
              <w:t xml:space="preserve">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342978-25/З-152, 342979-25/З-152, 342980-25/З-152, 344967-25/З-152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342978-25/З-152, 342979-25/З-152, 342980-25/З-152, 344967-25/З-152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</w:t>
            </w:r>
            <w:r>
              <w:rPr>
                <w:b/>
              </w:rPr>
              <w:t xml:space="preserve">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342978-25/З-152, 342979-25/З-152, 342980-25/З-152, 344967-25/З-152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ОМНІК ОКАС, </w:t>
            </w:r>
            <w:r>
              <w:rPr>
                <w:b/>
              </w:rPr>
              <w:t>таблетки, вкриті плівковою оболонкою, пролонгованої дії з пероральною системою контрольованої абсорбції по 0,4 мг; по 10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</w:t>
            </w:r>
            <w:r>
              <w:rPr>
                <w:b/>
              </w:rPr>
              <w:t xml:space="preserve">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355703-26/З-146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Отипакс®, </w:t>
            </w:r>
            <w:r>
              <w:rPr>
                <w:b/>
              </w:rPr>
              <w:t xml:space="preserve">краплі вушні; по 16 г у флаконі; по 1 флакону разом з пластиковою крапельницею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355703-26/З-146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Отипакс®, </w:t>
            </w:r>
            <w:r>
              <w:rPr>
                <w:b/>
              </w:rPr>
              <w:t xml:space="preserve">краплі вушні; по 16 г у флаконі; по 1 флакону разом з пластиковою крапельницею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355703-26/З-146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Отипакс®, </w:t>
            </w:r>
            <w:r>
              <w:rPr>
                <w:b/>
              </w:rPr>
              <w:t xml:space="preserve">краплі вушні; по 16 г у флаконі; по 1 флакону разом з пластиковою крапельницею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БІОКОДЕКС,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349932-25/З-82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 xml:space="preserve">порошок для концентрату для розчину для інфузій по 30 мг; по 30 мг у флаконі; по 1 флакону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концентрату для розчину для інфузій по 140 мг;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349932-25/З-82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 xml:space="preserve">порошок для концентрату для розчину для інфузій по 30 мг; по 30 мг у флаконі; по 1 флакону у картонній коробці; </w:t>
            </w:r>
            <w:r>
              <w:rPr>
                <w:b/>
              </w:rPr>
              <w:br/>
              <w:t>порошок для концентрату для розчину для інфузій по 140 мг;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ТОВ "Рош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349932-25/З-82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 xml:space="preserve">порошок для концентрату для розчину для інфузій по 30 мг; по 30 мг у флаконі; по 1 флакону у картонній коробці; </w:t>
            </w:r>
            <w:r>
              <w:rPr>
                <w:b/>
              </w:rPr>
              <w:br/>
              <w:t>порошок для концентрату для розчину для інфузій по 140 мг;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ТОВ "Рош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349932-25/З-82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 xml:space="preserve">порошок для концентрату для розчину для інфузій по 30 мг; по 30 мг у флаконі; по 1 флакону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концентрату для розчину для інфузій по 140 мг;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349932-25/З-82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 xml:space="preserve">порошок для концентрату для розчину для інфузій по 30 мг; по 30 мг у флаконі; по 1 флакону у картонній коробці; </w:t>
            </w:r>
            <w:r>
              <w:rPr>
                <w:b/>
              </w:rPr>
              <w:br/>
              <w:t>порошок для концентрату для розчину для інфузій по 140 мг;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ТОВ "Рош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349932-25/З-82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Полайві®, </w:t>
            </w:r>
            <w:r>
              <w:rPr>
                <w:b/>
              </w:rPr>
              <w:t xml:space="preserve">порошок для концентрату для розчину для інфузій по 30 мг; по 30 мг у флаконі; по 1 флакону у картонній коробці; </w:t>
            </w:r>
            <w:r>
              <w:rPr>
                <w:b/>
              </w:rPr>
              <w:br/>
              <w:t>порошок для концентрату для розчину для інфузій по 140 мг; по 140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ТОВ "Рош Україна",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352315-26/В-126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MR, </w:t>
            </w:r>
            <w:r>
              <w:rPr>
                <w:b/>
              </w:rPr>
              <w:t>таблетки, вкриті плівковою оболонкою, з модифікованим вивільненням по 35 мг; по 30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"Серв'є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352315-26/В-126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MR, </w:t>
            </w:r>
            <w:r>
              <w:rPr>
                <w:b/>
              </w:rPr>
              <w:t>таблетки, вкриті плівковою оболонкою, з модифікованим вивільненням по 35 мг; по 30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"Серв'є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352315-26/В-126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MR, </w:t>
            </w:r>
            <w:r>
              <w:rPr>
                <w:b/>
              </w:rPr>
              <w:t>таблетки, вкриті плівковою оболонкою, з модифікованим вивільненням по 35 мг; по 30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"Серв'є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</w:t>
            </w:r>
            <w:r>
              <w:rPr>
                <w:b/>
              </w:rPr>
              <w:t>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357089-26/З-100, 357090-26/З-100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попередньо наповненому шприці (у комплекті з двома голками або без голок) або у ампулах у вакуумній стерильній упаковці; по 1 вакуум</w:t>
            </w:r>
            <w:r>
              <w:rPr>
                <w:b/>
              </w:rPr>
              <w:t>ній стерильній упаковці у картонній коробці; 1 флакон з порошком у комплекті з розчинником 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коробці; 1 фла</w:t>
            </w:r>
            <w:r>
              <w:rPr>
                <w:b/>
              </w:rPr>
              <w:t>кон з порошком у комплекті з розчинником (вода для ін’єкцій) по 0,5 мл (1 доза) в ампулі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357089-26/З-100, 357090-26/З-100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попередньо наповненому шприці (у комплекті з двома голками або без голок) або у ампулах у вакуумній стерильній упаковці; по 1 вакуум</w:t>
            </w:r>
            <w:r>
              <w:rPr>
                <w:b/>
              </w:rPr>
              <w:t>ній стерильній упаковці у картонній коробці; 1 флакон з порошком у комплекті з розчинником 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коробці; 1 фла</w:t>
            </w:r>
            <w:r>
              <w:rPr>
                <w:b/>
              </w:rPr>
              <w:t>кон з порошком у комплекті з розчинником (вода для ін’єкцій) по 0,5 мл (1 доза) в ампулі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357089-26/З-100, 357090-26/З-100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</w:t>
            </w:r>
            <w:r>
              <w:rPr>
                <w:b/>
              </w:rPr>
              <w:t>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коробці; 1 флакон з порошком у комплекті з розчинником (вода для ін’єкцій) по 0,5 мл (1 доза)</w:t>
            </w:r>
            <w:r>
              <w:rPr>
                <w:b/>
              </w:rPr>
              <w:t xml:space="preserve"> у попередньо наповненому шприці у вакуумній стерильній упаковці; по 1 вакуумній стерильній упаковці у картонній коробці; 1 флакон з порошком у комплекті з розчинником (вода для ін’єкцій) по 0,5 мл (1 доза) в ампулі у вакуумній стерильній упаковці; по 1 ва</w:t>
            </w:r>
            <w:r>
              <w:rPr>
                <w:b/>
              </w:rPr>
              <w:t>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354380-26/З-118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>порошок для розчину для ін’єкцій, по 40 мг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354380-26/З-118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>порошок для розчину для ін’єкцій, по 40 мг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354380-26/З-118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Проксіум®, </w:t>
            </w:r>
            <w:r>
              <w:rPr>
                <w:b/>
              </w:rPr>
              <w:t>порошок для розчину для ін’єкцій, по 40 мг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355152-26/З-96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розчин для ін‘єкцій, 3,5 мг/мл по 10 мл в ампулі; по 5 ампул у контейнерах; по 2 контейнери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355152-26/З-96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розчин для ін‘єкцій, 3,5 мг/мл по 10 мл в ампулі; по 5 ампул у контейнерах; по 2 контейнери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355152-26/З-96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розчин для ін‘єкцій, 3,5 мг/мл по 10 мл в ампулі; по 5 ампул у контейнерах; по 2 контейнери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353835-26/З-147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 композитум, </w:t>
            </w:r>
            <w:r>
              <w:rPr>
                <w:b/>
              </w:rPr>
              <w:t>таблетки по 5 мг/25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353835-26/З-147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 композитум, </w:t>
            </w:r>
            <w:r>
              <w:rPr>
                <w:b/>
              </w:rPr>
              <w:t>таблетки по 5 мг/25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353835-26/З-147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 композитум, </w:t>
            </w:r>
            <w:r>
              <w:rPr>
                <w:b/>
              </w:rPr>
              <w:t>таблетки по 5 мг/25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352428-26/З-60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 композитум, </w:t>
            </w:r>
            <w:r>
              <w:rPr>
                <w:b/>
              </w:rPr>
              <w:t>таблетки по 5 мг/25 мг; по 10 таблеток у блістері; по 3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352428-26/З-60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 композитум, </w:t>
            </w:r>
            <w:r>
              <w:rPr>
                <w:b/>
              </w:rPr>
              <w:t>таблетки по 5 мг/25 мг; по 10 таблеток у блістері; по 3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352428-26/З-60 від 09.02.2026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Рамі Сандоз® композитум, </w:t>
            </w:r>
            <w:r>
              <w:rPr>
                <w:b/>
              </w:rPr>
              <w:t>таблетки по 5 мг/25 мг; по 10 таблеток у блістері; по 3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356650-26/З-06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РАННОВА, </w:t>
            </w:r>
            <w:r>
              <w:rPr>
                <w:b/>
              </w:rPr>
              <w:t xml:space="preserve">таблетки пролонгованої дії по 500 мг; по 750 мг; по 20 таблеток у блістері,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356650-26/З-06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РАННОВА, </w:t>
            </w:r>
            <w:r>
              <w:rPr>
                <w:b/>
              </w:rPr>
              <w:t xml:space="preserve">таблетки пролонгованої дії по 500 мг; по 750 мг; по 20 таблеток у блістері,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356650-26/З-06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РАННОВА, </w:t>
            </w:r>
            <w:r>
              <w:rPr>
                <w:b/>
              </w:rPr>
              <w:t xml:space="preserve">таблетки пролонгованої дії по 500 мг; по 750 мг; по 20 таблеток у блістері,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356650-26/З-06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РАННОВА, </w:t>
            </w:r>
            <w:r>
              <w:rPr>
                <w:b/>
              </w:rPr>
              <w:t xml:space="preserve">таблетки пролонгованої дії по 500 мг; по 750 мг; по 20 таблеток у блістері,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356650-26/З-06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РАННОВА, </w:t>
            </w:r>
            <w:r>
              <w:rPr>
                <w:b/>
              </w:rPr>
              <w:t xml:space="preserve">таблетки пролонгованої дії по 500 мг; по 750 мг; по 20 таблеток у блістері,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356650-26/З-06 від 16.04.2026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РАННОВА, </w:t>
            </w:r>
            <w:r>
              <w:rPr>
                <w:b/>
              </w:rPr>
              <w:t xml:space="preserve">таблетки пролонгованої дії по 500 мг; по 750 мг; по 20 таблеток у блістері, по 3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338141-25/В-61, 338142-25/В-61, 338143-25/В-61, 338144-25/В-61, 338145-</w:t>
            </w:r>
            <w:r>
              <w:rPr>
                <w:b/>
              </w:rPr>
              <w:t>25/В-61, 338146-25/В-61, 338147-25/В-61, 338148-25/В-61, 338149-25/В-61, 338150-25/В-61, 338151-25/В-61, 338152-25/В-61, 338153-25/В-61, 338154-25/В-61, 338155-25/В-61, 338156-25/В-61, 338157-25/В-61, 338158-25/В-61, 338159-25/В-61, 338160-25/В-61, 338161-</w:t>
            </w:r>
            <w:r>
              <w:rPr>
                <w:b/>
              </w:rPr>
              <w:t>25/В-61, 338162-25/В-61, 338163-25/В-61, 338164-25/В-61, 348576-25/В-61, 349747-25/В-61, 349748-25/В-61, 349750-25/В-61, 349751-25/В-61, 351116-25/В-61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Реосорбілакт®, </w:t>
            </w:r>
            <w:r>
              <w:rPr>
                <w:b/>
              </w:rPr>
              <w:t>розчин для інфузій по 200 мл або 400 мл у пляшках скляних; по 200 мл або 400 мл у пляшці скляній; по 1 пляшці в пачці; по 200 мл та 400 мл в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338141-25/В-61, 338142-25/В-61, 338143-25/В-61, 338144-25/В-61, 338145-25/В-61, 338146-25/В-61, 338147-25/В-61, 338148-25/В-61, 338149-25/В-61, 338150-25/В-61, 338151-25/В-61, 338152-25/В-61, 338153-25/В-61, 338154-25/В-61</w:t>
            </w:r>
            <w:r>
              <w:rPr>
                <w:b/>
              </w:rPr>
              <w:t>, 338155-25/В-61, 338156-25/В-61, 338157-25/В-61, 338158-25/В-61, 338159-25/В-61, 338160-25/В-61, 338161-25/В-61, 338162-25/В-61, 338163-25/В-61, 338164-25/В-61, 348576-25/В-61, 349747-25/В-61, 349748-25/В-61, 349750-25/В-61, 349751-25/В-61, 351116-25/В-61</w:t>
            </w:r>
            <w:r>
              <w:rPr>
                <w:b/>
              </w:rPr>
              <w:t xml:space="preserve">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Реосорбілакт®, </w:t>
            </w:r>
            <w:r>
              <w:rPr>
                <w:b/>
              </w:rPr>
              <w:t>розчин для інфузій по 200 мл або 400 мл у пляшках скляних; по 200 мл або 400 мл у пляшці скляній; по 1 пляшці в пачці; по 200 мл та 400 мл в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338141-25/В-61, 338142-25/В-61, 338143-25/В-61, 338144-25/В-61, 338145-25/В-61, 338146-25/В-61, 338147-25/В-61, 338148-25/В-61, 338149-25/В-61</w:t>
            </w:r>
            <w:r>
              <w:rPr>
                <w:b/>
              </w:rPr>
              <w:t>, 338150-25/В-61, 338151-25/В-61, 338152-25/В-61, 338153-25/В-61, 338154-25/В-61, 338155-25/В-61, 338156-25/В-61, 338157-25/В-61, 338158-25/В-61, 338159-25/В-61, 338160-25/В-61, 338161-25/В-61, 338162-25/В-61, 338163-25/В-61, 338164-25/В-61, 348576-25/В-61</w:t>
            </w:r>
            <w:r>
              <w:rPr>
                <w:b/>
              </w:rPr>
              <w:t>, 349747-25/В-61, 349748-25/В-61, 349750-25/В-61, 349751-25/В-61, 351116-25/В-61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Реосорбілакт®, </w:t>
            </w:r>
            <w:r>
              <w:rPr>
                <w:b/>
              </w:rPr>
              <w:t>розчин для інфузій по 200 мл або 400 мл у пляшках скляних; по 200 мл або 400 мл у пляшці скляній; по 1 пляшці в пачці; по 200 мл та 400 мл в пляшках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345737-25/В-45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Рінокс, </w:t>
            </w:r>
            <w:r>
              <w:rPr>
                <w:b/>
              </w:rPr>
              <w:t>спрей назальний, суспензія, 50 мкг/доза, по 60 доз, по 140 доз у флаконі зі спрей-насосом;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345737-25/В-45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Рінокс, </w:t>
            </w:r>
            <w:r>
              <w:rPr>
                <w:b/>
              </w:rPr>
              <w:t>спрей назальний, суспензія, 50 мкг/доза, по 60 доз, по 140 доз у флаконі зі спрей-насосом;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345737-25/В-45 від 06.10.2025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Рінокс, </w:t>
            </w:r>
            <w:r>
              <w:rPr>
                <w:b/>
              </w:rPr>
              <w:t>спрей назальний, суспензія, 50 мкг/доза, по 60 доз, по 140 доз у флаконі зі спрей-насосом;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354420-26/В-60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Ропівакаїну гідрохлорид моногідрат,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354420-26/В-60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Ропівакаїну гідрохлорид моногідрат,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</w:t>
            </w:r>
            <w:r>
              <w:rPr>
                <w:b/>
              </w:rPr>
              <w:t>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354420-26/В-60 від 12.03.2026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Ропівакаїну гідрохлорид моногідрат,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355082-26/В-146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САЛЬБУТАМОЛ-Здоров'я, </w:t>
            </w:r>
            <w:r>
              <w:rPr>
                <w:b/>
              </w:rPr>
              <w:t>аерозоль для інгаляцій, дозований, 100 мкг/дозу по 200 доз у балоні з клапаном дозуючим, з актуатором фармацевтичним для інгаляцій з пилозахисним ковпачком; по 1 балону з клапаном дозуючим, з актуатором фармацевтичним для інгаляцій з пилозахисним ковпачком</w:t>
            </w:r>
            <w:r>
              <w:rPr>
                <w:b/>
              </w:rPr>
              <w:t xml:space="preserve">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355082-26/В-146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САЛЬБУТАМОЛ-Здоров'я, </w:t>
            </w:r>
            <w:r>
              <w:rPr>
                <w:b/>
              </w:rPr>
              <w:t xml:space="preserve">аерозоль для інгаляцій, дозований, 100 мкг/дозу по 200 доз у балоні з клапаном дозуючим, з актуатором фармацевтичним для інгаляцій з пилозахисним ковпачком; по 1 балону з клапаном дозуючим, з актуатором фармацевтичним для інгаляцій з </w:t>
            </w:r>
            <w:r>
              <w:rPr>
                <w:b/>
              </w:rPr>
              <w:t>пилозахисним ковпачком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355082-26/В-146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САЛЬБУТАМОЛ-Здоров'я, </w:t>
            </w:r>
            <w:r>
              <w:rPr>
                <w:b/>
              </w:rPr>
              <w:t>аерозоль для інгаляцій, дозований, 100 мкг/дозу по 200 доз у балоні з клапаном дозуючим, з актуатором фармацевтичним для інгаляцій з пилозахисним ковпачком; по 1 балону з клапаном дозуючим, з актуатором фармацевтичним для інгаляцій з</w:t>
            </w:r>
            <w:r>
              <w:rPr>
                <w:b/>
              </w:rPr>
              <w:t xml:space="preserve"> пилозахисним ковпачком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350930-25/З-130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4 мг або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350930-25/З-130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4 мг або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350930-25/З-130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4 мг або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350930-25/З-130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4 мг або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350930-25/З-130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4 мг або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350930-25/З-130 від 29.12.2025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Сингуляр®, </w:t>
            </w:r>
            <w:r>
              <w:rPr>
                <w:b/>
              </w:rPr>
              <w:t>таблетки жувальні по 4 мг або по 5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355469-26/В-140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Содерм®, </w:t>
            </w:r>
            <w:r>
              <w:rPr>
                <w:b/>
              </w:rPr>
              <w:t>крем 0,1 %, по 25 г, 50 г у тубі,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355469-26/В-140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Содерм®, </w:t>
            </w:r>
            <w:r>
              <w:rPr>
                <w:b/>
              </w:rPr>
              <w:t>крем 0,1 %, по 25 г, 50 г у тубі,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355469-26/В-140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Содерм®, </w:t>
            </w:r>
            <w:r>
              <w:rPr>
                <w:b/>
              </w:rPr>
              <w:t>крем 0,1 %, по 25 г, 50 г у тубі,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338884-25/З-128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СИРОП ПЛЮЩА (Було - СТРЕПСІЛС® ВІД ВОЛОГОГО КАШЛЮ), </w:t>
            </w:r>
            <w:r>
              <w:rPr>
                <w:b/>
              </w:rPr>
              <w:t>cироп, 8,25 мг/мл; по 100 мл, 200 мл у флаконах з маркуванням українською та англійською мовами; по 1 флакону разом з мірною ложкою у картонній коробці з маркуванням україн</w:t>
            </w:r>
            <w:r>
              <w:rPr>
                <w:b/>
              </w:rPr>
              <w:t>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338884-25/З-128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СИРОП ПЛЮЩА (Було - СТРЕПСІЛС® ВІД ВОЛОГОГО КАШЛЮ), </w:t>
            </w:r>
            <w:r>
              <w:rPr>
                <w:b/>
              </w:rPr>
              <w:t>cироп, 8,25 мг/мл; по 100 мл, 200 мл у флаконах з маркуванням українською та англійською мовами; по 1 флакону разом з мірною ложкою у картонній коробці з маркуванням українською та англі</w:t>
            </w:r>
            <w:r>
              <w:rPr>
                <w:b/>
              </w:rPr>
              <w:t>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338884-25/З-128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ХЕРБАЛ СИРОП ПЛЮЩА (Було - СТРЕПСІЛС® ВІД ВОЛОГОГО КАШЛЮ), </w:t>
            </w:r>
            <w:r>
              <w:rPr>
                <w:b/>
              </w:rPr>
              <w:t>cироп, 8,25 мг/мл; по 100 мл, 200 мл у флаконах з маркуванням українською та англійською мовами; по 1 флакону разом з мірною ложкою у картонній коробці з маркуванням українською та англ</w:t>
            </w:r>
            <w:r>
              <w:rPr>
                <w:b/>
              </w:rPr>
              <w:t>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335922-25/З-149, 335923-25/З-149, 335924-25/З-149, 335925-25/З-149, 335</w:t>
            </w:r>
            <w:r>
              <w:rPr>
                <w:b/>
              </w:rPr>
              <w:t>926-25/З-149, 335927-25/З-149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Тафінлар®, </w:t>
            </w:r>
            <w:r>
              <w:rPr>
                <w:b/>
              </w:rPr>
              <w:t>капсули тверді по 50 мг; по 75 мг; по 120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335922-25/З-149, 335923-25/З-149, 335924-25/З-149, 335925-25/З-149, 335926-25/З-149, 335927-25/З-149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Тафінлар®, </w:t>
            </w:r>
            <w:r>
              <w:rPr>
                <w:b/>
              </w:rPr>
              <w:t>капсули тверді по 50 мг; по 75 мг; по 120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335922-25/З-149, 335923-25/З-149, 335924-25/З-149, 335925-25/З-149, 335926-25/З-149, 335927-25/З-149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Тафінлар®, </w:t>
            </w:r>
            <w:r>
              <w:rPr>
                <w:b/>
              </w:rPr>
              <w:t>капсули тверді по 50 мг; по 75 мг; по 120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335922-25/З-149, 335923-25/З-149, 335924-25/З-149, 335925-25/З-149, 335926-25/З-149, 335927-25/З-149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Тафінлар®, </w:t>
            </w:r>
            <w:r>
              <w:rPr>
                <w:b/>
              </w:rPr>
              <w:t>капсули тверді по 50 мг; по 75 мг; по 120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335922-25/З-149, 335923-25/З-149, 335924-25/З-149, 335925-25/З-149, 335926-25/З-149, 335927-</w:t>
            </w:r>
            <w:r>
              <w:rPr>
                <w:b/>
              </w:rPr>
              <w:t>25/З-149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Тафінлар®, </w:t>
            </w:r>
            <w:r>
              <w:rPr>
                <w:b/>
              </w:rPr>
              <w:t>капсули тверді по 50 мг; по 75 мг; по 120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335922-25/З-149, 335923-25/З-149, 3</w:t>
            </w:r>
            <w:r>
              <w:rPr>
                <w:b/>
              </w:rPr>
              <w:t>35924-25/З-149, 335925-25/З-149, 335926-25/З-149, 335927-25/З-149 від 14.04.2025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Тафінлар®, </w:t>
            </w:r>
            <w:r>
              <w:rPr>
                <w:b/>
              </w:rPr>
              <w:t>капсули тверді по 50 мг; по 75 мг; по 120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352352-26/З-140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Тералів®, </w:t>
            </w:r>
            <w:r>
              <w:rPr>
                <w:b/>
              </w:rPr>
              <w:t>таблетки, вкриті плівковою оболонкою, по 220 мг;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352352-26/З-140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Тералів®, </w:t>
            </w:r>
            <w:r>
              <w:rPr>
                <w:b/>
              </w:rPr>
              <w:t>таблетки, вкриті плівковою оболонкою, по 220 мг;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352352-26/З-140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Тералів®, </w:t>
            </w:r>
            <w:r>
              <w:rPr>
                <w:b/>
              </w:rPr>
              <w:t>таблетки, вкриті плівковою оболонкою, по 220 мг;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355679-26/З-123, 355680-26/З-123 </w:t>
            </w:r>
            <w:r>
              <w:rPr>
                <w:b/>
              </w:rPr>
              <w:t>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Тимоглобулін®, </w:t>
            </w:r>
            <w:r>
              <w:rPr>
                <w:b/>
              </w:rPr>
              <w:t>ліофілізований порошок для приготування концентрату для розчину для інфузій по 25 мг; № 1: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355679-26/З-123, 355680-26/З-123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Тимоглобулін®, </w:t>
            </w:r>
            <w:r>
              <w:rPr>
                <w:b/>
              </w:rPr>
              <w:t>ліофілізований порошок для приготування концентрату для розчину для інфузій по 25 мг; № 1: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355679-26/З-123, 355680-26/З-123 від 31.03.2026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Тимоглобулін®, </w:t>
            </w:r>
            <w:r>
              <w:rPr>
                <w:b/>
              </w:rPr>
              <w:t>ліофілізований порошок для приготування концентрату для розчину для інфузій по 25 мг; № 1: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Санофі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354736-26/З-61, 354737-26/З-61, 354738-26/З-61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краплі очні, суспензія по 5 мл суспензії у флаконі-крапельниці,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354736-26/З-61, 354737-26/З-61, 354738-26/З-61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краплі очні, суспензія по 5 мл суспензії у флаконі-крапельниці,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354736-26/З-61, 354737-26/З-61, 354</w:t>
            </w:r>
            <w:r>
              <w:rPr>
                <w:b/>
              </w:rPr>
              <w:t>738-26/З-61 від 19.03.2026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 комбі, </w:t>
            </w:r>
            <w:r>
              <w:rPr>
                <w:b/>
              </w:rPr>
              <w:t>краплі очні, суспензія по 5 мл суспензії у флаконі-крапельниці,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351158-25/З-140, 351159-25/З-140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351158-25/З-140, 351159-25/З-140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351158-25/З-140, 351159-25/З-140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Тожео СолоСтар, </w:t>
            </w:r>
            <w:r>
              <w:rPr>
                <w:b/>
              </w:rPr>
              <w:t>розчин для ін'єкцій, 300 Од./мл; № 1, № 3, № 5: по 1,5 мл у картриджі, вмонтованому в одноразову шприц-ручку; по 1, 3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Санофі-Авентіс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353714-26/З-96, 353715-26/З-96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353714-26/З-96, 353715-26/З-96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353714-26/З-96, 353715-26/З-96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Назва лікарського засобу,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353714-26/З-96, 353715-26/З-96 ві</w:t>
            </w:r>
            <w:r>
              <w:rPr>
                <w:b/>
              </w:rPr>
              <w:t>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353714-26/З-96, 353715-26/З-96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353714-26/З-96, 353715-26/З-96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ТРАЗОДОН МС, </w:t>
            </w:r>
            <w:r>
              <w:rPr>
                <w:b/>
              </w:rPr>
              <w:t>таблетки по 50 мг або по 100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</w:t>
            </w:r>
            <w:r>
              <w:rPr>
                <w:b/>
              </w:rPr>
              <w:t>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</w:t>
      </w:r>
      <w:r>
        <w:rPr>
          <w:b/>
          <w:sz w:val="20"/>
          <w:szCs w:val="20"/>
        </w:rPr>
        <w:t>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356245-26/З-138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мг;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356245-26/З-138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мг;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356245-26/З-138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мг;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356245-26/З-138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мг;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356245-26/З-138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мг;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356245-26/З-138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мг;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355468-26/З-140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355468-26/З-140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355468-26/З-140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347246-25/З-117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 САНДОЗ®, </w:t>
            </w:r>
            <w:r>
              <w:rPr>
                <w:b/>
              </w:rPr>
              <w:t>таблетки по 50 мг, по 100 мг по 10 таблеток у блістері; по 3 або 6,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347246-25/З-117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>Флекаїнід САНДОЗ®,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таблетки по 50 мг, по 100 мг по 10 таблеток у блістері; по 3 або 6,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347246-25/З-117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 САНДОЗ®, </w:t>
            </w:r>
            <w:r>
              <w:rPr>
                <w:b/>
              </w:rPr>
              <w:t>таблетки по 50 мг, по 100 мг по 10 таблеток у блістері; по 3 або 6,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347246-25/З-117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 САНДОЗ®, </w:t>
            </w:r>
            <w:r>
              <w:rPr>
                <w:b/>
              </w:rPr>
              <w:t>таблетки по 50 мг, по 100 мг по 10 таблеток у блістері; по 3 або 6,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347246-25/З-117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 САНДОЗ®, </w:t>
            </w:r>
            <w:r>
              <w:rPr>
                <w:b/>
              </w:rPr>
              <w:t>таблетки по 50 мг, по 100 мг по 10 таблеток у блістері; по 3 або 6,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347246-25/З-117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 САНДОЗ®, </w:t>
            </w:r>
            <w:r>
              <w:rPr>
                <w:b/>
              </w:rPr>
              <w:t>таблетки по 50 мг, по 100 мг по 10 таблеток у блістері; по 3 або 6,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340771-25/З-96, 340772-25/З-96, 340773-25/З-96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Фоліграф®, </w:t>
            </w:r>
            <w:r>
              <w:rPr>
                <w:b/>
              </w:rPr>
              <w:t>ліофілізат для розчину для ін’єкцій у комплекті з розчинником 75 МО 1 флакон з ліофілізатом для розчину для ін’єкцій у комплекті з 1 ампулою розчинника (0,5 мл стерильної води для ін’єкцій) у контурній ча</w:t>
            </w:r>
            <w:r>
              <w:rPr>
                <w:b/>
              </w:rPr>
              <w:t>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340771-25/З-96, 340772-25/З-96, 340773-25/З-96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Фоліграф®, </w:t>
            </w:r>
            <w:r>
              <w:rPr>
                <w:b/>
              </w:rPr>
              <w:t>ліофілізат для розчину для ін’єкцій у комплекті з розчинником 75 МО 1 флакон з ліофілізатом для розчину для ін’єкцій у комплекті з 1 ампулою розчинника (0,5 мл стерильної води для ін’єкцій) у контурній чарунковій упаковці; по 1 кон</w:t>
            </w:r>
            <w:r>
              <w:rPr>
                <w:b/>
              </w:rPr>
              <w:t>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340771-25/З-96, 340772-25/З-96, 340773-25/З-96 від 08.07.2025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Фоліграф®, </w:t>
            </w:r>
            <w:r>
              <w:rPr>
                <w:b/>
              </w:rPr>
              <w:t>ліофілізат для розчину для ін’єкцій у комплекті з розчинником 75 МО 1 флакон з ліофілізатом для розчину для ін’єкцій у комплекті з 1 ампулою розчинника (0,5 мл стерильної води для ін’єкцій) у контурній ча</w:t>
            </w:r>
            <w:r>
              <w:rPr>
                <w:b/>
              </w:rPr>
              <w:t>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реєстраційного </w:t>
            </w:r>
            <w:r>
              <w:rPr>
                <w:b/>
              </w:rPr>
              <w:t>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357800-26/В-96, 357801-26/В-96, 357802-26/В-96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 Астра, </w:t>
            </w:r>
            <w:r>
              <w:rPr>
                <w:b/>
              </w:rPr>
              <w:t>таблетки по 5 мг; по 10 таблеток у блістері; по 5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357800-26/В-96, 357801-26/В-96, 357802-26/В-96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 Астра, </w:t>
            </w:r>
            <w:r>
              <w:rPr>
                <w:b/>
              </w:rPr>
              <w:t>таблетки по 5 мг; по 10 таблеток у блістері; по 5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357800-26/В-96, 357801-26/В-96, 357802-26/В-96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Фолієва кислота Астра, </w:t>
            </w:r>
            <w:r>
              <w:rPr>
                <w:b/>
              </w:rPr>
              <w:t>таблетки по 5 мг; по 10 таблеток у блістері; по 5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350294-25/З-88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>порошок ліофілізований для приготування розчину для ін'єкцій по 75 МО; 1 флакон з порошком та 1 ампула з 1 мл розчинника (натрію хлориду 9 мг, вода для ін’єкцій) в пачці; по 10 пачок у картонній коробці; порошок ліофілізований для п</w:t>
            </w:r>
            <w:r>
              <w:rPr>
                <w:b/>
              </w:rPr>
              <w:t>риготування розчину для ін'єкцій по 150 МО; 1 флакон з порошком та 1 ампула з 1 мл розчинника (натрію хлориду 9 мг, вода для ін’єкцій) в пачці; по 10 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350294-25/З-88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 xml:space="preserve">порошок ліофілізований для приготування розчину для ін'єкцій по 75 МО; 1 флакон з порошком та 1 ампула з 1 мл розчинника (натрію хлориду 9 мг, вода для ін’єкцій) в пачці; по 10 пачок у картонній коробці; порошок ліофілізований для приготування розчину для </w:t>
            </w:r>
            <w:r>
              <w:rPr>
                <w:b/>
              </w:rPr>
              <w:t>ін'єкцій по 150 МО; 1 флакон з порошком та 1 ампула з 1 мл розчинника (натрію хлориду 9 мг, вода для ін’єкцій) в пачці; по 10 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350294-25/З-88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 xml:space="preserve">порошок ліофілізований для приготування розчину для ін'єкцій по 75 МО; 1 флакон з порошком та 1 ампула з 1 мл розчинника (натрію хлориду 9 мг, вода для ін’єкцій) в пачці; по 10 пачок у картонній коробці; порошок ліофілізований для приготування розчину для </w:t>
            </w:r>
            <w:r>
              <w:rPr>
                <w:b/>
              </w:rPr>
              <w:t>ін'єкцій по 150 МО; 1 флакон з порошком та 1 ампула з 1 мл розчинника (натрію хлориду 9 мг, вода для ін’єкцій) в пачці; по 10 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350294-25/З-88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 xml:space="preserve">порошок ліофілізований для приготування розчину для ін'єкцій по 75 МО; 1 флакон з порошком та 1 ампула з 1 мл розчинника (натрію хлориду 9 мг, вода для ін’єкцій) в пачці; по 10 пачок у картонній коробці; порошок ліофілізований для приготування розчину для </w:t>
            </w:r>
            <w:r>
              <w:rPr>
                <w:b/>
              </w:rPr>
              <w:t>ін'єкцій по 150 МО; 1 флакон з порошком та 1 ампула з 1 мл розчинника (натрію хлориду 9 мг, вода для ін’єкцій) в пачці; по 10 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350294-25/З-88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 xml:space="preserve">порошок ліофілізований для приготування розчину для ін'єкцій по 75 МО; 1 флакон з порошком та 1 ампула з 1 мл розчинника (натрію хлориду 9 мг, вода для ін’єкцій) в пачці; по 10 пачок у картонній коробці; порошок ліофілізований для приготування розчину для </w:t>
            </w:r>
            <w:r>
              <w:rPr>
                <w:b/>
              </w:rPr>
              <w:t>ін'єкцій по 150 МО; 1 флакон з порошком та 1 ампула з 1 мл розчинника (натрію хлориду 9 мг, вода для ін’єкцій) в пачці; по 10 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</w:t>
            </w:r>
            <w:r>
              <w:rPr>
                <w:noProof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350294-25/З-88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Фостимон, </w:t>
            </w:r>
            <w:r>
              <w:rPr>
                <w:b/>
              </w:rPr>
              <w:t xml:space="preserve">порошок ліофілізований для приготування розчину для ін'єкцій по 75 МО; 1 флакон з порошком та 1 ампула з 1 мл розчинника (натрію хлориду 9 мг, вода для ін’єкцій) в пачці; по 10 пачок у картонній коробці; порошок ліофілізований для приготування розчину для </w:t>
            </w:r>
            <w:r>
              <w:rPr>
                <w:b/>
              </w:rPr>
              <w:t>ін'єкцій по 150 МО; 1 флакон з порошком та 1 ампула з 1 мл розчинника (натрію хлориду 9 мг, вода для ін’єкцій) в пачці; по 10 пачок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355208-26/З-132, 355209-26/З-132, 355210-26/З-132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Фосфоцин, </w:t>
            </w:r>
            <w:r>
              <w:rPr>
                <w:b/>
              </w:rPr>
              <w:t>гранули для орального розчину по 3 г; 2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</w:rPr>
        <w:t>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355208-26/З-132, 355209-26/З-132, 355210-26/З-132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Фосфоцин, </w:t>
            </w:r>
            <w:r>
              <w:rPr>
                <w:b/>
              </w:rPr>
              <w:t>гранули для орального розчину по 3 г; 2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355208-26/З-132, 355209-26/З-132, 355210-26/З-132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Фосфоцин, </w:t>
            </w:r>
            <w:r>
              <w:rPr>
                <w:b/>
              </w:rPr>
              <w:t>гранули для орального розчину по 3 г; 2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Фармацевтична компанія "ВОКАТЕ С.A.",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356151-26/В-97, 356152-26/В-97, 3</w:t>
            </w:r>
            <w:r>
              <w:rPr>
                <w:b/>
              </w:rPr>
              <w:t>56153-26/В-97, 356154-26/В-97, 356155-26/В-97, 356156-26/В-97, 356157-26/В-97, 356158-26/В-97, 356159-26/В-97, 356160-26/В-97, 356161-26/В-97, 356162-26/В-97, 356163-26/В-97, 356164-26/В-97, 356165-26/В-97, 356166-26/В-97, 356167-26/В-97, 356168-26/В-97, 3</w:t>
            </w:r>
            <w:r>
              <w:rPr>
                <w:b/>
              </w:rPr>
              <w:t>56169-26/В-97, 356170-26/В-97, 356171-26/В-97, 356172-26/В-97, 356173-26/В-97, 356174-26/В-97, 356175-26/В-97, 356176-26/В-97, 356177-26/В-97, 356178-26/В-97, 356179-26/В-97, 356180-26/В-97, 356181-26/В-97, 356182-26/В-97, 356183-26/В-97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Хілак Форте, </w:t>
            </w:r>
            <w:r>
              <w:rPr>
                <w:b/>
              </w:rPr>
              <w:t>краплі оральні, розчин, по 30 мл або по 100 мл у флаконі з пробкою-крапельницею;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356151-26/В-97, 356152-26/В-97, 356153-26/В-97, 356154-26/В-97, 356155-26/В-97, 356156-26/В-97, 356157-26/В-97, 356158-26/В-97, 356159-26/В-97, 356160-26/В-97, 356161-26/В-97, 356162-26/В-97, 356163-26/В-97, 356164-26/В-97</w:t>
            </w:r>
            <w:r>
              <w:rPr>
                <w:b/>
              </w:rPr>
              <w:t>, 356165-26/В-97, 356166-26/В-97, 356167-26/В-97, 356168-26/В-97, 356169-26/В-97, 356170-26/В-97, 356171-26/В-97, 356172-26/В-97, 356173-26/В-97, 356174-26/В-97, 356175-26/В-97, 356176-26/В-97, 356177-26/В-97, 356178-26/В-97, 356179-26/В-97, 356180-26/В-97</w:t>
            </w:r>
            <w:r>
              <w:rPr>
                <w:b/>
              </w:rPr>
              <w:t>, 356181-26/В-97, 356182-26/В-97, 356183-26/В-97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Хілак Форте, </w:t>
            </w:r>
            <w:r>
              <w:rPr>
                <w:b/>
              </w:rPr>
              <w:t>краплі оральні, розчин, по 30 мл або по 100 мл у флаконі з пробкою-крапельницею;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356151-26/В-97, 356152-26/В-97, 356153-26/В-97, 356154-26/В-97, 356155-26/В-97, 356156-26/В-97, 356157-26/В-97, 356158-26/В-97, 356159-26/В-97</w:t>
            </w:r>
            <w:r>
              <w:rPr>
                <w:b/>
              </w:rPr>
              <w:t>, 356160-26/В-97, 356161-26/В-97, 356162-26/В-97, 356163-26/В-97, 356164-26/В-97, 356165-26/В-97, 356166-26/В-97, 356167-26/В-97, 356168-26/В-97, 356169-26/В-97, 356170-26/В-97, 356171-26/В-97, 356172-26/В-97, 356173-26/В-97, 356174-26/В-97, 356175-26/В-97</w:t>
            </w:r>
            <w:r>
              <w:rPr>
                <w:b/>
              </w:rPr>
              <w:t>, 356176-26/В-97, 356177-26/В-97, 356178-26/В-97, 356179-26/В-97, 356180-26/В-97, 356181-26/В-97, 356182-26/В-97, 356183-26/В-97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Хілак Форте, </w:t>
            </w:r>
            <w:r>
              <w:rPr>
                <w:b/>
              </w:rPr>
              <w:t>краплі оральні, розчин, по 30 мл або по 100 мл у флаконі з пробкою-крапельницею;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343404-25/З-45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Цетрилук, </w:t>
            </w:r>
            <w:r>
              <w:rPr>
                <w:b/>
              </w:rPr>
              <w:t>таблетки, вкриті плівковою оболонкою,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343404-25/З-45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Цетрилук, </w:t>
            </w:r>
            <w:r>
              <w:rPr>
                <w:b/>
              </w:rPr>
              <w:t>таблетки, вкриті плівковою оболонкою,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343404-25/З-45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Цетрилук, </w:t>
            </w:r>
            <w:r>
              <w:rPr>
                <w:b/>
              </w:rPr>
              <w:t>таблетки, вкриті плівковою оболонкою,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353648-26/З-145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</w:t>
            </w:r>
            <w:r>
              <w:rPr>
                <w:b/>
              </w:rPr>
              <w:br/>
              <w:t>порошок для розчину для ін'єкцій по 2 г;</w:t>
            </w:r>
            <w:r>
              <w:rPr>
                <w:b/>
              </w:rPr>
              <w:br/>
              <w:t>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</w:t>
            </w:r>
            <w:r>
              <w:rPr>
                <w:b/>
              </w:rPr>
              <w:t xml:space="preserve">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353648-26/З-145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</w:t>
            </w:r>
            <w:r>
              <w:rPr>
                <w:b/>
              </w:rPr>
              <w:br/>
              <w:t>порошок для розчину для ін'єкцій по 2 г;</w:t>
            </w:r>
            <w:r>
              <w:rPr>
                <w:b/>
              </w:rPr>
              <w:br/>
              <w:t>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353648-26/З-145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ін'єкцій по 2 г;</w:t>
            </w:r>
            <w:r>
              <w:rPr>
                <w:b/>
              </w:rPr>
              <w:br/>
              <w:t>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353648-26/З-145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</w:t>
            </w:r>
            <w:r>
              <w:rPr>
                <w:b/>
              </w:rPr>
              <w:br/>
              <w:t>порошок для розчину для ін'єкцій по 2 г;</w:t>
            </w:r>
            <w:r>
              <w:rPr>
                <w:b/>
              </w:rPr>
              <w:br/>
              <w:t>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353648-26/З-145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</w:t>
            </w:r>
            <w:r>
              <w:rPr>
                <w:b/>
              </w:rPr>
              <w:br/>
              <w:t>порошок для розчину для ін'єкцій по 2 г;</w:t>
            </w:r>
            <w:r>
              <w:rPr>
                <w:b/>
              </w:rPr>
              <w:br/>
              <w:t>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</w:t>
            </w:r>
            <w:r>
              <w:rPr>
                <w:szCs w:val="20"/>
              </w:rPr>
              <w:t>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353648-26/З-145 від 26.02.2026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ін'єкцій по 2 г;</w:t>
            </w:r>
            <w:r>
              <w:rPr>
                <w:b/>
              </w:rPr>
              <w:br/>
              <w:t>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354316-26/З-145, 354317-26/З-145, 354318-26/З-145, 354319-26/З-145, 354</w:t>
            </w:r>
            <w:r>
              <w:rPr>
                <w:b/>
              </w:rPr>
              <w:t>320-26/З-145, 354321-26/З-145, 354322-26/З-145, 354323-26/З-145, 354324-26/З-145, 354325-26/З-145, 354326-26/З-145, 354327-26/З-145, 354328-26/З-145, 354329-26/З-145, 354330-26/З-145, 354331-26/З-145, 354332-26/З-145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Цисто-аурин®, </w:t>
            </w:r>
            <w:r>
              <w:rPr>
                <w:b/>
              </w:rPr>
              <w:t>таблетки по 300 мг;</w:t>
            </w:r>
            <w:r>
              <w:rPr>
                <w:b/>
              </w:rPr>
              <w:br/>
              <w:t>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354316-26/З-145, 354317-26/З-145, 354318-26/З-145, 354319-26/З-145, 354320-26/З-145, 354321-</w:t>
            </w:r>
            <w:r>
              <w:rPr>
                <w:b/>
              </w:rPr>
              <w:t>26/З-145, 354322-26/З-145, 354323-26/З-145, 354324-26/З-145, 354325-26/З-145, 354326-26/З-145, 354327-26/З-145, 354328-26/З-145, 354329-26/З-145, 354330-26/З-145, 354331-26/З-145, 354332-26/З-145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Цисто-аурин®, </w:t>
            </w:r>
            <w:r>
              <w:rPr>
                <w:b/>
              </w:rPr>
              <w:t>таблетки по 300 мг;</w:t>
            </w:r>
            <w:r>
              <w:rPr>
                <w:b/>
              </w:rPr>
              <w:br/>
              <w:t>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</w:t>
            </w:r>
            <w: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354316-26/З-145, 354317-26/З-145, 354318-26/З-145, 354319-26/З-145, 35432</w:t>
            </w:r>
            <w:r>
              <w:rPr>
                <w:b/>
              </w:rPr>
              <w:t>0-26/З-145, 354321-26/З-145, 354322-26/З-145, 354323-26/З-145, 354324-26/З-145, 354325-26/З-145, 354326-26/З-145, 354327-26/З-145, 354328-26/З-145, 354329-26/З-145, 354330-26/З-145, 354331-26/З-145, 354332-26/З-145 від 11.03.2026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Цисто-аурин®, </w:t>
            </w:r>
            <w:r>
              <w:rPr>
                <w:b/>
              </w:rPr>
              <w:t>таблетки по 300 мг;</w:t>
            </w:r>
            <w:r>
              <w:rPr>
                <w:b/>
              </w:rPr>
              <w:br/>
              <w:t>по 10 таблеток у блістері; по 2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346458-25/В-117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50 мг по 10 таблеток у блістері, по 3 aбо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3619C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346458-25/В-117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50 мг по 10 таблеток у блістері, по 3 aбо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 xml:space="preserve">особи уповноваженої на отримання відповідних </w:t>
            </w:r>
            <w:r>
              <w:rPr>
                <w:szCs w:val="20"/>
              </w:rPr>
              <w:t>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</w:rPr>
        <w:t>повинен перевищувати строк дії довіреності, на підставі якої вона видана.</w:t>
      </w:r>
    </w:p>
    <w:p w:rsidR="00000000" w:rsidRDefault="003619CC">
      <w:pPr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Прийнято співробітником 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3619CC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3619C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3619CC">
      <w:pPr>
        <w:jc w:val="center"/>
        <w:rPr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346458-25/В-117 від 16.10.2025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caps/>
              </w:rPr>
              <w:t xml:space="preserve">Ювента®, </w:t>
            </w:r>
            <w:r>
              <w:rPr>
                <w:b/>
              </w:rPr>
              <w:t>таблетки, вкриті плівковою оболонкою, по 50 мг по 10 таблеток у блістері, по 3 aбо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>03.07.2026 р. № 901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619C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napToGrid w:val="0"/>
              <w:jc w:val="both"/>
            </w:pPr>
            <w: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</w:rPr>
              <w:t>особи уповноваженої на отримання відповідних реєстраційних документів</w:t>
            </w:r>
          </w:p>
          <w:p w:rsidR="00000000" w:rsidRDefault="003619C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619CC">
      <w:pPr>
        <w:rPr>
          <w:b/>
          <w:lang w:val="uk-UA"/>
        </w:rPr>
      </w:pPr>
      <w:r>
        <w:rPr>
          <w:b/>
          <w:sz w:val="20"/>
          <w:szCs w:val="20"/>
        </w:rPr>
        <w:t xml:space="preserve">Примітка*: Передоручення </w:t>
      </w:r>
      <w:r>
        <w:rPr>
          <w:b/>
          <w:sz w:val="20"/>
          <w:szCs w:val="20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>Передано співробітником 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</w:t>
            </w:r>
            <w:r>
              <w:rPr>
                <w:sz w:val="16"/>
                <w:szCs w:val="16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>Л УДЗД)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619CC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619C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619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</w:rPr>
              <w:t xml:space="preserve">ласне ім’я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3619CC">
      <w:pPr>
        <w:jc w:val="center"/>
        <w:rPr>
          <w:b/>
          <w:lang w:val="uk-UA"/>
        </w:rPr>
      </w:pPr>
    </w:p>
    <w:p w:rsidR="00000000" w:rsidRDefault="003619C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619CC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619CC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3619CC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619CC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3619CC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619CC"/>
    <w:rsid w:val="0036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F5D9E-B6E0-4CB5-BE9D-47A6FBEA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70</Pages>
  <Words>126655</Words>
  <Characters>721934</Characters>
  <Application>Microsoft Office Word</Application>
  <DocSecurity>0</DocSecurity>
  <Lines>6016</Lines>
  <Paragraphs>1693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846896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Курсакова Галина Григоріївна</cp:lastModifiedBy>
  <cp:revision>2</cp:revision>
  <cp:lastPrinted>2012-07-18T13:42:00Z</cp:lastPrinted>
  <dcterms:created xsi:type="dcterms:W3CDTF">2026-07-14T11:35:00Z</dcterms:created>
  <dcterms:modified xsi:type="dcterms:W3CDTF">2026-07-14T11:35:00Z</dcterms:modified>
</cp:coreProperties>
</file>