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312980-24/З-137, 312981-24/З-137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Азиклар 250, Азиклар 500, </w:t>
            </w:r>
            <w:r>
              <w:rPr>
                <w:b/>
              </w:rPr>
              <w:t>таблетки, вкриті плівковою оболонкою, по 250 мг,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</w:t>
            </w:r>
            <w:r>
              <w:rPr>
                <w:b/>
              </w:rPr>
              <w:t>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bookmarkStart w:id="0" w:name="_GoBack"/>
            <w:r>
              <w:rPr>
                <w:b/>
              </w:rPr>
              <w:t>31.07.2024 р. № 1350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312980-24/З-137,</w:t>
            </w:r>
            <w:r>
              <w:rPr>
                <w:b/>
              </w:rPr>
              <w:t xml:space="preserve"> 312981-24/З-137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Азиклар 250, Азиклар 500, </w:t>
            </w:r>
            <w:r>
              <w:rPr>
                <w:b/>
              </w:rPr>
              <w:t>таблетки, вкриті плівковою оболонкою, по 250 мг,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312980-24/З-137,</w:t>
            </w:r>
            <w:r>
              <w:rPr>
                <w:b/>
              </w:rPr>
              <w:t xml:space="preserve"> 312981-24/З-137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Азиклар 250, Азиклар 500, </w:t>
            </w:r>
            <w:r>
              <w:rPr>
                <w:b/>
              </w:rPr>
              <w:t>таблетки, вкриті плівковою оболонкою, по 250 мг,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312980-24/З-13</w:t>
            </w:r>
            <w:r>
              <w:rPr>
                <w:b/>
              </w:rPr>
              <w:t>7, 312981-24/З-137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Азиклар 250, Азиклар 500, </w:t>
            </w:r>
            <w:r>
              <w:rPr>
                <w:b/>
              </w:rPr>
              <w:t>таблетки, вкриті плівковою оболонкою, по 250 мг,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312980-24/З-137,</w:t>
            </w:r>
            <w:r>
              <w:rPr>
                <w:b/>
              </w:rPr>
              <w:t xml:space="preserve"> 312981-24/З-137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Азиклар 250, Азиклар 500, </w:t>
            </w:r>
            <w:r>
              <w:rPr>
                <w:b/>
              </w:rPr>
              <w:t>таблетки, вкриті плівковою оболонкою, по 250 мг,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312980-24/З-137,</w:t>
            </w:r>
            <w:r>
              <w:rPr>
                <w:b/>
              </w:rPr>
              <w:t xml:space="preserve"> 312981-24/З-137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Азиклар 250, Азиклар 500, </w:t>
            </w:r>
            <w:r>
              <w:rPr>
                <w:b/>
              </w:rPr>
              <w:t>таблетки, вкриті плівковою оболонкою, по 250 мг,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312823-24/З-137, 312824-24/З-137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</w:t>
            </w:r>
            <w:r>
              <w:rPr>
                <w:b/>
              </w:rPr>
              <w:t xml:space="preserve">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312823-24/З-137, 312824-24/З-137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</w:t>
            </w:r>
            <w:r>
              <w:rPr>
                <w:b/>
              </w:rPr>
              <w:t xml:space="preserve">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312823-24/З-137, 312824-24/З-137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312823-24/З-13</w:t>
            </w:r>
            <w:r>
              <w:rPr>
                <w:b/>
              </w:rPr>
              <w:t>7, 312824-24/З-137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</w:t>
            </w:r>
            <w:r>
              <w:rPr>
                <w:b/>
              </w:rPr>
              <w:t xml:space="preserve">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312823-24/З-137, 312824-24/З-137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</w:t>
            </w:r>
            <w:r>
              <w:rPr>
                <w:b/>
              </w:rPr>
              <w:t xml:space="preserve">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312823-24/З-137, 312824-24/З-137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314813-24/З-14</w:t>
            </w:r>
            <w:r>
              <w:rPr>
                <w:b/>
              </w:rPr>
              <w:t>6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Азілект, </w:t>
            </w:r>
            <w:r>
              <w:rPr>
                <w:b/>
              </w:rPr>
              <w:t>таблетки по 1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314813-24/З-146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Азілект, </w:t>
            </w:r>
            <w:r>
              <w:rPr>
                <w:b/>
              </w:rPr>
              <w:t>таблетки по 1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314813-24/З-146 </w:t>
            </w:r>
            <w:r>
              <w:rPr>
                <w:b/>
              </w:rPr>
              <w:t>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Азілект, </w:t>
            </w:r>
            <w:r>
              <w:rPr>
                <w:b/>
              </w:rPr>
              <w:t>таблетки по 1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307450-23/З-128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АЛЕКЕНЗА®, </w:t>
            </w:r>
            <w:r>
              <w:rPr>
                <w:b/>
              </w:rPr>
              <w:t>капсули тверді по 150 мг; по 8 капсул твердих у блістері; по 7 блістерів у картонній пачці, по 4 пачки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307450-23/З-128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АЛЕКЕНЗА®, </w:t>
            </w:r>
            <w:r>
              <w:rPr>
                <w:b/>
              </w:rPr>
              <w:t>капсули тверді по 150 мг; по 8 капсул твердих у блістері; по 7 блістерів у картонній пачці, по 4 пачки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307450-23/З-128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АЛЕКЕНЗА®, </w:t>
            </w:r>
            <w:r>
              <w:rPr>
                <w:b/>
              </w:rPr>
              <w:t>капсули тверді по 150 мг; по 8 капсул твердих у блістері; по 7 блістерів у картонній пачці, по 4 пачки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</w:t>
            </w:r>
            <w:r>
              <w:rPr>
                <w:b/>
              </w:rPr>
              <w:t>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</w:t>
            </w:r>
            <w:r>
              <w:rPr>
                <w:b/>
              </w:rPr>
              <w:t xml:space="preserve">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</w:t>
            </w:r>
            <w:r>
              <w:rPr>
                <w:b/>
              </w:rPr>
              <w:t>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</w:t>
            </w:r>
            <w:r>
              <w:rPr>
                <w:b/>
              </w:rPr>
              <w:t xml:space="preserve">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</w:t>
            </w:r>
            <w:r>
              <w:rPr>
                <w:b/>
              </w:rPr>
              <w:t>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</w:t>
            </w:r>
            <w:r>
              <w:rPr>
                <w:b/>
              </w:rPr>
              <w:t xml:space="preserve">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</w:t>
            </w:r>
            <w:r>
              <w:rPr>
                <w:b/>
              </w:rPr>
              <w:t>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315022-24/З-60 від 08.05.2024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 xml:space="preserve">таблетки по 5 мг/5 мг; по 5 мг/10 мг; по 10 мг/10 мг; по 10 мг/5 мг; по 7 таблеток у блістері; по 4 або 8 блістерів у картонній упаковці. </w:t>
            </w:r>
            <w:r>
              <w:rPr>
                <w:b/>
              </w:rPr>
              <w:br/>
              <w:t>по 10 таблеток у блістері; по 3 або 9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271762-22/З-82</w:t>
            </w:r>
            <w:r>
              <w:rPr>
                <w:b/>
              </w:rPr>
              <w:t xml:space="preserve">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АМЕЛІВУ, </w:t>
            </w:r>
            <w:r>
              <w:rPr>
                <w:b/>
              </w:rPr>
              <w:t>розчин для ін'єкцій, 10 мг/мл у флаконі з боросилікатного скла типу І з гумовою пробкою та алюмінієвим ковпачком з кришкою flip-off; по 1 флакону в стандартно-експортній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271762-22/З-82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АМЕЛІВУ, </w:t>
            </w:r>
            <w:r>
              <w:rPr>
                <w:b/>
              </w:rPr>
              <w:t>розчин для ін'єкцій, 10 мг/мл у флаконі з боросилікатного скла типу І з гумовою пробкою та алюмінієвим ковпачком з кришкою flip-off; по 1 флакону в стандартно-експортній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271762-22/З-82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АМЕЛІВУ, </w:t>
            </w:r>
            <w:r>
              <w:rPr>
                <w:b/>
              </w:rPr>
              <w:t>розчин для ін'єкцій, 10 мг/мл у флаконі з боросилікатного скла типу І з гумовою пробкою та алюмінієвим ковпачком з кришкою flip-off; по 1 флакону в стандартно-експортній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315843-24/З-14</w:t>
            </w:r>
            <w:r>
              <w:rPr>
                <w:b/>
              </w:rPr>
              <w:t>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Амертил®, </w:t>
            </w:r>
            <w:r>
              <w:rPr>
                <w:b/>
              </w:rPr>
              <w:t>таблетки, вкриті оболонкою, по 10 мг; по 7 таблеток у блістері; по 1 блістеру в картонній коробці; по 10 таблеток у блістері; по 1 або 2,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315843-24/З-140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Амертил®, </w:t>
            </w:r>
            <w:r>
              <w:rPr>
                <w:b/>
              </w:rPr>
              <w:t>таблетки, вкриті оболонкою, по 10 мг; по 7 таблеток у блістері; по 1 блістеру в картонній коробці; по 10 таблеток у блістері; по 1 або 2,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315843-24/З-140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Амертил®, </w:t>
            </w:r>
            <w:r>
              <w:rPr>
                <w:b/>
              </w:rPr>
              <w:t>таблетки, вкриті оболонкою, по 10 мг; по 7 таблеток у блістері; по 1 блістеру в картонній коробці; по 10 таблеток у блістері; по 1 або 2,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315121-24/З-121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Ангіноваг, </w:t>
            </w:r>
            <w:r>
              <w:rPr>
                <w:b/>
              </w:rPr>
              <w:t>спрей для ротової порожнини; по 10 мл або 20 мл у флаконі; по 1 флакону разом з пероральним дозатором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315121-24/З-121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Ангіноваг, </w:t>
            </w:r>
            <w:r>
              <w:rPr>
                <w:b/>
              </w:rPr>
              <w:t>спрей для ротової порожнини; по 10 мл або 20 мл у флаконі; по 1 флакону разом з пероральним дозатором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315121-24/З-121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Ангіноваг, </w:t>
            </w:r>
            <w:r>
              <w:rPr>
                <w:b/>
              </w:rPr>
              <w:t>спрей для ротової порожнини; по 10 мл або 20 мл у флаконі; по 1 флакону разом з пероральним дозатором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310253-24/З-146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Андрожель, </w:t>
            </w:r>
            <w:r>
              <w:rPr>
                <w:b/>
              </w:rPr>
              <w:t>гель для зовнішнього застосування, 16,2 мг/1 г; по 88 г гелю у флаконі з дозуючим пристроєм,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310253-24/З-146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Андрожель, </w:t>
            </w:r>
            <w:r>
              <w:rPr>
                <w:b/>
              </w:rPr>
              <w:t>гель для зовнішнього застосування, 16,2 мг/1 г; по 88 г гелю у флаконі з дозуючим пристроєм,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310253-24/З-146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Андрожель, </w:t>
            </w:r>
            <w:r>
              <w:rPr>
                <w:b/>
              </w:rPr>
              <w:t>гель для зовнішнього застосування, 16,2 мг/1 г; по 88 г гелю у флаконі з дозуючим пристроєм,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313137-24/З-132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АРГЕТТ ДУО, </w:t>
            </w:r>
            <w:r>
              <w:rPr>
                <w:b/>
              </w:rPr>
              <w:t>капсули з модифікованим вивільненням тверді по 75 мг; по 10 капсул у блістері; по 1,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313137-24/З-132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АРГЕТТ ДУО, </w:t>
            </w:r>
            <w:r>
              <w:rPr>
                <w:b/>
              </w:rPr>
              <w:t>капсули з модифікованим вивільненням тверді по 75 мг; по 10 капсул у блістері; по 1,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313137-24/З-132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АРГЕТТ ДУО, </w:t>
            </w:r>
            <w:r>
              <w:rPr>
                <w:b/>
              </w:rPr>
              <w:t>капсули з модифікованим вивільненням тверді по 75 мг; по 10 капсул у блістері; по 1,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313136-24/З-132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АРГЕТТ рапід, </w:t>
            </w:r>
            <w:r>
              <w:rPr>
                <w:b/>
              </w:rPr>
              <w:t>капсули кишковорозчинні тверді по 75 мг по 10 капсул у блістері; по 1, або по 2, або по 3,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313136-24/З-132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АРГЕТТ рапід, </w:t>
            </w:r>
            <w:r>
              <w:rPr>
                <w:b/>
              </w:rPr>
              <w:t>капсули кишковорозчинні тверді по 75 мг по 10 капсул у блістері; по 1, або по 2, або по 3,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313136-24/З-132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АРГЕТТ рапід, </w:t>
            </w:r>
            <w:r>
              <w:rPr>
                <w:b/>
              </w:rPr>
              <w:t>капсули кишковорозчинні тверді по 75 мг по 10 капсул у блістері; по 1, або по 2, або по 3,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314145-24/В-139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Ариста, </w:t>
            </w:r>
            <w:r>
              <w:rPr>
                <w:b/>
              </w:rPr>
              <w:t>таблетки, вкриті плівковою оболонкою, по 20 мг; по 2 або 4 таблетки в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314145-24/В-139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Ариста, </w:t>
            </w:r>
            <w:r>
              <w:rPr>
                <w:b/>
              </w:rPr>
              <w:t>таблетки, вкриті плівковою оболонкою, по 20 мг; по 2 або 4 таблетки в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314145-24/В-139 від 22.04.2024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Ариста, </w:t>
            </w:r>
            <w:r>
              <w:rPr>
                <w:b/>
              </w:rPr>
              <w:t>таблетки, вкриті плівковою оболонкою, по 20 мг; по 2 або 4 таблетки в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296223-23/З-139, 306903-23/З-139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 xml:space="preserve">розчин для ін'єкцій, 100 мг/2 мл; по 2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296223-23/З-139, 306903-23/З-139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 xml:space="preserve">розчин для ін'єкцій, 100 мг/2 мл; по 2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296223-23/З-139, 306903-23/З-139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 xml:space="preserve">розчин для ін'єкцій, 100 мг/2 мл; по 2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296223-23/З-139, 306903-23/З-139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 xml:space="preserve">розчин для ін'єкцій, 100 мг/2 мл; по 2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296223-23/З-139, 306903-23/З-139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 xml:space="preserve">розчин для ін'єкцій, 100 мг/2 мл; по 2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296223-23/З-139, 306903-23/З-139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 xml:space="preserve">розчин для ін'єкцій, 100 мг/2 мл; по 2 мл в ампулі; по 5 ампул в контурній чарунковій упаковці; по 1 або 2 контурні чарункові упаковки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</w:t>
            </w:r>
            <w:r>
              <w:rPr>
                <w:b/>
              </w:rPr>
              <w:t>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</w:t>
            </w:r>
            <w:r>
              <w:rPr>
                <w:b/>
              </w:rPr>
              <w:t xml:space="preserve">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пачці з картону; </w:t>
            </w:r>
            <w:r>
              <w:rPr>
                <w:b/>
              </w:rPr>
              <w:br/>
              <w:t>по 80 мг по 6 таблеток у блістері</w:t>
            </w:r>
            <w:r>
              <w:rPr>
                <w:b/>
              </w:rPr>
              <w:t>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313772-24/В-137, 313773-24/В-137, 313774-24/В-137, 313775-24/В-137, 313776-24/В-137, 313777-24/В-137, 313778-24/В-137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  <w:t xml:space="preserve">по 10 мг по 10 таблеток у блістері, по 3 або 6 блістерів у пачці з картону; </w:t>
            </w:r>
            <w:r>
              <w:rPr>
                <w:b/>
              </w:rPr>
              <w:br/>
              <w:t xml:space="preserve">по 20 мг по 10 таблеток у блістері; по 3 або 4 блістери у пачці з картону; </w:t>
            </w:r>
            <w:r>
              <w:rPr>
                <w:b/>
              </w:rPr>
              <w:br/>
              <w:t xml:space="preserve">по 40 мг по 10 таблеток у блістері; по 3 блістери у </w:t>
            </w:r>
            <w:r>
              <w:rPr>
                <w:b/>
              </w:rPr>
              <w:t xml:space="preserve">пачці з картону; </w:t>
            </w:r>
            <w:r>
              <w:rPr>
                <w:b/>
              </w:rPr>
              <w:br/>
              <w:t>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311826-24/З-116, 311827-24/З-116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 або по 20 мг, або по 40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310778-24/З-121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АФФИДА ФОРТЕ ДЛЯ ДІТЕЙ, </w:t>
            </w:r>
            <w:r>
              <w:rPr>
                <w:b/>
              </w:rPr>
              <w:t>суспензія оральна, 200 мг/5 мл; по 100 мл у флаконі; по 1 флакону у комплекті зі шприцем-дозатором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310778-24/З-121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АФФИДА ФОРТЕ ДЛЯ ДІТЕЙ, </w:t>
            </w:r>
            <w:r>
              <w:rPr>
                <w:b/>
              </w:rPr>
              <w:t>суспензія оральна, 200 мг/5 мл; по 100 мл у флаконі; по 1 флакону у комплекті зі шприцем-дозатором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310778-24/З-121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АФФИДА ФОРТЕ ДЛЯ ДІТЕЙ, </w:t>
            </w:r>
            <w:r>
              <w:rPr>
                <w:b/>
              </w:rPr>
              <w:t>суспензія оральна, 200 мг/5 мл; по 100 мл у флаконі; по 1 флакону у комплекті зі шприцем-дозатором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305666-23/З-61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Ацик®, </w:t>
            </w:r>
            <w:r>
              <w:rPr>
                <w:b/>
              </w:rPr>
              <w:t>таблетки по 400 мг по 5 таблеток у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305666-23/З-61 в</w:t>
            </w:r>
            <w:r>
              <w:rPr>
                <w:b/>
              </w:rPr>
              <w:t>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Ацик®, </w:t>
            </w:r>
            <w:r>
              <w:rPr>
                <w:b/>
              </w:rPr>
              <w:t>таблетки по 400 мг по 5 таблеток у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305666-23/З-61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Ацик®, </w:t>
            </w:r>
            <w:r>
              <w:rPr>
                <w:b/>
              </w:rPr>
              <w:t>таблетки по 400 мг по 5 таблеток у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308347-24/З-14</w:t>
            </w:r>
            <w:r>
              <w:rPr>
                <w:b/>
              </w:rPr>
              <w:t>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гарячий напій мед лимон, </w:t>
            </w:r>
            <w:r>
              <w:rPr>
                <w:b/>
              </w:rPr>
              <w:t>порошок для орального розчину по 600 мг; по 3 г порошку в пакетику; по 6 пакетиків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орального розчину по 200 мг; по 3 г порошку в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308347-24/З-144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гарячий напій мед лимон, </w:t>
            </w:r>
            <w:r>
              <w:rPr>
                <w:b/>
              </w:rPr>
              <w:t>порошок для орального розчину по 600 мг; по 3 г порошку в пакетику; по 6 пакетиків у картонній коробці;</w:t>
            </w:r>
            <w:r>
              <w:rPr>
                <w:b/>
              </w:rPr>
              <w:br/>
              <w:t>порошок для орального розчину по 200 мг; по 3 г порошку в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308347-24/З-144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гарячий напій мед лимон, </w:t>
            </w:r>
            <w:r>
              <w:rPr>
                <w:b/>
              </w:rPr>
              <w:t>порошок для орального розчину по 600 мг; по 3 г порошку в пакетику; по 6 пакетиків у картонній коробці;</w:t>
            </w:r>
            <w:r>
              <w:rPr>
                <w:b/>
              </w:rPr>
              <w:br/>
              <w:t>порошок для орального розчину по 200 мг; по 3 г порошку в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308347-24/З-14</w:t>
            </w:r>
            <w:r>
              <w:rPr>
                <w:b/>
              </w:rPr>
              <w:t>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гарячий напій мед лимон, </w:t>
            </w:r>
            <w:r>
              <w:rPr>
                <w:b/>
              </w:rPr>
              <w:t>порошок для орального розчину по 600 мг; по 3 г порошку в пакетику; по 6 пакетиків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орального розчину по 200 мг; по 3 г порошку в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308347-24/З-144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гарячий напій мед лимон, </w:t>
            </w:r>
            <w:r>
              <w:rPr>
                <w:b/>
              </w:rPr>
              <w:t>порошок для орального розчину по 600 мг; по 3 г порошку в пакетику; по 6 пакетиків у картонній коробці;</w:t>
            </w:r>
            <w:r>
              <w:rPr>
                <w:b/>
              </w:rPr>
              <w:br/>
              <w:t>порошок для орального розчину по 200 мг; по 3 г порошку в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308347-24/З-144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гарячий напій мед лимон, </w:t>
            </w:r>
            <w:r>
              <w:rPr>
                <w:b/>
              </w:rPr>
              <w:t>порошок для орального розчину по 600 мг; по 3 г порошку в пакетику; по 6 пакетиків у картонній коробці;</w:t>
            </w:r>
            <w:r>
              <w:rPr>
                <w:b/>
              </w:rPr>
              <w:br/>
              <w:t>порошок для орального розчину по 200 мг; по 3 г порошку в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308454-24/З-28</w:t>
            </w:r>
            <w:r>
              <w:rPr>
                <w:b/>
              </w:rPr>
              <w:t xml:space="preserve">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Лонг, </w:t>
            </w:r>
            <w:r>
              <w:rPr>
                <w:b/>
              </w:rPr>
              <w:t xml:space="preserve">таблетки шипучі по 600 мг по 10 або 20 таблеток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308454-24/З-28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Лонг, </w:t>
            </w:r>
            <w:r>
              <w:rPr>
                <w:b/>
              </w:rPr>
              <w:t xml:space="preserve">таблетки шипучі по 600 мг по 10 або 20 таблеток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308454-24/З-28 в</w:t>
            </w:r>
            <w:r>
              <w:rPr>
                <w:b/>
              </w:rPr>
              <w:t>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Лонг, </w:t>
            </w:r>
            <w:r>
              <w:rPr>
                <w:b/>
              </w:rPr>
              <w:t xml:space="preserve">таблетки шипучі по 600 мг по 10 або 20 таблеток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308321-24/З-61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 Лимон, </w:t>
            </w:r>
            <w:r>
              <w:rPr>
                <w:b/>
              </w:rPr>
              <w:t xml:space="preserve">таблетки шипучі по 600 мг по 1 таблетці у саше; по 6, 10 або 20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308321-24/З-61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 Лимон, </w:t>
            </w:r>
            <w:r>
              <w:rPr>
                <w:b/>
              </w:rPr>
              <w:t>таблетки шипучі по 600 мг по 1 таблетці у саше; по 6, 10 або 20 саше у картонній коробці</w:t>
            </w:r>
            <w:r>
              <w:rPr>
                <w:b/>
              </w:rPr>
              <w:t xml:space="preserve">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308321-24/З-61 в</w:t>
            </w:r>
            <w:r>
              <w:rPr>
                <w:b/>
              </w:rPr>
              <w:t>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 Лимон, </w:t>
            </w:r>
            <w:r>
              <w:rPr>
                <w:b/>
              </w:rPr>
              <w:t xml:space="preserve">таблетки шипучі по 600 мг по 1 таблетці у саше; по 6, 10 або 20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314680-24/В-123, 314681-24/В-123, 314682-24/В-123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</w:t>
            </w:r>
            <w:r>
              <w:rPr>
                <w:b/>
              </w:rPr>
              <w:t>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314680-24/В-123, 314681-24/В-123, 314682-24/В-123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</w:t>
            </w:r>
            <w:r>
              <w:rPr>
                <w:b/>
              </w:rPr>
              <w:t>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314680-24/В-123, 314681-24/В-123, 314682-24/В-123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</w:t>
            </w:r>
            <w:r>
              <w:rPr>
                <w:b/>
              </w:rPr>
              <w:t>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314114-24/З-132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>краплі очні, 0,3 мг/мл; по 3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314114-24/З-132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>краплі очні, 0,3 мг/мл; по 3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314114-24/З-132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>краплі очні, 0,3 мг/мл; по 3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314578-24/В-60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Бримонідину Тартрат,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314578-24/В-60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Бримонідину Тартрат,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314578-24/В-60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Бримонідину Тартрат,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311581-24/З-144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311581-24/З-144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311581-24/З-144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311543-24/З-146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дорослі, </w:t>
            </w:r>
            <w:r>
              <w:rPr>
                <w:b/>
              </w:rPr>
              <w:t>капсули по 7 мг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311543-24/З-146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дорослі, </w:t>
            </w:r>
            <w:r>
              <w:rPr>
                <w:b/>
              </w:rPr>
              <w:t>капсули по 7 мг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311543-24/З-146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дорослі, </w:t>
            </w:r>
            <w:r>
              <w:rPr>
                <w:b/>
              </w:rPr>
              <w:t>капсули по 7 мг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310575-24/З-123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мкг/доза,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310575-24/З-123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мкг/доза,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310575-24/З-123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мкг/доза,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310575-24/З-123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мкг/доза,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310575-24/З-123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мкг/доза,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310575-24/З-123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мкг/доза,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312800-24/З-137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Веражинакс, </w:t>
            </w:r>
            <w:r>
              <w:rPr>
                <w:b/>
              </w:rPr>
              <w:t>капсули вагінальні м'які;</w:t>
            </w:r>
            <w:r>
              <w:rPr>
                <w:b/>
              </w:rPr>
              <w:br/>
              <w:t>по 6 капсул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312800-24/З-137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Веражинакс, </w:t>
            </w:r>
            <w:r>
              <w:rPr>
                <w:b/>
              </w:rPr>
              <w:t>капсули вагінальні м'які;</w:t>
            </w:r>
            <w:r>
              <w:rPr>
                <w:b/>
              </w:rPr>
              <w:br/>
              <w:t>по 6 капсул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312800-24/З-137 </w:t>
            </w:r>
            <w:r>
              <w:rPr>
                <w:b/>
              </w:rPr>
              <w:t>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Веражинакс, </w:t>
            </w:r>
            <w:r>
              <w:rPr>
                <w:b/>
              </w:rPr>
              <w:t>капсули вагінальні м'які;</w:t>
            </w:r>
            <w:r>
              <w:rPr>
                <w:b/>
              </w:rPr>
              <w:br/>
              <w:t>по 6 капсул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314626-24/З-146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по 16 мл (400 мг) у флаконі; по 500 флако</w:t>
            </w:r>
            <w:r>
              <w:rPr>
                <w:b/>
              </w:rPr>
              <w:t>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314626-24/З-146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по 16 мл (400 мг) у флаконі; по 500 флако</w:t>
            </w:r>
            <w:r>
              <w:rPr>
                <w:b/>
              </w:rPr>
              <w:t>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314626-24/З-146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по 16 мл (400 мг) у флаконі; по 500 флако</w:t>
            </w:r>
            <w:r>
              <w:rPr>
                <w:b/>
              </w:rPr>
              <w:t>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314626-24/З-14</w:t>
            </w:r>
            <w:r>
              <w:rPr>
                <w:b/>
              </w:rPr>
              <w:t>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по 16 мл (400 мг) у флаконі; по 500 флако</w:t>
            </w:r>
            <w:r>
              <w:rPr>
                <w:b/>
              </w:rPr>
              <w:t>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314626-24/З-146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по 16 мл (400 мг) у флаконі; по 500 флако</w:t>
            </w:r>
            <w:r>
              <w:rPr>
                <w:b/>
              </w:rPr>
              <w:t>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314626-24/З-146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ВЕРСАВО, </w:t>
            </w:r>
            <w:r>
              <w:rPr>
                <w:b/>
              </w:rPr>
              <w:t>концентрат для розчину для інфузій, 25 мг/мл; по 4 мл (100 мг) у флаконі; по 1 флакону у коробці; по 16 мл (400 мг) у флаконі; по 1 флакону у коробці; in bulk: по 4 мл (100 мг) у флаконі; по 500 флаконів у коробці; по 16 мл (400 мг) у флаконі; по 500 флако</w:t>
            </w:r>
            <w:r>
              <w:rPr>
                <w:b/>
              </w:rPr>
              <w:t>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311345-24/З-13</w:t>
            </w:r>
            <w:r>
              <w:rPr>
                <w:b/>
              </w:rPr>
              <w:t>8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мікро, </w:t>
            </w:r>
            <w:r>
              <w:rPr>
                <w:b/>
              </w:rPr>
              <w:t>таблетки, вкриті плівковою оболонкою, 3,0 мг/0,02 мг; по 28 таблеток в блістері (21 таблетка рожевого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</w:t>
            </w:r>
            <w:r>
              <w:rPr>
                <w:b/>
              </w:rPr>
              <w:t>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311345-24/З-138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мікро, </w:t>
            </w:r>
            <w:r>
              <w:rPr>
                <w:b/>
              </w:rPr>
              <w:t>таблетки, вкриті плівковою оболонкою, 3,0 мг/0,02 мг; по 28 таблеток в блістері (21 таблетка рожевого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</w:t>
            </w:r>
            <w:r>
              <w:rPr>
                <w:b/>
              </w:rPr>
              <w:t>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311345-24/З-138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мікро, </w:t>
            </w:r>
            <w:r>
              <w:rPr>
                <w:b/>
              </w:rPr>
              <w:t>таблетки, вкриті плівковою оболонкою, 3,0 мг/0,02 мг; по 28 таблеток в блістері (21 таблетка рожевого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313307-24/З-146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 xml:space="preserve">таблетки, вкриті плівковою оболонкою, по 200 мг; по 14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313307-24/З-146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>таблетки, вкриті плівковою оболонкою, по 200 мг; по 14 таблеток у блістері; по 1 блістеру в пачці</w:t>
            </w:r>
            <w:r>
              <w:rPr>
                <w:b/>
              </w:rPr>
              <w:t xml:space="preserve">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313307-24/З-146 </w:t>
            </w:r>
            <w:r>
              <w:rPr>
                <w:b/>
              </w:rPr>
              <w:t>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 xml:space="preserve">таблетки, вкриті плівковою оболонкою, по 200 мг; по 14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308803-24/З-132, 308805-24/З-132, 308807-24/З-138, 308808-24/З-138, 308809-24/З-138, 308810-24/З-138, 308811-24/З-138, 308812-24/З-138, 308813-24/З-138, 3088</w:t>
            </w:r>
            <w:r>
              <w:rPr>
                <w:b/>
              </w:rPr>
              <w:t>14-24/З-138, 308815-24/З-138, 308816-24/З-138, 308817-24/З-138, 308818-24/З-138, 308819-24/З-138, 308820-24/З-138, 308821-24/З-138, 308822-24/З-138, 308823-24/З-138, 308824-24/З-138, 308825-24/З-138, 308826-24/З-138, 308827-24/З-138, 308828-24/З-138, 30882</w:t>
            </w:r>
            <w:r>
              <w:rPr>
                <w:b/>
              </w:rPr>
              <w:t>9-24/З-138, 308831-24/З-138, 308832-24/З-138, 309530-24/З-97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>краплі очні, розчин,0,5 мг/мл; 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308803-24/З-132, 308805-24/З-132, 308807-24/З-138, 308808-24/З-138, 308809-24/З-138, 308810-24/З-138, 308811-24/З-138, </w:t>
            </w:r>
            <w:r>
              <w:rPr>
                <w:b/>
              </w:rPr>
              <w:t>308812-24/З-138, 308813-24/З-138, 308814-24/З-138, 308815-24/З-138, 308816-24/З-138, 308817-24/З-138, 308818-24/З-138, 308819-24/З-138, 308820-24/З-138, 308821-24/З-138, 308822-24/З-138, 308823-24/З-138, 308824-24/З-138, 308825-24/З-138, 308826-24/З-138, 3</w:t>
            </w:r>
            <w:r>
              <w:rPr>
                <w:b/>
              </w:rPr>
              <w:t>08827-24/З-138, 308828-24/З-138, 308829-24/З-138, 308831-24/З-138, 308832-24/З-138, 309530-24/З-97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>краплі очні, розчин,0,5 мг/мл; 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308803-24/З-132, 308805-24/З-132, 308807-24/З-138, 308808-24/З-138, 308809-24/З-138, 308810-24/З-138, 308811-24/З-138, 308812-24/З-138, 308813-24/З-138, 3088</w:t>
            </w:r>
            <w:r>
              <w:rPr>
                <w:b/>
              </w:rPr>
              <w:t>14-24/З-138, 308815-24/З-138, 308816-24/З-138, 308817-24/З-138, 308818-24/З-138, 308819-24/З-138, 308820-24/З-138, 308821-24/З-138, 308822-24/З-138, 308823-24/З-138, 308824-24/З-138, 308825-24/З-138, 308826-24/З-138, 308827-24/З-138, 308828-24/З-138, 30882</w:t>
            </w:r>
            <w:r>
              <w:rPr>
                <w:b/>
              </w:rPr>
              <w:t>9-24/З-138, 308831-24/З-138, 308832-24/З-138, 309530-24/З-97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>краплі очні, розчин,0,5 мг/мл; 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307032-23/З-145, 307033-23/З-145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 xml:space="preserve">краплі очні, розчин, 0,5 мг/мл; </w:t>
            </w:r>
            <w:r>
              <w:rPr>
                <w:b/>
              </w:rPr>
              <w:br/>
              <w:t>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307032-23/З-145, 307033-23/З-145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 xml:space="preserve">краплі очні, розчин, 0,5 мг/мл; </w:t>
            </w:r>
            <w:r>
              <w:rPr>
                <w:b/>
              </w:rPr>
              <w:br/>
              <w:t>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307032-23/З-145, 307033-23/З-145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ВІЗОПТІК, </w:t>
            </w:r>
            <w:r>
              <w:rPr>
                <w:b/>
              </w:rPr>
              <w:t xml:space="preserve">краплі очні, розчин, 0,5 мг/мл; </w:t>
            </w:r>
            <w:r>
              <w:rPr>
                <w:b/>
              </w:rPr>
              <w:br/>
              <w:t>по 5 мл у флаконі з крапельницею і кришкою з гарантійним кільцем; по 2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312744-24/З-146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"Ебеве", </w:t>
            </w:r>
            <w:r>
              <w:rPr>
                <w:b/>
              </w:rPr>
              <w:t>концентрат для розчину для інфузій, 10 мг/мл,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312744-24/З-146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"Ебеве", </w:t>
            </w:r>
            <w:r>
              <w:rPr>
                <w:b/>
              </w:rPr>
              <w:t>концентрат для розчину для інфузій, 10 мг/мл,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312744-24/З-146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"Ебеве", </w:t>
            </w:r>
            <w:r>
              <w:rPr>
                <w:b/>
              </w:rPr>
              <w:t>концентрат для розчину для інфузій, 10 мг/мл,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315374-24/З-61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Аккорд, </w:t>
            </w:r>
            <w:r>
              <w:rPr>
                <w:b/>
              </w:rPr>
              <w:t>концентрат для розчину для інфузій, 10 мг/мл по 1 мл (10 мг), по 5 мл (50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315374-24/З-61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Аккорд, </w:t>
            </w:r>
            <w:r>
              <w:rPr>
                <w:b/>
              </w:rPr>
              <w:t>концентрат для розчину для інфузій, 10 мг/мл по 1 мл (10 мг), по 5 мл (50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315374-24/З-61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Аккорд, </w:t>
            </w:r>
            <w:r>
              <w:rPr>
                <w:b/>
              </w:rPr>
              <w:t>концентрат для розчину для інфузій, 10 мг/мл по 1 мл (10 мг), по 5 мл (50 мг)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315575-24/В-28, 315576-24/В-28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Вісмуту субцитрат колоїдний, </w:t>
            </w:r>
            <w:r>
              <w:rPr>
                <w:b/>
              </w:rPr>
              <w:t>гранули (субстанція) у пакетах подвійних з плівки поліетиленової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315575-24/В-28, 315576-24/В-28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Вісмуту субцитрат колоїдний, </w:t>
            </w:r>
            <w:r>
              <w:rPr>
                <w:b/>
              </w:rPr>
              <w:t>гранули (субстанція) у пакетах подвійних з плівки поліетиленової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315575-24/В-28, 315576-24/В-28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Вісмуту субцитрат колоїдний, </w:t>
            </w:r>
            <w:r>
              <w:rPr>
                <w:b/>
              </w:rPr>
              <w:t>гранули (субстанція) у пакетах подвійних з плівки поліетиленової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313266-24/З-100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Вокасепт, </w:t>
            </w:r>
            <w:r>
              <w:rPr>
                <w:b/>
              </w:rPr>
              <w:t xml:space="preserve">таблетки; по 12 таблеток у блістері; по 1 блістеру в картонній коробці; по 4 таблетки </w:t>
            </w:r>
            <w:r>
              <w:rPr>
                <w:b/>
              </w:rPr>
              <w:t>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313266-24/З-100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Вокасепт, </w:t>
            </w:r>
            <w:r>
              <w:rPr>
                <w:b/>
              </w:rPr>
              <w:t xml:space="preserve">таблетки; по 12 таблеток у блістері; по 1 блістеру в картонній коробці; по 4 таблетки </w:t>
            </w:r>
            <w:r>
              <w:rPr>
                <w:b/>
              </w:rPr>
              <w:t>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313266-24/З-100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Вокасепт, </w:t>
            </w:r>
            <w:r>
              <w:rPr>
                <w:b/>
              </w:rPr>
              <w:t xml:space="preserve">таблетки; по 12 таблеток у блістері; по 1 блістеру в картонній коробці; по 4 таблетки </w:t>
            </w:r>
            <w:r>
              <w:rPr>
                <w:b/>
              </w:rPr>
              <w:t>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312523-24/В-132, 312524-24/В-132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Габана®, </w:t>
            </w:r>
            <w:r>
              <w:rPr>
                <w:b/>
              </w:rPr>
              <w:t>капсули по 75 мг, по 150 мг або по 300 мг;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312515-24/З-100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312515-24/З-100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312515-24/З-100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315940-24/В-28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очна, 5 мг/г по 3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315940-24/В-28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очна, 5 мг/г по 3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315940-24/В-28 в</w:t>
            </w:r>
            <w:r>
              <w:rPr>
                <w:b/>
              </w:rPr>
              <w:t>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очна, 5 мг/г по 3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311894-24/З-96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 по 10 таблеток у блістері,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311894-24/З-96 в</w:t>
            </w:r>
            <w:r>
              <w:rPr>
                <w:b/>
              </w:rPr>
              <w:t>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 по 10 таблеток у блістері,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311894-24/З-96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 по 10 таблеток у блістері,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315517-24/В-147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Гідроксисечовина Медак, </w:t>
            </w:r>
            <w:r>
              <w:rPr>
                <w:b/>
              </w:rPr>
              <w:t>капсули по 500 мг; по 10 капсул у блістері; по 10 блістерів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315517-24/В-147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Гідроксисечовина Медак, </w:t>
            </w:r>
            <w:r>
              <w:rPr>
                <w:b/>
              </w:rPr>
              <w:t>капсули по 500 мг; по 10 капсул у блістері; по 10 блістерів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315517-24/В-147 </w:t>
            </w:r>
            <w:r>
              <w:rPr>
                <w:b/>
              </w:rPr>
              <w:t>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Гідроксисечовина Медак, </w:t>
            </w:r>
            <w:r>
              <w:rPr>
                <w:b/>
              </w:rPr>
              <w:t>капсули по 500 мг; по 10 капсул у блістері; по 10 блістерів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314618-24/З-146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Грастим®, </w:t>
            </w:r>
            <w:r>
              <w:rPr>
                <w:b/>
              </w:rPr>
              <w:t>розчин для ін'єкцій, 0,3 мг/мл; по 1 мл у флаконі; по 1 флакону в картонній коробці; по 1 мл у попередньо наповненому шприці; по 1 шприцу в картонній коробці; in bulk: по 1 мл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314618-24/З-146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Грастим®, </w:t>
            </w:r>
            <w:r>
              <w:rPr>
                <w:b/>
              </w:rPr>
              <w:t xml:space="preserve">розчин для ін'єкцій, 0,3 мг/мл; по 1 мл у флаконі; по 1 флакону в картонній коробці; по 1 мл у попередньо наповненому шприці; по 1 шприцу в картонній коробці; </w:t>
            </w:r>
            <w:r>
              <w:rPr>
                <w:b/>
              </w:rPr>
              <w:t>in bulk: по 1 мл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314618-24/З-146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Грастим®, </w:t>
            </w:r>
            <w:r>
              <w:rPr>
                <w:b/>
              </w:rPr>
              <w:t xml:space="preserve">розчин для ін'єкцій, 0,3 мг/мл; по 1 мл у флаконі; по 1 флакону в картонній коробці; </w:t>
            </w:r>
            <w:r>
              <w:rPr>
                <w:b/>
              </w:rPr>
              <w:t>по 1 мл у попередньо наповненому шприці; по 1 шприцу в картонній коробці; in bulk: по 1 мл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314618-24/З-146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Грастим®, </w:t>
            </w:r>
            <w:r>
              <w:rPr>
                <w:b/>
              </w:rPr>
              <w:t xml:space="preserve">розчин для ін'єкцій, 0,3 мг/мл; по 1 мл у флаконі; по 1 флакону в картонній коробці; </w:t>
            </w:r>
            <w:r>
              <w:rPr>
                <w:b/>
              </w:rPr>
              <w:t>по 1 мл у попередньо наповненому шприці; по 1 шприцу в картонній коробці; in bulk: по 1 мл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314618-24/З-146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Грастим®, </w:t>
            </w:r>
            <w:r>
              <w:rPr>
                <w:b/>
              </w:rPr>
              <w:t xml:space="preserve">розчин для ін'єкцій, 0,3 мг/мл; по 1 мл у флаконі; по 1 флакону в картонній коробці; </w:t>
            </w:r>
            <w:r>
              <w:rPr>
                <w:b/>
              </w:rPr>
              <w:t>по 1 мл у попередньо наповненому шприці; по 1 шприцу в картонній коробці; in bulk: по 1 мл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314618-24/З-146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Грастим®, </w:t>
            </w:r>
            <w:r>
              <w:rPr>
                <w:b/>
              </w:rPr>
              <w:t xml:space="preserve">розчин для ін'єкцій, 0,3 мг/мл; по 1 мл у флаконі; по 1 флакону в картонній коробці; </w:t>
            </w:r>
            <w:r>
              <w:rPr>
                <w:b/>
              </w:rPr>
              <w:t>по 1 мл у попередньо наповненому шприці; по 1 шприцу в картонній коробці; in bulk: по 1 мл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314853-24/В-100, 314854-24/В-100, 314855-24/В-100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ДЕКСАМЕТАЗОН-БІОФАРМА, </w:t>
            </w:r>
            <w:r>
              <w:rPr>
                <w:b/>
              </w:rPr>
              <w:t>краплі очні 0,1%; по 10 мл у пластиковому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314853-24/В-100, 314854-24/В-100, 314855-24/В-100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ДЕКСАМЕТАЗОН-БІОФАРМА, </w:t>
            </w:r>
            <w:r>
              <w:rPr>
                <w:b/>
              </w:rPr>
              <w:t>краплі очні 0,1%; по 10 мл у пластиковому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314853-24/В-100, 314854-24/В-100, 314855-24/В-100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ДЕКСАМЕТАЗОН-БІОФАРМА, </w:t>
            </w:r>
            <w:r>
              <w:rPr>
                <w:b/>
              </w:rPr>
              <w:t>краплі очні 0,1%; по 10 мл у пластиковому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294674-23/З-138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ДЕКСАНОВА, </w:t>
            </w:r>
            <w:r>
              <w:rPr>
                <w:b/>
              </w:rPr>
              <w:t>краплі очні, розчин, 1 мг/мл; по 6 мл у поліетиленовому флаконі з аплікатором-крапельницею для багатодозового застосування Novelia ® та кришкою, що нагвинчується та захищає від несанкціонованого доступу; по 1 або по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294674-23/З-138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ДЕКСАНОВА, </w:t>
            </w:r>
            <w:r>
              <w:rPr>
                <w:b/>
              </w:rPr>
              <w:t>краплі очні, розчин, 1 мг/мл; по 6 мл у поліетиленовому флаконі з аплікатором-крапельницею для багатодозового застосування Novelia ® та кришкою, що нагвинчується та захищає від несанкціонованого доступу; по 1 або по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294674-23/З-138 </w:t>
            </w:r>
            <w:r>
              <w:rPr>
                <w:b/>
              </w:rPr>
              <w:t>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ДЕКСАНОВА, </w:t>
            </w:r>
            <w:r>
              <w:rPr>
                <w:b/>
              </w:rPr>
              <w:t>краплі очні, розчин, 1 мг/мл; по 6 мл у поліетиленовому флаконі з аплікатором-крапельницею для багатодозового застосування Novelia ® та кришкою, що нагвинчується та захищає від несанкціонованого доступу; по 1 або по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317729-24/В-28</w:t>
            </w:r>
            <w:r>
              <w:rPr>
                <w:b/>
              </w:rPr>
              <w:t xml:space="preserve">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Декстрометорфану гідробромід,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317729-24/В-28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Декстрометорфану гідробромід,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317729-24/В-28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Декстрометорфану гідробромід,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292158-23/В-45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 (було: Диклофенак N), </w:t>
            </w:r>
            <w:r>
              <w:rPr>
                <w:b/>
              </w:rPr>
              <w:t>гель, 50 мг/г, по 50 г гелю або 100 г гелю у тубі,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292158-23/В-45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 (було: Диклофенак N), </w:t>
            </w:r>
            <w:r>
              <w:rPr>
                <w:b/>
              </w:rPr>
              <w:t>гель, 50 мг/г, по 50 г гелю або 100 г гелю у тубі,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292158-23/В-45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 (було: Диклофенак N), </w:t>
            </w:r>
            <w:r>
              <w:rPr>
                <w:b/>
              </w:rPr>
              <w:t>гель, 50 мг/г, по 50 г гелю або 100 г гелю у тубі,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310518-24/В-121, 310519-24/В-121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310518-24/В-121, 310519-24/В-121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310518-24/В-121, 310519-24/В-121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310518-24/В-12</w:t>
            </w:r>
            <w:r>
              <w:rPr>
                <w:b/>
              </w:rPr>
              <w:t>1, 310519-24/В-121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310518-24/В-121, 310519-24/В-121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310518-24/В-121, 310519-24/В-121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312939-24/В-11</w:t>
            </w:r>
            <w:r>
              <w:rPr>
                <w:b/>
              </w:rPr>
              <w:t>6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312939-24/В-116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312939-24/В-116 </w:t>
            </w:r>
            <w:r>
              <w:rPr>
                <w:b/>
              </w:rPr>
              <w:t>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312939-24/В-116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312939-24/В-116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312939-24/В-116 </w:t>
            </w:r>
            <w:r>
              <w:rPr>
                <w:b/>
              </w:rPr>
              <w:t>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312353-24/В-132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312445-24/В-139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 SR, </w:t>
            </w:r>
            <w:r>
              <w:rPr>
                <w:b/>
              </w:rPr>
              <w:t>таблетки пролонгованої дії по 500 мг, по 750 мг або по 1000 мг;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311829-24/З-140, 311830-24/З-140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порошок для орального розчину; по 20 або 30 саше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311829-24/З-140,</w:t>
            </w:r>
            <w:r>
              <w:rPr>
                <w:b/>
              </w:rPr>
              <w:t xml:space="preserve"> 311830-24/З-140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порошок для орального розчину; по 20 або 30 саше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311829-24/З-140, 311830-24/З-140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ДОНА®, </w:t>
            </w:r>
            <w:r>
              <w:rPr>
                <w:b/>
              </w:rPr>
              <w:t>порошок для орального розчину; по 20 або 30 саше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308248-24/З-100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"Ебеве", </w:t>
            </w:r>
            <w:r>
              <w:rPr>
                <w:b/>
              </w:rPr>
              <w:t>концентрат для розчину для інфузій, 10 мг/мл; по 2 мл (20 мг) або 8 мл (80 мг), або 16 мл (160 мг) у флаконі; по 1 флакону в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308248-24/З-100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"Ебеве", </w:t>
            </w:r>
            <w:r>
              <w:rPr>
                <w:b/>
              </w:rPr>
              <w:t>концентрат для розчину для інфузій, 10 мг/мл; по 2 мл (20 мг) або 8 мл (80 мг), або 16 мл (160 мг) у флаконі; по 1 флакону в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308248-24/З-100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"Ебеве", </w:t>
            </w:r>
            <w:r>
              <w:rPr>
                <w:b/>
              </w:rPr>
              <w:t>концентрат для розчину для інфузій, 10 мг/мл; по 2 мл (20 мг) або 8 мл (80 мг), або 16 мл (160 мг) у флаконі; по 1 флакону в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313906-24/З-147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313906-24/З-147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313906-24/З-147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313906-24/З-147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313906-24/З-147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313906-24/З-147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Дюксет, </w:t>
            </w:r>
            <w:r>
              <w:rPr>
                <w:b/>
              </w:rPr>
              <w:t>капсули кишковорозчинні по 30 мг або по 60 мг;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317332-24/З-147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краплі для дітей, </w:t>
            </w:r>
            <w:r>
              <w:rPr>
                <w:b/>
              </w:rPr>
              <w:t>краплі, 0,5 мг/мл; по 10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317332-24/З-147 </w:t>
            </w:r>
            <w:r>
              <w:rPr>
                <w:b/>
              </w:rPr>
              <w:t>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краплі для дітей, </w:t>
            </w:r>
            <w:r>
              <w:rPr>
                <w:b/>
              </w:rPr>
              <w:t>краплі, 0,5 мг/мл; по 10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317332-24/З-147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краплі для дітей, </w:t>
            </w:r>
            <w:r>
              <w:rPr>
                <w:b/>
              </w:rPr>
              <w:t>краплі, 0,5 мг/мл; по 10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302078-23/З-98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ОД, 1 флакон з порошком у картонній коробці;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302078-23/З-98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ОД, 1 флакон з по</w:t>
            </w:r>
            <w:r>
              <w:rPr>
                <w:b/>
              </w:rPr>
              <w:t>рошком у картонній коробці;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302078-23/З-98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ОД, 1 флакон з порошком у картонній коробці;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314577-24/З-137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мг, по 5 мг,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310492-24/В-121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Емоксипін®, </w:t>
            </w:r>
            <w:r>
              <w:rPr>
                <w:b/>
              </w:rPr>
              <w:t xml:space="preserve">розчин для ін`єкцій 1 %, по 1 мл в ампулі; по 10 ампул у пачці з картону; по 1 мл в ампулі; по 5 ампул в блістері; по 2 блістери у пачці з картону; по 1 мл в ампулі; по 100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</w:t>
            </w:r>
            <w:r>
              <w:rPr>
                <w:b/>
              </w:rPr>
              <w:t>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310492-24/В-121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Емоксипін®, </w:t>
            </w:r>
            <w:r>
              <w:rPr>
                <w:b/>
              </w:rPr>
              <w:t xml:space="preserve">розчин для ін`єкцій 1 %, по 1 мл в ампулі; по 10 ампул у пачці з картону; по 1 мл в ампулі; по 5 ампул в блістері; по 2 блістери у пачці з картону; по 1 мл в ампулі; по 100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</w:t>
            </w:r>
            <w:r>
              <w:rPr>
                <w:b/>
              </w:rPr>
              <w:t>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310492-24/В-121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Емоксипін®, </w:t>
            </w:r>
            <w:r>
              <w:rPr>
                <w:b/>
              </w:rPr>
              <w:t xml:space="preserve">розчин для ін`єкцій 1 %, по 1 мл в ампулі; по 10 ампул у пачці з картону; по 1 мл в ампулі; по 5 ампул в блістері; по 2 блістери у пачці з картону; по 1 мл в ампулі; по 100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308006-23/З-143, 308008-23/З-143, 308009-23/З-143, 308348-24</w:t>
            </w:r>
            <w:r>
              <w:rPr>
                <w:b/>
              </w:rPr>
              <w:t>/З-143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порошок для орального застосування по 250 мг;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308006-23/З-143, 308008-23/З-143, 308009-23/З-143, 308348-24/З-143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порошок для орального застосування по 250 мг;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308006-23/З-143, 308008-23/З-143, 308009-23/З-143, 308348-24/З-143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порошок для орального застосування по 250 мг;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315431-24/В-145, 315432-24/В-145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Енуран, </w:t>
            </w:r>
            <w:r>
              <w:rPr>
                <w:b/>
              </w:rPr>
              <w:t>гранули;</w:t>
            </w:r>
            <w:r>
              <w:rPr>
                <w:b/>
              </w:rPr>
              <w:br/>
            </w:r>
            <w:r>
              <w:rPr>
                <w:b/>
              </w:rPr>
              <w:t>по 10 г гранул у пеналі полімерному, по 1 пеналу в пачці з картону; або</w:t>
            </w:r>
            <w:r>
              <w:rPr>
                <w:b/>
              </w:rPr>
              <w:br/>
              <w:t>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</w:t>
            </w:r>
            <w:r>
              <w:rPr>
                <w:b/>
              </w:rPr>
              <w:t>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315431-24/В-145, 315432-24/В-145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Енуран, </w:t>
            </w:r>
            <w:r>
              <w:rPr>
                <w:b/>
              </w:rPr>
              <w:t>гранули;</w:t>
            </w:r>
            <w:r>
              <w:rPr>
                <w:b/>
              </w:rPr>
              <w:br/>
            </w:r>
            <w:r>
              <w:rPr>
                <w:b/>
              </w:rPr>
              <w:t>по 10 г гранул у пеналі полімерному, по 1 пеналу в пачці з картону; або</w:t>
            </w:r>
            <w:r>
              <w:rPr>
                <w:b/>
              </w:rPr>
              <w:br/>
              <w:t>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</w:t>
            </w:r>
            <w:r>
              <w:rPr>
                <w:b/>
              </w:rPr>
              <w:t>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315431-24/В-145, 315432-24/В-145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Енуран, </w:t>
            </w:r>
            <w:r>
              <w:rPr>
                <w:b/>
              </w:rPr>
              <w:t>гранули;</w:t>
            </w:r>
            <w:r>
              <w:rPr>
                <w:b/>
              </w:rPr>
              <w:br/>
              <w:t>по 10 г гранул у пеналі полімерному, по 1 пеналу в пачці з картону; або</w:t>
            </w:r>
            <w:r>
              <w:rPr>
                <w:b/>
              </w:rPr>
              <w:br/>
              <w:t>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</w:t>
            </w:r>
            <w:r>
              <w:rPr>
                <w:b/>
              </w:rPr>
              <w:t>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313917-24/З-45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 100 мг або 150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305606-23/З-124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>розчин для ін'єкцій, 10 мг/мл; 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305606-23/З-124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>розчин для ін'єкцій, 10 мг/мл; 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305606-23/З-124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>розчин для ін'єкцій, 10 мг/мл; 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315358-24/З-121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МО, по 1000 МО, по 1500 МО, по 2000 МО або по 3000 МО; 1 флакон з порошком у комплекті з розчинником (0,9% розчин натрію хлориду) по 4 мл у попередньо наповненому шприці № 1, перехідником для флакона та </w:t>
            </w:r>
            <w:r>
              <w:rPr>
                <w:b/>
              </w:rPr>
              <w:t>штоком поршня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315696-24/З-146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315696-24/З-146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315696-24/З-146 </w:t>
            </w:r>
            <w:r>
              <w:rPr>
                <w:b/>
              </w:rPr>
              <w:t>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313542-24/З-147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Зено, </w:t>
            </w:r>
            <w:r>
              <w:rPr>
                <w:b/>
              </w:rPr>
              <w:t>таблетки, вкриті плівковою оболонкою по 90 мг, по 180 мг, по 360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310768-24/З-145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Зеродол, </w:t>
            </w:r>
            <w:r>
              <w:rPr>
                <w:b/>
              </w:rPr>
              <w:t>таблетки, вкриті плівковою оболонкою, по 100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310768-24/З-145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Зеродол, </w:t>
            </w:r>
            <w:r>
              <w:rPr>
                <w:b/>
              </w:rPr>
              <w:t>таблетки, вкриті плівковою оболонкою, по 100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310768-24/З-145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Зеродол, </w:t>
            </w:r>
            <w:r>
              <w:rPr>
                <w:b/>
              </w:rPr>
              <w:t>таблетки, вкриті плівковою оболонкою, по 100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315818-24/З-132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75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315818-24/З-132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75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315818-24/З-132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75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285667-22/В-128 від 15.12.2022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Інлакс®, </w:t>
            </w:r>
            <w:r>
              <w:rPr>
                <w:b/>
              </w:rPr>
              <w:t>тверді капсули по 250 мг; по 10 твердих капсул у блістері; по 1 блістеру у саше; по 1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285667-22/В-128 від 15.12.2022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Інлакс®, </w:t>
            </w:r>
            <w:r>
              <w:rPr>
                <w:b/>
              </w:rPr>
              <w:t>тверді капсули по 250 мг; по 10 твердих капсул у блістері; по 1 блістеру у саше; по 1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285667-22/В-128 від 15.12.2022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Інлакс®, </w:t>
            </w:r>
            <w:r>
              <w:rPr>
                <w:b/>
              </w:rPr>
              <w:t>тверді капсули по 250 мг; по 10 твердих капсул у блістері; по 1 блістеру у саше; по 1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302284-23/З-138,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302284-23/З-138,</w:t>
            </w:r>
            <w:r>
              <w:rPr>
                <w:b/>
              </w:rPr>
              <w:t xml:space="preserve">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302284-23/З-138,</w:t>
            </w:r>
            <w:r>
              <w:rPr>
                <w:b/>
              </w:rPr>
              <w:t xml:space="preserve">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</w:t>
            </w:r>
            <w:r>
              <w:rPr>
                <w:b/>
              </w:rPr>
              <w:t>8,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302284-23/З-138,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302284-23/З-138,</w:t>
            </w:r>
            <w:r>
              <w:rPr>
                <w:b/>
              </w:rPr>
              <w:t xml:space="preserve">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</w:t>
            </w:r>
            <w:r>
              <w:rPr>
                <w:b/>
              </w:rPr>
              <w:t>8,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302284-23/З-138,</w:t>
            </w:r>
            <w:r>
              <w:rPr>
                <w:b/>
              </w:rPr>
              <w:t xml:space="preserve">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302284-23/З-138,</w:t>
            </w:r>
            <w:r>
              <w:rPr>
                <w:b/>
              </w:rPr>
              <w:t xml:space="preserve"> 302285-23/З-138, 302288-23/З-138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304538-23/З-92</w:t>
            </w:r>
            <w:r>
              <w:rPr>
                <w:b/>
              </w:rPr>
              <w:t>, 307271-23/З-92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Калетра®, </w:t>
            </w:r>
            <w:r>
              <w:rPr>
                <w:b/>
              </w:rPr>
              <w:t>розчин для перорального застосування; по 60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304538-23/З-92, 307271-23/З-92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Калетра®, </w:t>
            </w:r>
            <w:r>
              <w:rPr>
                <w:b/>
              </w:rPr>
              <w:t>розчин для перорального застосування; по 60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304538-23/З-92, 307271-23/З-92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Калетра®, </w:t>
            </w:r>
            <w:r>
              <w:rPr>
                <w:b/>
              </w:rPr>
              <w:t>розчин для перорального застосування; по 60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305100-23/В-60, 305101-23/В-60, 305102-23/В-60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305100-23/В-60, 305101-23/В-60, 305102-23/В-60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305100-23/В-60, 305101-23/В-60, 305102-23/В-60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314601-24/З-139, 314602-24/З-139, 314603-24/З-139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32 мг/12,5 мг; по 14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314601-24/З-139, 314602-24/З-139, 314603-24/З-139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32 мг/12,5 мг; по 14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314601-24/З-139, 314602-24/З-139, 314603-24/З-139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32 мг/12,5 мг; по 14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314589-24/З-139, 314590-24/З-139, 314591-24/З-139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16 мг/12,5 мг; по 14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314589-24/З-139, 314590-24/З-139, 314591-24/З-139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16 мг/12,5 мг; по 14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314589-24/З-139, 314590-24/З-139, 314591-24/З-139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Кантаб Плюс, </w:t>
            </w:r>
            <w:r>
              <w:rPr>
                <w:b/>
              </w:rPr>
              <w:t>таблетки, 16 мг/12,5 мг; по 14 таблеток у блістері; по 2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313257-24/В-137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Кардуктал, </w:t>
            </w:r>
            <w:r>
              <w:rPr>
                <w:b/>
              </w:rPr>
              <w:t>таблетки, вкриті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313257-24/В-137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Кардуктал, </w:t>
            </w:r>
            <w:r>
              <w:rPr>
                <w:b/>
              </w:rPr>
              <w:t>таблетки, вкриті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313257-24/В-137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Кардуктал, </w:t>
            </w:r>
            <w:r>
              <w:rPr>
                <w:b/>
              </w:rPr>
              <w:t>таблетки, вкриті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312923-24/З-139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 Ананта,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312923-24/З-139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 Ананта,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312923-24/З-139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 Ананта,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312923-24/З-139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 Ананта,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312923-24/З-139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 Ананта,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312923-24/З-139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 Ананта, </w:t>
            </w:r>
            <w:r>
              <w:rPr>
                <w:b/>
              </w:rPr>
              <w:t>таблетки, вкриті плівковою оболонкою, по 250 мг або по 500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311359-24/З-97, 311360-24/З-97, 311361-24/З-97, 311362-24/З-97, 311363-24/З-97, 311364-24/З-97, 311365-24/З-97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</w:t>
            </w:r>
            <w:r>
              <w:rPr>
                <w:b/>
              </w:rPr>
              <w:t xml:space="preserve"> форми (кларитроміцину) + 2 капсули (лансопразолу) -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</w:t>
            </w:r>
            <w:r>
              <w:rPr>
                <w:b/>
              </w:rPr>
              <w:t>роміцину) + 2 капсули (лансопразолу) -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311359-24/З-97, 311360-24/З-97, 311361-24/З-97, 311362-24/З-97, 311363-24/З-97, 311364-24/З-97, 311365-24/З-97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</w:t>
            </w:r>
            <w:r>
              <w:rPr>
                <w:b/>
              </w:rPr>
              <w:t xml:space="preserve"> форми (кларитроміцину) + 2 капсули (лансопразолу) -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</w:t>
            </w:r>
            <w:r>
              <w:rPr>
                <w:b/>
              </w:rPr>
              <w:t>роміцину) + 2 капсули (лансопразолу) -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311359-24/З-97, 311360-24/З-97, 311361-24/З-97, 311362-24/З-97, 311363-24/З-97, 311364-24/З-97, 311365-24/З-97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</w:t>
            </w:r>
            <w:r>
              <w:rPr>
                <w:b/>
              </w:rPr>
              <w:t xml:space="preserve"> форми (кларитроміцину) + 2 капсули (лансопразолу) -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</w:t>
            </w:r>
            <w:r>
              <w:rPr>
                <w:b/>
              </w:rPr>
              <w:t>роміцину) + 2 капсули (лансопразолу) -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302137-23/В-142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302237-23/В-132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302451-23/В-45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302451-23/В-45 в</w:t>
            </w:r>
            <w:r>
              <w:rPr>
                <w:b/>
              </w:rPr>
              <w:t>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302451-23/В-45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302451-23/В-45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302451-23/В-45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302451-23/В-45 в</w:t>
            </w:r>
            <w:r>
              <w:rPr>
                <w:b/>
              </w:rPr>
              <w:t>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Моно, </w:t>
            </w:r>
            <w:r>
              <w:rPr>
                <w:b/>
              </w:rPr>
              <w:t>таблетки по 4 мг, 8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302138-23/В-138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>таблетки по 4 мг/1,25 мг/5 мг; 4 мг/1,25 мг/10 мг; 8 мг/2,5 мг/5 мг; 8 мг/2,5 мг/10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315478-24/З-137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Корліса®, </w:t>
            </w:r>
            <w:r>
              <w:rPr>
                <w:b/>
              </w:rPr>
              <w:t>порошок для розчину для інфузій по 60 мг;</w:t>
            </w:r>
            <w:r>
              <w:rPr>
                <w:b/>
              </w:rPr>
              <w:br/>
            </w:r>
            <w:r>
              <w:rPr>
                <w:b/>
              </w:rPr>
              <w:t>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315478-24/З-137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Корліса®, </w:t>
            </w:r>
            <w:r>
              <w:rPr>
                <w:b/>
              </w:rPr>
              <w:t>порошок для розчину для інфузій по 60 мг;</w:t>
            </w:r>
            <w:r>
              <w:rPr>
                <w:b/>
              </w:rPr>
              <w:br/>
              <w:t>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315478-24/З-137 </w:t>
            </w:r>
            <w:r>
              <w:rPr>
                <w:b/>
              </w:rPr>
              <w:t>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Корліса®, </w:t>
            </w:r>
            <w:r>
              <w:rPr>
                <w:b/>
              </w:rPr>
              <w:t>порошок для розчину для інфузій по 60 мг;</w:t>
            </w:r>
            <w:r>
              <w:rPr>
                <w:b/>
              </w:rPr>
              <w:br/>
              <w:t>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309421-24/З-123, 309422-24/З-123, 311685-24/З-123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Кофекс™, </w:t>
            </w:r>
            <w:r>
              <w:rPr>
                <w:b/>
              </w:rPr>
              <w:t>сироп по 60 мл у флаконі з мірним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309421-24/З-123, 309422-24/З-123, 311685-24/З-123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Кофекс™, </w:t>
            </w:r>
            <w:r>
              <w:rPr>
                <w:b/>
              </w:rPr>
              <w:t>сироп по 60 мл у флаконі з мірним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309421-24/З-123, 309422-24/З-123, 311685-24/З-123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Кофекс™, </w:t>
            </w:r>
            <w:r>
              <w:rPr>
                <w:b/>
              </w:rPr>
              <w:t>сироп по 60 мл у флаконі з мірним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284618-22/З-128, 289398-23/З-128, 289399-23/З-128, 297655-23/З-140, 297656-23/З-140, 300190-23/З-128, 300191-23/З-128, 312793-24/З-128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284618-22/З-128, 289398-23/З-128, 289399-23/З-128, 297655-23/З-140, 297656-23/З-140, 300190-23/З-128, 300191-23/З-128, </w:t>
            </w:r>
            <w:r>
              <w:rPr>
                <w:b/>
              </w:rPr>
              <w:t>312793-24/З-128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284618-22/З-128,</w:t>
            </w:r>
            <w:r>
              <w:rPr>
                <w:b/>
              </w:rPr>
              <w:t xml:space="preserve"> 289398-23/З-128, 289399-23/З-128, 297655-23/З-140, 297656-23/З-140, 300190-23/З-128, 300191-23/З-128, 312793-24/З-128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313591-24/В-116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Лангес, </w:t>
            </w:r>
            <w:r>
              <w:rPr>
                <w:b/>
              </w:rPr>
              <w:t>розчин оральний, 50 мг/мл по 60 мл в контейнері; по 1 контейнеру з дозуючим шприцом у пачці з картону; по 200 мл в контейнері; по 1 контейнеру з мірним стаканчиком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313591-24/В-116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Лангес, </w:t>
            </w:r>
            <w:r>
              <w:rPr>
                <w:b/>
              </w:rPr>
              <w:t>розчин оральний, 50 мг/мл по 60 мл в контейнері; по 1 контейнеру з дозуючим шприцом у пачці з картону; по 200 мл в контейнері; по 1 контейнеру з мірним стаканчиком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313591-24/В-116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Лангес, </w:t>
            </w:r>
            <w:r>
              <w:rPr>
                <w:b/>
              </w:rPr>
              <w:t>розчин оральний, 50 мг/мл по 60 мл в контейнері; по 1 контейнеру з дозуючим шприцом у пачці з картону; по 200 мл в контейнері; по 1 контейнеру з мірним стаканчиком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314873-24/В-10</w:t>
            </w:r>
            <w:r>
              <w:rPr>
                <w:b/>
              </w:rPr>
              <w:t>0, 314874-24/В-100, 314875-24/В-100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краплі очні 0,25 %; по 10 мл у флаконі пластиковому;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314873-24/В-100, 314874-24/В-100, 314875-24/В-100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краплі очні 0,25 %; по 10 мл у флаконі пластиковому;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314873-24/В-100, 314874-24/В-100, 314875-24/В-100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краплі очні 0,25 %; по 10 мл у флаконі пластиковому;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315526-24/З-147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Левофолік, </w:t>
            </w:r>
            <w:r>
              <w:rPr>
                <w:b/>
              </w:rPr>
              <w:t>розчин для ін`єкцій або інфузій, 50 мг/мл; по 1 мл, 4 мл, 9 мл у флаконі; по 1 або 5 флаконів з розчином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315526-24/З-147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Левофолік, </w:t>
            </w:r>
            <w:r>
              <w:rPr>
                <w:b/>
              </w:rPr>
              <w:t>розчин для ін`єкцій або інфузій, 50 мг/мл; по 1 мл, 4 мл, 9 мл у флаконі; по 1 або 5 флаконів з розчином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315526-24/З-147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Левофолік, </w:t>
            </w:r>
            <w:r>
              <w:rPr>
                <w:b/>
              </w:rPr>
              <w:t>розчин для ін`єкцій або інфузій, 50 мг/мл; по 1 мл, 4 мл, 9 мл у флаконі; по 1 або 5 флаконів з розчином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312007-24/В-123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312007-24/В-123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312007-24/В-123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312007-24/В-12</w:t>
            </w:r>
            <w:r>
              <w:rPr>
                <w:b/>
              </w:rPr>
              <w:t>3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312007-24/В-123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312007-24/В-123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312007-24/В-12</w:t>
            </w:r>
            <w:r>
              <w:rPr>
                <w:b/>
              </w:rPr>
              <w:t>3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312007-24/В-123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312007-24/В-123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312007-24/В-12</w:t>
            </w:r>
            <w:r>
              <w:rPr>
                <w:b/>
              </w:rPr>
              <w:t>3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312007-24/В-123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312007-24/В-123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312007-24/В-12</w:t>
            </w:r>
            <w:r>
              <w:rPr>
                <w:b/>
              </w:rPr>
              <w:t>3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312007-24/В-123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312007-24/В-123 </w:t>
            </w:r>
            <w:r>
              <w:rPr>
                <w:b/>
              </w:rPr>
              <w:t>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тверді, по 25 мг, або по 50 мг, або по 75 мг, або по 150 мг або по 200 мг; по 10 капсул у блістері, по 3 блістери в коробці; капсули тверді, по 100 мг, або по 225 мг, або по 300 мг;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</w:t>
            </w:r>
            <w:r>
              <w:rPr>
                <w:b/>
              </w:rPr>
              <w:t>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305811-23/З-96</w:t>
            </w:r>
            <w:r>
              <w:rPr>
                <w:b/>
              </w:rPr>
              <w:t>, 305812-23/З-96, 305813-23/З-96, 305828-23/З-96, 305829-23/З-96, 305830-23/З-96, 305831-23/З-96, 305832-23/З-96, 305833-23/З-96, 305834-23/З-96, 305835-23/З-96, 305836-23/З-96, 305837-23/З-96, 305838-23/З-96, 305839-23/З-96, 305840-23/З-96, 305841-23/З-96</w:t>
            </w:r>
            <w:r>
              <w:rPr>
                <w:b/>
              </w:rPr>
              <w:t>, 305842-23/З-96, 305843-23/З-96, 305844-23/З-96, 305845-23/З-96, 305846-23/З-96, 305847-23/З-96, 305848-23/З-96, 305849-23/З-96, 305850-23/З-96, 305851-23/З-96, 305852-23/З-96, 305853-23/З-96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Ліотон® 1000 гель, </w:t>
            </w:r>
            <w:r>
              <w:rPr>
                <w:b/>
              </w:rPr>
              <w:t>гель, 1000 МО/г, по 30 г, 50 г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305811-23/З-96, 305812-23/З-96, 305813-23/З-96, 305828-23/З-96, 305829-23/З-96, 305830-23/З-96, 305831-23/З-96, 305832-23/З-96, 305833-23/З-96, 305834-23/З-96, 305835-23/З-96, 30</w:t>
            </w:r>
            <w:r>
              <w:rPr>
                <w:b/>
              </w:rPr>
              <w:t>5836-23/З-96, 305837-23/З-96, 305838-23/З-96, 305839-23/З-96, 305840-23/З-96, 305841-23/З-96, 305842-23/З-96, 305843-23/З-96, 305844-23/З-96, 305845-23/З-96, 305846-23/З-96, 305847-23/З-96, 305848-23/З-96, 305849-23/З-96, 305850-23/З-96, 305851-23/З-96, 30</w:t>
            </w:r>
            <w:r>
              <w:rPr>
                <w:b/>
              </w:rPr>
              <w:t>5852-23/З-96, 305853-23/З-96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Ліотон® 1000 гель, </w:t>
            </w:r>
            <w:r>
              <w:rPr>
                <w:b/>
              </w:rPr>
              <w:t>гель, 1000 МО/г, по 30 г, 50 г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305811-23/З-96, </w:t>
            </w:r>
            <w:r>
              <w:rPr>
                <w:b/>
              </w:rPr>
              <w:t xml:space="preserve">305812-23/З-96, 305813-23/З-96, 305828-23/З-96, 305829-23/З-96, 305830-23/З-96, 305831-23/З-96, 305832-23/З-96, 305833-23/З-96, 305834-23/З-96, 305835-23/З-96, 305836-23/З-96, 305837-23/З-96, 305838-23/З-96, 305839-23/З-96, 305840-23/З-96, 305841-23/З-96, </w:t>
            </w:r>
            <w:r>
              <w:rPr>
                <w:b/>
              </w:rPr>
              <w:t>305842-23/З-96, 305843-23/З-96, 305844-23/З-96, 305845-23/З-96, 305846-23/З-96, 305847-23/З-96, 305848-23/З-96, 305849-23/З-96, 305850-23/З-96, 305851-23/З-96, 305852-23/З-96, 305853-23/З-96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Ліотон® 1000 гель, </w:t>
            </w:r>
            <w:r>
              <w:rPr>
                <w:b/>
              </w:rPr>
              <w:t>гель, 1000 МО/г, по 30 г, 50 г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301675-23/В-97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мазь,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301675-23/В-97 в</w:t>
            </w:r>
            <w:r>
              <w:rPr>
                <w:b/>
              </w:rPr>
              <w:t>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мазь,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301675-23/В-97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мазь,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302133-23/В-28, 316963-24/В-97, 316964-24/В-97 від 26.09.202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302133-23/В-28, 316963-24/В-97, 316964-24/В-97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302133-23/В-28, </w:t>
            </w:r>
            <w:r>
              <w:rPr>
                <w:b/>
              </w:rPr>
              <w:t>316963-24/В-97, 316964-24/В-97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315592-24/В-61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 - Дарниця, </w:t>
            </w:r>
            <w:r>
              <w:rPr>
                <w:b/>
              </w:rPr>
              <w:t>розчин для ін'єкцій, 250 мг/мл</w:t>
            </w:r>
            <w:r>
              <w:rPr>
                <w:b/>
              </w:rPr>
              <w:br/>
            </w:r>
            <w:r>
              <w:rPr>
                <w:b/>
              </w:rPr>
              <w:t>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315592-24/В-61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 - Дарниця, </w:t>
            </w:r>
            <w:r>
              <w:rPr>
                <w:b/>
              </w:rPr>
              <w:t>розчин для ін'єкцій, 250 мг/мл</w:t>
            </w:r>
            <w:r>
              <w:rPr>
                <w:b/>
              </w:rPr>
              <w:br/>
              <w:t>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</w:t>
            </w:r>
            <w:r>
              <w:rPr>
                <w:b/>
              </w:rPr>
              <w:t>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315592-24/В-61 в</w:t>
            </w:r>
            <w:r>
              <w:rPr>
                <w:b/>
              </w:rPr>
              <w:t>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 - Дарниця, </w:t>
            </w:r>
            <w:r>
              <w:rPr>
                <w:b/>
              </w:rPr>
              <w:t>розчин для ін'єкцій, 250 мг/мл</w:t>
            </w:r>
            <w:r>
              <w:rPr>
                <w:b/>
              </w:rPr>
              <w:br/>
            </w:r>
            <w:r>
              <w:rPr>
                <w:b/>
              </w:rPr>
              <w:t>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313521-24/В-137, 316748-24/В-100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1000 мг;</w:t>
            </w:r>
            <w:r>
              <w:rPr>
                <w:b/>
              </w:rPr>
              <w:br/>
              <w:t>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313521-24/В-137, 316748-24/В-100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1000 мг;</w:t>
            </w:r>
            <w:r>
              <w:rPr>
                <w:b/>
              </w:rPr>
              <w:br/>
              <w:t>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313521-24/В-137, 316748-24/В-100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1000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310655-24/В-146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 вкриті оболонкою, по 10 мг, по 30 таблеток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310655-24/В-146 </w:t>
            </w:r>
            <w:r>
              <w:rPr>
                <w:b/>
              </w:rPr>
              <w:t>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 вкриті оболонкою, по 10 мг, по 30 таблеток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310655-24/В-146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 вкриті оболонкою, по 10 мг, по 30 таблеток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310577-24/В-100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таблетки, вкриті оболонкою, по 30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310577-24/В-100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таблетки, вкриті оболонкою, по 30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310577-24/В-100 </w:t>
            </w:r>
            <w:r>
              <w:rPr>
                <w:b/>
              </w:rPr>
              <w:t>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Міарин, </w:t>
            </w:r>
            <w:r>
              <w:rPr>
                <w:b/>
              </w:rPr>
              <w:t>таблетки, вкриті оболонкою, по 30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308257-24/З-06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 xml:space="preserve">розчин для ін'єкцій; по 1 мл в ампулі; по 5 ампул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308257-24/З-06 в</w:t>
            </w:r>
            <w:r>
              <w:rPr>
                <w:b/>
              </w:rPr>
              <w:t>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 xml:space="preserve">розчин для ін'єкцій; по 1 мл в ампулі; по 5 ампул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308257-24/З-06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Мідокалм, </w:t>
            </w:r>
            <w:r>
              <w:rPr>
                <w:b/>
              </w:rPr>
              <w:t xml:space="preserve">розчин для ін'єкцій; по 1 мл в ампулі; по 5 ампул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314252-24/З-12</w:t>
            </w:r>
            <w:r>
              <w:rPr>
                <w:b/>
              </w:rPr>
              <w:t>3, 314253-24/З-123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ін’єкцій, 50 мг/2 мл; по 2 мл в ампулі; 6 ампул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314252-24/З-123, 314253-24/З-123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ін’єкцій, 50 мг/2 мл; по 2 мл в ампулі; 6 ампул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314252-24/З-123, 314253-24/З-123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Мовіфлекс® Декс, </w:t>
            </w:r>
            <w:r>
              <w:rPr>
                <w:b/>
              </w:rPr>
              <w:t>розчин для ін’єкцій, 50 мг/2 мл; по 2 мл в ампулі; 6 ампул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313649-24/З-116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Моксанацин, </w:t>
            </w:r>
            <w:r>
              <w:rPr>
                <w:b/>
              </w:rPr>
              <w:t>розчин для інфузій, 400 мг/250 мл; по 250 мл (400 мг) у флаконі; 1 флакон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313649-24/З-116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Моксанацин, </w:t>
            </w:r>
            <w:r>
              <w:rPr>
                <w:b/>
              </w:rPr>
              <w:t>розчин для інфузій, 400 мг/250 мл; по 250 мл (400 мг) у флаконі; 1 флакон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313649-24/З-116 </w:t>
            </w:r>
            <w:r>
              <w:rPr>
                <w:b/>
              </w:rPr>
              <w:t>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Моксанацин, </w:t>
            </w:r>
            <w:r>
              <w:rPr>
                <w:b/>
              </w:rPr>
              <w:t>розчин для інфузій, 400 мг/250 мл; по 250 мл (400 мг) у флаконі; 1 флакон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310495-24/В-121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Налбуфін-Здраво ін'єкції, </w:t>
            </w:r>
            <w:r>
              <w:rPr>
                <w:b/>
              </w:rPr>
              <w:t>розчин для ін'єкцій, 10 мг/мл, по 1 мл або по 2 мл в ампулі; по 5 ампул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310495-24/В-121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Налбуфін-Здраво ін'єкції, </w:t>
            </w:r>
            <w:r>
              <w:rPr>
                <w:b/>
              </w:rPr>
              <w:t>розчин для ін'єкцій, 10 мг/мл, по 1 мл або по 2 мл в ампулі; по 5 ампул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310495-24/В-121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Налбуфін-Здраво ін'єкції, </w:t>
            </w:r>
            <w:r>
              <w:rPr>
                <w:b/>
              </w:rPr>
              <w:t>розчин для ін'єкцій, 10 мг/мл, по 1 мл або по 2 мл в ампулі; по 5 ампул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313628-24/З-121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таблетки, вкриті оболонкою, по 500 мг, по 10 табле</w:t>
            </w:r>
            <w:r>
              <w:rPr>
                <w:b/>
              </w:rPr>
              <w:t>ток у блістері; по 1 блістеру в картонній упаковці; по 3 або по 10 упаковок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313628-24/З-121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таблетки, вкриті оболонкою, по 500 мг, по 10 таблеток у блістері; по 1 блістеру в картонній упаковці; по 3 або по 10 упаковок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313628-24/З-121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таблетки, вкриті оболонкою, по 500 мг, по 10 таблеток у блістері; по 1 блістеру в картонній упаковці; по 3 або по 10 упаковок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306753-23/З-60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Нексетин, </w:t>
            </w:r>
            <w:r>
              <w:rPr>
                <w:b/>
              </w:rPr>
              <w:t>капсули кишковорозчинні тверді, по 20 мг або по 40 мг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306753-23/З-60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Нексетин, </w:t>
            </w:r>
            <w:r>
              <w:rPr>
                <w:b/>
              </w:rPr>
              <w:t>капсули кишковорозчинні тверді, по 20 мг або по 40 мг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306753-23/З-60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Нексетин, </w:t>
            </w:r>
            <w:r>
              <w:rPr>
                <w:b/>
              </w:rPr>
              <w:t>капсули кишковорозчинні тверді, по 20 мг або по 40 мг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306753-23/З-60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Нексетин, </w:t>
            </w:r>
            <w:r>
              <w:rPr>
                <w:b/>
              </w:rPr>
              <w:t>капсули кишковорозчинні тверді, по 20 мг або по 40 мг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306753-23/З-60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Нексетин, </w:t>
            </w:r>
            <w:r>
              <w:rPr>
                <w:b/>
              </w:rPr>
              <w:t>капсули кишковорозчинні тверді, по 20 мг або по 40 мг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306753-23/З-60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Нексетин, </w:t>
            </w:r>
            <w:r>
              <w:rPr>
                <w:b/>
              </w:rPr>
              <w:t>капсули кишковорозчинні тверді, по 20 мг або по 40 мг по 14 капсул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315918-24/В-96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315918-24/В-96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315918-24/В-96 в</w:t>
            </w:r>
            <w:r>
              <w:rPr>
                <w:b/>
              </w:rPr>
              <w:t>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Ніцерголін, </w:t>
            </w:r>
            <w:r>
              <w:rPr>
                <w:b/>
              </w:rPr>
              <w:t>таблетки, вкриті оболонкою, по 10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310576-24/В-100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 xml:space="preserve">капсули по 50 мг; по 15 капсул у блістері, по 4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310576-24/В-100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 xml:space="preserve">капсули по 50 мг; по 15 капсул у блістері, по 4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310576-24/В-100 </w:t>
            </w:r>
            <w:r>
              <w:rPr>
                <w:b/>
              </w:rPr>
              <w:t>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 xml:space="preserve">капсули по 50 мг; по 15 капсул у блістері, по 4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310974-24/З-145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Нормакс, </w:t>
            </w:r>
            <w:r>
              <w:rPr>
                <w:b/>
              </w:rPr>
              <w:t>краплі очні/вушні 0,3 %;</w:t>
            </w:r>
            <w:r>
              <w:rPr>
                <w:b/>
              </w:rPr>
              <w:br/>
            </w:r>
            <w:r>
              <w:rPr>
                <w:b/>
              </w:rPr>
              <w:t>по 5 мл у пластиковому флаконі-крапельниці або скляному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310974-24/З-145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Нормакс, </w:t>
            </w:r>
            <w:r>
              <w:rPr>
                <w:b/>
              </w:rPr>
              <w:t>краплі очні/вушні 0,3 %;</w:t>
            </w:r>
            <w:r>
              <w:rPr>
                <w:b/>
              </w:rPr>
              <w:br/>
            </w:r>
            <w:r>
              <w:rPr>
                <w:b/>
              </w:rPr>
              <w:t>по 5 мл у пластиковому флаконі-крапельниці або скляному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310974-24/З-145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Нормакс, </w:t>
            </w:r>
            <w:r>
              <w:rPr>
                <w:b/>
              </w:rPr>
              <w:t>краплі очні/вушні 0,3 %;</w:t>
            </w:r>
            <w:r>
              <w:rPr>
                <w:b/>
              </w:rPr>
              <w:br/>
            </w:r>
            <w:r>
              <w:rPr>
                <w:b/>
              </w:rPr>
              <w:t>по 5 мл у пластиковому флаконі-крапельниці або скляному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315150-24/З-146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Нуклео Ц.М.Ф. Форте, </w:t>
            </w:r>
            <w:r>
              <w:rPr>
                <w:b/>
              </w:rPr>
              <w:t>капсули 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315150-24/З-146 </w:t>
            </w:r>
            <w:r>
              <w:rPr>
                <w:b/>
              </w:rPr>
              <w:t>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Нуклео Ц.М.Ф. Форте, </w:t>
            </w:r>
            <w:r>
              <w:rPr>
                <w:b/>
              </w:rPr>
              <w:t>капсули 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315150-24/З-146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Нуклео Ц.М.Ф. Форте, </w:t>
            </w:r>
            <w:r>
              <w:rPr>
                <w:b/>
              </w:rPr>
              <w:t>капсули 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315149-24/З-14</w:t>
            </w:r>
            <w:r>
              <w:rPr>
                <w:b/>
              </w:rPr>
              <w:t>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Нуклео Ц.М.Ф. Форте, </w:t>
            </w:r>
            <w:r>
              <w:rPr>
                <w:b/>
              </w:rPr>
              <w:t>ліофілізат для розчину для ін'єкцій; 3 ампули з ліофілізатом та 3 ампули з 2 мл розчинника (натрію хлорид, вода для ін'єкцій) у контурній чарунковій упаковці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315149-24/З-146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Нуклео Ц.М.Ф. Форте, </w:t>
            </w:r>
            <w:r>
              <w:rPr>
                <w:b/>
              </w:rPr>
              <w:t>ліофілізат для розчину для ін'єкцій; 3 ампули з ліофілізатом та 3 ампули з 2 мл розчинника (натрію хлорид, вода для ін'єкцій) у контурній чарунковій упаковці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315149-24/З-146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Нуклео Ц.М.Ф. Форте, </w:t>
            </w:r>
            <w:r>
              <w:rPr>
                <w:b/>
              </w:rPr>
              <w:t>ліофілізат для розчину для ін'єкцій; 3 ампули з ліофілізатом та 3 ампули з 2 мл розчинника (натрію хлорид, вода для ін'єкцій) у контурній чарунковій упаковці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Феррер Інтернасіональ,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308852-24/З-98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>таблетки, вкриті оболонкою, по 200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308852-24/З-98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>таблетки, вкриті оболонкою, по 200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308852-24/З-98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>таблетки, вкриті оболонкою, по 200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311808-24/З-100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>таблетки, вкриті оболонкою, по 200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311808-24/З-100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>таблетки, вкриті оболонкою, по 200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311808-24/З-100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>таблетки, вкриті оболонкою, по 200 мг; по 12 таб</w:t>
            </w:r>
            <w:r>
              <w:rPr>
                <w:b/>
              </w:rPr>
              <w:t>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308696-24/З-100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дітей, </w:t>
            </w:r>
            <w:r>
              <w:rPr>
                <w:b/>
              </w:rPr>
              <w:t xml:space="preserve">супозиторії </w:t>
            </w:r>
            <w:r>
              <w:rPr>
                <w:b/>
              </w:rPr>
              <w:t>по 60 мг; по 5 супозиторіїв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308696-24/З-100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дітей, </w:t>
            </w:r>
            <w:r>
              <w:rPr>
                <w:b/>
              </w:rPr>
              <w:t xml:space="preserve">супозиторії </w:t>
            </w:r>
            <w:r>
              <w:rPr>
                <w:b/>
              </w:rPr>
              <w:t>по 60 мг; по 5 супозиторіїв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308696-24/З-100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дітей, </w:t>
            </w:r>
            <w:r>
              <w:rPr>
                <w:b/>
              </w:rPr>
              <w:t xml:space="preserve">супозиторії </w:t>
            </w:r>
            <w:r>
              <w:rPr>
                <w:b/>
              </w:rPr>
              <w:t>по 60 мг; по 5 супозиторіїв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308683-24/З-100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</w:t>
            </w:r>
            <w:r>
              <w:rPr>
                <w:b/>
              </w:rPr>
              <w:t xml:space="preserve">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308683-24/З-100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</w:t>
            </w:r>
            <w:r>
              <w:rPr>
                <w:b/>
              </w:rPr>
              <w:t xml:space="preserve">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308683-24/З-100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308692-24/З-10</w:t>
            </w:r>
            <w:r>
              <w:rPr>
                <w:b/>
              </w:rPr>
              <w:t>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308692-24/З-100 </w:t>
            </w:r>
            <w:r>
              <w:rPr>
                <w:b/>
              </w:rPr>
              <w:t>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308692-24/З-100 </w:t>
            </w:r>
            <w:r>
              <w:rPr>
                <w:b/>
              </w:rPr>
              <w:t>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308725-24/З-12</w:t>
            </w:r>
            <w:r>
              <w:rPr>
                <w:b/>
              </w:rPr>
              <w:t>1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мг,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308725-24/З-121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мг,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308725-24/З-121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мг,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299121-23/З-98, 299122-23/З-98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картриджі, вміщеному у ручку для введення; по 1 попередньо заповненої ручки для введення та 2 голки для ін'єкцій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</w:t>
            </w:r>
            <w:r>
              <w:rPr>
                <w:b/>
              </w:rPr>
              <w:t>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299121-23/З-98, 299122-23/З-98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картриджі, вміщеному у ручку для введення; по 1 попередньо заповненої ручки для введення та 2 голки для ін'єкцій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</w:t>
            </w:r>
            <w:r>
              <w:rPr>
                <w:b/>
              </w:rPr>
              <w:t>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299121-23/З-98, 299122-23/З-98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мл; по 0,5 мл у картриджі, вміщеному у ручку для введення; по 1 попередньо заповненої ручки для введення та 2 голки для ін'єкцій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310128-24/З-12</w:t>
            </w:r>
            <w:r>
              <w:rPr>
                <w:b/>
              </w:rPr>
              <w:t>8, 310129-24/З-128, 310130-24/З-128, 310131-24/З-128, 310132-24/З-128, 310133-24/З-128, 310134-24/З-128, 310135-24/З-128, 310136-24/З-128, 310137-24/З-128, 310138-24/З-128, 310139-24/З-128, 310140-24/З-128, 310141-24/З-128, 310142-24/З-128, 310143-24/З-128</w:t>
            </w:r>
            <w:r>
              <w:rPr>
                <w:b/>
              </w:rPr>
              <w:t>, 310144-24/З-128, 310145-24/З-128, 310146-24/З-128, 310147-24/З-128, 310148-24/З-128, 310149-24/З-128, 310150-24/З-128, 310151-24/З-128, 310152-24/З-128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310128-24/З-128, 310129-24/З-128, 310130-24/З-128, 310131-24/З-128, 310132-24/З-128, 310133-24/З-128, 310134-24/З-128, 310135-24/З-128, 310136-24/З-128, 310137-24/З-128, 310138-2</w:t>
            </w:r>
            <w:r>
              <w:rPr>
                <w:b/>
              </w:rPr>
              <w:t>4/З-128, 310139-24/З-128, 310140-24/З-128, 310141-24/З-128, 310142-24/З-128, 310143-24/З-128, 310144-24/З-128, 310145-24/З-128, 310146-24/З-128, 310147-24/З-128, 310148-24/З-128, 310149-24/З-128, 310150-24/З-128, 310151-24/З-128, 310152-24/З-128 від 13.02.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310128-24/З-128, 310129-24/З-128, 310130-24/З-128, 310131-24</w:t>
            </w:r>
            <w:r>
              <w:rPr>
                <w:b/>
              </w:rPr>
              <w:t>/З-128, 310132-24/З-128, 310133-24/З-128, 310134-24/З-128, 310135-24/З-128, 310136-24/З-128, 310137-24/З-128, 310138-24/З-128, 310139-24/З-128, 310140-24/З-128, 310141-24/З-128, 310142-24/З-128, 310143-24/З-128, 310144-24/З-128, 310145-24/З-128, 310146-24/</w:t>
            </w:r>
            <w:r>
              <w:rPr>
                <w:b/>
              </w:rPr>
              <w:t>З-128, 310147-24/З-128, 310148-24/З-128, 310149-24/З-128, 310150-24/З-128, 310151-24/З-128, 310152-24/З-128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316158-24/З-146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 xml:space="preserve">лак для нігтів лікувальний, 80 мг/г, по 3,3 або 6,6 мл у скляному флаконі з різьбленою кришкою з пензлем-аплікатором;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316158-24/З-146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 xml:space="preserve">лак для нігтів лікувальний, 80 мг/г, по 3,3 або 6,6 мл у скляному флаконі з різьбленою кришкою з пензлем-аплікатором;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316158-24/З-146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 xml:space="preserve">лак для нігтів лікувальний, 80 мг/г, по 3,3 або 6,6 мл у скляному флаконі з різьбленою кришкою з пензлем-аплікатором;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310459-24/З-140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100 мг та по 150 мг по 10 капсул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310459-24/З-140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100 мг та по 150 мг по 10 капсул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310459-24/З-140 </w:t>
            </w:r>
            <w:r>
              <w:rPr>
                <w:b/>
              </w:rPr>
              <w:t>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100 мг та по 150 мг по 10 капсул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310459-24/З-140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100 мг та по 150 мг по 10 капсул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310459-24/З-140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100 мг та по 150 мг по 10 капсул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310459-24/З-140 </w:t>
            </w:r>
            <w:r>
              <w:rPr>
                <w:b/>
              </w:rPr>
              <w:t>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100 мг та по 150 мг по 10 капсул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314372-24/З-144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Пагамакс, </w:t>
            </w:r>
            <w:r>
              <w:rPr>
                <w:b/>
              </w:rPr>
              <w:t>капсули по 75 мг, по 150 мг або по 300 мг, по 14 капсул у блістері; по 1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ПАЗАРЛАМА ВЕ САНАЇ ЛТД. ШІРКЕТІ,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314061-24/З-60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Персен® Форте, </w:t>
            </w:r>
            <w:r>
              <w:rPr>
                <w:b/>
              </w:rPr>
              <w:t>капсули тверді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314061-24/З-60 в</w:t>
            </w:r>
            <w:r>
              <w:rPr>
                <w:b/>
              </w:rPr>
              <w:t>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Персен® Форте, </w:t>
            </w:r>
            <w:r>
              <w:rPr>
                <w:b/>
              </w:rPr>
              <w:t>капсули тверді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314061-24/З-60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Персен® Форте, </w:t>
            </w:r>
            <w:r>
              <w:rPr>
                <w:b/>
              </w:rPr>
              <w:t>капсули тверді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296428-23/З-116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ПОСОТЕРО, </w:t>
            </w:r>
            <w:r>
              <w:rPr>
                <w:b/>
              </w:rPr>
              <w:t>таблетки гастрорезистентні, 100 мг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296428-23/З-116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ПОСОТЕРО, </w:t>
            </w:r>
            <w:r>
              <w:rPr>
                <w:b/>
              </w:rPr>
              <w:t>таблетки гастрорезистентні, 100 мг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296428-23/З-116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ПОСОТЕРО, </w:t>
            </w:r>
            <w:r>
              <w:rPr>
                <w:b/>
              </w:rPr>
              <w:t>таблетки гастрорезистентні, 100 мг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312626-24/В-96, 312627-24/В-96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ПРЕГАБАЛІН, </w:t>
            </w:r>
            <w:r>
              <w:rPr>
                <w:b/>
              </w:rPr>
              <w:t>порошок (субстанція) в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312626-24/В-96, 312627-24/В-96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ПРЕГАБАЛІН, </w:t>
            </w:r>
            <w:r>
              <w:rPr>
                <w:b/>
              </w:rPr>
              <w:t>порошок (субстанція) в по</w:t>
            </w:r>
            <w:r>
              <w:rPr>
                <w:b/>
              </w:rPr>
              <w:t>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312626-24/В-96, 312627-24/В-96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ПРЕГАБАЛІН, </w:t>
            </w:r>
            <w:r>
              <w:rPr>
                <w:b/>
              </w:rPr>
              <w:t>порошок (субстанція) в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309732-24/З-145, 309733-24/З-145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Некстфарм, </w:t>
            </w:r>
            <w:r>
              <w:rPr>
                <w:b/>
              </w:rPr>
              <w:t>капсули тверді, по 75 мг;</w:t>
            </w:r>
            <w:r>
              <w:rPr>
                <w:b/>
              </w:rPr>
              <w:br/>
              <w:t>капсули тверді, по 150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тверді, по 300 мг;</w:t>
            </w:r>
            <w:r>
              <w:rPr>
                <w:b/>
              </w:rPr>
              <w:br/>
              <w:t>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315426-24/З-145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 xml:space="preserve">капсули пролонгованої дії тверді, по 40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капсули пролонгованої дії тверді, по 80 мг; </w:t>
            </w:r>
            <w:r>
              <w:rPr>
                <w:b/>
              </w:rPr>
              <w:br/>
              <w:t>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315426-24/З-145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 xml:space="preserve">капсули пролонгованої дії тверді, по 40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капсули пролонгованої дії тверді, по 80 мг; </w:t>
            </w:r>
            <w:r>
              <w:rPr>
                <w:b/>
              </w:rPr>
              <w:br/>
              <w:t>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315426-24/З-145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 xml:space="preserve">капсули пролонгованої дії тверді, по 40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капсули пролонгованої дії тверді, по 80 мг; </w:t>
            </w:r>
            <w:r>
              <w:rPr>
                <w:b/>
              </w:rPr>
              <w:br/>
              <w:t>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315426-24/З-145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 xml:space="preserve">капсули пролонгованої дії тверді, по 40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капсули пролонгованої дії тверді, по 80 мг; </w:t>
            </w:r>
            <w:r>
              <w:rPr>
                <w:b/>
              </w:rPr>
              <w:br/>
              <w:t>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315426-24/З-145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 xml:space="preserve">капсули пролонгованої дії тверді, по 40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капсули пролонгованої дії тверді, по 80 мг; </w:t>
            </w:r>
            <w:r>
              <w:rPr>
                <w:b/>
              </w:rPr>
              <w:br/>
              <w:t>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315426-24/З-145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ОД 40 мг, Предуктал® ОД 80 мг, </w:t>
            </w:r>
            <w:r>
              <w:rPr>
                <w:b/>
              </w:rPr>
              <w:t xml:space="preserve">капсули пролонгованої дії тверді, по 40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капсули пролонгованої дії тверді, по 80 мг; </w:t>
            </w:r>
            <w:r>
              <w:rPr>
                <w:b/>
              </w:rPr>
              <w:br/>
              <w:t>по 10 капсул у блістері; по 3 або 9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310685-24/З-96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Пресартан®-50,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310685-24/З-96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Пресартан®-50,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310685-24/З-96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Пресартан®-50,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310225-24/З-146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Прожестожель®, </w:t>
            </w:r>
            <w:r>
              <w:rPr>
                <w:b/>
              </w:rPr>
              <w:t xml:space="preserve">гель, 10 мг/г </w:t>
            </w:r>
            <w:r>
              <w:rPr>
                <w:b/>
              </w:rPr>
              <w:t>по 80 г у тубі; по 1 тубі у комплекті зі шпателем-дозатором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310225-24/З-146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Прожестожель®, </w:t>
            </w:r>
            <w:r>
              <w:rPr>
                <w:b/>
              </w:rPr>
              <w:t xml:space="preserve">гель, 10 мг/г </w:t>
            </w:r>
            <w:r>
              <w:rPr>
                <w:b/>
              </w:rPr>
              <w:t>по 80 г у тубі; по 1 тубі у комплекті зі шпателем-дозатором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310225-24/З-146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Прожестожель®, </w:t>
            </w:r>
            <w:r>
              <w:rPr>
                <w:b/>
              </w:rPr>
              <w:t xml:space="preserve">гель, 10 мг/г </w:t>
            </w:r>
            <w:r>
              <w:rPr>
                <w:b/>
              </w:rPr>
              <w:t>по 80 г у тубі; по 1 тубі у комплекті зі шпателем-дозатором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314387-24/В-100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Промоцеф®, </w:t>
            </w:r>
            <w:r>
              <w:rPr>
                <w:b/>
              </w:rPr>
              <w:t>порошок для розчину для ін`єкцій по 1,0 г; 1 або 5 флаконів з порошком у пачці; 1 або 5 флаконів з порошком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</w:t>
            </w:r>
            <w:r>
              <w:rPr>
                <w:b/>
              </w:rPr>
              <w:t>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314387-24/В-100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Промоцеф®, </w:t>
            </w:r>
            <w:r>
              <w:rPr>
                <w:b/>
              </w:rPr>
              <w:t>порошок для розчину для ін`єкцій по 1,0 г; 1 або 5 флаконів з порошком у пачці; 1 або 5 флаконів з порошком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</w:t>
            </w:r>
            <w:r>
              <w:rPr>
                <w:b/>
              </w:rPr>
              <w:t>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314387-24/В-100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Промоцеф®, </w:t>
            </w:r>
            <w:r>
              <w:rPr>
                <w:b/>
              </w:rPr>
              <w:t>порошок для розчину для ін`єкцій по 1,0 г; 1 або 5 флаконів з порошком у пачці; 1 або 5 флаконів з порошком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</w:t>
            </w:r>
            <w:r>
              <w:rPr>
                <w:b/>
              </w:rPr>
              <w:t>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315382-24/З-147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таблетки пролонгованої дії по 0,4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315382-24/З-147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таблетки пролонгованої дії по 0,4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315382-24/З-147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таблетки пролонгованої дії по 0,4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314211-24/З-146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Пульцет®, </w:t>
            </w:r>
            <w:r>
              <w:rPr>
                <w:b/>
              </w:rPr>
              <w:t>порошок ліофілізований для розчину для ін'єкцій, 40 мг;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314211-24/З-146 </w:t>
            </w:r>
            <w:r>
              <w:rPr>
                <w:b/>
              </w:rPr>
              <w:t>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Пульцет®, </w:t>
            </w:r>
            <w:r>
              <w:rPr>
                <w:b/>
              </w:rPr>
              <w:t>порошок ліофілізований для розчину для ін'єкцій, 40 мг;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314211-24/З-146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Пульцет®, </w:t>
            </w:r>
            <w:r>
              <w:rPr>
                <w:b/>
              </w:rPr>
              <w:t>порошок ліофілізований для розчину для ін'єкцій, 40 мг;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314868-24/З-121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Менар</w:t>
            </w:r>
            <w:r>
              <w:rPr>
                <w:b/>
              </w:rPr>
              <w:t>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314868-24/З-121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Менар</w:t>
            </w:r>
            <w:r>
              <w:rPr>
                <w:b/>
              </w:rPr>
              <w:t>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314868-24/З-121 </w:t>
            </w:r>
            <w:r>
              <w:rPr>
                <w:b/>
              </w:rPr>
              <w:t>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Менар</w:t>
            </w:r>
            <w:r>
              <w:rPr>
                <w:b/>
              </w:rPr>
              <w:t>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314868-24/З-12</w:t>
            </w:r>
            <w:r>
              <w:rPr>
                <w:b/>
              </w:rPr>
              <w:t>1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Менар</w:t>
            </w:r>
            <w:r>
              <w:rPr>
                <w:b/>
              </w:rPr>
              <w:t>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314868-24/З-121 </w:t>
            </w:r>
            <w:r>
              <w:rPr>
                <w:b/>
              </w:rPr>
              <w:t>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Менар</w:t>
            </w:r>
            <w:r>
              <w:rPr>
                <w:b/>
              </w:rPr>
              <w:t>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314868-24/З-121 </w:t>
            </w:r>
            <w:r>
              <w:rPr>
                <w:b/>
              </w:rPr>
              <w:t>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Менар</w:t>
            </w:r>
            <w:r>
              <w:rPr>
                <w:b/>
              </w:rPr>
              <w:t>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315496-24/З-12</w:t>
            </w:r>
            <w:r>
              <w:rPr>
                <w:b/>
              </w:rPr>
              <w:t>4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3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</w:t>
            </w:r>
            <w:r>
              <w:rPr>
                <w:b/>
              </w:rPr>
              <w:t>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315496-24/З-124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3 мг; по 7 капсул у блістері; по 1 або 4 блістери в картонній упаковці з маркуванням українською т</w:t>
            </w:r>
            <w:r>
              <w:rPr>
                <w:b/>
              </w:rPr>
              <w:t>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</w:t>
            </w:r>
            <w:r>
              <w:rPr>
                <w:b/>
              </w:rPr>
              <w:t>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315496-24/З-124 </w:t>
            </w:r>
            <w:r>
              <w:rPr>
                <w:b/>
              </w:rPr>
              <w:t>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3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</w:t>
            </w:r>
            <w:r>
              <w:rPr>
                <w:b/>
              </w:rPr>
              <w:t>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315496-24/З-124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3 мг; по 7 капсул у блістері; по 1 або 4 блістери в картонній упаковці з маркуванням українською т</w:t>
            </w:r>
            <w:r>
              <w:rPr>
                <w:b/>
              </w:rPr>
              <w:t>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</w:t>
            </w:r>
            <w:r>
              <w:rPr>
                <w:b/>
              </w:rPr>
              <w:t>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315496-24/З-124 </w:t>
            </w:r>
            <w:r>
              <w:rPr>
                <w:b/>
              </w:rPr>
              <w:t>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3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</w:t>
            </w:r>
            <w:r>
              <w:rPr>
                <w:b/>
              </w:rPr>
              <w:t>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315496-24/З-124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3 мг; по 7 капсул у блістері; по 1 або 4 блістери в картонній упаковці з маркуванням українською т</w:t>
            </w:r>
            <w:r>
              <w:rPr>
                <w:b/>
              </w:rPr>
              <w:t>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</w:t>
            </w:r>
            <w:r>
              <w:rPr>
                <w:b/>
              </w:rPr>
              <w:t>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315496-24/З-12</w:t>
            </w:r>
            <w:r>
              <w:rPr>
                <w:b/>
              </w:rPr>
              <w:t>4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3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</w:t>
            </w:r>
            <w:r>
              <w:rPr>
                <w:b/>
              </w:rPr>
              <w:t>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315496-24/З-124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3 мг; по 7 капсул у блістері; по 1 або 4 блістери в картонній упаковці з маркуванням українською т</w:t>
            </w:r>
            <w:r>
              <w:rPr>
                <w:b/>
              </w:rPr>
              <w:t>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</w:t>
            </w:r>
            <w:r>
              <w:rPr>
                <w:b/>
              </w:rPr>
              <w:t>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315496-24/З-124 </w:t>
            </w:r>
            <w:r>
              <w:rPr>
                <w:b/>
              </w:rPr>
              <w:t>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3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</w:t>
            </w:r>
            <w:r>
              <w:rPr>
                <w:b/>
              </w:rPr>
              <w:t>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315496-24/З-124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3 мг; по 7 капсул у блістері; по 1 або 4 блістери в картонній упаковці з маркуванням українською т</w:t>
            </w:r>
            <w:r>
              <w:rPr>
                <w:b/>
              </w:rPr>
              <w:t>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</w:t>
            </w:r>
            <w:r>
              <w:rPr>
                <w:b/>
              </w:rPr>
              <w:t>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315496-24/З-124 </w:t>
            </w:r>
            <w:r>
              <w:rPr>
                <w:b/>
              </w:rPr>
              <w:t>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</w:r>
            <w:r>
              <w:rPr>
                <w:b/>
              </w:rPr>
              <w:t>капсули тверді по 3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</w:t>
            </w:r>
            <w:r>
              <w:rPr>
                <w:b/>
              </w:rPr>
              <w:t>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315496-24/З-124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капсули тверді по 1,5 мг; по 7 капсул у блістері; по 1 або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3 мг; по 7 капсул у блістері; по 1 або 4 блістери в картонній упаковці з маркуванням українською т</w:t>
            </w:r>
            <w:r>
              <w:rPr>
                <w:b/>
              </w:rPr>
              <w:t>а англійською мовами;</w:t>
            </w:r>
            <w:r>
              <w:rPr>
                <w:b/>
              </w:rPr>
              <w:br/>
              <w:t>капсули тверді по 4,5 мг; по 7 капсул у блістері; по 4 блістери в картонній упаковці з маркуванням українською та англійською мовами;</w:t>
            </w:r>
            <w:r>
              <w:rPr>
                <w:b/>
              </w:rPr>
              <w:br/>
              <w:t>капсули тверді по 6 мг; по 7 капсул у блістері; по 4 блістери в картонній упаковці з маркуванням укр</w:t>
            </w:r>
            <w:r>
              <w:rPr>
                <w:b/>
              </w:rPr>
              <w:t>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314608-24/З-14</w:t>
            </w:r>
            <w:r>
              <w:rPr>
                <w:b/>
              </w:rPr>
              <w:t>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 xml:space="preserve">концентрат для розчину для інфузій, 10 мг/мл; по 10 мл (100 мг) або по 50 мл (500 мг) у флаконі; по 1 флакону в картонній коробці; по 1 картонній коробці у пластиковому мішку; </w:t>
            </w:r>
            <w:r>
              <w:rPr>
                <w:b/>
              </w:rPr>
              <w:t>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314608-24/З-146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314608-24/З-146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 xml:space="preserve">концентрат для розчину для інфузій, 10 мг/мл; по 10 мл (100 мг) або по 50 мл (500 мг) у флаконі; по 1 флакону в картонній коробці; по 1 картонній коробці у пластиковому мішку; </w:t>
            </w:r>
            <w:r>
              <w:rPr>
                <w:b/>
              </w:rPr>
              <w:t>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314608-24/З-146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314608-24/З-146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 xml:space="preserve">концентрат для розчину для інфузій, 10 мг/мл; по 10 мл (100 мг) або по 50 мл (500 мг) у флаконі; по 1 флакону в картонній коробці; по 1 картонній коробці у пластиковому мішку; </w:t>
            </w:r>
            <w:r>
              <w:rPr>
                <w:b/>
              </w:rPr>
              <w:t>in bulk: по 10 мл (100 мг) або 50 мл (500 мг) у флаконі; по 1000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314608-24/З-146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Реддитукс,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1 флакону в картонній коробці; по 1 картонній коробці у пластиковому мішку; in bulk: по 10 мл (100 мг) або 50 мл (500 мг) у флаконі; по 1000 флаконів у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311403-24/В-61</w:t>
            </w:r>
            <w:r>
              <w:rPr>
                <w:b/>
              </w:rPr>
              <w:t xml:space="preserve">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Рекутан, </w:t>
            </w:r>
            <w:r>
              <w:rPr>
                <w:b/>
              </w:rPr>
              <w:t>розчин по 100 мл у флаконі;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311403-24/В-61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Рекутан, </w:t>
            </w:r>
            <w:r>
              <w:rPr>
                <w:b/>
              </w:rPr>
              <w:t>розчин по 100 мл у флаконі;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311403-24/В-61 в</w:t>
            </w:r>
            <w:r>
              <w:rPr>
                <w:b/>
              </w:rPr>
              <w:t>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Рекутан, </w:t>
            </w:r>
            <w:r>
              <w:rPr>
                <w:b/>
              </w:rPr>
              <w:t>розчин по 100 мл у флаконі;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313367-24/З-98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мазь ректальна, 200 мг/г; по 28,4 г у тубі; по 1 тубі у комплекті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313367-24/З-98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мазь ректальна, 200 мг/г; по 28,4 г у тубі; по 1 тубі у комплекті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313367-24/З-98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мазь ректальна, 200 мг/г; по 28,4 г у тубі; по 1 тубі у комплекті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312659-24/З-139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Реміджект, </w:t>
            </w:r>
            <w:r>
              <w:rPr>
                <w:b/>
              </w:rPr>
              <w:t>розчин для ін'єкцій, 25 мг/мл по 0,4 мл (10 мг), 0,6 мл (15 мг), 0,8 мл (20 мг), 1 мл (25 мг) у попередньо заповненому шприці; по 1 шприцу разом із вбудованою ін'єкційною голкою в контурній чарунковій упаковці; по 1 контурній чарунковій упаковці в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312659-24/З-139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Реміджект, </w:t>
            </w:r>
            <w:r>
              <w:rPr>
                <w:b/>
              </w:rPr>
              <w:t>розчин для ін'єкцій, 25 мг/мл по 0,4 мл (10 мг), 0,6 мл (15 мг), 0,8 мл (20 мг), 1 мл (25 мг) у попередньо заповненому шприці; по 1 шприцу разом із вбудованою ін'єкційною голкою в контурній чарунковій упаковці; по 1 контурній чарунковій упаковці в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312659-24/З-139 </w:t>
            </w:r>
            <w:r>
              <w:rPr>
                <w:b/>
              </w:rPr>
              <w:t>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Реміджект, </w:t>
            </w:r>
            <w:r>
              <w:rPr>
                <w:b/>
              </w:rPr>
              <w:t>розчин для ін'єкцій, 25 мг/мл по 0,4 мл (10 мг), 0,6 мл (15 мг), 0,8 мл (20 мг), 1 мл (25 мг) у попередньо заповненому шприці; по 1 шприцу разом із вбудованою ін'єкційною голкою в контурній чарунковій упаковці; по 1 контурній чарунковій упаковці в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300994-23/В-14</w:t>
            </w:r>
            <w:r>
              <w:rPr>
                <w:b/>
              </w:rPr>
              <w:t>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Рибавірин-Фармекс, </w:t>
            </w:r>
            <w:r>
              <w:rPr>
                <w:b/>
              </w:rPr>
              <w:t>капсули тверді по 200 мг; по 10 капсул у блістері,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300994-23/В-142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Рибавірин-Фармекс, </w:t>
            </w:r>
            <w:r>
              <w:rPr>
                <w:b/>
              </w:rPr>
              <w:t>капсули тверді по 200 мг; по 10 капсул у блістері,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300994-23/В-142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Рибавірин-Фармекс, </w:t>
            </w:r>
            <w:r>
              <w:rPr>
                <w:b/>
              </w:rPr>
              <w:t>капсули тверді по 200 мг; по 10 капсул у блістері,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313048-24/З-06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 xml:space="preserve">спрей назальний, дозований, суспензія, 50 мкг/дозу; по 60 або 120 доз у поліетиленовому флаконі, по 1 флакону з дозуючим насосом- розпилювачем, закритим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</w:t>
            </w:r>
            <w:r>
              <w:rPr>
                <w:b/>
              </w:rPr>
              <w:t>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313048-24/З-06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 xml:space="preserve">спрей назальний, дозований, суспензія, 50 мкг/дозу; по 60 або 120 доз у поліетиленовому флаконі, по 1 флакону з дозуючим насосом- розпилювачем, закритим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</w:t>
            </w:r>
            <w:r>
              <w:rPr>
                <w:b/>
              </w:rPr>
              <w:t>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313048-24/З-06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 xml:space="preserve">спрей назальний, дозований, суспензія, 50 мкг/дозу; по 60 або 120 доз у поліетиленовому флаконі, по 1 флакону з дозуючим насосом- розпилювачем, закритим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313958-24/З-61</w:t>
            </w:r>
            <w:r>
              <w:rPr>
                <w:b/>
              </w:rPr>
              <w:t>, 313959-24/З-61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відкривання дітьми; по 1 або 3 флакони у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313958-24/З-61, </w:t>
            </w:r>
            <w:r>
              <w:rPr>
                <w:b/>
              </w:rPr>
              <w:t>313959-24/З-61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відкривання дітьми; по 1 або 3 флакони у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313958-24/З-61, </w:t>
            </w:r>
            <w:r>
              <w:rPr>
                <w:b/>
              </w:rPr>
              <w:t>313959-24/З-61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відкривання дітьми; по 1 або 3 флакони у картонні</w:t>
            </w:r>
            <w:r>
              <w:rPr>
                <w:b/>
              </w:rPr>
              <w:t>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</w:t>
            </w:r>
            <w:r>
              <w:rPr>
                <w:b/>
              </w:rPr>
              <w:t xml:space="preserve">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 xml:space="preserve">таблетки, вкриті плівковою оболонкою, по 5 мг або по 10 мг або по 20 </w:t>
            </w:r>
            <w:r>
              <w:rPr>
                <w:b/>
              </w:rPr>
              <w:t>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312378-24/З-96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мг, по 7 таблеток у блістері,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304419-23/З-140, 304423-23/З-140, 304425-23/З-140, 304426-23/З-140, 304428-23/З-140, 304429-23/З-140, 304430-23/З-140, 314374-24/З-140, 314375-24/З-140, 3143</w:t>
            </w:r>
            <w:r>
              <w:rPr>
                <w:b/>
              </w:rPr>
              <w:t>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304419-23/З-140, 304423-23/З-140, 304425-23/З-140, 304426-23/З-140, 304428-23/З-140, 304429-23/З-140, 304430-23/З-140, </w:t>
            </w:r>
            <w:r>
              <w:rPr>
                <w:b/>
              </w:rPr>
              <w:t>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304419-23/З-140, 304423-23/З-140, 304425-23/З-140, 304426-23</w:t>
            </w:r>
            <w:r>
              <w:rPr>
                <w:b/>
              </w:rPr>
              <w:t>/З-140, 304428-23/З-140, 304429-23/З-140, 304430-23/З-140, 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304419-23/З-140, 304423-23/З-140, 304425-23/З-140, 304426-23</w:t>
            </w:r>
            <w:r>
              <w:rPr>
                <w:b/>
              </w:rPr>
              <w:t>/З-140, 304428-23/З-140, 304429-23/З-140, 304430-23/З-140, 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304419-23/З-140, 304423-23/З-140, 304425-23/З-140, 304426-23/З-140, 304428-23/З-140, 304429-23/З-140, 304430-23/З-140, </w:t>
            </w:r>
            <w:r>
              <w:rPr>
                <w:b/>
              </w:rPr>
              <w:t>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304419-23/З-140, 304423-23/З-140, 304425-23/З-140, 304426-23</w:t>
            </w:r>
            <w:r>
              <w:rPr>
                <w:b/>
              </w:rPr>
              <w:t>/З-140, 304428-23/З-140, 304429-23/З-140, 304430-23/З-140, 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304419-23/З-140, 304423-23/З-140, 304425-23/З-140, 304426-23</w:t>
            </w:r>
            <w:r>
              <w:rPr>
                <w:b/>
              </w:rPr>
              <w:t>/З-140, 304428-23/З-140, 304429-23/З-140, 304430-23/З-140, 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304419-23/З-140, 304423-23/З-140, 304425-23/З-140, 304426-23/З-140, 304428-23/З-140, 304429-23/З-140, 304430-23/З-140, </w:t>
            </w:r>
            <w:r>
              <w:rPr>
                <w:b/>
              </w:rPr>
              <w:t>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</w:t>
            </w:r>
            <w:r>
              <w:rPr>
                <w:noProof/>
                <w:lang w:val="ru-RU"/>
              </w:rPr>
              <w:t>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304419-23/З-140, 304423-23/З-140, 304425-23/З-140, 304426-23/З-140, 304428-23/З-140, 304429-23/З-140, 304430-23/З-140, 314374-24/</w:t>
            </w:r>
            <w:r>
              <w:rPr>
                <w:b/>
              </w:rPr>
              <w:t>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304419-23/З-140, 304423-23/З-140, 304425-23/З-140, 304426-23</w:t>
            </w:r>
            <w:r>
              <w:rPr>
                <w:b/>
              </w:rPr>
              <w:t>/З-140, 304428-23/З-140, 304429-23/З-140, 304430-23/З-140, 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304419-23/З-140, 304423-23/З-140, 304425-23/З-140, 304426-23/З-140, 304428-23/З-140, 304429-23/З-140, 304430-23/З-140, </w:t>
            </w:r>
            <w:r>
              <w:rPr>
                <w:b/>
              </w:rPr>
              <w:t>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304419-23/З-140, 304423-23/З-140, 304425-23/З-140, 304426-23</w:t>
            </w:r>
            <w:r>
              <w:rPr>
                <w:b/>
              </w:rPr>
              <w:t>/З-140, 304428-23/З-140, 304429-23/З-140, 304430-23/З-140, 314374-24/З-140, 314375-24/З-140, 314378-24/З-140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</w:t>
            </w:r>
            <w:r>
              <w:rPr>
                <w:b/>
              </w:rPr>
              <w:t xml:space="preserve">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308957-24/З-98, 308958-24/З-98, 308959-24/З-98, 308960-24/З-</w:t>
            </w:r>
            <w:r>
              <w:rPr>
                <w:b/>
              </w:rPr>
              <w:t>98, 308961-24/З-98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308957-24/З-98, 308958-24/З-98, 308959-24/З-98, 308960-24/З-98, 308961-24/З-98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308957-24/З-98, 308958-24/З-98, 308959-24/З-98, 308960-24/З-98, 308961-24/З-98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315433-24/В-145, 315434-24/В-145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Сон-норма, </w:t>
            </w:r>
            <w:r>
              <w:rPr>
                <w:b/>
              </w:rPr>
              <w:t>гранули;</w:t>
            </w:r>
            <w:r>
              <w:rPr>
                <w:b/>
              </w:rPr>
              <w:br/>
            </w:r>
            <w:r>
              <w:rPr>
                <w:b/>
              </w:rPr>
              <w:t>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</w:t>
            </w:r>
            <w:r>
              <w:rPr>
                <w:b/>
              </w:rPr>
              <w:t>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315433-24/В-145, 315434-24/В-145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Сон-норма, </w:t>
            </w:r>
            <w:r>
              <w:rPr>
                <w:b/>
              </w:rPr>
              <w:t>гранули;</w:t>
            </w:r>
            <w:r>
              <w:rPr>
                <w:b/>
              </w:rPr>
              <w:br/>
            </w:r>
            <w:r>
              <w:rPr>
                <w:b/>
              </w:rPr>
              <w:t>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</w:t>
            </w:r>
            <w:r>
              <w:rPr>
                <w:b/>
              </w:rPr>
              <w:t>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315433-24/В-145, 315434-24/В-145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Сон-норма, </w:t>
            </w:r>
            <w:r>
              <w:rPr>
                <w:b/>
              </w:rPr>
              <w:t>гранули;</w:t>
            </w:r>
            <w:r>
              <w:rPr>
                <w:b/>
              </w:rPr>
              <w:br/>
              <w:t>по 10 г гранул у пеналі полімерному, по 1 пеналу в пачці з картону; або по 5 г гранул у контейнері з дозуванням,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313376-24/З-97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Спазго, </w:t>
            </w:r>
            <w:r>
              <w:rPr>
                <w:b/>
              </w:rPr>
              <w:t>таблетки, по 10 таблеток у блістері; по 1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313376-24/З-97 в</w:t>
            </w:r>
            <w:r>
              <w:rPr>
                <w:b/>
              </w:rPr>
              <w:t>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Спазго, </w:t>
            </w:r>
            <w:r>
              <w:rPr>
                <w:b/>
              </w:rPr>
              <w:t>таблетки, по 10 таблеток у блістері; по 1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313376-24/З-97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Спазго, </w:t>
            </w:r>
            <w:r>
              <w:rPr>
                <w:b/>
              </w:rPr>
              <w:t>таблетки, по 10 таблеток у блістері; по 1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312409-24/З-12</w:t>
            </w:r>
            <w:r>
              <w:rPr>
                <w:b/>
              </w:rPr>
              <w:t>1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Спазмовакс, </w:t>
            </w:r>
            <w:r>
              <w:rPr>
                <w:b/>
              </w:rPr>
              <w:t>розчин для ін'єкцій, 40 мг/ 4 мл, по 4 мл в ампулі; по 10 ампул у контурній чарунковій упаковці;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ШАРПЕР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312409-24/З-121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Спазмовакс, </w:t>
            </w:r>
            <w:r>
              <w:rPr>
                <w:b/>
              </w:rPr>
              <w:t>розчин для ін'єкцій, 40 мг/ 4 мл, по 4 мл в ампулі; по 10 ампул у контурній чарунковій упаковці;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ШАРПЕР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312409-24/З-121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Спазмовакс, </w:t>
            </w:r>
            <w:r>
              <w:rPr>
                <w:b/>
              </w:rPr>
              <w:t>розчин для ін'єкцій, 40 мг/ 4 мл, по 4 мл в ампулі; по 10 ампул у контурній чарунковій упаковці;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ШАРПЕР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313192-24/З-140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>порошок для інгаляцій, тверді капсули по 18 мкг; по 10 капсул з порошком для інгаляцій у блістері; по 3 блістери в картонній коробці; по 10 капсул з порошком для інгаляцій у блістері, по 1 або 3 блістери в комплекті з пристроєм ХендіХейлер® в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313192-24/З-140 </w:t>
            </w:r>
            <w:r>
              <w:rPr>
                <w:b/>
              </w:rPr>
              <w:t>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 xml:space="preserve">порошок для інгаляцій, тверді капсули по 18 мкг; по 10 капсул з порошком для інгаляцій у </w:t>
            </w:r>
            <w:r>
              <w:rPr>
                <w:b/>
              </w:rPr>
              <w:t>блістері; по 3 блістери в картонній коробці; по 10 капсул з порошком для інгаляцій у блістері, по 1 або 3 блістери в комплекті з пристроєм ХендіХейлер®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</w:t>
            </w:r>
            <w:r>
              <w:rPr>
                <w:b/>
              </w:rPr>
              <w:t>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313192-24/З-140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 xml:space="preserve">порошок для інгаляцій, тверді капсули по 18 мкг; по 10 капсул з порошком для інгаляцій у </w:t>
            </w:r>
            <w:r>
              <w:rPr>
                <w:b/>
              </w:rPr>
              <w:t>блістері; по 3 блістери в картонній коробці; по 10 капсул з порошком для інгаляцій у блістері, по 1 або 3 блістери в комплекті з пристроєм ХендіХейлер®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</w:t>
            </w:r>
            <w:r>
              <w:rPr>
                <w:b/>
              </w:rPr>
              <w:t>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312988-24/В-60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2, по 3,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314835-24/В-100, 314836-24/В-100, 314837-24/В-100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Сульфацил натрію, </w:t>
            </w:r>
            <w:r>
              <w:rPr>
                <w:b/>
              </w:rPr>
              <w:t>краплі очні 30 %; по 10 мл у пластиковому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314835-24/В-100, 314836-24/В-100, 314837-24/В-100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Сульфацил натрію, </w:t>
            </w:r>
            <w:r>
              <w:rPr>
                <w:b/>
              </w:rPr>
              <w:t>краплі очні 30 %; по 10 мл у пластиковому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314835-24/В-100, 314836-24/В-100, 314837-24/В-100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Сульфацил натрію, </w:t>
            </w:r>
            <w:r>
              <w:rPr>
                <w:b/>
              </w:rPr>
              <w:t>краплі очні 30 %; по 10 мл у пластиковому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312982-24/З-137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 Зентіва, </w:t>
            </w:r>
            <w:r>
              <w:rPr>
                <w:b/>
              </w:rPr>
              <w:t>капсули тверді по 12,5 мг або по 25 мг; по 7 капсул у блістері, по 4 блістери у картонній пачці; або по 50 мг, по 4 капсули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307413-23/В-138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Таффа® 6+, </w:t>
            </w:r>
            <w:r>
              <w:rPr>
                <w:b/>
              </w:rPr>
              <w:t>таблетки, вкриті плівковою оболонкою, 200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307413-23/В-138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Таффа® 6+, </w:t>
            </w:r>
            <w:r>
              <w:rPr>
                <w:b/>
              </w:rPr>
              <w:t>таблетки, вкриті плівковою оболонкою, 200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307413-23/В-138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Таффа® 6+, </w:t>
            </w:r>
            <w:r>
              <w:rPr>
                <w:b/>
              </w:rPr>
              <w:t>таблетки, вкриті плівковою оболонкою, 200 мг; по 10 таблеток у блістері; по 1 або 5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311182-24/З-61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Телмінорм-80, </w:t>
            </w:r>
            <w:r>
              <w:rPr>
                <w:b/>
              </w:rPr>
              <w:t>таблетки по 80 мг по 10 таблеток у блістері, по 3 блістери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311182-24/З-61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Телмінорм-80, </w:t>
            </w:r>
            <w:r>
              <w:rPr>
                <w:b/>
              </w:rPr>
              <w:t>таблетки по 80 мг по 10 таблеток у блістері, по 3 блістери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311182-24/З-61 в</w:t>
            </w:r>
            <w:r>
              <w:rPr>
                <w:b/>
              </w:rPr>
              <w:t>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Телмінорм-80, </w:t>
            </w:r>
            <w:r>
              <w:rPr>
                <w:b/>
              </w:rPr>
              <w:t>таблетки по 80 мг по 10 таблеток у блістері, по 3 блістери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311404-24/З-100, 312740-24/З-100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ТЕМПОФЕН® ДУО, </w:t>
            </w:r>
            <w:r>
              <w:rPr>
                <w:b/>
              </w:rPr>
              <w:t>таблетки, вкриті плівковою оболонкою;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311404-24/З-100, 312740-24/З-100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ТЕМПОФЕН® ДУО, </w:t>
            </w:r>
            <w:r>
              <w:rPr>
                <w:b/>
              </w:rPr>
              <w:t>таблетки, вкриті плівковою оболонкою;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311404-24/З-100, 312740-24/З-100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ТЕМПОФЕН® ДУО, </w:t>
            </w:r>
            <w:r>
              <w:rPr>
                <w:b/>
              </w:rPr>
              <w:t>таблетки, вкриті плівковою оболонкою;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310766-24/З-145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Тенорік™, </w:t>
            </w:r>
            <w:r>
              <w:rPr>
                <w:b/>
              </w:rPr>
              <w:t>таблетки, вкриті плівковою оболонкою, 50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100 мг/25 мг;</w:t>
            </w:r>
            <w:r>
              <w:rPr>
                <w:b/>
              </w:rPr>
              <w:br/>
              <w:t>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310766-24/З-145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Тенорік™, </w:t>
            </w:r>
            <w:r>
              <w:rPr>
                <w:b/>
              </w:rPr>
              <w:t>таблетки, вкриті плівковою оболонкою, 50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100 мг/25 мг;</w:t>
            </w:r>
            <w:r>
              <w:rPr>
                <w:b/>
              </w:rPr>
              <w:br/>
              <w:t>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310766-24/З-145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Тенорік™, </w:t>
            </w:r>
            <w:r>
              <w:rPr>
                <w:b/>
              </w:rPr>
              <w:t>таблетки, вкриті плівковою оболонкою, 50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100 мг/25 мг;</w:t>
            </w:r>
            <w:r>
              <w:rPr>
                <w:b/>
              </w:rPr>
              <w:br/>
              <w:t>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310766-24/З-145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Тенорік™, </w:t>
            </w:r>
            <w:r>
              <w:rPr>
                <w:b/>
              </w:rPr>
              <w:t>таблетки, вкриті плівковою оболонкою, 50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100 мг/25 мг;</w:t>
            </w:r>
            <w:r>
              <w:rPr>
                <w:b/>
              </w:rPr>
              <w:br/>
              <w:t>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310766-24/З-145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Тенорік™, </w:t>
            </w:r>
            <w:r>
              <w:rPr>
                <w:b/>
              </w:rPr>
              <w:t>таблетки, вкриті плівковою оболонкою, 50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100 мг/25 мг;</w:t>
            </w:r>
            <w:r>
              <w:rPr>
                <w:b/>
              </w:rPr>
              <w:br/>
              <w:t>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310766-24/З-145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Тенорік™, </w:t>
            </w:r>
            <w:r>
              <w:rPr>
                <w:b/>
              </w:rPr>
              <w:t>таблетки, вкриті плівковою оболонкою, 50 мг/12,5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100 мг/25 мг;</w:t>
            </w:r>
            <w:r>
              <w:rPr>
                <w:b/>
              </w:rPr>
              <w:br/>
              <w:t>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310767-24/З-145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Теночек®, </w:t>
            </w:r>
            <w:r>
              <w:rPr>
                <w:b/>
              </w:rPr>
              <w:t>таблетки;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310767-24/З-145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Теночек®, </w:t>
            </w:r>
            <w:r>
              <w:rPr>
                <w:b/>
              </w:rPr>
              <w:t>таблетки;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310767-24/З-145 </w:t>
            </w:r>
            <w:r>
              <w:rPr>
                <w:b/>
              </w:rPr>
              <w:t>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Теночек®, </w:t>
            </w:r>
            <w:r>
              <w:rPr>
                <w:b/>
              </w:rPr>
              <w:t>таблетки;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311988-24/В-61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311988-24/В-61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311988-24/В-61 в</w:t>
            </w:r>
            <w:r>
              <w:rPr>
                <w:b/>
              </w:rPr>
              <w:t>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Тикагрелор,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300233-23/З-39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Тімоксі, </w:t>
            </w:r>
            <w:r>
              <w:rPr>
                <w:b/>
              </w:rPr>
              <w:t>таблетки, вкриті плівковою оболонкою, по 400 мг, по 5 або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300233-23/З-39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Тімоксі, </w:t>
            </w:r>
            <w:r>
              <w:rPr>
                <w:b/>
              </w:rPr>
              <w:t>таблетки, вкриті плівковою оболонкою, по 400 мг, по 5 або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300233-23/З-39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Тімоксі, </w:t>
            </w:r>
            <w:r>
              <w:rPr>
                <w:b/>
              </w:rPr>
              <w:t>таблетки, вкриті плівковою оболонкою, по 400 мг, по 5 або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311163-24/З-61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Тіозз-8, </w:t>
            </w:r>
            <w:r>
              <w:rPr>
                <w:b/>
              </w:rPr>
              <w:t>таблетки, що диспергуються в ротовій порожнині, по 8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311163-24/З-61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Тіозз-8, </w:t>
            </w:r>
            <w:r>
              <w:rPr>
                <w:b/>
              </w:rPr>
              <w:t>таблетки, що диспергуються в ротовій порожнині, по 8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311163-24/З-61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Тіозз-8, </w:t>
            </w:r>
            <w:r>
              <w:rPr>
                <w:b/>
              </w:rPr>
              <w:t>таблетки, що диспергуються в ротовій порожнині, по 8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314746-24/В-28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</w:t>
            </w:r>
            <w:r>
              <w:rPr>
                <w:b/>
              </w:rPr>
              <w:t>розчин для ін'єкцій, 4 мг/2 мл по 2 мл в ампулі; по 5 ампул у блістері; по 1 блістеру у коробці з картону; по 2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</w:t>
            </w:r>
            <w:r>
              <w:rPr>
                <w:b/>
              </w:rPr>
              <w:t>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314746-24/В-28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</w:t>
            </w:r>
            <w:r>
              <w:rPr>
                <w:b/>
              </w:rPr>
              <w:t>розчин для ін'єкцій, 4 мг/2 мл по 2 мл в ампулі; по 5 ампул у блістері; по 1 блістеру у коробці з картону; по 2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</w:t>
            </w:r>
            <w:r>
              <w:rPr>
                <w:b/>
              </w:rPr>
              <w:t>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314746-24/В-28 в</w:t>
            </w:r>
            <w:r>
              <w:rPr>
                <w:b/>
              </w:rPr>
              <w:t>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</w:t>
            </w:r>
            <w:r>
              <w:rPr>
                <w:b/>
              </w:rPr>
              <w:t>розчин для ін'єкцій, 4 мг/2 мл по 2 мл в ампулі; по 5 ампул у блістері; по 1 блістеру у коробці з картону; по 2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314785-24/В-145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Тіотриазолін, </w:t>
            </w:r>
            <w:r>
              <w:rPr>
                <w:b/>
              </w:rPr>
              <w:t>порошок (субстанція) у контейнерах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ДЕРЖАВНЕ ПІДПРИЄМСТВО "ЗАВОД ХІМІЧНИХ РЕАКТИВІВ" НАУКОВО-ТЕХНОЛОГІЧНОГО КОМПЛЕКСУ "ІНСТИТУТ МОНОКРИСТАЛІВ" НАЦІОНАЛЬНОЇ АКАДЕМІЇ НАУК УКРАЇНИ",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314785-24/В-145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Тіотриазолін, </w:t>
            </w:r>
            <w:r>
              <w:rPr>
                <w:b/>
              </w:rPr>
              <w:t>порошок (субстанція) у контейнерах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ДЕРЖАВНЕ ПІДПРИЄМСТВО "ЗАВОД ХІМІЧНИХ РЕАКТИВІВ" НАУКОВО-ТЕХНОЛОГІЧНОГО КОМПЛЕКСУ "ІНСТИТУТ МОНОКРИСТАЛІВ" НАЦІОНАЛЬНОЇ АКАДЕМІЇ НАУК УКРАЇНИ",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314785-24/В-145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Тіотриазолін, </w:t>
            </w:r>
            <w:r>
              <w:rPr>
                <w:b/>
              </w:rPr>
              <w:t>порошок (субстанція) у контейнерах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ДЕРЖАВНЕ ПІДПРИЄМСТВО "ЗАВОД ХІМІЧНИХ РЕАКТИВІВ" НАУКОВО-ТЕХНОЛОГІЧНОГО КОМПЛЕКСУ "ІНСТИТУТ МОНОКРИСТАЛІВ" НАЦІОНАЛЬНОЇ АКАДЕМІЇ НАУК УКРАЇНИ",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316801-24/В-61, 316802-24/В-61, 316803-24/В-61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316801-24/В-61, 316802-24/В-61, 316803-24/В-61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316801-24/В-61, 316802-24/В-61, 316803-24/В-61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310861-24/З-143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Топамакс®, </w:t>
            </w:r>
            <w:r>
              <w:rPr>
                <w:b/>
              </w:rPr>
              <w:t>капсули по 25 мг; капсули по 50 мг; по 28 капсул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310861-24/З-143 </w:t>
            </w:r>
            <w:r>
              <w:rPr>
                <w:b/>
              </w:rPr>
              <w:t>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Топамакс®, </w:t>
            </w:r>
            <w:r>
              <w:rPr>
                <w:b/>
              </w:rPr>
              <w:t>капсули по 25 мг; капсули по 50 мг; по 28 капсул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310861-24/З-143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Топамакс®, </w:t>
            </w:r>
            <w:r>
              <w:rPr>
                <w:b/>
              </w:rPr>
              <w:t>капсули по 25 мг; капсули по 50 мг; по 28 капсул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310861-24/З-143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Топамакс®, </w:t>
            </w:r>
            <w:r>
              <w:rPr>
                <w:b/>
              </w:rPr>
              <w:t>капсули по 25 мг; капсули по 50 мг; по 28 капсул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310861-24/З-143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Топамакс®, </w:t>
            </w:r>
            <w:r>
              <w:rPr>
                <w:b/>
              </w:rPr>
              <w:t>капсули по 25 мг; капсули по 50 мг; по 28 капсул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310861-24/З-143 </w:t>
            </w:r>
            <w:r>
              <w:rPr>
                <w:b/>
              </w:rPr>
              <w:t>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Топамакс®, </w:t>
            </w:r>
            <w:r>
              <w:rPr>
                <w:b/>
              </w:rPr>
              <w:t>капсули по 25 мг; капсули по 50 мг; по 28 капсул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302521-23/З-60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таблетки по 10 мг;</w:t>
            </w:r>
            <w:r>
              <w:rPr>
                <w:b/>
              </w:rPr>
              <w:br/>
              <w:t>таблетки по 20 мг;</w:t>
            </w:r>
            <w:r>
              <w:rPr>
                <w:b/>
              </w:rPr>
              <w:br/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2 або 10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310452-24/В-138, 310453-24/В-138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мазь;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310452-24/В-138,</w:t>
            </w:r>
            <w:r>
              <w:rPr>
                <w:b/>
              </w:rPr>
              <w:t xml:space="preserve"> 310453-24/В-138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мазь;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310452-24/В-138, 310453-24/В-138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мазь;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300508-23/З-12</w:t>
            </w:r>
            <w:r>
              <w:rPr>
                <w:b/>
              </w:rPr>
              <w:t>8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Труксима, </w:t>
            </w:r>
            <w:r>
              <w:rPr>
                <w:b/>
              </w:rPr>
              <w:t>концентрат для розчину для інфузій, по 100 мг/10 мл; по 10 мл (100 мг) у флаконі; по 2 флакони у картонній коробці; концентрат для розчину для інфузій, по 500 мг/50 мл; по 50 мл (500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Селлтріон Хелзк</w:t>
            </w:r>
            <w:r>
              <w:rPr>
                <w:b/>
              </w:rPr>
              <w:t>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300508-23/З-128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Труксима, </w:t>
            </w:r>
            <w:r>
              <w:rPr>
                <w:b/>
              </w:rPr>
              <w:t>концентрат для розчину для інфузій, по 100 мг/10 мл; по 10 мл (100 мг) у флаконі; по 2 флакони у картонній коробці; концентрат для розчину для інфузій, по 500 мг/50 мл; по 50 мл (500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Селлтріон Хелзк</w:t>
            </w:r>
            <w:r>
              <w:rPr>
                <w:b/>
              </w:rPr>
              <w:t>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300508-23/З-128 </w:t>
            </w:r>
            <w:r>
              <w:rPr>
                <w:b/>
              </w:rPr>
              <w:t>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Труксима, </w:t>
            </w:r>
            <w:r>
              <w:rPr>
                <w:b/>
              </w:rPr>
              <w:t>концентрат для розчину для інфузій, по 100 мг/10 мл; по 10 мл (100 мг) у флаконі; по 2 флакони у картонній коробці; концентрат для розчину для інфузій, по 500 мг/50 мл; по 50 мл (500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Селлтріон Хелзк</w:t>
            </w:r>
            <w:r>
              <w:rPr>
                <w:b/>
              </w:rPr>
              <w:t>еар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309700-24/В-97</w:t>
            </w:r>
            <w:r>
              <w:rPr>
                <w:b/>
              </w:rPr>
              <w:t>, 315118-24/В-97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сироп, по 90 мл у банці; по 1 банці у пачці; по 90 мл або по 180 мл у флаконі; по 1 флакону в пачці; in bulk: по 90 мл у банці; по 48 банок у коробах картонних; in bulk: по 180 мл у флаконі; по 30 флаконів у коробах картонних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309700-24/В-97, 315118-24/В-97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сироп, по 90 мл у банці; по 1 банці у пачці; по 90 мл або по 180 мл у флаконі; по 1 флакону в пачці; in bulk: по 90 мл у банці; по 48 банок у коробах картонних; in bulk: по 180 мл у флаконі; по 30 флаконів у коробах картонних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309700-24/В-97, 315118-24/В-97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сироп, по 90 мл у банці; по 1 банці у пачці; по 90 мл або по 180 мл у флаконі; по 1 флакону в пачці; in bulk: по 90 мл у банці; по 48 банок у коробах картонних; in bulk: по 180 мл у флаконі; по 30 флаконів у коробах картонних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309700-24/В-97, 315118-24/В-97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сироп, по 90 мл у банці; по 1 банці у пачці; по 90 мл або по 180 мл у флаконі; по 1 флакону в пачці; in bulk: по 90 мл у банці; по 48 банок у коробах картонних; in bulk: по 180 мл у флаконі; по 30 флаконів у коробах картонних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309700-24/В-97, 315118-24/В-97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сироп, по 90 мл у банці; по 1 банці у пачці; по 90 мл або по 180 мл у флаконі; по 1 флакону в пачці; in bulk: по 90 мл у банці; по 48 банок у коробах картонних; in bulk: по 180 мл у флаконі; по 30 флаконів у коробах картонних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309700-24/В-97, 315118-24/В-97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сироп, по 90 мл у банці; по 1 банці у пачці; по 90 мл або по 180 мл у флаконі; по 1 флакону в пачці; in bulk: по 90 мл у банці; по 48 банок у коробах картонних; in bulk: по 180 мл у флаконі; по 30 флаконів у коробах картонних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ПАТ "Галичфарм",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310270-24/З-123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Утрожестан®, </w:t>
            </w:r>
            <w:r>
              <w:rPr>
                <w:b/>
              </w:rPr>
              <w:t>капсули по 100 мг; по 15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310270-24/З-123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Утрожестан®, </w:t>
            </w:r>
            <w:r>
              <w:rPr>
                <w:b/>
              </w:rPr>
              <w:t>капсули по 100 мг; по 15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310270-24/З-123 </w:t>
            </w:r>
            <w:r>
              <w:rPr>
                <w:b/>
              </w:rPr>
              <w:t>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Утрожестан®, </w:t>
            </w:r>
            <w:r>
              <w:rPr>
                <w:b/>
              </w:rPr>
              <w:t>капсули по 100 мг; по 15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310277-24/З-123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Утрожестан®, </w:t>
            </w:r>
            <w:r>
              <w:rPr>
                <w:b/>
              </w:rPr>
              <w:t>капсули по 200 мг; по 7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310277-24/З-123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Утрожестан®, </w:t>
            </w:r>
            <w:r>
              <w:rPr>
                <w:b/>
              </w:rPr>
              <w:t>капсули по 200 мг; по 7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310277-24/З-123 </w:t>
            </w:r>
            <w:r>
              <w:rPr>
                <w:b/>
              </w:rPr>
              <w:t>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Утрожестан®, </w:t>
            </w:r>
            <w:r>
              <w:rPr>
                <w:b/>
              </w:rPr>
              <w:t>капсули по 200 мг; по 7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313887-24/З-128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313887-24/З-128 </w:t>
            </w:r>
            <w:r>
              <w:rPr>
                <w:b/>
              </w:rPr>
              <w:t>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313887-24/З-128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313886-24/З-128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313886-24/З-128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313886-24/З-128 </w:t>
            </w:r>
            <w:r>
              <w:rPr>
                <w:b/>
              </w:rPr>
              <w:t>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316369-24/З-147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ФЛУТІСАЛ® , </w:t>
            </w:r>
            <w:r>
              <w:rPr>
                <w:b/>
              </w:rPr>
              <w:t>капсули тверді по 20 мг по 10 капсул у блістері, по 3 або 6 блістерів у картонній упаковці; in bulk: по 10 капсул у блістері; по 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316369-24/З-147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ФЛУТІСАЛ® , </w:t>
            </w:r>
            <w:r>
              <w:rPr>
                <w:b/>
              </w:rPr>
              <w:t>капсули тверді по 20 мг по 10 капсул у блістері, по 3 або 6 блістерів у картонній упаковці; in bulk: по 10 капсул у блістері; по 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316369-24/З-147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ФЛУТІСАЛ® , </w:t>
            </w:r>
            <w:r>
              <w:rPr>
                <w:b/>
              </w:rPr>
              <w:t>капсули тверді по 20 мг по 10 капсул у блістері, по 3 або 6 блістерів у картонній упаковці; in bulk: по 10 капсул у блістері; по 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316369-24/З-147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ФЛУТІСАЛ® , </w:t>
            </w:r>
            <w:r>
              <w:rPr>
                <w:b/>
              </w:rPr>
              <w:t>капсули тверді по 20 мг по 10 капсул у блістері, по 3 або 6 блістерів у картонній упаковці; in bulk: по 10 капсул у блістері; по 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316369-24/З-147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ФЛУТІСАЛ® , </w:t>
            </w:r>
            <w:r>
              <w:rPr>
                <w:b/>
              </w:rPr>
              <w:t>капсули тверді по 20 мг по 10 капсул у блістері, по 3 або 6 блістерів у картонній упаковці; in bulk: по 10 капсул у блістері; по 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316369-24/З-147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ФЛУТІСАЛ® , </w:t>
            </w:r>
            <w:r>
              <w:rPr>
                <w:b/>
              </w:rPr>
              <w:t>капсули тверді по 20 мг по 10 капсул у блістері, по 3 або 6 блістерів у картонній упаковці; in bulk: по 10 капсул у блістері; по 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316006-24/З-121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Фортакель D5, </w:t>
            </w:r>
            <w:r>
              <w:rPr>
                <w:b/>
              </w:rPr>
              <w:t>краплі для перорального та місцевого застосування;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316006-24/З-121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Фортакель D5, </w:t>
            </w:r>
            <w:r>
              <w:rPr>
                <w:b/>
              </w:rPr>
              <w:t>краплі для перорального та місцевого застосуванн</w:t>
            </w:r>
            <w:r>
              <w:rPr>
                <w:b/>
              </w:rPr>
              <w:t>я;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316006-24/З-121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Фортакель D5, </w:t>
            </w:r>
            <w:r>
              <w:rPr>
                <w:b/>
              </w:rPr>
              <w:t>краплі для перорального та місцевого застосування;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315759-24/В-96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ФУРАЦИЛІН-ТЕРНОФАРМ, </w:t>
            </w:r>
            <w:r>
              <w:rPr>
                <w:b/>
              </w:rPr>
              <w:t>порошок для приготування розчину для зовнішнього застосування по 20 мг; по 0,94 г порошку в саше; по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315759-24/В-96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ФУРАЦИЛІН-ТЕРНОФАРМ, </w:t>
            </w:r>
            <w:r>
              <w:rPr>
                <w:b/>
              </w:rPr>
              <w:t>порошок для приготування розчину для зовнішнього застосування по 20 мг; по 0,94 г порошку в саше; по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315759-24/В-96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ФУРАЦИЛІН-ТЕРНОФАРМ, </w:t>
            </w:r>
            <w:r>
              <w:rPr>
                <w:b/>
              </w:rPr>
              <w:t>порошок для приготування розчину для зовнішнього застосування по 20 мг; по 0,94 г порошку в саше; по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307740-23/З-134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ХАРВОНІ, </w:t>
            </w:r>
            <w:r>
              <w:rPr>
                <w:b/>
              </w:rPr>
              <w:t>таблетки, вкриті плівковою оболонкою, по 90 мг/400 мг по 28 таблеток у флаконі 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Гілеад Сайєнсиз,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307740-23/З-134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ХАРВОНІ, </w:t>
            </w:r>
            <w:r>
              <w:rPr>
                <w:b/>
              </w:rPr>
              <w:t>таблетки, вкриті плівковою оболонкою, по 90 мг/400 мг по 28 таблеток у флаконі 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Гілеад Сайєнсиз,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307740-23/З-134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ХАРВОНІ, </w:t>
            </w:r>
            <w:r>
              <w:rPr>
                <w:b/>
              </w:rPr>
              <w:t>таблетки, вкриті плівковою оболонкою, по 90 мг/400 мг по 28 таблеток у флаконі 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Гілеад Сайєнсиз,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313828-24/В-145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Хлорофіліпт, </w:t>
            </w:r>
            <w:r>
              <w:rPr>
                <w:b/>
              </w:rPr>
              <w:t>розчин в олії, 20 мг/мл;</w:t>
            </w:r>
            <w:r>
              <w:rPr>
                <w:b/>
              </w:rPr>
              <w:br/>
              <w:t>по 20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313828-24/В-145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Хлорофіліпт, </w:t>
            </w:r>
            <w:r>
              <w:rPr>
                <w:b/>
              </w:rPr>
              <w:t>розчин в олії, 20 мг/мл;</w:t>
            </w:r>
            <w:r>
              <w:rPr>
                <w:b/>
              </w:rPr>
              <w:br/>
              <w:t>по 20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313828-24/В-145 </w:t>
            </w:r>
            <w:r>
              <w:rPr>
                <w:b/>
              </w:rPr>
              <w:t>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Хлорофіліпт, </w:t>
            </w:r>
            <w:r>
              <w:rPr>
                <w:b/>
              </w:rPr>
              <w:t>розчин в олії, 20 мг/мл;</w:t>
            </w:r>
            <w:r>
              <w:rPr>
                <w:b/>
              </w:rPr>
              <w:br/>
              <w:t>по 20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314386-24/В-100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1,0 г; 1, або 5, або 50 флаконів з порошком у пачці з картону; 1 або 5 флаконів з порошком у блістері, по 1 блістеру у пачці з картону; 1 флакон з порошком та 1 ампула з розчинником (Лідокаїн, розчин для ін`єкцій, 10 мг/</w:t>
            </w:r>
            <w:r>
              <w:rPr>
                <w:b/>
              </w:rPr>
              <w:t>мл, по 3,5 мл) у блістері; по 1 блістеру у пачці з картону; 1 флакон з порошком та 1 ампула з розчинником (Вода для ін'єкцій, по 10 мл в ампулі)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314386-24/В-100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1,0 г; 1, або 5, або 50 флаконів з порошком у пачці з картону; 1 або 5 флаконів з порошком у блістері, по 1 блістеру у пачці з картону; 1 флакон з порошком та 1 ампула з розчинником (Лідокаїн, розчин для ін`єкцій, 10 мг/</w:t>
            </w:r>
            <w:r>
              <w:rPr>
                <w:b/>
              </w:rPr>
              <w:t>мл, по 3,5 мл) у блістері; по 1 блістеру у пачці з картону; 1 флакон з порошком та 1 ампула з розчинником (Вода для ін'єкцій, по 10 мл в ампулі)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314386-24/В-100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1,0 г; 1, або 5, або 50 флаконів з порошком у пачці з картону; 1 або 5 флаконів з порошком у блістері, по 1 блістеру у пачці з картону; 1 флакон з порошком та 1 ампула з розчинником (Лідокаїн, розчин для ін`єкцій, 10 мг/</w:t>
            </w:r>
            <w:r>
              <w:rPr>
                <w:b/>
              </w:rPr>
              <w:t>мл, по 3,5 мл) у блістері; по 1 блістеру у пачці з картону; 1 флакон з порошком та 1 ампула з розчинником (Вода для ін'єкцій, по 10 мл в ампулі)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</w:t>
      </w:r>
      <w:r>
        <w:rPr>
          <w:b/>
          <w:lang w:val="uk-UA"/>
        </w:rPr>
        <w:t>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314461-24/В-123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 г; 1 або 5, або 50 флаконів з порошком у пачці; 1 або 5 флаконів з порошком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314461-24/В-123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 г; 1 або 5, або 50 флаконів з порошком у пачці; 1 або 5 флаконів з порошком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314461-24/В-123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 г; 1 або 5, або 50 флаконів з порошком у пачці; 1 або 5 флаконів з порошком в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281081-22/З-138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ЦИТАПРА, </w:t>
            </w:r>
            <w:r>
              <w:rPr>
                <w:b/>
              </w:rPr>
              <w:t>таблетки, вкриті плівковою оболонкою, по 10 мг, по 20 мг; по 7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Джи Ем Фармасьютикалс,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281081-22/З-138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ЦИТАПРА, </w:t>
            </w:r>
            <w:r>
              <w:rPr>
                <w:b/>
              </w:rPr>
              <w:t>таблетки, вкриті плівковою оболонкою, по 10 мг, по 20 мг; по 7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Джи Ем Фармасьютикалс,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281081-22/З-138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ЦИТАПРА, </w:t>
            </w:r>
            <w:r>
              <w:rPr>
                <w:b/>
              </w:rPr>
              <w:t>таблетки, вкриті плівковою оболонкою, по 10 мг, по 20 мг; по 7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Джи Ем Фармасьютикалс,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281081-22/З-138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ЦИТАПРА, </w:t>
            </w:r>
            <w:r>
              <w:rPr>
                <w:b/>
              </w:rPr>
              <w:t>таблетки, вкриті плівковою оболонкою, по 10 мг, по 20 мг; по 7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Джи Ем Фармасьютикалс,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281081-22/З-138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ЦИТАПРА, </w:t>
            </w:r>
            <w:r>
              <w:rPr>
                <w:b/>
              </w:rPr>
              <w:t xml:space="preserve">таблетки, </w:t>
            </w:r>
            <w:r>
              <w:rPr>
                <w:b/>
              </w:rPr>
              <w:t>вкриті плівковою оболонкою, по 10 мг, по 20 мг; по 7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Джи Ем Фармасьютикалс,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 xml:space="preserve">Реєстраційне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281081-22/З-138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ЦИТАПРА, </w:t>
            </w:r>
            <w:r>
              <w:rPr>
                <w:b/>
              </w:rPr>
              <w:t>таблетки, вкриті плівковою оболонкою, по 10 мг, по 20 мг; по 7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Джи Ем Фармасьютикалс,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315593-24/В-61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Максі®, </w:t>
            </w:r>
            <w:r>
              <w:rPr>
                <w:b/>
              </w:rPr>
              <w:t>таблетки по 10 таблеток у контурній чарунковій упаковці; по 1, по 2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315593-24/В-61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Максі®, </w:t>
            </w:r>
            <w:r>
              <w:rPr>
                <w:b/>
              </w:rPr>
              <w:t>таблетки по 10 таблеток у контурній чарунковій упаковці; по 1, по 2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3A50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3A50">
      <w:pPr>
        <w:jc w:val="center"/>
        <w:rPr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315593-24/В-61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 Максі®, </w:t>
            </w:r>
            <w:r>
              <w:rPr>
                <w:b/>
              </w:rPr>
              <w:t>таблетки по 10 таблеток у контурній чарунковій упаковці; по 1, по 2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>31.07.2024 р. № 1350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3A5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napToGrid w:val="0"/>
              <w:jc w:val="both"/>
              <w:rPr>
                <w:szCs w:val="20"/>
              </w:rPr>
            </w:pP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3A50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3A50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3A50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3A5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3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3A50">
      <w:pPr>
        <w:jc w:val="center"/>
        <w:rPr>
          <w:b/>
          <w:lang w:val="uk-UA"/>
        </w:rPr>
      </w:pPr>
    </w:p>
    <w:p w:rsidR="00000000" w:rsidRDefault="00AB3A50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3A50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B3A50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B3A50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B3A50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B3A50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B3A50"/>
    <w:rsid w:val="00AB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71B22-3FE1-44B7-B7A5-6577A5C0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290</Pages>
  <Words>163240</Words>
  <Characters>930472</Characters>
  <Application>Microsoft Office Word</Application>
  <DocSecurity>0</DocSecurity>
  <Lines>7753</Lines>
  <Paragraphs>2183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1091529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2024-08-15T06:19:00Z</dcterms:created>
  <dcterms:modified xsi:type="dcterms:W3CDTF">2024-08-15T06:19:00Z</dcterms:modified>
</cp:coreProperties>
</file>