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E64F7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362097-26/В-92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</w:t>
            </w:r>
            <w:r>
              <w:rPr>
                <w:b/>
              </w:rPr>
              <w:t>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362097-26/В-92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362097-26/В-92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L-АСПАРТАТ, </w:t>
            </w:r>
            <w:r>
              <w:rPr>
                <w:b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358818-26/З-88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мазь 0,1 %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358818-26/З-88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мазь 0,1 %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358818-26/З-88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АДВАНТАН®, </w:t>
            </w:r>
            <w:r>
              <w:rPr>
                <w:b/>
              </w:rPr>
              <w:t>мазь 0,1 %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360572-26/В-121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Азалептол, </w:t>
            </w:r>
            <w:r>
              <w:rPr>
                <w:b/>
              </w:rPr>
              <w:t>таблетки по 25 мг, по 100 мг; по 10 таблеток у блістері; по 5 блістерів у пачці з картону; по 50 таблеток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361110-26/З-153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мг/мл;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361110-26/З-153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мг/мл;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361110-26/З-153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ін’єкцій, 114,3 мг/мл; по 0,263 мл у скляному флаконі; по 1 флакону з фільтрувальною голкою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356361-26/В-126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356361-26/В-126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356361-26/В-126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359247-26/З-147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</w:t>
            </w:r>
            <w:r>
              <w:rPr>
                <w:b/>
              </w:rPr>
              <w:t>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359247-26/З-147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 xml:space="preserve">таблетки, вкриті плівковою оболонкою, по 5 мг; по 7 таблеток у блістері; по 1 або по 2 блістери в картонній коробці; по 10 таблеток </w:t>
            </w:r>
            <w:r>
              <w:rPr>
                <w:b/>
              </w:rPr>
              <w:t>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359247-26/З-147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таблетки, вкриті плівковою оболонкою, по 5 мг; по 7 таблеток у блістері; по 1 або по 2 блістери в картонній коробці; по 10 таблеток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359252-26/З-147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359252-26/З-147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359252-26/З-147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мг/мл;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355084-26/З-146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355084-26/З-146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355084-26/З-146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357534-26/В-28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357534-26/В-28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357534-26/В-28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Арипіпразол,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358579-26/З-120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358579-26/З-120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358579-26/З-120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</w:t>
            </w:r>
            <w:r>
              <w:rPr>
                <w:b/>
              </w:rPr>
              <w:t>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354958-26/В-120, 361244-26/В-120 ві</w:t>
            </w:r>
            <w:r>
              <w:rPr>
                <w:b/>
              </w:rPr>
              <w:t>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Атенолол-Астрафарм, </w:t>
            </w:r>
            <w:r>
              <w:rPr>
                <w:b/>
              </w:rPr>
              <w:t>таблетки по 50 мг</w:t>
            </w:r>
            <w:r>
              <w:rPr>
                <w:b/>
              </w:rPr>
              <w:br/>
              <w:t xml:space="preserve">таблетки по 100 мг </w:t>
            </w:r>
            <w:r>
              <w:rPr>
                <w:b/>
              </w:rPr>
              <w:br/>
              <w:t>по 10 таблеток у блістері; по 2, або 6, або 9, або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353845-26/В-147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353845-26/В-147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353845-26/В-147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Атрогрел, </w:t>
            </w:r>
            <w:r>
              <w:rPr>
                <w:b/>
              </w:rPr>
              <w:t>таблетки, вкриті плівковою оболонкою, по 75 мг; по 10 таблеток у блістері; по 1,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</w:t>
            </w:r>
            <w:r>
              <w:rPr>
                <w:noProof/>
              </w:rPr>
              <w:t xml:space="preserve">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360376-26/З-28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Ауроксетил,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353929-26/В-120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353929-26/В-120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353929-26/В-120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>in bulk: № 324 (1х324) туби: по 3 г в алюмінієвій тубі з наконечником та ковпачком, що нагвинчується, по 324 туби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  <w:t>in bulk: № 324 (1х324) туби: по 3 г в алюмінієвій тубі з наконечником та ковпачком, що нагвинчується, по 324 туби у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  <w:t>in bulk: № 324 (1х324) туби: по 3 г в алюмінієвій тубі з наконечником та ковпачком, що нагвинчується, по 324 туби у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  <w:t>in bulk: № 324 (1х324) туби: по 3 г в алюмінієвій тубі з наконечником та ковпачком, що нагвинчується, по 324 туби у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  <w:t>in bulk: № 324 (1х324) туби: по 3 г в алюмінієвій тубі з наконечником та ковпачком, що нагвинчується, по 324 туби у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356907-26/З-61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БАКТОПІК , </w:t>
            </w:r>
            <w:r>
              <w:rPr>
                <w:b/>
              </w:rPr>
              <w:t xml:space="preserve">мазь назальна, 2% по 3 г в алюмінієвій тубі з наконечником та ковпачком, що нагвинчується; по 1 тубі у картонній упаковці; </w:t>
            </w:r>
            <w:r>
              <w:rPr>
                <w:b/>
              </w:rPr>
              <w:br/>
              <w:t>in bulk: № 324 (1х324) туби: по 3 г в алюмінієвій тубі з наконечником та ковпачком, що нагвинчується, по 324 туби у картонній коробц</w:t>
            </w:r>
            <w:r>
              <w:rPr>
                <w:b/>
              </w:rPr>
              <w:t>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358927-26/В-28 від 28.05.2026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Бетагістин-КВ, </w:t>
            </w:r>
            <w:r>
              <w:rPr>
                <w:b/>
              </w:rPr>
              <w:t>таблетки по 8 мг або по 16 мг, або по 24 мг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359460-26/З-140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розчин для зовнішнього та місцевого застосування 10 %; по 1000 мл у флаконах з крапельницею; по 30 або 120 мл у флаконі з 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359460-26/З-140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розчин для зовнішнього та місцевого застосування 10 %; по 1000 мл у флаконах з крапельницею; по 30 або 120 мл у флаконі з 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</w:t>
            </w:r>
            <w:r>
              <w:rPr>
                <w:b/>
              </w:rPr>
              <w:t>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359460-26/З-140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розчин для зовнішнього та місцевого застосування 10 %; по 1000 мл у флаконах з крапельницею; по 30 або 120 мл у флаконі з 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</w:t>
            </w:r>
            <w:r>
              <w:rPr>
                <w:b/>
              </w:rPr>
              <w:t>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359561-26/З-126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мг;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359561-26/З-126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мг;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359561-26/З-126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мг;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358062-26/В-145, 358063-26/В-145 </w:t>
            </w:r>
            <w:r>
              <w:rPr>
                <w:b/>
              </w:rPr>
              <w:t>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358062-26/В-145, 358063-26/В-145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358062-26/В-145, 358063-26/В-145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358062-26/В-145, 358063-26/В-145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358062-26/В-145, 358063-26/В-145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358062-26/В-145, 358063-26/В-145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Бетиол®, </w:t>
            </w:r>
            <w:r>
              <w:rPr>
                <w:b/>
              </w:rPr>
              <w:t>супозиторії ректальні; по 5 супозиторіїв у блістері; по 2 блістери в пачці; in bulk: по 5 супозиторіїв у блістері; по 250 блістерів у ящику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311973-24/З-128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311973-24/З-128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311973-24/З-128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 по 5 мл у флаконах-крапельницях;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341961-25/З-128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Оверсіз Ін</w:t>
            </w:r>
            <w:r>
              <w:rPr>
                <w:b/>
              </w:rPr>
              <w:t>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341961-25/З-128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Оверсіз Ін</w:t>
            </w:r>
            <w:r>
              <w:rPr>
                <w:b/>
              </w:rPr>
              <w:t>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341961-25/З-128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лотку-блістері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Оверсіз Ін</w:t>
            </w:r>
            <w:r>
              <w:rPr>
                <w:b/>
              </w:rPr>
              <w:t>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355693-26/З-140, 358822-26/З-88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>розчин нашкірний, 7,5 %;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Б. Б</w:t>
            </w:r>
            <w:r>
              <w:rPr>
                <w:b/>
              </w:rPr>
              <w:t>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355693-26/З-140, 358822-26/З-88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>розчин нашкірний, 7,5 %;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Б. Б</w:t>
            </w:r>
            <w:r>
              <w:rPr>
                <w:b/>
              </w:rPr>
              <w:t>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355693-26/З-140, 358822-26/З-88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>розчин нашкірний, 7,5 %;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Б. Б</w:t>
            </w:r>
            <w:r>
              <w:rPr>
                <w:b/>
              </w:rPr>
              <w:t>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360358-26/В-28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 або 20 мг, або 40 мг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363676-26/З-123 від 25.08.2026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 xml:space="preserve"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 по 10 попередньо заповнених шприців у картонній коробці; по 1 попередньо заповненому шприцу </w:t>
            </w:r>
            <w:r>
              <w:rPr>
                <w:b/>
              </w:rPr>
              <w:t>по 0,5 мл (1 доза) з окремою голкою, що містить суспензію для ін’єкцій; по 1 попередньо заповненому шприцу в комплекті з окремою голкою в картонній коробці; по 1 попередньо заповненому шприцу по 0,5 мл (1 доза) з окремою голкою із захисним механізмом, що м</w:t>
            </w:r>
            <w:r>
              <w:rPr>
                <w:b/>
              </w:rPr>
              <w:t>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363676-26/З-123 від 25.08.2026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 xml:space="preserve"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 по 10 попередньо заповнених шприців у картонній коробці; по 1 попередньо заповненому шприцу </w:t>
            </w:r>
            <w:r>
              <w:rPr>
                <w:b/>
              </w:rPr>
              <w:t>по 0,5 мл (1 доза) з окремою голкою, що містить суспензію для ін’єкцій; по 1 попередньо заповненому шприцу в комплекті з окремою голкою в картонній коробці; по 1 попередньо заповненому шприцу по 0,5 мл (1 доза) з окремою голкою із захисним механізмом, що м</w:t>
            </w:r>
            <w:r>
              <w:rPr>
                <w:b/>
              </w:rPr>
              <w:t>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363676-26/З-123 від 25.08.2026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Вакцина для профілактики грипу тривалентна (інактивована, з розщепленого вірусу), </w:t>
            </w:r>
            <w:r>
              <w:rPr>
                <w:b/>
              </w:rPr>
              <w:t xml:space="preserve">суспензія для ін’єкцій по 0,5 мл (1 доза); по 1 попередньо заповненому шприцу по 0,5 мл (1 доза) з прикріпленою голкою, що містить суспензію для ін’єкцій; по 1 або по 10 попередньо заповнених шприців у картонній коробці; по 1 попередньо заповненому шприцу </w:t>
            </w:r>
            <w:r>
              <w:rPr>
                <w:b/>
              </w:rPr>
              <w:t>по 0,5 мл (1 доза) з окремою голкою, що містить суспензію для ін’єкцій; по 1 попередньо заповненому шприцу в комплекті з окремою голкою в картонній коробці; по 1 попередньо заповненому шприцу по 0,5 мл (1 доза) з окремою голкою із захисним механізмом, що м</w:t>
            </w:r>
            <w:r>
              <w:rPr>
                <w:b/>
              </w:rPr>
              <w:t>істить суспензію для ін’єкцій; по 1 попередньо заповненому шприцу в комплекті з окремою голкою із захисним механізмом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Санофі Вінтроп Індастрі,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356350-26/В-144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Валекард-Здоров'я, </w:t>
            </w:r>
            <w:r>
              <w:rPr>
                <w:b/>
              </w:rPr>
              <w:t>краплі оральні, розчин; по 20 мл або 50 мл у флаконі, укупореному пробкою-крапельницею і кришкою,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356350-26/В-144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Валекард-Здоров'я, </w:t>
            </w:r>
            <w:r>
              <w:rPr>
                <w:b/>
              </w:rPr>
              <w:t>краплі оральні, розчин; по 20 мл або 50 мл у флаконі, укупореному пробкою-крапельницею і кришкою,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356350-26/В-144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Валекард-Здоров'я, </w:t>
            </w:r>
            <w:r>
              <w:rPr>
                <w:b/>
              </w:rPr>
              <w:t>краплі оральні, розчин; по 20 мл або 50 мл у флаконі, укупореному пробкою-крапельницею і кришкою,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</w:t>
            </w:r>
            <w:r>
              <w:rPr>
                <w:szCs w:val="20"/>
              </w:rPr>
              <w:t>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358040-26/З-132, 358692-26/З-132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або по 160 мг / 25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358041-26/З-132, 358693-26/З-132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 12,5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358041-26/З-132, 358693-26/З-132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 12,5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358041-26/З-132, 358693-26/З-132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 12,5 мг, по 14 таблеток у блістері; по 1 або 2 блістери у картонній коробці,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100 мг; № 7, № 14: по 1 або 2 таблетки у блістері, по 7 блістерів у картонній коробці; № 112: по 4 таблетк</w:t>
            </w:r>
            <w:r>
              <w:rPr>
                <w:b/>
              </w:rPr>
              <w:t>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</w:t>
            </w:r>
            <w:r>
              <w:rPr>
                <w:b/>
              </w:rPr>
              <w:t>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</w:t>
            </w:r>
            <w:r>
              <w:rPr>
                <w:b/>
              </w:rPr>
              <w:t>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100 мг; № 7, № 14: по 1 або 2 таблетки у блістері, по 7 блістерів у картонній коробці; № 112: по 4 таблетк</w:t>
            </w:r>
            <w:r>
              <w:rPr>
                <w:b/>
              </w:rPr>
              <w:t>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</w:t>
            </w:r>
            <w:r>
              <w:rPr>
                <w:b/>
              </w:rPr>
              <w:t>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</w:t>
            </w:r>
            <w:r>
              <w:rPr>
                <w:b/>
              </w:rPr>
              <w:t>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100 мг; № 7, № 14: по 1 або 2 таблетки у блістері, по 7 блістерів у картонній коробці; № 112: по 4 таблетк</w:t>
            </w:r>
            <w:r>
              <w:rPr>
                <w:b/>
              </w:rPr>
              <w:t>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</w:t>
            </w:r>
            <w:r>
              <w:rPr>
                <w:b/>
              </w:rPr>
              <w:t>лівковою оболонкою,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</w:t>
            </w:r>
            <w:r>
              <w:rPr>
                <w:b/>
              </w:rPr>
              <w:t>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348382-25/З-126, 353692-26/З-128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мг; № 14: по 2 таблетки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50 мг; № 7: по 1 таблетці у блістері, по 7 блістерів у картонній коробці;</w:t>
            </w:r>
            <w:r>
              <w:rPr>
                <w:b/>
              </w:rPr>
              <w:br/>
              <w:t>таблетки, вкриті плівковою обол</w:t>
            </w:r>
            <w:r>
              <w:rPr>
                <w:b/>
              </w:rPr>
              <w:t>онкою,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</w:t>
            </w:r>
            <w:r>
              <w:rPr>
                <w:b/>
              </w:rPr>
              <w:t xml:space="preserve">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</w:t>
            </w:r>
            <w:r>
              <w:rPr>
                <w:b/>
              </w:rPr>
              <w:t xml:space="preserve">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</w:t>
            </w:r>
            <w:r>
              <w:rPr>
                <w:b/>
              </w:rPr>
              <w:t xml:space="preserve">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</w:t>
            </w:r>
            <w:r>
              <w:rPr>
                <w:b/>
              </w:rPr>
              <w:t xml:space="preserve">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359703-26/В-138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Виданол®, </w:t>
            </w:r>
            <w:r>
              <w:rPr>
                <w:b/>
              </w:rPr>
              <w:t>таблетки, вкриті оболонкою, по 500 мг; по 10 таблеток у блістері; по 3 або по 6 блістерів у картонній упаковці; in bulk: по 10 таблеток у блістері; по 150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</w:t>
            </w:r>
            <w:r>
              <w:rPr>
                <w:b/>
              </w:rPr>
              <w:t xml:space="preserve">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362030-26/З-146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362030-26/З-146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362030-26/З-146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356013-26/З-61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356013-26/З-61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356013-26/З-61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пачці; </w:t>
            </w:r>
            <w:r>
              <w:rPr>
                <w:b/>
              </w:rPr>
              <w:t>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пачці; 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пачці; </w:t>
            </w:r>
            <w:r>
              <w:rPr>
                <w:b/>
              </w:rPr>
              <w:t>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пачці; 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АТ "КИЇВСЬКИЙ ВІТАМІННИЙ </w:t>
            </w:r>
            <w:r>
              <w:rPr>
                <w:b/>
              </w:rPr>
              <w:t>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пачці; </w:t>
            </w:r>
            <w:r>
              <w:rPr>
                <w:b/>
              </w:rPr>
              <w:t>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360852-26/В-132, 360853-26/В-132 від 30.06.2026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пачці; та по 20 мг, 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АТ "КИЇВСЬКИЙ ВІТАМІННИЙ </w:t>
            </w:r>
            <w:r>
              <w:rPr>
                <w:b/>
              </w:rPr>
              <w:t>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356524-26/В-60, 356525-26/В-60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 xml:space="preserve">розчин для інфузій, 50 мг/мл; по 200 мл або 250 мл, або 400 мл, або 500 мл у пляшках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356524-26/В-60, 356525-26/В-60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 xml:space="preserve">розчин для інфузій, 50 мг/мл; по 200 мл або 250 мл, або 400 мл, або 500 мл у пляшках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356524-26/В-60, 356525-26/В-60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 xml:space="preserve">розчин для інфузій, 50 мг/мл; по 200 мл або 250 мл, або 400 мл, або 500 мл у пляшках полімерних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348560-25/З-137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ДАГЛЕТІК, </w:t>
            </w:r>
            <w:r>
              <w:rPr>
                <w:b/>
              </w:rPr>
              <w:t>таблетки вкриті плівковою оболонкою по 5 мг, по 10 мг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355447-26/В-117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Декса-Здоров’я, </w:t>
            </w:r>
            <w:r>
              <w:rPr>
                <w:b/>
              </w:rPr>
              <w:t>гель, по 12,5 мг/г по 50 г або по 100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355447-26/В-117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Декса-Здоров’я, </w:t>
            </w:r>
            <w:r>
              <w:rPr>
                <w:b/>
              </w:rPr>
              <w:t>гель, по 12,5 мг/г по 50 г або по 100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355447-26/В-117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Декса-Здоров’я, </w:t>
            </w:r>
            <w:r>
              <w:rPr>
                <w:b/>
              </w:rPr>
              <w:t>гель, по 12,5 мг/г по 50 г або по 100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355342-26/В-60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таблетки, вкриті плівковою оболонкою, по 25 мг по 10 таблеток у блістері; по 10 таблеток у блістері, по 1,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355342-26/В-60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таблетки, вкриті плівковою оболонкою, по 25 мг по 10 таблеток у блістері; по 10 таблеток у блістері, по 1,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355342-26/В-60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таблетки, вкриті плівковою оболонкою, по 25 мг по 10 таблеток у блістері; по 10 таблеток у блістері, по 1, 3,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</w:t>
            </w:r>
            <w:r>
              <w:rPr>
                <w:b/>
              </w:rPr>
              <w:t>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360137-26/В-145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360137-26/В-145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360137-26/В-145 від 18.06.2026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ДЕОСТОН, </w:t>
            </w:r>
            <w:r>
              <w:rPr>
                <w:b/>
              </w:rPr>
              <w:t>капсули м’які, 20000 МО по 10 капсул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359002-26/З-116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359002-26/З-116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359002-26/З-116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водний гель, </w:t>
            </w:r>
            <w:r>
              <w:rPr>
                <w:b/>
              </w:rPr>
              <w:t>гель, 1 мг/г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359084-26/З-138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359084-26/З-138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359084-26/З-138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359166-26/З-132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359166-26/З-132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359166-26/З-132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359450-26/В-137, 359451-26/В-137, 359452-26/В-137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ДЕРКАСТ®, </w:t>
            </w:r>
            <w:r>
              <w:rPr>
                <w:b/>
              </w:rPr>
              <w:t>розчин для інфузій</w:t>
            </w:r>
            <w:r>
              <w:rPr>
                <w:b/>
              </w:rPr>
              <w:br/>
              <w:t>по 100 мл в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359450-26/В-137, 359451-26/В-137, 359452-26/В-137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ДЕРКАСТ®, </w:t>
            </w:r>
            <w:r>
              <w:rPr>
                <w:b/>
              </w:rPr>
              <w:t>розчин для інфузій</w:t>
            </w:r>
            <w:r>
              <w:rPr>
                <w:b/>
              </w:rPr>
              <w:br/>
              <w:t>по 100 мл в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359450-26/В-137, 359451-26/В-137, 359452-26/В-137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ДЕРКАСТ®, </w:t>
            </w:r>
            <w:r>
              <w:rPr>
                <w:b/>
              </w:rPr>
              <w:t>розчин для інфузій</w:t>
            </w:r>
            <w:r>
              <w:rPr>
                <w:b/>
              </w:rPr>
              <w:br/>
              <w:t>по 100 мл в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324232-24/З-149, 358812-26/З-128, 358813-26/З-128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324232-24/З-149, 358812-26/З-128, 358813-26/З-128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324232-24/З-149, 358812-26/З-128, 358813-26/З-128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>мазь 0,05 %; по 25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339632-25/В-96, 339633-25/В-96, 3</w:t>
            </w:r>
            <w:r>
              <w:rPr>
                <w:b/>
              </w:rPr>
              <w:t>39634-25/В-96, 339635-25/В-96, 339636-25/В-96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Діофлан®,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339632-25/В-96, 339633-25/В-96, 339634-25/В-96, 339635-25/В-96, 339636-25/В-96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Діофлан®,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339632-25/В-96, 339633-25/В-96, 339634-25/В-96, 339635-25/В-96, 339636-25/В-96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Діофлан®,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316678-24/З-137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порошок для оральної суспензії, 40 мг/5 мл</w:t>
            </w:r>
            <w:r>
              <w:rPr>
                <w:b/>
              </w:rPr>
              <w:br/>
              <w:t>порошок у флаконі об'ємом 50 мл або 100 мл; по 1 флакону у картонній упаковці разом з мірним стаканчиком для дозування води, необхідної для приготування суспензії д</w:t>
            </w:r>
            <w:r>
              <w:rPr>
                <w:b/>
              </w:rPr>
              <w:t>ля орального застосування, та шприцем-дозатором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316678-24/З-137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порошок для оральної суспензії, 40 мг/5 мл</w:t>
            </w:r>
            <w:r>
              <w:rPr>
                <w:b/>
              </w:rPr>
              <w:br/>
              <w:t>порошок у флаконі об'ємом 50 мл або 100 мл; по 1 флакону у картонній упаковці разом з мірним стаканчиком для дозування води, необхідної для приготування суспензії для орального застосування, та шприцем-дозатором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316678-24/З-137 від 07.06.2024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порошок для оральної суспензії, 40 мг/5 мл</w:t>
            </w:r>
            <w:r>
              <w:rPr>
                <w:b/>
              </w:rPr>
              <w:br/>
            </w:r>
            <w:r>
              <w:rPr>
                <w:b/>
              </w:rPr>
              <w:t>порошок у флаконі об'ємом 50 мл або 100 мл; по 1 флакону у картонній упаковці разом з мірним стаканчиком для дозування води, необхідної для приготування суспензії для орального застосування, та шприцем-дозатором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Скай Фарма ВЗ-ТОВ, Об'єднанi Арабс</w:t>
            </w:r>
            <w:r>
              <w:rPr>
                <w:b/>
              </w:rPr>
              <w:t>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358777-26/З-116, 358778-26/З-116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 що диспергуються у ротовій порожнині, по 10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358777-26/З-116, 358778-26/З-116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 що диспергуються у ротовій порожнині, по 10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358777-26/З-116, 358778-26/З-116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Доміліум ОДТ, </w:t>
            </w:r>
            <w:r>
              <w:rPr>
                <w:b/>
              </w:rPr>
              <w:t>таблетки, що диспергуються у ротовій порожнині, по 10 мг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357375-26/З-132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мг/мл;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357375-26/З-132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мг/мл;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357375-26/З-132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мг/мл;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354001-26/З-100, 361305-26/З-100 </w:t>
            </w:r>
            <w:r>
              <w:rPr>
                <w:b/>
              </w:rPr>
              <w:t>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мг/мл; по 5 мл розчину у флаконі-крапельниці;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354001-26/З-100, 361305-26/З-100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мг/мл; по 5 мл розчину у флаконі-крапельниці;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354001-26/З-100, 361305-26/З-100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мг/мл; по 5 мл розчину у флаконі-крапельниці;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353876-26/З-123, 353877-26/З-123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ЕКО, </w:t>
            </w:r>
            <w:r>
              <w:rPr>
                <w:b/>
              </w:rPr>
              <w:t>краплі очні, розчин, 20 мг/мл; по 5 мл розчину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353876-26/З-123, 353877-26/З-123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ЕКО, </w:t>
            </w:r>
            <w:r>
              <w:rPr>
                <w:b/>
              </w:rPr>
              <w:t>краплі очні, розчин, 20 мг/мл; по 5 мл розчину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353876-26/З-123, 353877-26/З-123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ЕКО, </w:t>
            </w:r>
            <w:r>
              <w:rPr>
                <w:b/>
              </w:rPr>
              <w:t>краплі очні, розчин, 20 мг/мл; по 5 мл розчину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351376-26/З-120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351376-26/З-120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351376-26/З-120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360425-26/З-149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360425-26/З-149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360425-26/З-149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 xml:space="preserve"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</w:t>
            </w:r>
            <w:r>
              <w:rPr>
                <w:b/>
              </w:rPr>
              <w:t>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</w:t>
            </w:r>
            <w:r>
              <w:rPr>
                <w:b/>
              </w:rPr>
              <w:t>кт вміщені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342391-25/В-82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таблетки, вкриті плівковою оболонкою по 5 мг,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342391-25/В-82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таблетки, вкриті плівковою оболонкою по 5 мг,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342391-25/В-82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таблетки, вкриті плівковою оболонкою по 5 мг,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340811-25/З-118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мг/10 мг; по 10 таблеток у блістері; по 1, або 3,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340811-25/З-118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мг/10 мг; по 10 таблеток у блістері; по 1, або 3,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340811-25/З-118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>таблетки, 20 мг/10 мг; по 10 таблеток у блістері; по 1, або 3,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340812-25/З-118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10 мг/5 мг; по 10 таблеток у блістері; по 1, або по 3,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340812-25/З-118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10 мг/5 мг; по 10 таблеток у блістері; по 1, або по 3,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340812-25/З-118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10 мг/5 мг; по 10 таблеток у блістері; по 1, або по 3, або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340813-25/З-118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20 мг/5 мг; по 10 таблеток у блістері; по 1, 3 або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340813-25/З-118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20 мг/5 мг; по 10 таблеток у блістері; по 1, 3 або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340813-25/З-118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Екватор, </w:t>
            </w:r>
            <w:r>
              <w:rPr>
                <w:b/>
              </w:rPr>
              <w:t xml:space="preserve">таблетки, 20 мг/5 мг; по 10 таблеток у блістері; по 1, 3 або 6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360460-26/З-116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</w:t>
            </w:r>
            <w:r>
              <w:rPr>
                <w:b/>
              </w:rPr>
              <w:t xml:space="preserve">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</w:t>
      </w:r>
      <w:r>
        <w:rPr>
          <w:b/>
          <w:lang w:val="uk-UA"/>
        </w:rPr>
        <w:t>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353684-26/З-128, 353686-26/З-128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100 мг; таблетки пролонгованої дії по 50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356968-26/В-128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ЕМАПЛАГ®, </w:t>
            </w:r>
            <w:r>
              <w:rPr>
                <w:b/>
              </w:rPr>
              <w:t>розчин для ін'єкцій, по 15 000 ОД/мл; по 1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356968-26/В-128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ЕМАПЛАГ®, </w:t>
            </w:r>
            <w:r>
              <w:rPr>
                <w:b/>
              </w:rPr>
              <w:t>розчин для ін'єкцій, по 15 000 ОД/мл; по 1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356968-26/В-128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ЕМАПЛАГ®, </w:t>
            </w:r>
            <w:r>
              <w:rPr>
                <w:b/>
              </w:rPr>
              <w:t>розчин для ін'єкцій, по 15 000 ОД/мл; по 1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362151-26/В-60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362151-26/В-60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362151-26/В-60 від 28.07.2026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360959-26/З-100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360959-26/З-100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360959-26/З-100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357354-26/В-145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357354-26/В-145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357354-26/В-145 від 29.04.2026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Есциталопраму оксалат,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</w:t>
            </w:r>
            <w:r>
              <w:rPr>
                <w:b/>
              </w:rPr>
              <w:t>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</w:t>
            </w:r>
            <w:r>
              <w:rPr>
                <w:b/>
              </w:rPr>
              <w:t>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</w:t>
            </w:r>
            <w:r>
              <w:rPr>
                <w:b/>
              </w:rPr>
              <w:t>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</w:t>
            </w:r>
            <w:r>
              <w:rPr>
                <w:b/>
              </w:rPr>
              <w:t>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358511-26/З-06, 358512-26/З-06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мг;по 400 мг; по 10 капсул у блістері; по 1 або по 2 блістери в картонній коробці; 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351375-26/З-120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ЗоіПрост,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351375-26/З-120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ЗоіПрост,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351375-26/З-120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ЗоіПрост, </w:t>
            </w:r>
            <w:r>
              <w:rPr>
                <w:b/>
              </w:rPr>
              <w:t>капсули м'які по 0,5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360721-26/В-145, 360723-26/В-145, 360</w:t>
            </w:r>
            <w:r>
              <w:rPr>
                <w:b/>
              </w:rPr>
              <w:t>727-26/В-145, 360728-26/В-145,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  <w:t>для дозування 100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360721-26/В-145, 360723-26/В-145, 360727-26/В-145, 360728-26/В-145,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  <w:t>для дозування 10</w:t>
            </w:r>
            <w:r>
              <w:rPr>
                <w:b/>
              </w:rPr>
              <w:t>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</w:t>
            </w:r>
            <w:r>
              <w:rPr>
                <w:b/>
              </w:rPr>
              <w:t>60721-26/В-145, 360723-26/В-145, 360727-26/В-145, 360728-26/В-145,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  <w:t>для дозування 100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360721-26/В-145, 360723-26/В-145, 360727-26/В-145, 360728-26/В-145,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100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360721-26/В-145, 360723-26/В-145, 360727-26/В-145, 360728-</w:t>
            </w:r>
            <w:r>
              <w:rPr>
                <w:b/>
              </w:rPr>
              <w:t>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  <w:t>для дозування 100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360714-26/В-145, 360715-26/В-145, 360721-26/В-145, 360723-26/В-145, 360727-26/В-145, 360728-26/В-145, 360729-26/В-145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Імустат, </w:t>
            </w:r>
            <w:r>
              <w:rPr>
                <w:b/>
              </w:rPr>
              <w:t>таблетки, вкриті оболонкою, по 50 мг;</w:t>
            </w:r>
            <w:r>
              <w:rPr>
                <w:b/>
              </w:rPr>
              <w:br/>
              <w:t>таблетки, вкриті оболонкою, по 100 мг;</w:t>
            </w:r>
            <w:r>
              <w:rPr>
                <w:b/>
              </w:rPr>
              <w:br/>
              <w:t>для дозування 50 мг: по 10 таблеток у контурній чарунковій упаковці; по 1 контурній чарунковій упаковці у пачці;</w:t>
            </w:r>
            <w:r>
              <w:rPr>
                <w:b/>
              </w:rPr>
              <w:br/>
              <w:t>для дозування 10</w:t>
            </w:r>
            <w:r>
              <w:rPr>
                <w:b/>
              </w:rPr>
              <w:t>0 мг: по 10 таблеток у контурній чарунковій упаковці; по 1 або по 2, або по 4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351145-25/З-130, 351146-25/З-130 </w:t>
            </w:r>
            <w:r>
              <w:rPr>
                <w:b/>
              </w:rPr>
              <w:t>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мг;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351145-25/З-130, 351146-25/З-130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мг;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351145-25/З-130, 351146-25/З-130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мг;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359259-26/З-147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359259-26/З-147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359259-26/З-147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360048-26/З-28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</w:t>
            </w:r>
            <w:r>
              <w:rPr>
                <w:b/>
              </w:rPr>
              <w:t>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360048-26/З-28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360048-26/З-28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360024-26/З-148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мл,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360024-26/З-148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мл,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360024-26/З-148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мл,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360025-26/З-148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1 %,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360025-26/З-148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1 %,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360025-26/З-148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1 %,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359815-26/З-139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344446-25/В-139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КЕЙДЕКС, </w:t>
            </w:r>
            <w:r>
              <w:rPr>
                <w:b/>
              </w:rPr>
              <w:t>розчин для ін’єкцій/інфузій, 50 мг/2 мл, по 2 мл в ампулах скляних; по 5 ампул у чарунковій упаковці, по 1, 2 або 10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344446-25/В-139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КЕЙДЕКС, </w:t>
            </w:r>
            <w:r>
              <w:rPr>
                <w:b/>
              </w:rPr>
              <w:t>розчин для ін’єкцій/інфузій, 50 мг/2 мл, по 2 мл в ампулах скляних; по 5 ампул у чарунковій упаковці, по 1, 2 або 10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344446-25/В-139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КЕЙДЕКС, </w:t>
            </w:r>
            <w:r>
              <w:rPr>
                <w:b/>
              </w:rPr>
              <w:t>розчин для ін’єкцій/інфузій, 50 мг/2 мл, по 2 мл в ампулах скляних; по 5 ампул у чарунковій упаковці, по 1, 2 або 10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354066-26/З-124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354066-26/З-124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354066-26/З-124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</w:t>
            </w:r>
            <w:r>
              <w:rPr>
                <w:b/>
              </w:rPr>
              <w:t>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358472-26/В-28, 358473-26/В-28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Кетальгин®, </w:t>
            </w:r>
            <w:r>
              <w:rPr>
                <w:b/>
              </w:rPr>
              <w:t>таблетки по 0,01 г по 10 таблеток у блістері; по 1 або 2 блістери у пачці; in bulk: по 5000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359873-26/З-145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шампунь;</w:t>
            </w:r>
            <w:r>
              <w:rPr>
                <w:b/>
              </w:rPr>
              <w:br/>
              <w:t>по 60 мл або по 150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359873-26/З-145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шампунь;</w:t>
            </w:r>
            <w:r>
              <w:rPr>
                <w:b/>
              </w:rPr>
              <w:br/>
              <w:t>по 60 мл або по 150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359873-26/З-145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шампунь;</w:t>
            </w:r>
            <w:r>
              <w:rPr>
                <w:b/>
              </w:rPr>
              <w:br/>
              <w:t>по 60 мл або по 150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</w:t>
            </w:r>
            <w:r>
              <w:rPr>
                <w:b/>
              </w:rPr>
              <w:t>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358050-26/В-96, 359907-26/В-96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крем 2 %, по 20 г у тубі, по 1 тубі в картонній коробці; in bulk: по 20 г у тубі; по 144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356873-26/З-100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Клофраніл, </w:t>
            </w:r>
            <w:r>
              <w:rPr>
                <w:b/>
              </w:rPr>
              <w:t>таблетки, вкриті плівковою оболонкою, по 25 мг; по 10 таблеток у стрипі,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356873-26/З-100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Клофраніл, </w:t>
            </w:r>
            <w:r>
              <w:rPr>
                <w:b/>
              </w:rPr>
              <w:t>таблетки, вкриті плівковою оболонкою, по 25 мг; по 10 таблеток у стрипі,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356873-26/З-100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Клофраніл, </w:t>
            </w:r>
            <w:r>
              <w:rPr>
                <w:b/>
              </w:rPr>
              <w:t>таблетки, вкриті плівковою оболонкою, по 25 мг; по 10 таблеток у стрипі, по 5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</w:t>
            </w:r>
            <w:r>
              <w:rPr>
                <w:b/>
              </w:rPr>
              <w:t>оридної; по 1 блістеру у пачці з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</w:t>
            </w:r>
            <w:r>
              <w:rPr>
                <w:b/>
              </w:rPr>
              <w:t>істеру у пачці з картону; по 10 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</w:t>
            </w:r>
            <w:r>
              <w:rPr>
                <w:b/>
              </w:rPr>
              <w:t>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355525-26/З-144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Декса®, </w:t>
            </w:r>
            <w:r>
              <w:rPr>
                <w:b/>
              </w:rPr>
              <w:t>таблетки, по 4 таблетки у блістері з фольги алюмінієвої і плівки полівінілхлоридної; по 1 блістеру у пачці з картону; по 20 пачок у груповій пачці з картону; по 8 таблеток у блістері з фольги алюмінієвої і плівки полівінілхлоридної; по 1 блістеру у пачці з</w:t>
            </w:r>
            <w:r>
              <w:rPr>
                <w:b/>
              </w:rPr>
              <w:t xml:space="preserve"> картону; по 10 пачок у груповій пачці з картону; по 4 таблетки у блістері з фольги алюмінієвої; по 1 блістеру у пачці з картону; по 20 пачок у груповій пачці з картону; по 8 таблеток у блістері з фольги алюмінієвої; по 1 блістеру у пачці з картону; по 10 </w:t>
            </w:r>
            <w:r>
              <w:rPr>
                <w:b/>
              </w:rPr>
              <w:t>пачок у груповій пачці з картону; по 4 таблетки у блістері із фольги алюмінієвої; по 1 блістеру у паперовому конверті; по 20 паперових конвертів у груповій пачці з картону; in bulk: по 5000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360665-26/В-97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Копацил®, </w:t>
            </w:r>
            <w:r>
              <w:rPr>
                <w:b/>
              </w:rPr>
              <w:t>таблетки, по 6 або 10 таблеток у блістерах; по 10 таблеток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360665-26/В-97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Копацил®, </w:t>
            </w:r>
            <w:r>
              <w:rPr>
                <w:b/>
              </w:rPr>
              <w:t>таблетки, по 6 або 10 таблеток у блістерах; по 10 таблеток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360665-26/В-97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Копацил®, </w:t>
            </w:r>
            <w:r>
              <w:rPr>
                <w:b/>
              </w:rPr>
              <w:t>таблетки, по 6 або 10 таблеток у блістерах; по 10 таблеток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</w:t>
            </w:r>
            <w:r>
              <w:rPr>
                <w:b/>
              </w:rPr>
              <w:t xml:space="preserve">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  <w:t>по 7 таблеток у блістері; по 4 блістери у картонній пачці або по 14 таблеток у блістері; по 2 блістери у картонній пач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353687-26/З-137, 353688-26/З-137, 3</w:t>
            </w:r>
            <w:r>
              <w:rPr>
                <w:b/>
              </w:rPr>
              <w:t>53689-26/З-137, 353690-26/З-137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мг; по 49 мг/51 мг; по 97 мг/103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359565-26/З-140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</w:t>
            </w:r>
            <w:r>
              <w:rPr>
                <w:b/>
              </w:rPr>
              <w:t>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359565-26/З-140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</w:t>
            </w:r>
            <w:r>
              <w:rPr>
                <w:b/>
              </w:rPr>
              <w:t>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359565-26/З-140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</w:t>
            </w:r>
            <w:r>
              <w:rPr>
                <w:b/>
              </w:rPr>
              <w:t>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359702-26/З-138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упаковці; in bulk: по 4 таблетки у блістері; по 40 блістерів у картонній коробці; по 10 таблеток у блістері; по 120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 340569-25/В-148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 340569-25/В-148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 340569-25/В-148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</w:t>
            </w:r>
            <w:r>
              <w:rPr>
                <w:b/>
              </w:rPr>
              <w:t xml:space="preserve"> 340569-25/В-148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 340569-25/В-148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336563-25/В-117, 336564-25/В-117, 3</w:t>
            </w:r>
            <w:r>
              <w:rPr>
                <w:b/>
              </w:rPr>
              <w:t>40569-25/В-148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355151-26/В-61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ЛЕГКОЛАКС, </w:t>
            </w:r>
            <w:r>
              <w:rPr>
                <w:b/>
              </w:rPr>
              <w:t>Виробник ПАТ "Київмедпрепарат":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орального розчину по 4,0 г; по 4 г в пакеті-саше; по 4 або 10 або 20 пакетів-саше у пачці; по 150 г у банці; по 1 банці з мірною ложкою в пачці; порошок для орального розчину по 10,0 г; по 10 г в пакеті-саше; по 4 або 10 або 20 пакетів-саше у п</w:t>
            </w:r>
            <w:r>
              <w:rPr>
                <w:b/>
              </w:rPr>
              <w:t xml:space="preserve">ачці; по 300 г у банці; по 1 банці з мірною ложкою в пачці; </w:t>
            </w:r>
            <w:r>
              <w:rPr>
                <w:b/>
              </w:rPr>
              <w:br/>
              <w:t>Виробник ТОВ "МАРІФАРМ":</w:t>
            </w:r>
            <w:r>
              <w:rPr>
                <w:b/>
              </w:rPr>
              <w:br/>
              <w:t xml:space="preserve">порошок для орального розчину по 4,0 г; по 4 г в пакеті-саше; по 4 або 10 або 20 пакетів-саше у пачці; порошок для орального розчину по 10,0 г; по 10 г в пакеті-саше; по </w:t>
            </w:r>
            <w:r>
              <w:rPr>
                <w:b/>
              </w:rPr>
              <w:t>4 або 10 або 20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>капсули тверді 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361012-26/З-96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Лекокса, </w:t>
            </w:r>
            <w:r>
              <w:rPr>
                <w:b/>
              </w:rPr>
              <w:t xml:space="preserve">капсули тверді </w:t>
            </w:r>
            <w:r>
              <w:rPr>
                <w:b/>
              </w:rPr>
              <w:t>по 100 мг або по 200 мг, по 10 капсул у блістері; для 100 мг: по 2 або 5 блістерів у картонній коробці; для 200 мг: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356139-26/З-126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 xml:space="preserve"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</w:t>
            </w:r>
            <w:r>
              <w:rPr>
                <w:b/>
              </w:rPr>
              <w:t>отвором, що закривається кришкою, яка має з внутрішньої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356139-26/З-126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</w:t>
            </w:r>
            <w:r>
              <w:rPr>
                <w:b/>
              </w:rPr>
              <w:t>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356139-26/З-126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>спрей трансдермальний, розчин, 1,53 мг/дозу; 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</w:t>
            </w:r>
            <w:r>
              <w:rPr>
                <w:b/>
              </w:rPr>
              <w:t>є з внутрішньої сторони поглинаючу прокладку; по 1 аплікатору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356880-26/З-138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таблетки, вкриті плівковою оболонкою, по 250 мг або 500 мг, або 1000 мг;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359425-26/З-147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Ліпобон, </w:t>
            </w:r>
            <w:r>
              <w:rPr>
                <w:b/>
              </w:rPr>
              <w:t>таблетки по 10 мг; по 10 таблеток у блістері; по 3 або по 6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359425-26/З-147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Ліпобон, </w:t>
            </w:r>
            <w:r>
              <w:rPr>
                <w:b/>
              </w:rPr>
              <w:t>таблетки по 10 мг; по 10 таблеток у блістері; по 3 або по 6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359425-26/З-147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Ліпобон, </w:t>
            </w:r>
            <w:r>
              <w:rPr>
                <w:b/>
              </w:rPr>
              <w:t>таблетки по 10 мг; по 10 таблеток у блістері; по 3 або по 6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357655-26/З-117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>таблетки, вкриті плівковою оболонкою, по 180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357655-26/З-117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>таблетки, вкриті плівковою оболонкою, по 180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357655-26/З-117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ЛІФЕЛА, </w:t>
            </w:r>
            <w:r>
              <w:rPr>
                <w:b/>
              </w:rPr>
              <w:t>таблетки, вкриті плівковою оболонкою, по 180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357656-26/З-117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357656-26/З-117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357656-26/З-117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ЛІФЕЛЕЗА, </w:t>
            </w:r>
            <w:r>
              <w:rPr>
                <w:b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328946-24/З-100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328946-24/З-100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328946-24/З-100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ЛУМІГАН®, </w:t>
            </w:r>
            <w:r>
              <w:rPr>
                <w:b/>
              </w:rPr>
              <w:t>краплі очні, розчин, 0,1 мг/мл; по 3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Еббві Дойчленд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 xml:space="preserve"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</w:t>
            </w:r>
            <w:r>
              <w:rPr>
                <w:b/>
              </w:rPr>
              <w:t>30 таблеток у скляних флаконах;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</w:t>
            </w:r>
            <w:r>
              <w:rPr>
                <w:b/>
              </w:rPr>
              <w:t>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359398-26/З-147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мг/мл; по 5 мл (1 г) в ампулі; по 5 ампул у блістері; по 2 блістери в картонній коробці; по 15 мл (3 г) в ампулі; по 4 ампули в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359398-26/З-147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мг/мл; по 5 мл (1 г) в ампулі; по 5 ампул у блістері; по 2 блістери в картонній коробці; по 15 мл (3 г) в ампулі; по 4 ампули в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359398-26/З-147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мг/мл; по 5 мл (1 г) в ампулі; по 5 ампул у блістері; по 2 блістери в картонній коробці; по 15 мл (3 г) в ампулі; по 4 ампули в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359401-26/З-147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мг;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мг;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мг;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360389-26/В-145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Мебікар ІС 300, </w:t>
            </w:r>
            <w:r>
              <w:rPr>
                <w:b/>
              </w:rPr>
              <w:t>таблетки по 0,3 г;</w:t>
            </w:r>
            <w:r>
              <w:rPr>
                <w:b/>
              </w:rPr>
              <w:br/>
              <w:t>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360389-26/В-145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Мебікар ІС 300, </w:t>
            </w:r>
            <w:r>
              <w:rPr>
                <w:b/>
              </w:rPr>
              <w:t>таблетки по 0,3 г;</w:t>
            </w:r>
            <w:r>
              <w:rPr>
                <w:b/>
              </w:rPr>
              <w:br/>
              <w:t>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360389-26/В-145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Мебікар ІС 300, </w:t>
            </w:r>
            <w:r>
              <w:rPr>
                <w:b/>
              </w:rPr>
              <w:t>таблетки по 0,3 г;</w:t>
            </w:r>
            <w:r>
              <w:rPr>
                <w:b/>
              </w:rPr>
              <w:br/>
              <w:t>по 10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357606-26/В-96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Мелоксикам-КВ, </w:t>
            </w:r>
            <w:r>
              <w:rPr>
                <w:b/>
              </w:rPr>
              <w:t>таблетки по 7,5 мг або по 15 мг, по 10 таблеток у блістері;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 352120-26/З-06, 352121-26/З-06, 35301</w:t>
            </w:r>
            <w:r>
              <w:rPr>
                <w:b/>
              </w:rPr>
              <w:t>4-26/З-148, 353015-26/З-148, 353016-26/З-148, 356225-26/З-148, 356226-26/З-148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 352120-26/З-06, 352121-26/З-06, 353014-26/З-148, 353015-26/З-148, 353016-26/З-148, 356225-26/З-148, 356226-2</w:t>
            </w:r>
            <w:r>
              <w:rPr>
                <w:b/>
              </w:rPr>
              <w:t>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 352120-26/З-06, 352121-26/З-06, 353014-26/З-148, 353015-26/З-148, 353016-26/З-148, 356225-26/З-148, 356226-26/З-148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</w:t>
            </w:r>
            <w:r>
              <w:rPr>
                <w:b/>
              </w:rPr>
              <w:t xml:space="preserve"> 352120-26/З-06, 352121-26/З-06, 353014-26/З-148, 353015-26/З-148, 353016-26/З-148, 356225-26/З-148, 356226-26/З-148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 352120-26/З-06, 352121-26/З-06, 353014-26/З-148, 353015-26</w:t>
            </w:r>
            <w:r>
              <w:rPr>
                <w:b/>
              </w:rPr>
              <w:t>/З-148, 353016-26/З-148, 356225-26/З-148, 356226-26/З-148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349063-25/З-148, 349066-25/З-148, 352120-26/З-06, 352121-26/З-06, 353014-26/З-148, 353015-26/З-148, 353016-26/З-148, 356225-26/З-148, 356226-2</w:t>
            </w:r>
            <w:r>
              <w:rPr>
                <w:b/>
              </w:rPr>
              <w:t>6/З-148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таблетки по 7,5 мг або по 15 мг; по 10 таблеток у блістері; по 1 або 2,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351928-26/З-116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351928-26/З-116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351928-26/З-116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Метакартин, </w:t>
            </w:r>
            <w:r>
              <w:rPr>
                <w:b/>
              </w:rPr>
              <w:t>розчин оральний 2 г/10 мл по 10 мл у флаконах;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345665-25/В-137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Метилпреднізолон-Фармак, </w:t>
            </w:r>
            <w:r>
              <w:rPr>
                <w:b/>
              </w:rPr>
              <w:t>таблетки по 4 мг або по 16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332249-25/З-139, 332252-25/З-139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500 мг по 15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332249-25/З-139, 332252-25/З-139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500 мг по 15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332249-25/З-139, 332252-25/З-139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 по 500 мг по 15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332151-25/З-06, 332152-25/З-06 ві</w:t>
            </w:r>
            <w:r>
              <w:rPr>
                <w:b/>
              </w:rPr>
              <w:t>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 xml:space="preserve">таблетки по 850 мг, по 10 таблеток у блістері; по 3 блістери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332151-25/З-06, 332152-25/З-06 від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 xml:space="preserve">таблетки по 850 мг, по 10 таблеток у блістері; по 3 блістери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332151-25/З-06, 332152-25/З-06 від 14.02.2025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 xml:space="preserve">таблетки по 850 мг, по 10 таблеток у блістері; по 3 блістери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351710-26/З-124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351710-26/З-124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351710-26/З-124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МІАЛДЕКС, </w:t>
            </w:r>
            <w:r>
              <w:rPr>
                <w:b/>
              </w:rPr>
              <w:t>розчин для ін`єкцій, 25 мг/мл; по 2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355762-26/В-145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355762-26/В-145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355762-26/В-145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357766-26/З-124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оболонкою;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</w:t>
            </w:r>
            <w:r>
              <w:rPr>
                <w:b/>
              </w:rPr>
              <w:t>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360542-26/З-126 від 24.06.2026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  <w:r>
              <w:rPr>
                <w:b/>
              </w:rPr>
              <w:br/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353282-26/В-128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розчин для ін’єкцій, 20 мг/мл; по 1 мл або 5 мл в ампулі;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353282-26/В-128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розчин для ін’єкцій, 20 мг/мл; по 1 мл або 5 мл в ампулі;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353282-26/В-128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гідрохлорид, </w:t>
            </w:r>
            <w:r>
              <w:rPr>
                <w:b/>
              </w:rPr>
              <w:t>розчин для ін’єкцій, 20 мг/мл; по 1 мл або 5 мл в ампулі; по 5 ампул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</w:t>
            </w:r>
            <w:r>
              <w:rPr>
                <w:b/>
              </w:rPr>
              <w:t>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355851-26/В-28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 по 0,2 мл (20 мг) у попередньо наповненому шприці, по 2 шприци у блістері; по 1, або по 5, або по 25 блістерів у картонній пачці; по 0,4 мл (40 мг) у попередньо наповненому шприці, по 2 шприци у блістері; по 1, або по 5, аб</w:t>
            </w:r>
            <w:r>
              <w:rPr>
                <w:b/>
              </w:rPr>
              <w:t xml:space="preserve">о по 25 блістерів у картонній пачці; по 0,6 мл (60 мг) у попередньо наповненому шприці, по 2 шприци у блістері; по 1, або по 5 блістерів у картонній пачці; по 0,8 мл (80 мг) у попередньо наповненому шприці, по 2 шприци у блістері; по 1, або по 5 блістерів </w:t>
            </w:r>
            <w:r>
              <w:rPr>
                <w:b/>
              </w:rPr>
              <w:t>у картонній пачці; по 1,0 мл (100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355851-26/В-28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 по 0,2 мл (20 мг) у попередньо наповненому шприці, по 2 шприци у блістері; по 1, або по 5, або по 25 блістерів у картонній пачці; по 0,4 мл (40 мг) у попередньо наповненому шприці, по 2 шприци у блістері; по 1, або по 5, аб</w:t>
            </w:r>
            <w:r>
              <w:rPr>
                <w:b/>
              </w:rPr>
              <w:t xml:space="preserve">о по 25 блістерів у картонній пачці; по 0,6 мл (60 мг) у попередньо наповненому шприці, по 2 шприци у блістері; по 1, або по 5 блістерів у картонній пачці; по 0,8 мл (80 мг) у попередньо наповненому шприці, по 2 шприци у блістері; по 1, або по 5 блістерів </w:t>
            </w:r>
            <w:r>
              <w:rPr>
                <w:b/>
              </w:rPr>
              <w:t>у картонній пачці; по 1,0 мл (100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355851-26/В-28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 xml:space="preserve">розчин для ін'єкцій по 100 мг/мл по 0,2 мл (20 мг) у попередньо наповненому шприці, по 2 шприци у блістері; по 1, або по 5, або по 25 блістерів у картонній пачці; по 0,4 мл (40 мг) у попередньо наповненому </w:t>
            </w:r>
            <w:r>
              <w:rPr>
                <w:b/>
              </w:rPr>
              <w:t>шприці, по 2 шприци у блістері; по 1, або по 5, або по 25 блістерів у картонній пачці; по 0,6 мл (60 мг) у попередньо наповненому шприці, по 2 шприци у блістері; по 1, або по 5 блістерів у картонній пачці; по 0,8 мл (80 мг) у попередньо наповненому шприці,</w:t>
            </w:r>
            <w:r>
              <w:rPr>
                <w:b/>
              </w:rPr>
              <w:t xml:space="preserve"> по 2 шприци у блістері; по 1, або по 5 блістерів у картонній пачці; по 1,0 мл (100 мг) у попередньо наповненому шприці, по 2 шприци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359715-26/В-120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Неосинус®, </w:t>
            </w:r>
            <w:r>
              <w:rPr>
                <w:b/>
              </w:rPr>
              <w:t>спрей назальний, дозований 0,05 %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359715-26/В-120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Неосинус®, </w:t>
            </w:r>
            <w:r>
              <w:rPr>
                <w:b/>
              </w:rPr>
              <w:t>спрей назальний, дозований 0,05 %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359715-26/В-120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Неосинус®, </w:t>
            </w:r>
            <w:r>
              <w:rPr>
                <w:b/>
              </w:rPr>
              <w:t>спрей назальний, дозований 0,05 % по 10 г у флаконі з розпилювачем;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</w:t>
      </w:r>
      <w:r>
        <w:rPr>
          <w:b/>
          <w:lang w:val="uk-UA"/>
        </w:rPr>
        <w:t>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360978-26/З-60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Алкалоїд, </w:t>
            </w:r>
            <w:r>
              <w:rPr>
                <w:b/>
              </w:rPr>
              <w:t>капсули тверді по 100 мг: по 10 капсул у блістері; по 1 або по 2 або по 3 блістери у картонній пачці; капсули тверді по 200 мг: по 10 капсул у блістері;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358696-26/З-146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НОВАЦЕФ, </w:t>
            </w:r>
            <w:r>
              <w:rPr>
                <w:b/>
              </w:rPr>
              <w:t>таблетки, вкриті плівковою оболонкою, по 400 мг; по 4 таблетки у блістері,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358696-26/З-146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НОВАЦЕФ, </w:t>
            </w:r>
            <w:r>
              <w:rPr>
                <w:b/>
              </w:rPr>
              <w:t>таблетки, вкриті плівковою оболонкою, по 400 мг; по 4 таблетки у блістері,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358696-26/З-146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НОВАЦЕФ, </w:t>
            </w:r>
            <w:r>
              <w:rPr>
                <w:b/>
              </w:rPr>
              <w:t>таблетки, вкриті плівковою оболонкою, по 400 мг; по 4 таблетки у блістері,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359669-26/З-88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</w:t>
            </w:r>
            <w:r>
              <w:rPr>
                <w:b/>
              </w:rPr>
              <w:t>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359669-26/З-88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№ </w:t>
            </w:r>
            <w:r>
              <w:rPr>
                <w:b/>
              </w:rPr>
              <w:t>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359669-26/З-88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№ </w:t>
            </w:r>
            <w:r>
              <w:rPr>
                <w:b/>
              </w:rPr>
              <w:t>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353159-26/З-123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</w:t>
            </w:r>
            <w:r>
              <w:rPr>
                <w:b/>
              </w:rPr>
              <w:t>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353159-26/З-123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</w:t>
            </w:r>
            <w:r>
              <w:rPr>
                <w:b/>
              </w:rPr>
              <w:t>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353159-26/З-123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</w:t>
            </w:r>
            <w:r>
              <w:rPr>
                <w:b/>
              </w:rPr>
              <w:t>ртонній коробці. Октаплас ЛГ упаковується в окремі контейнери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</w:t>
            </w:r>
            <w:r>
              <w:rPr>
                <w:b/>
              </w:rPr>
              <w:t>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</w:t>
            </w:r>
            <w:r>
              <w:rPr>
                <w:b/>
              </w:rPr>
              <w:t>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</w:t>
            </w:r>
            <w:r>
              <w:rPr>
                <w:b/>
              </w:rPr>
              <w:t>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</w:t>
            </w:r>
            <w:r>
              <w:rPr>
                <w:b/>
              </w:rPr>
              <w:t>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</w:t>
            </w:r>
            <w:r>
              <w:rPr>
                <w:b/>
              </w:rPr>
              <w:t>осочених спиртом тампонів).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348349-25/З-144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</w:t>
            </w:r>
            <w:r>
              <w:rPr>
                <w:b/>
              </w:rPr>
              <w:t>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</w:t>
            </w:r>
            <w:r>
              <w:rPr>
                <w:b/>
              </w:rPr>
              <w:t>олка-метелик); 2 просочених спиртом тампонів).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355163-26/З-96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355163-26/З-96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355163-26/З-96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мг;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355222-26/В-28, 361823-26/В-60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355222-26/В-28, 361823-26/В-60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355222-26/В-28, 361823-26/В-60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>розчин олійний для ін'єкцій по 1 мл у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359916-26/З-96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Онабет, </w:t>
            </w:r>
            <w:r>
              <w:rPr>
                <w:b/>
              </w:rPr>
              <w:t>крем, 20 мг/г, по 20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359916-26/З-96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Онабет, </w:t>
            </w:r>
            <w:r>
              <w:rPr>
                <w:b/>
              </w:rPr>
              <w:t>крем, 20 мг/г, по 20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359916-26/З-96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Онабет, </w:t>
            </w:r>
            <w:r>
              <w:rPr>
                <w:b/>
              </w:rPr>
              <w:t>крем, 20 мг/г, по 20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348472-25/В-120, 348473-25/В-120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ПЕЛАРГОНІЇ КОРЕНІВ ЕКСТРАКТ РІДКИЙ, </w:t>
            </w:r>
            <w:r>
              <w:rPr>
                <w:b/>
              </w:rPr>
              <w:t>екстракт рідкий (субстанція)</w:t>
            </w:r>
            <w:r>
              <w:rPr>
                <w:b/>
              </w:rPr>
              <w:br/>
              <w:t>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348472-25/В-120, 348473-25/В-120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ПЕЛАРГОНІЇ КОРЕНІВ ЕКСТРАКТ РІДКИЙ, </w:t>
            </w:r>
            <w:r>
              <w:rPr>
                <w:b/>
              </w:rPr>
              <w:t>екстракт рідкий (субстанція)</w:t>
            </w:r>
            <w:r>
              <w:rPr>
                <w:b/>
              </w:rPr>
              <w:br/>
              <w:t>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348472-25/В-120, 348473-25/В-120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ПЕЛАРГОНІЇ КОРЕНІВ ЕКСТРАКТ РІДКИЙ, </w:t>
            </w:r>
            <w:r>
              <w:rPr>
                <w:b/>
              </w:rPr>
              <w:t>екстракт рідкий (субстанція)</w:t>
            </w:r>
            <w:r>
              <w:rPr>
                <w:b/>
              </w:rPr>
              <w:br/>
              <w:t>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360219-26/В-28, 360220-26/В-28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360219-26/В-28, 360220-26/В-28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360219-26/В-28, 360220-26/В-28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 xml:space="preserve"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</w:t>
            </w:r>
            <w:r>
              <w:rPr>
                <w:b/>
              </w:rPr>
              <w:t>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358122-26/З-117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358388-26/В-96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 (Вітамін В6), </w:t>
            </w:r>
            <w:r>
              <w:rPr>
                <w:b/>
              </w:rPr>
              <w:t>розчин для ін'єкцій, 50 мг/мл; по 1 мл в ампулі; по 10 ампул у пачці з перегородками; по 1 мл в ампулі; по 5 ампул в однобічному блістері; по 2 блістери в пачці з картону; по 1 мл в ампулі; по 100 ампул у коробці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</w:t>
            </w:r>
            <w:r>
              <w:rPr>
                <w:b/>
              </w:rPr>
              <w:t>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358388-26/В-96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 (Вітамін В6), </w:t>
            </w:r>
            <w:r>
              <w:rPr>
                <w:b/>
              </w:rPr>
              <w:t>розчин для ін'єкцій, 50 мг/мл; по 1 мл в ампулі; по 10 ампул у пачці з перегородками; по 1 мл в ампулі; по 5 ампул в однобічному блістері; по 2 блістери в пачці з картону; по 1 мл в ампулі; по 100 ампул у коробці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</w:t>
            </w:r>
            <w:r>
              <w:rPr>
                <w:b/>
              </w:rPr>
              <w:t>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358388-26/В-96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 (Вітамін В6), </w:t>
            </w:r>
            <w:r>
              <w:rPr>
                <w:b/>
              </w:rPr>
              <w:t>розчин для ін'єкцій, 50 мг/мл; по 1 мл в ампулі; по 10 ампул у пачці з перегородками; по 1 мл в ампулі; по 5 ампул в однобічному блістері; по 2 блістери в пачці з картону; по 1 мл в ампулі; по 100 ампул у коробці з перегородками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</w:t>
            </w:r>
            <w:r>
              <w:rPr>
                <w:b/>
              </w:rPr>
              <w:t>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360986-26/В-96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360986-26/В-96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360986-26/В-96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Плазмовен®, </w:t>
            </w:r>
            <w:r>
              <w:rPr>
                <w:b/>
              </w:rPr>
              <w:t>розчин для інфузій по 500 мл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362028-26/В-120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362028-26/В-120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362028-26/В-120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361233-26/З-145, 361234-26/З-145 від 09.07.2026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ПОЛЬПРИД, </w:t>
            </w:r>
            <w:r>
              <w:rPr>
                <w:b/>
              </w:rPr>
              <w:t>таблетки, вкриті плівковою оболонкою, 50 мг;</w:t>
            </w:r>
            <w:r>
              <w:rPr>
                <w:b/>
              </w:rPr>
              <w:br/>
              <w:t>по 10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361233-26/З-145, 361234-26/З-145 від 09.07.2026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ПОЛЬПРИД, </w:t>
            </w:r>
            <w:r>
              <w:rPr>
                <w:b/>
              </w:rPr>
              <w:t>таблетки, вкриті плівковою оболонкою, 50 мг;</w:t>
            </w:r>
            <w:r>
              <w:rPr>
                <w:b/>
              </w:rPr>
              <w:br/>
              <w:t>по 10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361233-26/З-145, 361234-26/З-145 ві</w:t>
            </w:r>
            <w:r>
              <w:rPr>
                <w:b/>
              </w:rPr>
              <w:t>д 09.07.2026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ПОЛЬПРИД, </w:t>
            </w:r>
            <w:r>
              <w:rPr>
                <w:b/>
              </w:rPr>
              <w:t>таблетки, вкриті плівковою оболонкою, 50 мг;</w:t>
            </w:r>
            <w:r>
              <w:rPr>
                <w:b/>
              </w:rPr>
              <w:br/>
              <w:t>по 10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358316-26/З-123, 358317-26/З-123, 358318-26/З-123, 358319-26/З-123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шприці; по 1 попередньо наповненому шприцу та одній відокремленій голці в індив</w:t>
            </w:r>
            <w:r>
              <w:rPr>
                <w:b/>
              </w:rPr>
              <w:t>ідуальному чохлі у закритому пластиковому контейнері; по 1 пластиковому контейнері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358316-26/З-123, 358317-26/З-123, 358318-26/З-123, 358319-26/З-123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шприці; по 1 попередньо наповненому шприцу та одній відокремленій голці в індивідуальному чохлі у закритому пластиковому контейнері; по 1 пластиковому контейнері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358316-26/З-123, 358317-26/З-123, 358318-26/З-123, 358319-26/З-123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шприці; по 1 попередньо наповненому шприцу та одній відокремленій голці в індив</w:t>
            </w:r>
            <w:r>
              <w:rPr>
                <w:b/>
              </w:rPr>
              <w:t>ідуальному чохлі у закритому пластиковому контейнері; по 1 пластиковому контейнері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360985-26/З-92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360985-26/З-92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360985-26/З-92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Преоліка® форте, </w:t>
            </w:r>
            <w:r>
              <w:rPr>
                <w:b/>
              </w:rPr>
              <w:t>таблетки по 200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359502-26/З-128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ПРОЛІА®, </w:t>
            </w:r>
            <w:r>
              <w:rPr>
                <w:b/>
              </w:rPr>
              <w:t>розчин для ін'єкцій, 60 мг/мл; по 1 мл розчину в скляному попередньо наповненому шприці з голкою, закритою ковпачком, із захисним пристроєм від випадкового уколу голкою; по 1 попередньо заповненому шприцу з захисним пристроєм в бліст</w:t>
            </w:r>
            <w:r>
              <w:rPr>
                <w:b/>
              </w:rPr>
              <w:t>ері; по 1 блістеру в картонній коробці; по 1 мл розчину в скляному попередньо заповненому шприці з голкою, закритою ковпачком; по 1 попередньо заповненому шприцу в блістері або без блістера, поміщеному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Амджен Європа Б.В., Нiдер</w:t>
            </w:r>
            <w:r>
              <w:rPr>
                <w:b/>
              </w:rPr>
              <w:t>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359502-26/З-128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ПРОЛІА®, </w:t>
            </w:r>
            <w:r>
              <w:rPr>
                <w:b/>
              </w:rPr>
              <w:t>розчин для ін'єкцій, 60 мг/мл; по 1 мл розчину в скляному попередньо наповненому шприці з голкою, закритою ковпачком, із захис</w:t>
            </w:r>
            <w:r>
              <w:rPr>
                <w:b/>
              </w:rPr>
              <w:t>ним пристроєм від випадкового уколу голкою; по 1 попередньо заповненому шприцу з захисним пристроєм в блістері; по 1 блістеру в картонній коробці; по 1 мл розчину в скляному попередньо заповненому шприці з голкою, закритою ковпачком; по 1 попередньо заповн</w:t>
            </w:r>
            <w:r>
              <w:rPr>
                <w:b/>
              </w:rPr>
              <w:t>еному шприцу в блістері або без блістера, поміщеному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359502-26/З-128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ПРОЛІА®, </w:t>
            </w:r>
            <w:r>
              <w:rPr>
                <w:b/>
              </w:rPr>
              <w:t>розчин для ін'єкцій, 60 мг/мл; по 1 мл розчину в скляному попередньо наповненому шприці з голкою, закритою ковпачком, із захисним пристроєм від випадкового уколу голкою; по 1 попередньо заповненому шприцу з захисним пристроєм в блістері; по 1 блі</w:t>
            </w:r>
            <w:r>
              <w:rPr>
                <w:b/>
              </w:rPr>
              <w:t>стеру в картонній коробці; по 1 мл розчину в скляному попередньо заповненому шприці з голкою, закритою ковпачком; по 1 попередньо заповненому шприцу в блістері або без блістера, поміщеному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352279-26/З-139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ПростААР,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352279-26/З-139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ПростААР,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352279-26/З-139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ПростААР,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358385-26/В-92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ін`єкцій; по 2 мл в ампулі; по 5 ампул у блістері; по 1 або 2 блістери у пачці з картону; по 2 мл в ампулі; по 100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358385-26/В-92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ін`єкцій; по 2 мл в ампулі; по 5 ампул у блістері; по 1 або 2 блістери у пачці з картону; по 2 мл в ампулі; по 100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358385-26/В-92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Простатилен®, </w:t>
            </w:r>
            <w:r>
              <w:rPr>
                <w:b/>
              </w:rPr>
              <w:t>розчин для ін`єкцій; по 2 мл в ампулі; по 5 ампул у блістері; по 1 або 2 блістери у пачці з картону; по 2 мл в ампулі; по 100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352275-26/З-139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ПРОСТІД, </w:t>
            </w:r>
            <w:r>
              <w:rPr>
                <w:b/>
              </w:rPr>
              <w:t>капсули м’які, 0,5 мг,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352275-26/З-139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ПРОСТІД, </w:t>
            </w:r>
            <w:r>
              <w:rPr>
                <w:b/>
              </w:rPr>
              <w:t>капсули м’які, 0,5 мг,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352275-26/З-139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ПРОСТІД, </w:t>
            </w:r>
            <w:r>
              <w:rPr>
                <w:b/>
              </w:rPr>
              <w:t>капсули м’які, 0,5 мг,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349153-25/В-138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Раліна®, </w:t>
            </w:r>
            <w:r>
              <w:rPr>
                <w:b/>
              </w:rPr>
              <w:t>таблетки, вкриті плівковою оболонкою, по 50 мг та по 100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362013-26/В-145 від 24.07.2026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362013-26/В-145 від 24.07.2026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362013-26/В-145 від 24.07.2026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358600-26/З-123, 358601-26/З-123 </w:t>
            </w:r>
            <w:r>
              <w:rPr>
                <w:b/>
              </w:rPr>
              <w:t>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358600-26/З-123, 358601-26/З-123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358600-26/З-123, 358601-26/З-123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358600-26/З-123, 358601-26/З-123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358600-26/З-123, 358601-26/З-123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358600-26/З-123, 358601-26/З-123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Резоглобін, </w:t>
            </w:r>
            <w:r>
              <w:rPr>
                <w:b/>
              </w:rPr>
              <w:t>розчин для ін’єкцій, 1500 МО (300 мкг імуноглобуліну); по 1 мл в ампулі, по 1 або 3, або 5 ампул в пачці; по 1 мл у попередньо наповненому шприці, по 1 шприцу в пачці; по 2 мл в ампулі, по 1 або 3, або 5 ампул в пачці; по 2 мл у попередньо наповненому шпри</w:t>
            </w:r>
            <w:r>
              <w:rPr>
                <w:b/>
              </w:rPr>
              <w:t>ці, по 1 шприцу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355455-26/З-123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 Л®, </w:t>
            </w:r>
            <w:r>
              <w:rPr>
                <w:b/>
              </w:rPr>
              <w:t>таблетки; по 10 таблеток у блістері, по 1 або 2 блістери у пачці; in bulk: по 5000 таблеток у герметично запаяних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355453-26/З-123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Респикс®, </w:t>
            </w:r>
            <w:r>
              <w:rPr>
                <w:b/>
              </w:rPr>
              <w:t>таблетки, вкриті плівковою оболонкою; по 10 таблеток у блістері; по 1 або 2, або 4 блістери у пачці з картону; in bulk: №10000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359260-26/З-117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 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</w:t>
            </w:r>
            <w:r>
              <w:rPr>
                <w:b/>
              </w:rPr>
              <w:t>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359260-26/З-117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 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</w:t>
            </w:r>
            <w:r>
              <w:rPr>
                <w:b/>
              </w:rPr>
              <w:t>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359260-26/З-117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 по 60 або 120 доз у поліетиленовому флаконі, по 1 флакону з дозуючим насосом- 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</w:t>
            </w:r>
            <w:r>
              <w:rPr>
                <w:b/>
              </w:rPr>
              <w:t>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Розуліп®, </w:t>
            </w:r>
            <w:r>
              <w:rPr>
                <w:b/>
              </w:rPr>
              <w:t>таблетки, вкриті плівковою оболонкою, по 5 мг або по 10 мг або по 20 мг;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359410-26/З-147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359417-26/З-147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40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359417-26/З-147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40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359417-26/З-147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40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361842-26/В-92 від 22.07.2026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361842-26/В-92 від 22.07.2026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361842-26/В-92 від 22.07.2026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355976-26/З-96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Сенаде®, </w:t>
            </w:r>
            <w:r>
              <w:rPr>
                <w:b/>
              </w:rPr>
              <w:t xml:space="preserve">таблетки по 13,5 мг; </w:t>
            </w:r>
            <w:r>
              <w:rPr>
                <w:b/>
              </w:rPr>
              <w:br/>
              <w:t>№ 500: по 20 таблеток у блістері;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355976-26/З-96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Сенаде®, </w:t>
            </w:r>
            <w:r>
              <w:rPr>
                <w:b/>
              </w:rPr>
              <w:t xml:space="preserve">таблетки по 13,5 мг; </w:t>
            </w:r>
            <w:r>
              <w:rPr>
                <w:b/>
              </w:rPr>
              <w:br/>
              <w:t>№ 500: по 20 таблеток у блістері;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355976-26/З-96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Сенаде®, </w:t>
            </w:r>
            <w:r>
              <w:rPr>
                <w:b/>
              </w:rPr>
              <w:t xml:space="preserve">таблетки по 13,5 мг; </w:t>
            </w:r>
            <w:r>
              <w:rPr>
                <w:b/>
              </w:rPr>
              <w:br/>
              <w:t>№ 500: по 20 таблеток у блістері; по 25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</w:t>
            </w:r>
            <w:r>
              <w:rPr>
                <w:b/>
              </w:rPr>
              <w:t>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</w:t>
            </w:r>
            <w:r>
              <w:rPr>
                <w:b/>
              </w:rPr>
              <w:t>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картонній коробц</w:t>
            </w:r>
            <w:r>
              <w:rPr>
                <w:b/>
              </w:rPr>
              <w:t>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</w:t>
            </w:r>
            <w:r>
              <w:rPr>
                <w:b/>
              </w:rPr>
              <w:t>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</w:t>
            </w:r>
            <w:r>
              <w:rPr>
                <w:b/>
              </w:rPr>
              <w:t>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</w:t>
            </w:r>
            <w:r>
              <w:rPr>
                <w:b/>
              </w:rPr>
              <w:t>тонній коробці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>таблетки, вкриті оболонкою, по 5 мг або по 10 мг, по 14 таблеток у блістері; по 2 блістери в картонній упаковці; по 10 таблеток у блістері; по 3 блістери в картонній упаковці; in bulk № 14х240: по 14 таблеток у блістері; по 240 блістерів у картонній коробц</w:t>
            </w:r>
            <w:r>
              <w:rPr>
                <w:b/>
              </w:rPr>
              <w:t>і (для виробника: КУСУМ ХЕЛТХКЕР ПВТ ЛТД, Індія);</w:t>
            </w:r>
            <w:r>
              <w:rPr>
                <w:b/>
              </w:rPr>
              <w:br/>
              <w:t xml:space="preserve">по 14 таблеток у блістері; по 2 блістери в картонній упаковці (для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</w:t>
            </w:r>
            <w:r>
              <w:rPr>
                <w:b/>
              </w:rPr>
              <w:t>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359966-26/В-148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Сервонекс®, </w:t>
            </w:r>
            <w:r>
              <w:rPr>
                <w:b/>
              </w:rPr>
              <w:t xml:space="preserve">таблетки, вкриті оболонкою, по 5 мг або по 10 мг, по 14 таблеток у блістері; по 2 блістери в картонній упаковці; </w:t>
            </w:r>
            <w:r>
              <w:rPr>
                <w:b/>
              </w:rPr>
              <w:t>по 10 таблеток у блістері; по 3 блістери в картонній упаковці; in bulk № 14х240: по 14 таблеток у блістері; по 240 блістерів у картонній коробці (для виробника: КУСУМ ХЕЛТХКЕР ПВТ ЛТД, Індія);</w:t>
            </w:r>
            <w:r>
              <w:rPr>
                <w:b/>
              </w:rPr>
              <w:br/>
              <w:t>по 14 таблеток у блістері; по 2 блістери в картонній упаковці (</w:t>
            </w:r>
            <w:r>
              <w:rPr>
                <w:b/>
              </w:rPr>
              <w:t xml:space="preserve">для виробників: ТОВ "КУСУМ ФАРМ", Україна; ТОВ "ГЛЕДФАРМ ЛТД", Україна)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357227-26/В-148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Симбія®, </w:t>
            </w:r>
            <w:r>
              <w:rPr>
                <w:b/>
              </w:rPr>
              <w:t xml:space="preserve">капсули кишковорозчині тверді, по 30 мг, по 60 мг, по 7 капсул у блістері, по 4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358382-26/З-124, 358383-26/З-124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358382-26/З-124, 358383-26/З-124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358382-26/З-124, 358383-26/З-124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СІМБРИНЗА®, </w:t>
            </w:r>
            <w:r>
              <w:rPr>
                <w:b/>
              </w:rPr>
              <w:t>краплі очні; по 5 мл у флаконах-крапельницях; по 1 або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352993-26/В-06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352993-26/В-06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</w:t>
            </w:r>
            <w:r>
              <w:rPr>
                <w:b/>
              </w:rPr>
              <w:t>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352993-26/В-06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 -ЗН, </w:t>
            </w:r>
            <w:r>
              <w:rPr>
                <w:b/>
              </w:rPr>
              <w:t>розчин для ін'єкцій, 50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</w:t>
            </w:r>
            <w:r>
              <w:rPr>
                <w:b/>
              </w:rPr>
              <w:t>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359422-26/З-147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359422-26/З-147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359422-26/З-147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Суметролім®, </w:t>
            </w:r>
            <w:r>
              <w:rPr>
                <w:b/>
              </w:rPr>
              <w:t>таблетки по 400 мг/80 мг;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</w:t>
            </w:r>
            <w:r>
              <w:rPr>
                <w:b/>
              </w:rPr>
              <w:t>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№ </w:t>
            </w:r>
            <w:r>
              <w:rPr>
                <w:b/>
              </w:rPr>
              <w:t>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357565-26/З-152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Табекс®, </w:t>
            </w:r>
            <w:r>
              <w:rPr>
                <w:b/>
              </w:rPr>
              <w:t>таблетки, вкриті оболонкою, по 1,5 мг;</w:t>
            </w:r>
            <w:r>
              <w:rPr>
                <w:b/>
              </w:rPr>
              <w:br/>
              <w:t>по 20 таблеток у блістері; по 5 блістерів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in bulk № 5400: по 20 таблеток у блістері; по 270 блістерів у поліпропіленовій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356761-26/В-97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Тербінафіну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356761-26/В-97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Тербінафіну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356761-26/В-97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Тербінафіну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358386-26/В-92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 (Вітамін В1), </w:t>
            </w:r>
            <w:r>
              <w:rPr>
                <w:b/>
              </w:rPr>
              <w:t>розчин для ін'єкцій, 50 мг/мл; по 1 мл в ампулі; по 10 ампул в пачці з картону з перегородками; по 1 мл в ампулі; по 5 ампул в однобічному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</w:t>
            </w:r>
            <w:r>
              <w:rPr>
                <w:b/>
              </w:rPr>
              <w:t>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358386-26/В-92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 (Вітамін В1), </w:t>
            </w:r>
            <w:r>
              <w:rPr>
                <w:b/>
              </w:rPr>
              <w:t>розчин для ін'єкцій, 50 мг/мл; по 1 мл в ампулі; по 10 ампул в пачці з картону з перегородками; по 1 мл в ампулі; по 5 ампул в однобічному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358386-26/В-92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 (Вітамін В1), </w:t>
            </w:r>
            <w:r>
              <w:rPr>
                <w:b/>
              </w:rPr>
              <w:t>розчин для ін'єкцій, 50 мг/мл; по 1 мл в ампулі; по 10 ампул в пачці з картону з перегородками; по 1 мл в ампулі; по 5 ампул в однобічному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358455-26/З-120, 358456-26/З-120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мазь очна;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г мазі у тубі з алюмінієвої фольги з канюлею та пластмасовою кришечкою, що нагвинчується;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</w:r>
            <w:r>
              <w:rPr>
                <w:b/>
              </w:rPr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>300 мг йоду/мл та 350 мг йоду/мл: по 20 мл в ампулі; по 5 ампул у пачці з картону; по 20 мл або 50 мл, або 100 мл, аб</w:t>
            </w:r>
            <w:r>
              <w:rPr>
                <w:b/>
              </w:rPr>
              <w:t>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 xml:space="preserve">300 мг йоду/мл та 350 мг </w:t>
            </w:r>
            <w:r>
              <w:rPr>
                <w:b/>
              </w:rPr>
              <w:t>йоду/мл: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</w:t>
            </w:r>
            <w:r>
              <w:rPr>
                <w:b/>
              </w:rPr>
              <w:t>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</w:r>
            <w:r>
              <w:rPr>
                <w:b/>
              </w:rPr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>300 мг йоду/мл та 350 мг йоду/мл: по 20 мл в ампулі; по 5 ампул у пачці з картону; по 20 мл або 50 мл, або 100 мл, аб</w:t>
            </w:r>
            <w:r>
              <w:rPr>
                <w:b/>
              </w:rPr>
              <w:t>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  <w:t>240 мг йоду/мл: по 20 мл в ампулі; по 5 ампул у пачці з картону; по 20 мл або 50 мл, або 100 мл у флаконі; по 1 флакону у п</w:t>
            </w:r>
            <w:r>
              <w:rPr>
                <w:b/>
              </w:rPr>
              <w:t>ачці з картону;</w:t>
            </w:r>
            <w:r>
              <w:rPr>
                <w:b/>
              </w:rPr>
              <w:br/>
              <w:t>300 мг йоду/мл та 350 мг йоду/мл: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  <w:t xml:space="preserve">240 мг йоду/мл: по 20 мл в ампулі; </w:t>
            </w:r>
            <w:r>
              <w:rPr>
                <w:b/>
              </w:rPr>
              <w:t>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 xml:space="preserve">300 мг йоду/мл та 350 мг йоду/мл: по 20 мл в ампулі; по 5 ампул у пачці з картону; по 20 мл або 50 мл, або 100 мл, або 200 мл, або 500 мл у флаконі; по </w:t>
            </w:r>
            <w:r>
              <w:rPr>
                <w:b/>
              </w:rPr>
              <w:t>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>300 мг йоду/мл та 350 мг йоду/мл: по 2</w:t>
            </w:r>
            <w:r>
              <w:rPr>
                <w:b/>
              </w:rPr>
              <w:t>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354907-26/В-117, 354908-26/В-117 </w:t>
            </w:r>
            <w:r>
              <w:rPr>
                <w:b/>
              </w:rPr>
              <w:t>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</w:r>
            <w:r>
              <w:rPr>
                <w:b/>
              </w:rPr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>300 мг йоду/мл та 350 мг йоду/мл: по 20 мл в ампулі; по 5 ампул у пачці з картону; по 20 мл або 50 мл, або 100 мл, аб</w:t>
            </w:r>
            <w:r>
              <w:rPr>
                <w:b/>
              </w:rPr>
              <w:t>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 xml:space="preserve">300 мг йоду/мл та 350 мг </w:t>
            </w:r>
            <w:r>
              <w:rPr>
                <w:b/>
              </w:rPr>
              <w:t>йоду/мл: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354907-26/В-117, 354908-26/В-117 ві</w:t>
            </w:r>
            <w:r>
              <w:rPr>
                <w:b/>
              </w:rPr>
              <w:t>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 xml:space="preserve">розчин для ін’єкцій, 240 мг йоду/мл або по 300 мг йоду/мл або 350 мг йоду/мл; </w:t>
            </w:r>
            <w:r>
              <w:rPr>
                <w:b/>
              </w:rPr>
              <w:br/>
            </w:r>
            <w:r>
              <w:rPr>
                <w:b/>
              </w:rPr>
              <w:t>240 мг йоду/мл: по 20 мл в ампулі; по 5 ампул у пачці з картону; по 20 мл або 50 мл, або 100 мл у флаконі; по 1 флакону у пачці з картону;</w:t>
            </w:r>
            <w:r>
              <w:rPr>
                <w:b/>
              </w:rPr>
              <w:br/>
              <w:t>300 мг йоду/мл та 350 мг йоду/мл: по 20 мл в ампулі; по 5 ампул у пачці з картону; по 20 мл або 50 мл, або 100 мл, аб</w:t>
            </w:r>
            <w:r>
              <w:rPr>
                <w:b/>
              </w:rPr>
              <w:t>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</w:t>
            </w:r>
            <w:r>
              <w:rPr>
                <w:b/>
              </w:rPr>
              <w:t>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359349-26/В-96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таблетки, вкриті плівковою оболонкою, по 500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359349-26/В-96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таблетки, вкриті плівковою оболонкою, по 500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</w:t>
            </w:r>
            <w:r>
              <w:rPr>
                <w:szCs w:val="20"/>
              </w:rPr>
              <w:t>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359349-26/В-96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таблетки, вкриті плівковою оболонкою, по 500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розчин для ін’єкцій, 100 мг/мл, по 5 мл або по 10 мл в ампулі; по 5 або 10 ампул у картонній коробці з перегородками; по 5 мл або по 10 мл в ампулі; по 5 ампул у блістері; по 1 або 2 б</w:t>
            </w:r>
            <w:r>
              <w:rPr>
                <w:b/>
              </w:rPr>
              <w:t>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розчин для ін’єкцій, 100 мг/мл, по 5 мл або по 10 мл в ампулі; по 5 або 10 ампул у картонній коробці з перегородками; по 5 мл або по 10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>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359348-26/В-96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кислота-Здоров'я, </w:t>
            </w:r>
            <w:r>
              <w:rPr>
                <w:b/>
              </w:rPr>
              <w:t>розчин для ін’єкцій, 100 мг/мл, по 5 мл або по 10 мл в ампулі; по 5 або 10 ампул у картонній коробці з перегородками; по 5 мл або по 10 мл в ампулі; по 5 ампул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</w:t>
            </w:r>
            <w:r>
              <w:rPr>
                <w:b/>
              </w:rPr>
              <w:t>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352790-26/В-28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ТРОБІНТА® ІС, </w:t>
            </w:r>
            <w:r>
              <w:rPr>
                <w:b/>
              </w:rPr>
              <w:t>таблетки, вкриті плівковою оболонкою, по 60 мг або 90 мг, 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356248-26/В-145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  <w:t>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356248-26/В-145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</w:r>
            <w:r>
              <w:rPr>
                <w:b/>
              </w:rPr>
              <w:t>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356248-26/В-145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  <w:t>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339128-25/З-116 від 11.06.2025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УРАТОР, </w:t>
            </w:r>
            <w:r>
              <w:rPr>
                <w:b/>
              </w:rPr>
              <w:t>таблетки по 5 мг або 10 мг, або 20 мг по 30 таблеток 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355427-26/З-100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мг, капсули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348114-25/З-139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Файтобакт 1 г, Файтобакт 2 г, </w:t>
            </w:r>
            <w:r>
              <w:rPr>
                <w:b/>
              </w:rPr>
              <w:t>порошок для розчину для ін’єкцій, 0,5 г/0,5 г та 1 г/1 г; по 1 флакону з порошком у картонній коробці; in bulk: по 50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КАДІЛА ФАРМАСЬЮТИКАЛЗ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333461-25/З-123, 333462-25/З-123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333461-25/З-123, 333462-25/З-123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333461-25/З-123, 333462-25/З-123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357502-26/З-100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Octajet для переносу, по 1 фільтру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357502-26/З-100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Octajet для переносу, по 1 фільтру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357502-26/З-100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Octajet для переносу, по 1 фільтру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331389-25/З-123, 335909-25/З-147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331389-25/З-123, 335909-25/З-147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331389-25/З-123, 335909-25/З-147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343661-25/З-100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343661-25/З-100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343661-25/З-100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ін'єкцій/інфузій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для перенесення Nextaro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</w:t>
            </w:r>
            <w:r>
              <w:rPr>
                <w:b/>
              </w:rPr>
              <w:t>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357806-26/З-149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344985-25/З-128, 344986-25/З-128, 358702-26/З-128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344985-25/З-128, 344986-25/З-128, 358702-26/З-128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344985-25/З-128, 344986-25/З-128, 358702-26/З-128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350935-25/З-146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350935-25/З-146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350935-25/З-146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Фортранс®, </w:t>
            </w:r>
            <w:r>
              <w:rPr>
                <w:b/>
              </w:rPr>
              <w:t>порошок для орального розчину; по 73,69 г порошку у пакетику; по 4 пакетики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Майолі Фарма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356215-26/З-128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Фузікутан®, </w:t>
            </w:r>
            <w:r>
              <w:rPr>
                <w:b/>
              </w:rPr>
              <w:t>мазь 2 %; по 5 г,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356215-26/З-128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Фузікутан®, </w:t>
            </w:r>
            <w:r>
              <w:rPr>
                <w:b/>
              </w:rPr>
              <w:t>мазь 2 %; по 5 г,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356215-26/З-128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Фузікутан®, </w:t>
            </w:r>
            <w:r>
              <w:rPr>
                <w:b/>
              </w:rPr>
              <w:t>мазь 2 %; по 5 г,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</w:t>
            </w:r>
            <w:r>
              <w:rPr>
                <w:b/>
              </w:rPr>
              <w:t>550-26/З-116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355550-26/З-116 від 30.0</w:t>
            </w:r>
            <w:r>
              <w:rPr>
                <w:b/>
              </w:rPr>
              <w:t>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35555</w:t>
            </w:r>
            <w:r>
              <w:rPr>
                <w:b/>
              </w:rPr>
              <w:t>0-26/З-116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</w:t>
            </w:r>
            <w:r>
              <w:rPr>
                <w:b/>
              </w:rPr>
              <w:t>550-26/З-116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355550-26/З-116 від 30.0</w:t>
            </w:r>
            <w:r>
              <w:rPr>
                <w:b/>
              </w:rPr>
              <w:t>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355536-26/З-116, 355537-26/З-116, 355548-26/З-116, 355549-26/З-116, 355550-26/З-116 від 30.03.2026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Фуцис® ДТ, </w:t>
            </w:r>
            <w:r>
              <w:rPr>
                <w:b/>
              </w:rPr>
              <w:t>таблетки дисперговані по 50 мг по 4 таблетки у стрипі або блістері, по 1 стрипу або блістеру в картонній упаковці; in bulk: по 4 таблетки у блістері; по 100 блістерів у картонній коробці (для виробника Кусум Хелтхкер Пвт Лтд, Індія); по 4 таблетки у блісте</w:t>
            </w:r>
            <w:r>
              <w:rPr>
                <w:b/>
              </w:rPr>
              <w:t>рі; по 1 блістеру в картонній упаковці (для виробника ТОВ «КУСУМ», Україна)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ін'єкцій, 100 мг/мл; по 40 мг/0,4</w:t>
            </w:r>
            <w:r>
              <w:rPr>
                <w:b/>
              </w:rPr>
              <w:t xml:space="preserve"> мл або по 20 мг/0,2 мл 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 xml:space="preserve">розчин для ін'єкцій, 100 мг/мл; по 40 мг/0,4 мл або по 20 мг/0,2 мл </w:t>
            </w:r>
            <w:r>
              <w:rPr>
                <w:b/>
              </w:rPr>
              <w:t>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</w:t>
            </w:r>
            <w:r>
              <w:rPr>
                <w:b/>
              </w:rPr>
              <w:t>ій, 100 мг/мл; по 40 мг/0,4 мл або по 20 мг/0,2 мл 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</w:t>
            </w:r>
            <w:r>
              <w:rPr>
                <w:b/>
              </w:rPr>
              <w:t>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 xml:space="preserve">розчин для ін'єкцій, 100 мг/мл; по 40 мг/0,4 мл або по 20 мг/0,2 мл </w:t>
            </w:r>
            <w:r>
              <w:rPr>
                <w:b/>
              </w:rPr>
              <w:t>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 xml:space="preserve">розчин для ін'єкцій, 100 мг/мл; по 40 мг/0,4 мл або по 20 мг/0,2 мл </w:t>
            </w:r>
            <w:r>
              <w:rPr>
                <w:b/>
              </w:rPr>
              <w:t>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357080-26/З-140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ХАЙРІМОЗ, </w:t>
            </w:r>
            <w:r>
              <w:rPr>
                <w:b/>
              </w:rPr>
              <w:t>розчин для ін'єкцій, 50 мг/мл; по 40 мг/0,8 мл розчину в попередньо наповненому шприці; по 2 попередньо наповнених шприців у блістерах у картонній коробці з маркуванням українською мовою;</w:t>
            </w:r>
            <w:r>
              <w:rPr>
                <w:b/>
              </w:rPr>
              <w:br/>
              <w:t>розчин для ін'єкц</w:t>
            </w:r>
            <w:r>
              <w:rPr>
                <w:b/>
              </w:rPr>
              <w:t>ій, 100 мг/мл; по 40 мг/0,4 мл або по 20 мг/0,2 мл розчину в попередньо наповненому шприці; по 2 попередньо наповнених шприців у блістерах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11.09.2026 р. </w:t>
            </w:r>
            <w:r>
              <w:rPr>
                <w:b/>
              </w:rPr>
              <w:t>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360339-26/З-152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 30 мл розчину 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360339-26/З-152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 30 мл розчину 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360339-26/З-152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 30 мл розчину 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348448-25/З-97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Хемоміцин®, </w:t>
            </w:r>
            <w:r>
              <w:rPr>
                <w:b/>
              </w:rPr>
              <w:t>таблетки, вкриті плівковою оболонкою, по 500 мг,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348448-25/З-97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Хемоміцин®, </w:t>
            </w:r>
            <w:r>
              <w:rPr>
                <w:b/>
              </w:rPr>
              <w:t>таблетки, вкриті плівковою оболонкою, по 500 мг,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348448-25/З-97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Хемоміцин®, </w:t>
            </w:r>
            <w:r>
              <w:rPr>
                <w:b/>
              </w:rPr>
              <w:t>таблетки, вкриті плівковою оболонкою, по 500 мг, по 3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353923-26/В-132, 353924-26/В-132 </w:t>
            </w:r>
            <w:r>
              <w:rPr>
                <w:b/>
              </w:rPr>
              <w:t>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"КУСУМ",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  <w:t>для виробника ТОВ "КУСУМ ФАРМА", Україна/ТОВ "КУСУМ", Україна: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таблеток у блістері; по 2, по 4 або по 6 блістерів у картонній </w:t>
            </w:r>
            <w:r>
              <w:rPr>
                <w:b/>
              </w:rPr>
              <w:t>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353923-26/В-132, 353924-26/В-132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Хіпотел, </w:t>
            </w:r>
            <w:r>
              <w:rPr>
                <w:b/>
              </w:rPr>
              <w:t>таблетки по 40 мг; по 80 мг;</w:t>
            </w:r>
            <w:r>
              <w:rPr>
                <w:b/>
              </w:rPr>
              <w:br/>
            </w:r>
            <w:r>
              <w:rPr>
                <w:b/>
              </w:rPr>
              <w:t>для виробника ТОВ "КУСУМ ФАРМА", Україна/ТОВ "КУСУМ", Україна:</w:t>
            </w:r>
            <w:r>
              <w:rPr>
                <w:b/>
              </w:rPr>
              <w:br/>
              <w:t>по 10 таблеток у блістері; по 3 блістери в картонній упаковці; по 14 таблеток у блістері; по 2, по 4 або по 6 блістерів у картонній упаковці;</w:t>
            </w:r>
            <w:r>
              <w:rPr>
                <w:b/>
              </w:rPr>
              <w:br/>
              <w:t>для виробника КУСУМ ХЕЛТХКЕР ПВТ ЛТД, Індія:</w:t>
            </w:r>
            <w:r>
              <w:rPr>
                <w:b/>
              </w:rPr>
              <w:br/>
              <w:t xml:space="preserve">по 14 </w:t>
            </w:r>
            <w:r>
              <w:rPr>
                <w:b/>
              </w:rPr>
              <w:t>таблеток у блістері; по 2, по 4 або по 6 блістерів у картонній упаковці</w:t>
            </w:r>
            <w:r>
              <w:rPr>
                <w:b/>
              </w:rPr>
              <w:br/>
              <w:t>для 40 мг in bulk: № 8400 (14х600): по 14 таблеток у блістері; по 600 блстерів у картонній коробці</w:t>
            </w:r>
            <w:r>
              <w:rPr>
                <w:b/>
              </w:rPr>
              <w:br/>
              <w:t>для 80 мг in bulk: № 2800 (14х200): по 14 таблеток у блістері; по 200 блстерів у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352386-26/З-138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Цефорт, </w:t>
            </w:r>
            <w:r>
              <w:rPr>
                <w:b/>
              </w:rPr>
              <w:t>порошок для розчину для ін'єкцій або інфузій по 1 г,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352386-26/З-138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Цефорт, </w:t>
            </w:r>
            <w:r>
              <w:rPr>
                <w:b/>
              </w:rPr>
              <w:t>порошок для розчину для ін'єкцій або інфузій по 1 г,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352386-26/З-138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Цефорт, </w:t>
            </w:r>
            <w:r>
              <w:rPr>
                <w:b/>
              </w:rPr>
              <w:t>порошок для розчину для ін'єкцій або інфузій по 1 г,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336983-25/З-147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тверді;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336983-25/З-147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тверді;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336983-25/З-147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тверді;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</w:t>
            </w:r>
            <w:r>
              <w:rPr>
                <w:b/>
              </w:rPr>
              <w:t>ті оболонкою, по 500 мг: по 10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вкриті оболонкою, по 500 мг: по 10</w:t>
            </w:r>
            <w:r>
              <w:rPr>
                <w:b/>
              </w:rPr>
              <w:t xml:space="preserve">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вкриті оболонкою, по 500 мг: по 10</w:t>
            </w:r>
            <w:r>
              <w:rPr>
                <w:b/>
              </w:rPr>
              <w:t xml:space="preserve">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вкриті оболонкою, по 500 мг: по 10</w:t>
            </w:r>
            <w:r>
              <w:rPr>
                <w:b/>
              </w:rPr>
              <w:t xml:space="preserve">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4E64F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вкриті оболонкою, по 500 мг: по 10</w:t>
            </w:r>
            <w:r>
              <w:rPr>
                <w:b/>
              </w:rPr>
              <w:t xml:space="preserve">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4E64F7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4E64F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4E64F7">
      <w:pPr>
        <w:jc w:val="center"/>
        <w:rPr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360578-26/В-121 від 25.06.2026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таблетки, вкриті оболонкою, по 250 мг, по 500 мг; таблетки, вкриті оболонкою, по 250 мг: по 10 таблеток у блістері; по 1 блістеру у пачці з картону; по 10 таблеток у блістері; по 90 блістерів у коробці з картону; таблетки вкриті оболонкою, по 500 мг: по 10</w:t>
            </w:r>
            <w:r>
              <w:rPr>
                <w:b/>
              </w:rPr>
              <w:t xml:space="preserve"> таблеток у блістері; по 1 блістеру у пачці із картону; по 2 таблетки у блістері; по 70 блістерів у коробці з картону; по 10 таблеток у блістері; по 70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>11.09.2026 р. № 134</w:t>
            </w:r>
            <w:r>
              <w:rPr>
                <w:b/>
              </w:rPr>
              <w:t>0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64F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4E64F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E64F7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64F7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64F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64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4E64F7">
      <w:pPr>
        <w:jc w:val="center"/>
        <w:rPr>
          <w:b/>
          <w:lang w:val="uk-UA"/>
        </w:rPr>
      </w:pPr>
    </w:p>
    <w:p w:rsidR="00000000" w:rsidRDefault="004E64F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4E64F7" w:rsidRDefault="004E64F7">
      <w:pPr>
        <w:rPr>
          <w:b/>
          <w:lang w:val="uk-UA"/>
        </w:rPr>
      </w:pPr>
    </w:p>
    <w:sectPr w:rsidR="004E64F7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4F7" w:rsidRDefault="004E64F7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4E64F7" w:rsidRDefault="004E64F7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4F7" w:rsidRDefault="004E64F7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4E64F7" w:rsidRDefault="004E64F7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62CA4"/>
    <w:rsid w:val="004E64F7"/>
    <w:rsid w:val="00B6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6CB54-38A2-412F-AEAC-6792F57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158</Pages>
  <Words>170068</Words>
  <Characters>969390</Characters>
  <Application>Microsoft Office Word</Application>
  <DocSecurity>0</DocSecurity>
  <Lines>8078</Lines>
  <Paragraphs>2274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1137184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2026-10-05T13:53:00Z</dcterms:created>
  <dcterms:modified xsi:type="dcterms:W3CDTF">2026-10-05T13:53:00Z</dcterms:modified>
</cp:coreProperties>
</file>