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2E320E">
      <w:pPr>
        <w:spacing w:line="360" w:lineRule="auto"/>
        <w:jc w:val="right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341999-25/З-61, 342003-25/З-61, 342007-25/З-61, 342009-25/З-61, 342010-25/З-61, 342011-25/З-61, 342012-25/З-61, 342013-25/З-61, 342014-25/З-61, 342015-25/З-61, 342016-25/З-61, 342017-25/З-61, 342020-25/З-61, 342021-2</w:t>
            </w:r>
            <w:r>
              <w:rPr>
                <w:b/>
              </w:rPr>
              <w:t>5/З-61, 342022-25/З-61, 342023-25/З-61, 342025-25/З-61, 342026-25/З-61, 342027-25/З-61, 342028-25/З-61, 342029-25/З-61, 342877-25/З-92, 342878-25/З-92, 342879-25/З-92, 342880-25/З-92, 342881-25/З-92, 352483-26/З-61 від 29.07.2025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Назва лікарського засобу</w:t>
            </w:r>
            <w:r>
              <w:rPr>
                <w:b/>
              </w:rPr>
              <w:t xml:space="preserve">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Колдрекс хотрем зі смаком лимону, </w:t>
            </w:r>
            <w:r>
              <w:rPr>
                <w:b/>
              </w:rPr>
              <w:t>порошок для орального розчину по 5 г порошку у пакетику; по 5 або 10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</w:t>
      </w:r>
      <w:r>
        <w:rPr>
          <w:b/>
          <w:lang w:val="uk-UA"/>
        </w:rPr>
        <w:t>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341999-25/З-61, 342003-25/З-61, 342007-25/З-61, 342009-25/З-61, 342010-25/З-61, 342011-25/З-61, 342012-25/З-61, 342013-25/З-61, 342014-25/З-61, 342015-25/З-61, 342016-25/З-61, 342017-25/З-61, 342020-25/З-61, 342021-25/З-61, 342022-2</w:t>
            </w:r>
            <w:r>
              <w:rPr>
                <w:b/>
              </w:rPr>
              <w:t>5/З-61, 342023-25/З-61, 342025-25/З-61, 342026-25/З-61, 342027-25/З-61, 342028-25/З-61, 342029-25/З-61, 342877-25/З-92, 342878-25/З-92, 342879-25/З-92, 342880-25/З-92, 342881-25/З-92, 352483-26/З-61 від 29.07.2025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Колдрекс хотрем зі смаком лимону, </w:t>
            </w:r>
            <w:r>
              <w:rPr>
                <w:b/>
              </w:rPr>
              <w:t>порошок для орального розчину по 5 г порошку у пакетику; по 5 або 10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341999-25/З-61, 342003-25/З-61, 342007-25/З-61, 342009-25/З-61, 342010-25/З-61, 342011-25/З-61, 342012-25/З-61, 342013-25/З-61, 342014-25/З-61, 342015-25/З-61, 342016-25/З-61, 342017-25/З-61, 342020-25/З-61, 342021-25/З-61</w:t>
            </w:r>
            <w:r>
              <w:rPr>
                <w:b/>
              </w:rPr>
              <w:t>, 342022-25/З-61, 342023-25/З-61, 342025-25/З-61, 342026-25/З-61, 342027-25/З-61, 342028-25/З-61, 342029-25/З-61, 342877-25/З-92, 342878-25/З-92, 342879-25/З-92, 342880-25/З-92, 342881-25/З-92, 352483-26/З-61 від 29.07.2025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Колдрекс хотрем зі смаком лимону, </w:t>
            </w:r>
            <w:r>
              <w:rPr>
                <w:b/>
              </w:rPr>
              <w:t>порошок для орального розчину по 5 г порошку у пакетику; по 5 або 10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353032-26/З-137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розчин для інфузій, 500 мг/100 мл; по 100 мл у контейнері; по 1 контейнеру у полівінілхлоридній плівці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353032-26/З-137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розчин для інфузій, 500 мг/100 мл; по 100 мл у контейнері; по 1 контейнеру у полівінілхлоридній плівці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353032-26/З-137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розчин для інфузій, 500 мг/100 мл; по 100 мл у контейнері; по 1 контейнеру у полівінілхлоридній плівці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355401-26/З-117, 355402-26/З-117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Нексопрал, </w:t>
            </w:r>
            <w:r>
              <w:rPr>
                <w:b/>
              </w:rPr>
              <w:t>порошок для розчину для ін'єкцій та інфузій, 40 мг, у флаконі; по 1 або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355401-26/З-117, 355402-26/З-117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Нексопрал, </w:t>
            </w:r>
            <w:r>
              <w:rPr>
                <w:b/>
              </w:rPr>
              <w:t>порошок для розчину для ін'єкцій та інфузій, 40 мг, у флаконі; по 1 або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355401-26/З-117, 355402-26/З-117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Нексопрал, </w:t>
            </w:r>
            <w:r>
              <w:rPr>
                <w:b/>
              </w:rPr>
              <w:t>порошок для розчину для ін'єкцій та інфузій, 40 мг, у флаконі; по 1 або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358314-26/З-152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Міноксидил Інтелі, </w:t>
            </w:r>
            <w:r>
              <w:rPr>
                <w:b/>
              </w:rPr>
              <w:t>розчин нашкірний, 5 % або 2 %; по 60 мл у флаконі; по 1 флакону у комплекті з мірним насосом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</w:t>
            </w:r>
            <w:r>
              <w:rPr>
                <w:b/>
              </w:rPr>
              <w:t>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358314-26/З-152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Міноксидил Інтелі, </w:t>
            </w:r>
            <w:r>
              <w:rPr>
                <w:b/>
              </w:rPr>
              <w:t>розчин нашкірний, 5 % або 2 %; по 60 мл у флаконі; по 1 флакону у комплекті з мірним насосом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358314-26/З-152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Міноксидил Інтелі, </w:t>
            </w:r>
            <w:r>
              <w:rPr>
                <w:b/>
              </w:rPr>
              <w:t>розчин нашкірний, 5 % або 2 %; по 60 мл у флаконі; по 1 флакону у комплекті з мірним насосом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358314-26/З-152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Міноксидил Інтелі, </w:t>
            </w:r>
            <w:r>
              <w:rPr>
                <w:b/>
              </w:rPr>
              <w:t>розчин нашкірний, 5 % або 2 %; по 60 мл у флаконі; по 1 флакону у комплекті з мірним насосом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358314-26/З-152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>Міноксидил Інтелі,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розчин нашкірний, 5 % або 2 %; по 60 мл у флаконі; по 1 флакону у комплекті з мірним насосом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358314-26/З-152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Міноксидил Інтелі, </w:t>
            </w:r>
            <w:r>
              <w:rPr>
                <w:b/>
              </w:rPr>
              <w:t>розчин нашкірний, 5 % або 2 %; по 60 мл у флаконі; по 1 флакону у комплекті з мірним насосом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360021-26/З-28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Флеботон , </w:t>
            </w:r>
            <w:r>
              <w:rPr>
                <w:b/>
              </w:rPr>
              <w:t>гель 2 % по 40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360021-26/З-28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Флеботон , </w:t>
            </w:r>
            <w:r>
              <w:rPr>
                <w:b/>
              </w:rPr>
              <w:t>гель 2 % по 40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360021-26/З-28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Флеботон , </w:t>
            </w:r>
            <w:r>
              <w:rPr>
                <w:b/>
              </w:rPr>
              <w:t>гель 2 % по 40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359528-26/З-117, 359529-26/З-117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Периндоприл-Тева, </w:t>
            </w:r>
            <w:r>
              <w:rPr>
                <w:b/>
              </w:rPr>
              <w:t>таблетки, вкриті плівковою оболонкою, по 2,5 мг або по 5 мг, або по 10 мг по 30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</w:t>
            </w:r>
            <w:r>
              <w:rPr>
                <w:b/>
              </w:rPr>
              <w:t xml:space="preserve">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359528-26/З-117, 359529-26/З-117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Периндоприл-Тева, </w:t>
            </w:r>
            <w:r>
              <w:rPr>
                <w:b/>
              </w:rPr>
              <w:t>таблетки, вкриті плівковою оболонкою, по 2,5 мг або по 5 мг, або по 10 мг по 30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359528-26/З-117, 359529-26/З-117 ві</w:t>
            </w:r>
            <w:r>
              <w:rPr>
                <w:b/>
              </w:rPr>
              <w:t>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Периндоприл-Тева, </w:t>
            </w:r>
            <w:r>
              <w:rPr>
                <w:b/>
              </w:rPr>
              <w:t>таблетки, вкриті плівковою оболонкою, по 2,5 мг або по 5 мг, або по 10 мг по 30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359528-26/З-117, 359529-26/З-117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Периндоприл-Тева, </w:t>
            </w:r>
            <w:r>
              <w:rPr>
                <w:b/>
              </w:rPr>
              <w:t>таблетки, вкриті плівковою оболонкою, по 2,5 мг або по 5 мг, або по 10 мг по 30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359528-26/З-117, 359529-26/З-117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Периндоприл-Тева, </w:t>
            </w:r>
            <w:r>
              <w:rPr>
                <w:b/>
              </w:rPr>
              <w:t>таблетки, вкриті плівковою оболонкою, по 2,5 мг або по 5 мг, або по 10 мг по 30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359528-26/З-117, 359529-26/З-117 ві</w:t>
            </w:r>
            <w:r>
              <w:rPr>
                <w:b/>
              </w:rPr>
              <w:t>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Периндоприл-Тева, </w:t>
            </w:r>
            <w:r>
              <w:rPr>
                <w:b/>
              </w:rPr>
              <w:t>таблетки, вкриті плівковою оболонкою, по 2,5 мг або по 5 мг, або по 10 мг по 30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347933-25/В-116, 347934-25/В-116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Золмігрен® Спрей, </w:t>
            </w:r>
            <w:r>
              <w:rPr>
                <w:b/>
              </w:rPr>
              <w:t>спрей назальний дозований, 2,5 мг/доза або 5 мг/доза по 2 мл (20 доз)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347933-25/В-116, 347934-25/В-116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Золмігрен® Спрей, </w:t>
            </w:r>
            <w:r>
              <w:rPr>
                <w:b/>
              </w:rPr>
              <w:t>спрей назальний дозований, 2,5 мг/доза або 5 мг/доза по 2 мл (20 доз)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347933-25/В-116, 347934-25/В-116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Золмігрен® Спрей, </w:t>
            </w:r>
            <w:r>
              <w:rPr>
                <w:b/>
              </w:rPr>
              <w:t>спрей назальний дозований, 2,5 мг/доза або 5 мг/доза по 2 мл (20 доз)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347933-25/В-116, 347934-25/В-116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Золмігрен® Спрей, </w:t>
            </w:r>
            <w:r>
              <w:rPr>
                <w:b/>
              </w:rPr>
              <w:t>спрей назальний дозований, 2,5 мг/доза або 5 мг/доза по 2 мл (20 доз)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347933-25/В-116, 347934-25/В-116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Золмігрен® Спрей, </w:t>
            </w:r>
            <w:r>
              <w:rPr>
                <w:b/>
              </w:rPr>
              <w:t>спрей назальний дозований, 2,5 мг/доза або 5 мг/доза по 2 мл (20 доз)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347933-25/В-116, 347934-25/В-116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Золмігрен® Спрей, </w:t>
            </w:r>
            <w:r>
              <w:rPr>
                <w:b/>
              </w:rPr>
              <w:t>спрей назальний дозований, 2,5 мг/доза або 5 мг/доза по 2 мл (20 доз)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356552-26/З-117 від 14.04.2026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Ітоприд-Фармак , </w:t>
            </w:r>
            <w:r>
              <w:rPr>
                <w:b/>
              </w:rPr>
              <w:t>таблетки по 50 мг; по 10 таблеток у блістері, по 1 або по 4 або по 10 блістерів в картонну пачку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356552-26/З-117 від 14.04.2026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Ітоприд-Фармак , </w:t>
            </w:r>
            <w:r>
              <w:rPr>
                <w:b/>
              </w:rPr>
              <w:t>таблетки по 50 мг; по 10 таблеток у блістері, по 1 або по 4 або по 10 блістерів в картонну пачку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356552-26/З-117 від 14.04.2026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Ітоприд-Фармак , </w:t>
            </w:r>
            <w:r>
              <w:rPr>
                <w:b/>
              </w:rPr>
              <w:t>таблетки по 50 мг; по 10 таблеток у блістері, по 1 або по 4 або по 10 блістерів в картонну пачку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353072-26/В-137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Окситоцин-Біолік, </w:t>
            </w:r>
            <w:r>
              <w:rPr>
                <w:b/>
              </w:rPr>
              <w:t>розчин для ін'єкцій, 5 МО/мл</w:t>
            </w:r>
            <w:r>
              <w:rPr>
                <w:b/>
              </w:rPr>
              <w:br/>
            </w:r>
            <w:r>
              <w:rPr>
                <w:b/>
              </w:rPr>
              <w:t>по 1 мл в ампулі; по 10 ампул в пачці; по 1 мл в ампулі; по 5 ампул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353072-26/В-137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Окситоцин-Біолік, </w:t>
            </w:r>
            <w:r>
              <w:rPr>
                <w:b/>
              </w:rPr>
              <w:t>розчин для ін'єкцій, 5 МО/мл</w:t>
            </w:r>
            <w:r>
              <w:rPr>
                <w:b/>
              </w:rPr>
              <w:br/>
              <w:t>по 1 мл в ампулі; по 10 ампул в пачці; по 1 мл в ампулі; по 5 ампул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353072-26/В-137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Окситоцин-Біолік, </w:t>
            </w:r>
            <w:r>
              <w:rPr>
                <w:b/>
              </w:rPr>
              <w:t>розчин для ін'єкцій, 5 МО/мл</w:t>
            </w:r>
            <w:r>
              <w:rPr>
                <w:b/>
              </w:rPr>
              <w:br/>
            </w:r>
            <w:r>
              <w:rPr>
                <w:b/>
              </w:rPr>
              <w:t>по 1 мл в ампулі; по 10 ампул в пачці; по 1 мл в ампулі; по 5 ампул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359528-26/З-117, 359529-26/З-117 </w:t>
            </w:r>
            <w:r>
              <w:rPr>
                <w:b/>
              </w:rPr>
              <w:t>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Периндоприл-Тева, </w:t>
            </w:r>
            <w:r>
              <w:rPr>
                <w:b/>
              </w:rPr>
              <w:t>таблетки, вкриті плівковою оболонкою, по 2,5 мг або по 5 мг, або по 10 мг по 30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359528-26/З-117, 359529-26/З-117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Периндоприл-Тева, </w:t>
            </w:r>
            <w:r>
              <w:rPr>
                <w:b/>
              </w:rPr>
              <w:t>таблетки, вкриті плівковою оболонкою, по 2,5 мг або по 5 мг, або по 10 мг по 30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359528-26/З-117, 359529-26/З-117 ві</w:t>
            </w:r>
            <w:r>
              <w:rPr>
                <w:b/>
              </w:rPr>
              <w:t>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Периндоприл-Тева, </w:t>
            </w:r>
            <w:r>
              <w:rPr>
                <w:b/>
              </w:rPr>
              <w:t>таблетки, вкриті плівковою оболонкою, по 2,5 мг або по 5 мг, або по 10 мг по 30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355279-26/В-139, 355280-26/В-139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Ампісульбін®, </w:t>
            </w:r>
            <w:r>
              <w:rPr>
                <w:b/>
              </w:rPr>
              <w:t>порошок для розчину для ін'єкцій, по 1,5 г порошку у флаконі; по 1,5 г порошку у флаконі; по 10 флаконів з порошком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</w:t>
            </w:r>
            <w:r>
              <w:rPr>
                <w:b/>
              </w:rPr>
              <w:t>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355279-26/В-139, 355280-26/В-139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Ампісульбін®, </w:t>
            </w:r>
            <w:r>
              <w:rPr>
                <w:b/>
              </w:rPr>
              <w:t>порошок для розчину для ін'єкцій, по 1,5 г порошку у флаконі; по 1,5 г порошку у флаконі; по 10 флаконів з порошком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</w:t>
            </w:r>
            <w:r>
              <w:rPr>
                <w:b/>
              </w:rPr>
              <w:t>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355279-26/В-139, 355280-26/В-139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Ампісульбін®, </w:t>
            </w:r>
            <w:r>
              <w:rPr>
                <w:b/>
              </w:rPr>
              <w:t>порошок для розчину для ін'єкцій, по 1,5 г порошку у флаконі; по 1,5 г порошку у флаконі; по 10 флаконів з порошком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</w:t>
            </w:r>
            <w:r>
              <w:rPr>
                <w:b/>
              </w:rPr>
              <w:t>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345920-25/З-116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Лефлокад, </w:t>
            </w:r>
            <w:r>
              <w:rPr>
                <w:b/>
              </w:rPr>
              <w:t>таблетки, вкриті плівковою оболонкою, по 250 мг або по 500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345920-25/З-116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Лефлокад, </w:t>
            </w:r>
            <w:r>
              <w:rPr>
                <w:b/>
              </w:rPr>
              <w:t>таблетки, вкриті плівковою оболонкою, по 250 мг або по 500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345920-25/З-116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Лефлокад, </w:t>
            </w:r>
            <w:r>
              <w:rPr>
                <w:b/>
              </w:rPr>
              <w:t>таблетки, вкриті плівковою оболонкою, по 250 мг або по 500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345920-25/З-116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Лефлокад, </w:t>
            </w:r>
            <w:r>
              <w:rPr>
                <w:b/>
              </w:rPr>
              <w:t>таблетки, вкриті плівковою оболонкою, по 250 мг або по 500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345920-25/З-116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Лефлокад, </w:t>
            </w:r>
            <w:r>
              <w:rPr>
                <w:b/>
              </w:rPr>
              <w:t>таблетки, вкриті плівковою оболонкою, по 250 мг або по 500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345920-25/З-116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Лефлокад, </w:t>
            </w:r>
            <w:r>
              <w:rPr>
                <w:b/>
              </w:rPr>
              <w:t>таблетки, вкриті плівковою оболонкою, по 250 мг або по 500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358780-26/З-121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DX, </w:t>
            </w:r>
            <w:r>
              <w:rPr>
                <w:b/>
              </w:rPr>
              <w:t>по 4 таблетки у блістері; по 1 блістеру в картонній пачці; по 4 таблетки у блістері; по 1 блістеру в картонній пачці; по 10 пачок у груповій картонній упаковці; по 4 таблетки у блістері; по 1 блістеру в картонній пачці; по 20 пачок у груповій картонній упа</w:t>
            </w:r>
            <w:r>
              <w:rPr>
                <w:b/>
              </w:rPr>
              <w:t>ковці; по 10 таблеток у блістері; по 1 блістеру в картонній пачці; по 10 таблеток у блістері; по 1 блістеру в картонній пачці; по 10 пачок у груповій картонній упаковці; in bulk: по 5000 таблеток у подвійному поліетиленовому пакеті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>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358780-26/З-121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DX, </w:t>
            </w:r>
            <w:r>
              <w:rPr>
                <w:b/>
              </w:rPr>
              <w:t>по 4 таблетки у блістері; по 1 блістеру в картонній пачці; по 4 таблетки у блістері; по 1 блістеру в картонній пачці; по 10 пачок у груповій картонній упаковці; по 4 таблетки у блістері; по 1 блістеру в картонній пачці; по 20 пачок у груповій картонній упа</w:t>
            </w:r>
            <w:r>
              <w:rPr>
                <w:b/>
              </w:rPr>
              <w:t>ковці; по 10 таблеток у блістері; по 1 блістеру в картонній пачці; по 10 таблеток у блістері; по 1 блістеру в картонній пачці; по 10 пачок у груповій картонній упаковці; in bulk: по 5000 таблеток у подвійному поліетиленовому пакеті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>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358780-26/З-121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DX, </w:t>
            </w:r>
            <w:r>
              <w:rPr>
                <w:b/>
              </w:rPr>
              <w:t>по 4 таблетки у блістері; по 1 блістеру в картонній пачці; по 4 таблетки у блістері; по 1 блістеру в картонній пачці; по 10 пачок у груповій картонній упаковці; по 4 таблетки у блістері; по 1 блістеру в картонній пачці; по 20 пачок у груповій картонній упа</w:t>
            </w:r>
            <w:r>
              <w:rPr>
                <w:b/>
              </w:rPr>
              <w:t>ковці; по 10 таблеток у блістері; по 1 блістеру в картонній пачці; по 10 таблеток у блістері; по 1 блістеру в картонній пачці; по 10 пачок у груповій картонній упаковці; in bulk: по 5000 таблеток у подвійному поліетиленовому пакеті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>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356287-26/В-145, 356288-26/В-145, 356289-26/В-145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Статорем®-Н, </w:t>
            </w:r>
            <w:r>
              <w:rPr>
                <w:b/>
              </w:rPr>
              <w:t>таблетки по 10 мг/12,5 мг;</w:t>
            </w:r>
            <w:r>
              <w:rPr>
                <w:b/>
              </w:rPr>
              <w:br/>
              <w:t>таблетки по 20 мг/25 мг;</w:t>
            </w:r>
            <w:r>
              <w:rPr>
                <w:b/>
              </w:rPr>
              <w:br/>
              <w:t>для дозування 10 мг/12,5 мг:</w:t>
            </w:r>
            <w:r>
              <w:rPr>
                <w:b/>
              </w:rPr>
              <w:br/>
              <w:t>№28 (14х2): по 14 таблеток у блістері, по 2 блістери у картонній упаковці;</w:t>
            </w:r>
            <w:r>
              <w:rPr>
                <w:b/>
              </w:rPr>
              <w:br/>
              <w:t xml:space="preserve">№84 (14х6): по 14 таблеток у блістері, по 6 блістерів у картонній упаковці; </w:t>
            </w:r>
            <w:r>
              <w:rPr>
                <w:b/>
              </w:rPr>
              <w:br/>
              <w:t>для дозування 10 мг/12,</w:t>
            </w:r>
            <w:r>
              <w:rPr>
                <w:b/>
              </w:rPr>
              <w:t>5 мг та 20 мг/25 мг:</w:t>
            </w:r>
            <w:r>
              <w:rPr>
                <w:b/>
              </w:rPr>
              <w:br/>
              <w:t>№30 (10х3): по 10 таблеток у блістері, по 3 блістери у картонній упаковці;</w:t>
            </w:r>
            <w:r>
              <w:rPr>
                <w:b/>
              </w:rPr>
              <w:br/>
              <w:t>№60 (10х6): по 10 таблеток у блістері,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356287-26/В-145, 356288-26/В-145, 356289-26/В-145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Статорем®-Н, </w:t>
            </w:r>
            <w:r>
              <w:rPr>
                <w:b/>
              </w:rPr>
              <w:t>таблетки по 10 мг/12,5 мг;</w:t>
            </w:r>
            <w:r>
              <w:rPr>
                <w:b/>
              </w:rPr>
              <w:br/>
              <w:t>таблетки по 20 мг/25 мг;</w:t>
            </w:r>
            <w:r>
              <w:rPr>
                <w:b/>
              </w:rPr>
              <w:br/>
              <w:t>для дозування 10 мг/12,5 мг:</w:t>
            </w:r>
            <w:r>
              <w:rPr>
                <w:b/>
              </w:rPr>
              <w:br/>
            </w:r>
            <w:r>
              <w:rPr>
                <w:b/>
              </w:rPr>
              <w:t>№28 (14х2): по 14 таблеток у блістері, по 2 блістери у картонній упаковці;</w:t>
            </w:r>
            <w:r>
              <w:rPr>
                <w:b/>
              </w:rPr>
              <w:br/>
              <w:t xml:space="preserve">№84 (14х6): по 14 таблеток у блістері, по 6 блістерів у картонній упаковці; </w:t>
            </w:r>
            <w:r>
              <w:rPr>
                <w:b/>
              </w:rPr>
              <w:br/>
              <w:t>для дозування 10 мг/12,5 мг та 20 мг/25 мг:</w:t>
            </w:r>
            <w:r>
              <w:rPr>
                <w:b/>
              </w:rPr>
              <w:br/>
              <w:t>№30 (10х3): по 10 таблеток у блістері, по 3 блістери у карто</w:t>
            </w:r>
            <w:r>
              <w:rPr>
                <w:b/>
              </w:rPr>
              <w:t>нній упаковці;</w:t>
            </w:r>
            <w:r>
              <w:rPr>
                <w:b/>
              </w:rPr>
              <w:br/>
              <w:t>№60 (10х6): по 10 таблеток у блістері,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</w:t>
            </w:r>
            <w:r>
              <w:rPr>
                <w:sz w:val="16"/>
                <w:szCs w:val="16"/>
              </w:rPr>
              <w:t>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356287-26/В-145, 356288-26/В-145, 356289-26/В-145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Статорем®-Н, </w:t>
            </w:r>
            <w:r>
              <w:rPr>
                <w:b/>
              </w:rPr>
              <w:t>таблетки по 10 мг/12,5 мг;</w:t>
            </w:r>
            <w:r>
              <w:rPr>
                <w:b/>
              </w:rPr>
              <w:br/>
              <w:t>таблетки по 20 мг/25 мг;</w:t>
            </w:r>
            <w:r>
              <w:rPr>
                <w:b/>
              </w:rPr>
              <w:br/>
              <w:t>для дозування 10 мг/12,5 мг:</w:t>
            </w:r>
            <w:r>
              <w:rPr>
                <w:b/>
              </w:rPr>
              <w:br/>
              <w:t>№28 (14х2): по 14 таблеток у блістері, по 2 блістери у картонній упаковці;</w:t>
            </w:r>
            <w:r>
              <w:rPr>
                <w:b/>
              </w:rPr>
              <w:br/>
              <w:t>№84 (14х6): по 14 таблеток у блістері, по 6 блістерів у картонній упако</w:t>
            </w:r>
            <w:r>
              <w:rPr>
                <w:b/>
              </w:rPr>
              <w:t xml:space="preserve">вці; </w:t>
            </w:r>
            <w:r>
              <w:rPr>
                <w:b/>
              </w:rPr>
              <w:br/>
              <w:t>для дозування 10 мг/12,5 мг та 20 мг/25 мг:</w:t>
            </w:r>
            <w:r>
              <w:rPr>
                <w:b/>
              </w:rPr>
              <w:br/>
              <w:t>№30 (10х3): по 10 таблеток у блістері, по 3 блістери у картонній упаковці;</w:t>
            </w:r>
            <w:r>
              <w:rPr>
                <w:b/>
              </w:rPr>
              <w:br/>
              <w:t>№60 (10х6): по 10 таблеток у блістері,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</w:t>
            </w:r>
            <w:r>
              <w:rPr>
                <w:b/>
              </w:rPr>
              <w:t>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356287-26/В-145, 356288-26/В-145, 356289-26/В-145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Статорем®-Н, </w:t>
            </w:r>
            <w:r>
              <w:rPr>
                <w:b/>
              </w:rPr>
              <w:t>таблетки по 10 мг/12,5 мг;</w:t>
            </w:r>
            <w:r>
              <w:rPr>
                <w:b/>
              </w:rPr>
              <w:br/>
              <w:t>таблетки по 20 мг/25 мг;</w:t>
            </w:r>
            <w:r>
              <w:rPr>
                <w:b/>
              </w:rPr>
              <w:br/>
              <w:t>для дозування 10 мг/12,5 мг:</w:t>
            </w:r>
            <w:r>
              <w:rPr>
                <w:b/>
              </w:rPr>
              <w:br/>
            </w:r>
            <w:r>
              <w:rPr>
                <w:b/>
              </w:rPr>
              <w:t>№28 (14х2): по 14 таблеток у блістері, по 2 блістери у картонній упаковці;</w:t>
            </w:r>
            <w:r>
              <w:rPr>
                <w:b/>
              </w:rPr>
              <w:br/>
              <w:t xml:space="preserve">№84 (14х6): по 14 таблеток у блістері, по 6 блістерів у картонній упаковці; </w:t>
            </w:r>
            <w:r>
              <w:rPr>
                <w:b/>
              </w:rPr>
              <w:br/>
              <w:t>для дозування 10 мг/12,5 мг та 20 мг/25 мг:</w:t>
            </w:r>
            <w:r>
              <w:rPr>
                <w:b/>
              </w:rPr>
              <w:br/>
              <w:t>№30 (10х3): по 10 таблеток у блістері, по 3 блістери у карто</w:t>
            </w:r>
            <w:r>
              <w:rPr>
                <w:b/>
              </w:rPr>
              <w:t>нній упаковці;</w:t>
            </w:r>
            <w:r>
              <w:rPr>
                <w:b/>
              </w:rPr>
              <w:br/>
              <w:t>№60 (10х6): по 10 таблеток у блістері,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356287-26/В-145, 356288-26/В-145, 356289-26/В-145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Статорем®-Н, </w:t>
            </w:r>
            <w:r>
              <w:rPr>
                <w:b/>
              </w:rPr>
              <w:t>таблетки по 10 мг/12,5 мг;</w:t>
            </w:r>
            <w:r>
              <w:rPr>
                <w:b/>
              </w:rPr>
              <w:br/>
              <w:t>таблетки по 20 мг/25 мг;</w:t>
            </w:r>
            <w:r>
              <w:rPr>
                <w:b/>
              </w:rPr>
              <w:br/>
              <w:t>для дозування 10 мг/12,5 мг:</w:t>
            </w:r>
            <w:r>
              <w:rPr>
                <w:b/>
              </w:rPr>
              <w:br/>
              <w:t>№28 (14х2): по 14 таблеток у блістері, по 2 блістери у картонній упаковці;</w:t>
            </w:r>
            <w:r>
              <w:rPr>
                <w:b/>
              </w:rPr>
              <w:br/>
              <w:t>№84 (14х6): по 14 таблеток у блістері, по 6 блістерів у картонній упако</w:t>
            </w:r>
            <w:r>
              <w:rPr>
                <w:b/>
              </w:rPr>
              <w:t xml:space="preserve">вці; </w:t>
            </w:r>
            <w:r>
              <w:rPr>
                <w:b/>
              </w:rPr>
              <w:br/>
              <w:t>для дозування 10 мг/12,5 мг та 20 мг/25 мг:</w:t>
            </w:r>
            <w:r>
              <w:rPr>
                <w:b/>
              </w:rPr>
              <w:br/>
              <w:t>№30 (10х3): по 10 таблеток у блістері, по 3 блістери у картонній упаковці;</w:t>
            </w:r>
            <w:r>
              <w:rPr>
                <w:b/>
              </w:rPr>
              <w:br/>
              <w:t>№60 (10х6): по 10 таблеток у блістері,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</w:t>
            </w:r>
            <w:r>
              <w:rPr>
                <w:b/>
              </w:rPr>
              <w:t>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356287-26/В-145, 356288-26/В-145, 356289-26/В-145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Статорем®-Н, </w:t>
            </w:r>
            <w:r>
              <w:rPr>
                <w:b/>
              </w:rPr>
              <w:t>таблетки по 10 мг/12,5 мг;</w:t>
            </w:r>
            <w:r>
              <w:rPr>
                <w:b/>
              </w:rPr>
              <w:br/>
              <w:t>таблетки по 20 мг/25 мг;</w:t>
            </w:r>
            <w:r>
              <w:rPr>
                <w:b/>
              </w:rPr>
              <w:br/>
              <w:t>для дозування 10 мг/12,5 мг:</w:t>
            </w:r>
            <w:r>
              <w:rPr>
                <w:b/>
              </w:rPr>
              <w:br/>
            </w:r>
            <w:r>
              <w:rPr>
                <w:b/>
              </w:rPr>
              <w:t>№28 (14х2): по 14 таблеток у блістері, по 2 блістери у картонній упаковці;</w:t>
            </w:r>
            <w:r>
              <w:rPr>
                <w:b/>
              </w:rPr>
              <w:br/>
              <w:t xml:space="preserve">№84 (14х6): по 14 таблеток у блістері, по 6 блістерів у картонній упаковці; </w:t>
            </w:r>
            <w:r>
              <w:rPr>
                <w:b/>
              </w:rPr>
              <w:br/>
              <w:t>для дозування 10 мг/12,5 мг та 20 мг/25 мг:</w:t>
            </w:r>
            <w:r>
              <w:rPr>
                <w:b/>
              </w:rPr>
              <w:br/>
              <w:t>№30 (10х3): по 10 таблеток у блістері, по 3 блістери у карто</w:t>
            </w:r>
            <w:r>
              <w:rPr>
                <w:b/>
              </w:rPr>
              <w:t>нній упаковці;</w:t>
            </w:r>
            <w:r>
              <w:rPr>
                <w:b/>
              </w:rPr>
              <w:br/>
              <w:t>№60 (10х6): по 10 таблеток у блістері,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345793-25/З-06, 360736-26/З-06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Левеніум, </w:t>
            </w:r>
            <w:r>
              <w:rPr>
                <w:b/>
              </w:rPr>
              <w:t>таблетки, вкриті плівковою оболонкою, по 250 мг, по 500 мг, по 750 мг; по 1000 мг, по 10 таблеток у блістері, по 3 або 5 блістерів у картонній упаковці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</w:t>
            </w:r>
            <w:r>
              <w:rPr>
                <w:b/>
              </w:rPr>
              <w:t>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345793-25/З-06, 360736-26/З-06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Левеніум, </w:t>
            </w:r>
            <w:r>
              <w:rPr>
                <w:b/>
              </w:rPr>
              <w:t>таблетки, вкриті плівковою оболонкою, по 250 мг, по 500 мг, по 750 мг; по 1000 мг, по 10 таблеток у блістері, по 3 або 5 блістерів у картонній упаковці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345793-25/З-06, 360736-26/З-06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Левеніум, </w:t>
            </w:r>
            <w:r>
              <w:rPr>
                <w:b/>
              </w:rPr>
              <w:t>таблетки, вкриті плівковою оболонкою, по 250 мг, по 500 мг, по 750 мг; по 1000 мг, по 10 таблеток у блістері, по 3 або 5 блістерів у картонній упаковці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345793-25/З-06, 360736-26/З-06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Левеніум, </w:t>
            </w:r>
            <w:r>
              <w:rPr>
                <w:b/>
              </w:rPr>
              <w:t>таблетки, вкриті плівковою оболонкою, по 250 мг, по 500 мг, по 750 мг; по 1000 мг, по 10 таблеток у блістері, по 3 або 5 блістерів у картонній упаковці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345793-25/З-06, 360736-26/З-06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Левеніум, </w:t>
            </w:r>
            <w:r>
              <w:rPr>
                <w:b/>
              </w:rPr>
              <w:t>таблетки, вкриті плівковою оболонкою, по 250 мг, по 500 мг, по 750 мг; по 1000 мг, по 10 таблеток у блістері, по 3 або 5 блістерів у картонній упаковці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345793-25/З-06, 360736-26/З-06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Левеніум, </w:t>
            </w:r>
            <w:r>
              <w:rPr>
                <w:b/>
              </w:rPr>
              <w:t>таблетки, вкриті плівковою оболонкою, по 250 мг, по 500 мг, по 750 мг; по 1000 мг, по 10 таблеток у блістері, по 3 або 5 блістерів у картонній упаковці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345793-25/З-06, 360736-26/З-06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Левеніум, </w:t>
            </w:r>
            <w:r>
              <w:rPr>
                <w:b/>
              </w:rPr>
              <w:t>таблетки, вкриті плівковою оболонкою, по 250 мг, по 500 мг, по 750 мг; по 1000 мг, по 10 таблеток у блістері, по 3 або 5 блістерів у картонній упаковці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345793-25/З-06, 360736-26/З-06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Левеніум, </w:t>
            </w:r>
            <w:r>
              <w:rPr>
                <w:b/>
              </w:rPr>
              <w:t>таблетки, вкриті плівковою оболонкою, по 250 мг, по 500 мг, по 750 мг; по 1000 мг, по 10 таблеток у блістері, по 3 або 5 блістерів у картонній упаковці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345793-25/З-06, 360736-26/З-06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Левеніум, </w:t>
            </w:r>
            <w:r>
              <w:rPr>
                <w:b/>
              </w:rPr>
              <w:t>таблетки, вкриті плівковою оболонкою, по 250 мг, по 500 мг, по 750 мг; по 1000 мг, по 10 таблеток у блістері, по 3 або 5 блістерів у картонній упаковці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345793-25/З-06, 360736-26/З-06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Левеніум, </w:t>
            </w:r>
            <w:r>
              <w:rPr>
                <w:b/>
              </w:rPr>
              <w:t>таблетки, вкриті плівковою оболонкою, по 250 мг, по 500 мг, по 750 мг; по 1000 мг, по 10 таблеток у блістері, по 3 або 5 блістерів у картонній упаковці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345793-25/З-06, 360736-26/З-06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Левеніум, </w:t>
            </w:r>
            <w:r>
              <w:rPr>
                <w:b/>
              </w:rPr>
              <w:t>таблетки, вкриті плівковою оболонкою, по 250 мг, по 500 мг, по 750 мг; по 1000 мг, по 10 таблеток у блістері, по 3 або 5 блістерів у картонній упаковці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345793-25/З-06, 360736-26/З-06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Левеніум, </w:t>
            </w:r>
            <w:r>
              <w:rPr>
                <w:b/>
              </w:rPr>
              <w:t>таблетки, вкриті плівковою оболонкою, по 250 мг, по 500 мг, по 750 мг; по 1000 мг, по 10 таблеток у блістері, по 3 або 5 блістерів у картонній упаковці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359718-26/В-61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>таблетки, вкриті плівковою оболонкою, по 1 мг або по 2 мг або по 4 мг по 10 таблеток у блістері; по 2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359718-26/В-61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>таблетки, вкриті плівковою оболонкою, по 1 мг або по 2 мг або по 4 мг по 10 таблеток у блістері; по 2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</w:t>
            </w:r>
            <w:r>
              <w:rPr>
                <w:b/>
              </w:rPr>
              <w:t xml:space="preserve">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359718-26/В-61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>таблетки, вкриті плівковою оболонкою, по 1 мг або по 2 мг або по 4 мг по 10 таблеток у блістері; по 2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</w:t>
            </w:r>
            <w:r>
              <w:rPr>
                <w:b/>
              </w:rPr>
              <w:t xml:space="preserve">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358389-26/В-61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Еналаприл, </w:t>
            </w:r>
            <w:r>
              <w:rPr>
                <w:b/>
              </w:rPr>
              <w:t>таблетки по 0,01 г по 10 таблеток у блістері; по 1 або 2, або 3, або 5, або 9 блістерів в пачці; in bulk: по 5000 таблеток у контейнерах.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358389-26/В-61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Еналаприл, </w:t>
            </w:r>
            <w:r>
              <w:rPr>
                <w:b/>
              </w:rPr>
              <w:t>таблетки по 0,01 г по 10 таблеток у блістері; по 1 або 2, або 3, або 5, або 9 блістерів в пачці; in bulk: по 5000 таблеток у контейнерах.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358389-26/В-61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Еналаприл, </w:t>
            </w:r>
            <w:r>
              <w:rPr>
                <w:b/>
              </w:rPr>
              <w:t>таблетки по 0,01 г по 10 таблеток у блістері; по 1 або 2, або 3, або 5, або 9 блістерів в пачці; in bulk: по 5000 таблеток у контейнерах.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333223-25/В-132, 333224-25/В-132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1000 мг, по 10 таблеток у блістері, по 3 блістери у коробці, по 15 таблеток у блістері, по 2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333223-25/В-132, 333224-25/В-132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1000 мг, по 10 таблеток у блістері, по 3 блістери у коробці, по 15 таблеток у блістері, по 2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333223-25/В-132, 333224-25/В-132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1000 мг, по 10 таблеток у блістері, по 3 блістери у коробці, по 15 таблеток у блістері, по 2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359504-26/В-138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Арипразол®, </w:t>
            </w:r>
            <w:r>
              <w:rPr>
                <w:b/>
              </w:rPr>
              <w:t>таблетки, по 10 мг, по 15 мг; по 10 таблеток у блістері; по 1,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359504-26/В-138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Арипразол®, </w:t>
            </w:r>
            <w:r>
              <w:rPr>
                <w:b/>
              </w:rPr>
              <w:t>таблетки, по 10 мг, по 15 мг; по 10 таблеток у блістері; по 1,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359504-26/В-138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Арипразол®, </w:t>
            </w:r>
            <w:r>
              <w:rPr>
                <w:b/>
              </w:rPr>
              <w:t>таблетки, по 10 мг, по 15 мг; по 10 таблеток у блістері; по 1,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</w:t>
            </w:r>
            <w:r>
              <w:rPr>
                <w:b/>
              </w:rPr>
              <w:t>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354638-26/В-139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таблетки по 10 мг;</w:t>
            </w:r>
            <w:r>
              <w:rPr>
                <w:b/>
              </w:rPr>
              <w:br/>
              <w:t>по 10 таблеток у блістері; по 1, 2, 9 або по 10 блістерів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354638-26/В-139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таблетки по 10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1, 2, 9 або по 10 блістерів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354638-26/В-139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таблетки по 10 мг;</w:t>
            </w:r>
            <w:r>
              <w:rPr>
                <w:b/>
              </w:rPr>
              <w:br/>
              <w:t>по 10 таблеток у блістері; по 1, 2, 9 або по 10 блістерів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358086-26/В-140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АКТЕМРА®, </w:t>
            </w:r>
            <w:r>
              <w:rPr>
                <w:b/>
              </w:rPr>
              <w:t>концентрат для розчину для інфузій, 20 мг/мл; по 80 мг/4 мл або 200 мг/10 мл, або 400 мг/20 мл у флаконі; по 1 або 4 флакони у картонній коробці з маркуванням українською мовою; по 80 мг/4 мл або 200 мг/10</w:t>
            </w:r>
            <w:r>
              <w:rPr>
                <w:b/>
              </w:rPr>
              <w:t xml:space="preserve"> мл, або 400 мг/20 мл у флаконі; по 1 або 4 флакони у картонній коробці з маркуванням англійською, французькою та арабською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358086-26/В-140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АКТЕМРА®, </w:t>
            </w:r>
            <w:r>
              <w:rPr>
                <w:b/>
              </w:rPr>
              <w:t>концентрат для розчину для інфузій, 20 мг/мл; по 80 мг/4 мл або 200 мг/10 мл, або 400 мг/20 мл у флаконі; по 1 або 4 флакони у картонній коробці з маркуванням українською мовою; по 80 мг/4 мл або 200 мг/10 мл, або 400 мг/20 мл у флаконі; по 1 або 4 флакони</w:t>
            </w:r>
            <w:r>
              <w:rPr>
                <w:b/>
              </w:rPr>
              <w:t xml:space="preserve"> у картонній коробці з маркуванням англійською, французькою та арабською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358086-26/В-140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АКТЕМРА®, </w:t>
            </w:r>
            <w:r>
              <w:rPr>
                <w:b/>
              </w:rPr>
              <w:t>концентрат для розчину для інфузій, 20 мг/мл; по 80 мг/4 мл або 200 мг/10 мл, або 400 мг/20 мл у флаконі; по 1 або 4 флакони у картонній коробці з маркуванням українською мовою; по 80 мг/4 мл або 200 мг/10 мл, або 400 мг/20 мл у флаконі; по 1 аб</w:t>
            </w:r>
            <w:r>
              <w:rPr>
                <w:b/>
              </w:rPr>
              <w:t>о 4 флакони у картонній коробці з маркуванням англійською, французькою та арабською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358389-26/В-61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Еналаприл, </w:t>
            </w:r>
            <w:r>
              <w:rPr>
                <w:b/>
              </w:rPr>
              <w:t>таблетки по 0,01 г по 10 таблеток у блістері; по 1 або 2, або 3, або 5, або 9 блістерів в пачці; in bulk: по 5000 таблеток у контейнерах.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358389-26/В-61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Еналаприл, </w:t>
            </w:r>
            <w:r>
              <w:rPr>
                <w:b/>
              </w:rPr>
              <w:t>таблетки по 0,01 г по 10 таблеток у блістері; по 1 або 2, або 3, або 5, або 9 блістерів в пачці; in bulk: по 5000 таблеток у контейнерах.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358389-26/В-61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Еналаприл, </w:t>
            </w:r>
            <w:r>
              <w:rPr>
                <w:b/>
              </w:rPr>
              <w:t>таблетки по 0,01 г по 10 таблеток у блістері; по 1 або 2, або 3, або 5, або 9 блістерів в пачці; in bulk: по 5000 таблеток у контейнерах.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</w:t>
            </w:r>
            <w:r>
              <w:rPr>
                <w:b/>
              </w:rPr>
              <w:t>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347918-25/З-45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Левоксимед, </w:t>
            </w:r>
            <w:r>
              <w:rPr>
                <w:b/>
              </w:rPr>
              <w:t>розчин для інфузій, 500 мг/100 мл, по 100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</w:t>
      </w:r>
      <w:r>
        <w:rPr>
          <w:b/>
          <w:lang w:val="uk-UA"/>
        </w:rPr>
        <w:t>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</w:t>
      </w:r>
      <w:r>
        <w:rPr>
          <w:b/>
          <w:lang w:val="uk-UA"/>
        </w:rPr>
        <w:t>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347918-25/З-45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Левоксимед, </w:t>
            </w:r>
            <w:r>
              <w:rPr>
                <w:b/>
              </w:rPr>
              <w:t>розчин для інфузій, 500 мг/100 мл, по 100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347918-25/З-45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Левоксимед, </w:t>
            </w:r>
            <w:r>
              <w:rPr>
                <w:b/>
              </w:rPr>
              <w:t>розчин для інфузій, 500 мг/100 мл, по 100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359243-26/В-96, 359244-26/В-96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Кромофарм®, </w:t>
            </w:r>
            <w:r>
              <w:rPr>
                <w:b/>
              </w:rPr>
              <w:t>спрей назальний 2 % по 15 мл у флаконі, забезпеченому насосом-дозатором з розпилювачем;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359243-26/В-96, 359244-26/В-96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Кромофарм®, </w:t>
            </w:r>
            <w:r>
              <w:rPr>
                <w:b/>
              </w:rPr>
              <w:t>спрей назальний 2 % по 15 мл у флаконі, забезпеченому насосом-дозатором з розпилювачем;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359243-26/В-96, 359244-26/В-96 від </w:t>
            </w:r>
            <w:r>
              <w:rPr>
                <w:b/>
              </w:rPr>
              <w:t>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Кромофарм®, </w:t>
            </w:r>
            <w:r>
              <w:rPr>
                <w:b/>
              </w:rPr>
              <w:t>спрей назальний 2 % по 15 мл у флаконі, забезпеченому насосом-дозатором з розпилювачем;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350981-25/З-124 від 29.12.2025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ГЕРЦЕПТИН®, </w:t>
            </w:r>
            <w:r>
              <w:rPr>
                <w:b/>
              </w:rPr>
              <w:t>розчин для ін`єкцій, 600 мг/5 мл; 1 флакон з розчином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350981-25/З-124 від 29.12.2025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ГЕРЦЕПТИН®, </w:t>
            </w:r>
            <w:r>
              <w:rPr>
                <w:b/>
              </w:rPr>
              <w:t>розчин для ін`єкцій, 600 мг/5 мл; 1 флакон з розчином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350981-25/З-124 від 29.12.2025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ГЕРЦЕПТИН®, </w:t>
            </w:r>
            <w:r>
              <w:rPr>
                <w:b/>
              </w:rPr>
              <w:t>розчин для ін`єкцій, 600 мг/5 мл; 1 флакон з розчином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359758-26/В-153, 359764-26/В-153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ЛІНЕЗОЛІД, </w:t>
            </w:r>
            <w:r>
              <w:rPr>
                <w:b/>
              </w:rPr>
              <w:t>таблетки, вкриті плівковою оболонкою, по 600 мг, по 10 таблеток у блістері, по 1 блістеру в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</w:t>
            </w:r>
            <w:r>
              <w:rPr>
                <w:b/>
              </w:rPr>
              <w:t xml:space="preserve">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359758-26/В-153, 359764-26/В-153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ЛІНЕЗОЛІД, </w:t>
            </w:r>
            <w:r>
              <w:rPr>
                <w:b/>
              </w:rPr>
              <w:t>таблетки, вкриті плівковою оболонкою, по 600 мг, по 10 таблеток у блістері, по 1 блістеру в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359758-26/В-153, 359764-26/В-153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ЛІНЕЗОЛІД, </w:t>
            </w:r>
            <w:r>
              <w:rPr>
                <w:b/>
              </w:rPr>
              <w:t>таблетки, вкриті плівковою оболонкою, по 600 мг, по 10 таблеток у блістері, по 1 блістеру в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358780-26/З-121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DX, </w:t>
            </w:r>
            <w:r>
              <w:rPr>
                <w:b/>
              </w:rPr>
              <w:t>по 4 таблетки у блістері; по 1 блістеру в картонній пачці; по 4 таблетки у блістері; по 1 блістеру в картонній пачці; по 10 пачок у груповій картонній упаковці; по 4 таблетки у блістері; по 1 блістеру в картонній пачці; по 20 пачок у груповій картонній упа</w:t>
            </w:r>
            <w:r>
              <w:rPr>
                <w:b/>
              </w:rPr>
              <w:t>ковці; по 10 таблеток у блістері; по 1 блістеру в картонній пачці; по 10 таблеток у блістері; по 1 блістеру в картонній пачці; по 10 пачок у груповій картонній упаковці; in bulk: по 5000 таблеток у подвійному поліетиленовому пакеті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>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358780-26/З-121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DX, </w:t>
            </w:r>
            <w:r>
              <w:rPr>
                <w:b/>
              </w:rPr>
              <w:t>по 4 таблетки у блістері; по 1 блістеру в картонній пачці; по 4 таблетки у блістері; по 1 блістеру в картонній пачці; по 10 пачок у груповій картонній упаковці; по 4 таблетки у блістері; по 1 блістеру в картонній пачці; по 20 пачок у груповій картонній упа</w:t>
            </w:r>
            <w:r>
              <w:rPr>
                <w:b/>
              </w:rPr>
              <w:t>ковці; по 10 таблеток у блістері; по 1 блістеру в картонній пачці; по 10 таблеток у блістері; по 1 блістеру в картонній пачці; по 10 пачок у груповій картонній упаковці; in bulk: по 5000 таблеток у подвійному поліетиленовому пакеті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>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358780-26/З-121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DX, </w:t>
            </w:r>
            <w:r>
              <w:rPr>
                <w:b/>
              </w:rPr>
              <w:t>по 4 таблетки у блістері; по 1 блістеру в картонній пачці; по 4 таблетки у блістері; по 1 блістеру в картонній пачці; по 10 пачок у груповій картонній упаковці; по 4 таблетки у блістері; по 1 блістеру в картонній пачці; по 20 пачок у груповій картонній упа</w:t>
            </w:r>
            <w:r>
              <w:rPr>
                <w:b/>
              </w:rPr>
              <w:t>ковці; по 10 таблеток у блістері; по 1 блістеру в картонній пачці; по 10 таблеток у блістері; по 1 блістеру в картонній пачці; по 10 пачок у груповій картонній упаковці; in bulk: по 5000 таблеток у подвійному поліетиленовому пакеті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>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359936-26/В-28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ТІОКОЛХІКОЗИД, </w:t>
            </w:r>
            <w:r>
              <w:rPr>
                <w:b/>
              </w:rPr>
              <w:t>розчин для ін'єкцій 4 мг/2 мл по 2 мл в ампулі, по 5 ампул у блістері з плівки,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359936-26/В-28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ТІОКОЛХІКОЗИД, </w:t>
            </w:r>
            <w:r>
              <w:rPr>
                <w:b/>
              </w:rPr>
              <w:t>розчин для ін'єкцій 4 мг/2 мл по 2 мл в ампулі, по 5 ампул у блістері з плівки,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359936-26/В-28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ТІОКОЛХІКОЗИД, </w:t>
            </w:r>
            <w:r>
              <w:rPr>
                <w:b/>
              </w:rPr>
              <w:t>розчин для ін'єкцій 4 мг/2 мл по 2 мл в ампулі, по 5 ампул у блістері з плівки,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343202-25/В-97, 343203-25/В-97, 343204-25/В-97, 343205-25/В-97, 343206-25/В-97, 343207-25/В-97, 343208-25/В-97, 343209-25/В-97, 343210-25/В-97, 343211-25/В-97, 343212-25/В-97, 343213-25/В-97, 343214-25/В-97, 343215-25/В-</w:t>
            </w:r>
            <w:r>
              <w:rPr>
                <w:b/>
              </w:rPr>
              <w:t>97, 343216-25/В-97, 343217-25/В-97, 343218-25/В-97, 343219-25/В-97, 343220-25/В-97, 358127-26/В-28 від 20.08.2025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Індоколлір® 0,1%, </w:t>
            </w:r>
            <w:r>
              <w:rPr>
                <w:b/>
              </w:rPr>
              <w:t>краплі очні, 1 мг/мл,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343202-25/В-97, 343203-25/В-97, 343204-25/В-97, 343205-25/В-97, 343206-25/В-97, 343207-25/В-</w:t>
            </w:r>
            <w:r>
              <w:rPr>
                <w:b/>
              </w:rPr>
              <w:t>97, 343208-25/В-97, 343209-25/В-97, 343210-25/В-97, 343211-25/В-97, 343212-25/В-97, 343213-25/В-97, 343214-25/В-97, 343215-25/В-97, 343216-25/В-97, 343217-25/В-97, 343218-25/В-97, 343219-25/В-97, 343220-25/В-97, 358127-26/В-28 від 20.08.2025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Індоколлір® 0,1%, </w:t>
            </w:r>
            <w:r>
              <w:rPr>
                <w:b/>
              </w:rPr>
              <w:t>краплі очні, 1 мг/мл,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343202-25/В-97, 343203-25/В-97, 343204-25/В-97, 343205-25/В-97, 343206-25/В-97, 343207-25/В-97, 343208-25/В-97, 343209-25/В-97, 343210-25/В-97, 343211-25/В-97, 343212-25/В-97, 343213-25/В-97, 343214-25/В-97, 343215-25/В-97</w:t>
            </w:r>
            <w:r>
              <w:rPr>
                <w:b/>
              </w:rPr>
              <w:t>, 343216-25/В-97, 343217-25/В-97, 343218-25/В-97, 343219-25/В-97, 343220-25/В-97, 358127-26/В-28 від 20.08.2025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Індоколлір® 0,1%, </w:t>
            </w:r>
            <w:r>
              <w:rPr>
                <w:b/>
              </w:rPr>
              <w:t>краплі очні, 1 мг/мл,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350043-25/В-97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Індоколлір® 0,1%, </w:t>
            </w:r>
            <w:r>
              <w:rPr>
                <w:b/>
              </w:rPr>
              <w:t>краплі очні, 1 мг/мл,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350043-25/В-97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Індоколлір® 0,1%, </w:t>
            </w:r>
            <w:r>
              <w:rPr>
                <w:b/>
              </w:rPr>
              <w:t>краплі очні, 1 мг/мл,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350043-25/В-97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Індоколлір® 0,1%, </w:t>
            </w:r>
            <w:r>
              <w:rPr>
                <w:b/>
              </w:rPr>
              <w:t>краплі очні, 1 мг/мл,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357207-26/В-28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 Форте, </w:t>
            </w:r>
            <w:r>
              <w:rPr>
                <w:b/>
              </w:rPr>
              <w:t>капсули по 6 капсул у блістері; по 2 або 4, або 8 блістерів у пачці; по 30 капсул у контейнері з кришкою з контролем першого відкриття, по 1 контейнеру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357207-26/В-28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 Форте, </w:t>
            </w:r>
            <w:r>
              <w:rPr>
                <w:b/>
              </w:rPr>
              <w:t>капсули по 6 капсул у блістері; по 2 або 4, або 8 блістерів у пачці; по 30 капсул у контейнері з кришкою з контролем першого відкриття, по 1 контейнеру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357207-26/В-28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 Форте, </w:t>
            </w:r>
            <w:r>
              <w:rPr>
                <w:b/>
              </w:rPr>
              <w:t>капсули по 6 капсул у блістері; по 2 або 4, або 8 блістерів у пачці; по 30 капсул у контейнері з кришкою з контролем першого відкриття, по 1 контейнеру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350342-25/З-124, 353672-26/З-124 </w:t>
            </w:r>
            <w:r>
              <w:rPr>
                <w:b/>
              </w:rPr>
              <w:t>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Кардіомагніл, </w:t>
            </w:r>
            <w:r>
              <w:rPr>
                <w:b/>
              </w:rPr>
              <w:t>таблетки, вкриті плівковою оболонкою, по 75 мг; по 30 або по 100 таблеток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350342-25/З-124, 353672-26/З-124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Кардіомагніл, </w:t>
            </w:r>
            <w:r>
              <w:rPr>
                <w:b/>
              </w:rPr>
              <w:t>таблетки, вкриті плівковою оболонкою, по 75 мг; по 30 або по 100 таблеток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350342-25/З-124, 353672-26/З-124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Кардіомагніл, </w:t>
            </w:r>
            <w:r>
              <w:rPr>
                <w:b/>
              </w:rPr>
              <w:t>таблетки, вкриті плівковою оболонкою, по 75 мг; по 30 або по 100 таблеток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357038-26/В-120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розчин для ін'єкцій, 10 мг/мл</w:t>
            </w:r>
            <w:r>
              <w:rPr>
                <w:b/>
              </w:rPr>
              <w:br/>
            </w:r>
            <w:r>
              <w:rPr>
                <w:b/>
              </w:rPr>
              <w:t>по 3,5 мл або 5 мл в ампулі; по 10 ампул у пачці з картону;</w:t>
            </w:r>
            <w:r>
              <w:rPr>
                <w:b/>
              </w:rPr>
              <w:br/>
              <w:t>по 3,5 мл або 5 мл в ампулі; по 5 ампул у блістері; по 2 блістери у пачці з картону;</w:t>
            </w:r>
            <w:r>
              <w:rPr>
                <w:b/>
              </w:rPr>
              <w:br/>
              <w:t>по 3,5 мл або 5 мл в ампулі; по 100 ампул у пачці з картону;</w:t>
            </w:r>
            <w:r>
              <w:rPr>
                <w:b/>
              </w:rPr>
              <w:br/>
              <w:t xml:space="preserve">in bulk: </w:t>
            </w:r>
            <w:r>
              <w:rPr>
                <w:b/>
              </w:rPr>
              <w:br/>
              <w:t>по 3,5 мл або 5 мл в ампулі; по 100 ампу</w:t>
            </w:r>
            <w:r>
              <w:rPr>
                <w:b/>
              </w:rPr>
              <w:t>л у коробці;</w:t>
            </w:r>
            <w:r>
              <w:rPr>
                <w:b/>
              </w:rPr>
              <w:br/>
              <w:t>по 3,5 мл або 5 мл в ампулі; по 5 ампул у блістері; по 20 блістерів у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357038-26/В-120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розчин для ін'єкцій, 10 мг/мл</w:t>
            </w:r>
            <w:r>
              <w:rPr>
                <w:b/>
              </w:rPr>
              <w:br/>
              <w:t>по 3,5 мл або 5 мл в ампулі; по 10 ампул у пачці з картону;</w:t>
            </w:r>
            <w:r>
              <w:rPr>
                <w:b/>
              </w:rPr>
              <w:br/>
              <w:t>по 3,5 мл або 5 мл в ампулі; по 5 ампул у блістері; по 2 блістери у пачці з картону;</w:t>
            </w:r>
            <w:r>
              <w:rPr>
                <w:b/>
              </w:rPr>
              <w:br/>
              <w:t>по 3,5 мл або 5 мл в ампулі; по 100 ампул у пачці з картону;</w:t>
            </w:r>
            <w:r>
              <w:rPr>
                <w:b/>
              </w:rPr>
              <w:br/>
              <w:t xml:space="preserve">in bulk: </w:t>
            </w:r>
            <w:r>
              <w:rPr>
                <w:b/>
              </w:rPr>
              <w:br/>
              <w:t xml:space="preserve">по 3,5 мл </w:t>
            </w:r>
            <w:r>
              <w:rPr>
                <w:b/>
              </w:rPr>
              <w:t>або 5 мл в ампулі; по 100 ампул у коробці;</w:t>
            </w:r>
            <w:r>
              <w:rPr>
                <w:b/>
              </w:rPr>
              <w:br/>
              <w:t>по 3,5 мл або 5 мл в ампулі; по 5 ампул у блістері; по 20 блістерів у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357038-26/В-120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розчин для ін'єкцій, 10 мг/мл</w:t>
            </w:r>
            <w:r>
              <w:rPr>
                <w:b/>
              </w:rPr>
              <w:br/>
              <w:t>по 3,5 мл або 5 мл в ампулі; по 10 ампул у пачці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по 3,5 мл або 5 мл в ампулі; по 5 ампул у блістері; по 2 блістери у пачці з картону;</w:t>
            </w:r>
            <w:r>
              <w:rPr>
                <w:b/>
              </w:rPr>
              <w:br/>
              <w:t>по 3,5 мл або 5 мл в ампулі; по 100 ампул у пачці з картону;</w:t>
            </w:r>
            <w:r>
              <w:rPr>
                <w:b/>
              </w:rPr>
              <w:br/>
              <w:t xml:space="preserve">in bulk: </w:t>
            </w:r>
            <w:r>
              <w:rPr>
                <w:b/>
              </w:rPr>
              <w:br/>
              <w:t>по 3,5 мл або 5 мл в ампулі; по 100 ампул у коробці;</w:t>
            </w:r>
            <w:r>
              <w:rPr>
                <w:b/>
              </w:rPr>
              <w:br/>
              <w:t>по 3,5 мл або 5 мл в ампулі; по 5 ампул у бліст</w:t>
            </w:r>
            <w:r>
              <w:rPr>
                <w:b/>
              </w:rPr>
              <w:t>ері; по 20 блістерів у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</w:t>
            </w:r>
            <w:r>
              <w:rPr>
                <w:szCs w:val="20"/>
              </w:rPr>
              <w:t>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357038-26/В-120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розчин для ін'єкцій, 10 мг/мл</w:t>
            </w:r>
            <w:r>
              <w:rPr>
                <w:b/>
              </w:rPr>
              <w:br/>
              <w:t>по 3,5 мл або 5 мл в ампулі; по 10 ампул у пачці з картону;</w:t>
            </w:r>
            <w:r>
              <w:rPr>
                <w:b/>
              </w:rPr>
              <w:br/>
              <w:t>по 3,5 мл або 5 мл в ампулі; по 5 ампул у блістері; по 2 блістери у пачці з картону;</w:t>
            </w:r>
            <w:r>
              <w:rPr>
                <w:b/>
              </w:rPr>
              <w:br/>
              <w:t>по 3,5 мл або 5 мл в ампулі; по 100 ампул у пачці з карто</w:t>
            </w:r>
            <w:r>
              <w:rPr>
                <w:b/>
              </w:rPr>
              <w:t>ну;</w:t>
            </w:r>
            <w:r>
              <w:rPr>
                <w:b/>
              </w:rPr>
              <w:br/>
              <w:t xml:space="preserve">in bulk: </w:t>
            </w:r>
            <w:r>
              <w:rPr>
                <w:b/>
              </w:rPr>
              <w:br/>
              <w:t>по 3,5 мл або 5 мл в ампулі; по 100 ампул у коробці;</w:t>
            </w:r>
            <w:r>
              <w:rPr>
                <w:b/>
              </w:rPr>
              <w:br/>
              <w:t>по 3,5 мл або 5 мл в ампулі; по 5 ампул у блістері; по 20 блістерів у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357038-26/В-120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розчин для ін'єкцій, 10 мг/мл</w:t>
            </w:r>
            <w:r>
              <w:rPr>
                <w:b/>
              </w:rPr>
              <w:br/>
              <w:t>по 3,5 мл або 5 мл в ампулі; по 10 ампул у пачці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по 3,5 мл або 5 мл в ампулі; по 5 ампул у блістері; по 2 блістери у пачці з картону;</w:t>
            </w:r>
            <w:r>
              <w:rPr>
                <w:b/>
              </w:rPr>
              <w:br/>
              <w:t>по 3,5 мл або 5 мл в ампулі; по 100 ампул у пачці з картону;</w:t>
            </w:r>
            <w:r>
              <w:rPr>
                <w:b/>
              </w:rPr>
              <w:br/>
              <w:t xml:space="preserve">in bulk: </w:t>
            </w:r>
            <w:r>
              <w:rPr>
                <w:b/>
              </w:rPr>
              <w:br/>
              <w:t>по 3,5 мл або 5 мл в ампулі; по 100 ампул у коробці;</w:t>
            </w:r>
            <w:r>
              <w:rPr>
                <w:b/>
              </w:rPr>
              <w:br/>
              <w:t>по 3,5 мл або 5 мл в ампулі; по 5 ампул у бліст</w:t>
            </w:r>
            <w:r>
              <w:rPr>
                <w:b/>
              </w:rPr>
              <w:t>ері; по 20 блістерів у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357038-26/В-120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розчин для ін'єкцій, 10 мг/мл</w:t>
            </w:r>
            <w:r>
              <w:rPr>
                <w:b/>
              </w:rPr>
              <w:br/>
              <w:t>по 3,5 мл або 5 мл в ампулі; по 10 ампул у пачці з картону;</w:t>
            </w:r>
            <w:r>
              <w:rPr>
                <w:b/>
              </w:rPr>
              <w:br/>
              <w:t>по 3,5 мл або 5 мл в ампулі; по 5 ампул у блістері; по 2 блістери у пачці з картону;</w:t>
            </w:r>
            <w:r>
              <w:rPr>
                <w:b/>
              </w:rPr>
              <w:br/>
              <w:t>по 3,5 мл або 5 мл в ампулі; по 100 ампул у пачці з картону;</w:t>
            </w:r>
            <w:r>
              <w:rPr>
                <w:b/>
              </w:rPr>
              <w:br/>
              <w:t xml:space="preserve">in bulk: </w:t>
            </w:r>
            <w:r>
              <w:rPr>
                <w:b/>
              </w:rPr>
              <w:br/>
              <w:t>по 3,5 мл або 5 мл в ампулі; по 100 ампул у коробці;</w:t>
            </w:r>
            <w:r>
              <w:rPr>
                <w:b/>
              </w:rPr>
              <w:br/>
              <w:t>по 3,5 мл або 5 мл в ампулі; по 5 ампул у блістері; по 20 блістерів у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357298-26/В-138, 357920-26/В-138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Віаль® Лайт, </w:t>
            </w:r>
            <w:r>
              <w:rPr>
                <w:b/>
              </w:rPr>
              <w:t>краплі очні, 0,5 мг/мл; по 10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357298-26/В-138, 357920-26/В-138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Віаль® Лайт, </w:t>
            </w:r>
            <w:r>
              <w:rPr>
                <w:b/>
              </w:rPr>
              <w:t>краплі очні, 0,5 мг/мл; по 10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357298-26/В-138, 357920-26/В-138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Віаль® Лайт, </w:t>
            </w:r>
            <w:r>
              <w:rPr>
                <w:b/>
              </w:rPr>
              <w:t>краплі очні, 0,5 мг/мл; по 10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356769-26/З-148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Лекокса, </w:t>
            </w:r>
            <w:r>
              <w:rPr>
                <w:b/>
              </w:rPr>
              <w:t xml:space="preserve">капсули тверді по 100 мг, по 10 капсул у блістері; по 2 або 5 блістерів у картонній коробці; капсули тверді по 200 мг, по </w:t>
            </w:r>
            <w:r>
              <w:rPr>
                <w:b/>
              </w:rPr>
              <w:t>10 капсул у блістері;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356769-26/З-148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Лекокса, </w:t>
            </w:r>
            <w:r>
              <w:rPr>
                <w:b/>
              </w:rPr>
              <w:t>капсули тверді по 100 мг, по 10 капсул у блістері; по 2 або 5 блістерів у картонній коробці; капсули тверді по 200 мг, по 10 капсул у блістері;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</w:t>
            </w:r>
            <w:r>
              <w:rPr>
                <w:b/>
              </w:rPr>
              <w:t>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356769-26/З-148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Лекокса, </w:t>
            </w:r>
            <w:r>
              <w:rPr>
                <w:b/>
              </w:rPr>
              <w:t>капсули тверді по 100 мг, по 10 капсул у блістері; по 2 або 5 блістерів у картонній коробці; капсули тверді по 200 мг, по 10 капсул у блістері;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</w:t>
            </w:r>
            <w:r>
              <w:rPr>
                <w:b/>
              </w:rPr>
              <w:t>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354485-26/З-148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Медетром, </w:t>
            </w:r>
            <w:r>
              <w:rPr>
                <w:b/>
              </w:rPr>
              <w:t>краплі очні, суспензія,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354485-26/З-148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Медетром, </w:t>
            </w:r>
            <w:r>
              <w:rPr>
                <w:b/>
              </w:rPr>
              <w:t>краплі очні, суспензія,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354485-26/З-148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Медетром, </w:t>
            </w:r>
            <w:r>
              <w:rPr>
                <w:b/>
              </w:rPr>
              <w:t>краплі очні, суспензія,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351723-26/З-148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Метакартин, </w:t>
            </w:r>
            <w:r>
              <w:rPr>
                <w:b/>
              </w:rPr>
              <w:t>розчин оральний 1 г/10 мл; по 10 мл у флаконах;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351723-26/З-148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Метакартин, </w:t>
            </w:r>
            <w:r>
              <w:rPr>
                <w:b/>
              </w:rPr>
              <w:t>розчин оральний 1 г/10 мл; по 10 мл у флаконах;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351723-26/З-148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Метакартин, </w:t>
            </w:r>
            <w:r>
              <w:rPr>
                <w:b/>
              </w:rPr>
              <w:t>розчин оральний 1 г/10 мл; по 10 мл у флаконах;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357892-26/В-148, 357893-26/В-148, 357894-26/В-148, 357895-26/В-148 від </w:t>
            </w:r>
            <w:r>
              <w:rPr>
                <w:b/>
              </w:rPr>
              <w:t>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Ламікон®, </w:t>
            </w:r>
            <w:r>
              <w:rPr>
                <w:b/>
              </w:rPr>
              <w:t>крем 1 %, по 15 г у тубі;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357892-26/В-148, 357893-26/В-148, 357894-26/В-148, 357895-26/В-148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Ламікон®, </w:t>
            </w:r>
            <w:r>
              <w:rPr>
                <w:b/>
              </w:rPr>
              <w:t>крем 1 %, по 15 г у тубі;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357892-26/В-148, 357893-26/В-148, 357894-26/В-148, 357895-26/В-148 від 11</w:t>
            </w:r>
            <w:r>
              <w:rPr>
                <w:b/>
              </w:rPr>
              <w:t>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Ламікон®, </w:t>
            </w:r>
            <w:r>
              <w:rPr>
                <w:b/>
              </w:rPr>
              <w:t>крем 1 %, по 15 г у тубі;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356769-26/З-148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Лекокса, </w:t>
            </w:r>
            <w:r>
              <w:rPr>
                <w:b/>
              </w:rPr>
              <w:t>капсули тверді по 100 мг, по 10 капсул у блістері; по 2 або 5 блістерів у картонній коробці; капсули тверді по 200 мг, по 10 капсул у блістері;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356769-26/З-148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Лекокса, </w:t>
            </w:r>
            <w:r>
              <w:rPr>
                <w:b/>
              </w:rPr>
              <w:t>капсули тверді по 100 мг, по 10 капсул у блістері; по 2 або 5 блістерів у картонній коробці; капсули тверді по 200 мг, по 10 капсул у блістері;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</w:t>
            </w:r>
            <w:r>
              <w:rPr>
                <w:b/>
              </w:rPr>
              <w:t>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356769-26/З-148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Лекокса, </w:t>
            </w:r>
            <w:r>
              <w:rPr>
                <w:b/>
              </w:rPr>
              <w:t>капсули тверді по 100 мг, по 10 капсул у блістері; по 2 або 5 блістерів у картонній коробці; капсули тверді по 200 мг, по 10 капсул у блістері;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</w:t>
            </w:r>
            <w:r>
              <w:rPr>
                <w:b/>
              </w:rPr>
              <w:t>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359504-26/В-138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Арипразол®, </w:t>
            </w:r>
            <w:r>
              <w:rPr>
                <w:b/>
              </w:rPr>
              <w:t>таблетки, по 10 мг, по 15 мг; по 10 таблеток у блістері; по 1,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359504-26/В-138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Арипразол®, </w:t>
            </w:r>
            <w:r>
              <w:rPr>
                <w:b/>
              </w:rPr>
              <w:t>таблетки, по 10 мг, по 15 мг; по 10 таблеток у блістері; по 1,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359504-26/В-138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Арипразол®, </w:t>
            </w:r>
            <w:r>
              <w:rPr>
                <w:b/>
              </w:rPr>
              <w:t>таблетки, по 10 мг, по 15 мг; по 10 таблеток у блістері; по 1,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</w:t>
            </w:r>
            <w:r>
              <w:rPr>
                <w:b/>
              </w:rPr>
              <w:t>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359520-26/З-116, 359522-26/З-116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Дарстін, </w:t>
            </w:r>
            <w:r>
              <w:rPr>
                <w:b/>
              </w:rPr>
              <w:t>гель, 10 мг/г; по 80 г гелю в алюмінієвій тубі з внутрішнім лаковим покриттям, закритій поліетиленовим ковпачком; по 1 тубі у комплекті з дозуючим шпателем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СЕЙД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</w:t>
      </w:r>
      <w:r>
        <w:rPr>
          <w:b/>
          <w:lang w:val="uk-UA"/>
        </w:rPr>
        <w:t>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359520-26/З-116, 359522-2</w:t>
            </w:r>
            <w:r>
              <w:rPr>
                <w:b/>
              </w:rPr>
              <w:t>6/З-116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Дарстін, </w:t>
            </w:r>
            <w:r>
              <w:rPr>
                <w:b/>
              </w:rPr>
              <w:t>гель, 10 мг/г; по 80 г гелю в алюмінієвій тубі з внутрішнім лаковим покриттям, закритій поліетиленовим ковпачком; по 1 тубі у комплекті з дозуючим шпателем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СЕЙД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359520-26/З-116, 359522-26/З-116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Дарстін, </w:t>
            </w:r>
            <w:r>
              <w:rPr>
                <w:b/>
              </w:rPr>
              <w:t>гель, 10 мг/г; по 80 г гелю в алюмінієвій тубі з внутрішнім лаковим покриттям, закритій поліетиленовим ковпачком; по 1 тубі у комплекті з дозуючим шпателем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СЕЙД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340128-25/З-152 від 26.06.2025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Тардиферон, </w:t>
            </w:r>
            <w:r>
              <w:rPr>
                <w:b/>
              </w:rPr>
              <w:t>таблетки, вкриті оболонкою, пролонгованої дії по 80 мг; по 10 таблеток у блістері; по 3 блістери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П'єр Фабр Медикамент,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340128-25/З-152 від 26.06.2025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Тардиферон, </w:t>
            </w:r>
            <w:r>
              <w:rPr>
                <w:b/>
              </w:rPr>
              <w:t>таблетки, вкриті оболонкою, пролонгованої дії по 80 мг; по 10 таблеток у блістері; по 3 блістери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П'єр Фабр Медикамент,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340128-25/З-152 від 26.06.2025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Тардиферон, </w:t>
            </w:r>
            <w:r>
              <w:rPr>
                <w:b/>
              </w:rPr>
              <w:t>таблетки, вкриті оболонкою, пролонгованої дії по 80 мг; по 10 таблеток у блістері; по 3 блістери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П'єр Фабр Медикамент,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357400-26/З-118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Розетин, </w:t>
            </w:r>
            <w:r>
              <w:rPr>
                <w:b/>
              </w:rPr>
              <w:t>таблетки, вкриті плівковою оболонкою, 10 мг/10 мг або 20 мг/10 мг по 10 таблеток у блістері,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357400-26/З-118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Розетин, </w:t>
            </w:r>
            <w:r>
              <w:rPr>
                <w:b/>
              </w:rPr>
              <w:t>таблетки, вкриті плівковою оболонкою, 10 мг/10 мг або 20 мг/10 мг по 10 таблеток у блістері,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357400-26/З-118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Розетин, </w:t>
            </w:r>
            <w:r>
              <w:rPr>
                <w:b/>
              </w:rPr>
              <w:t>таблетки, вкриті плівковою оболонкою, 10 мг/10 мг або 20 мг/10 мг по 10 таблеток у блістері,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</w:t>
            </w:r>
            <w:r>
              <w:rPr>
                <w:b/>
              </w:rPr>
              <w:t>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357400-26/З-118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Розетин, </w:t>
            </w:r>
            <w:r>
              <w:rPr>
                <w:b/>
              </w:rPr>
              <w:t>таблетки, вкриті плівковою оболонкою, 10 мг/10 мг або 20 мг/10 мг по 10 таблеток у блістері,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357400-26/З-118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Розетин, </w:t>
            </w:r>
            <w:r>
              <w:rPr>
                <w:b/>
              </w:rPr>
              <w:t>таблетки, вкриті плівковою оболонкою, 10 мг/10 мг або 20 мг/10 мг по 10 таблеток у блістері,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357400-26/З-118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Розетин, </w:t>
            </w:r>
            <w:r>
              <w:rPr>
                <w:b/>
              </w:rPr>
              <w:t>таблетки, вкриті плівковою оболонкою, 10 мг/10 мг або 20 мг/10 мг по 10 таблеток у блістері,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</w:t>
            </w:r>
            <w:r>
              <w:rPr>
                <w:b/>
              </w:rPr>
              <w:t>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359469-26/З-137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мг; по 75 мг;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359469-26/З-137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мг; по 75 мг;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</w:t>
            </w:r>
            <w:r>
              <w:rPr>
                <w:b/>
              </w:rPr>
              <w:t>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359469-26/З-137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мг; по 75 мг;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</w:t>
            </w:r>
            <w:r>
              <w:rPr>
                <w:b/>
              </w:rPr>
              <w:t>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359469-26/З-137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мг; по 75 мг;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</w:t>
            </w:r>
            <w:r>
              <w:rPr>
                <w:b/>
              </w:rPr>
              <w:t>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359469-26/З-137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мг; по 75 мг;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</w:t>
            </w:r>
            <w:r>
              <w:rPr>
                <w:b/>
              </w:rPr>
              <w:t>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359469-26/З-137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мг; по 75 мг;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</w:t>
            </w:r>
            <w:r>
              <w:rPr>
                <w:b/>
              </w:rPr>
              <w:t>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359469-26/З-137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мг; по 75 мг;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</w:t>
            </w:r>
            <w:r>
              <w:rPr>
                <w:b/>
              </w:rPr>
              <w:t>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359469-26/З-137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мг; по 75 мг;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</w:t>
            </w:r>
            <w:r>
              <w:rPr>
                <w:b/>
              </w:rPr>
              <w:t>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359469-26/З-137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мг; по 75 мг;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</w:t>
            </w:r>
            <w:r>
              <w:rPr>
                <w:b/>
              </w:rPr>
              <w:t>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359797-26/З-124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Бетадин®, </w:t>
            </w:r>
            <w:r>
              <w:rPr>
                <w:b/>
              </w:rPr>
              <w:t>мазь 10 %; по 20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359797-26/З-124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Бетадин®, </w:t>
            </w:r>
            <w:r>
              <w:rPr>
                <w:b/>
              </w:rPr>
              <w:t>мазь 10 %; по 20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359797-26/З-124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Бетадин®, </w:t>
            </w:r>
            <w:r>
              <w:rPr>
                <w:b/>
              </w:rPr>
              <w:t>мазь 10 %; по 20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358694-26/З-126, 358695-26/З-126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ЛевоНекст, </w:t>
            </w:r>
            <w:r>
              <w:rPr>
                <w:b/>
              </w:rPr>
              <w:t>краплі очні, розчин, 5 мг/мл;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358694-26/З-126, 358695-26/З-126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ЛевоНекст, </w:t>
            </w:r>
            <w:r>
              <w:rPr>
                <w:b/>
              </w:rPr>
              <w:t>краплі очні, розчин, 5 мг/мл;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358694-26/З-126, 358695-26/З-126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ЛевоНекст, </w:t>
            </w:r>
            <w:r>
              <w:rPr>
                <w:b/>
              </w:rPr>
              <w:t>краплі очні, розчин, 5 мг/мл;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359395-26/З-139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Залаїн овулі, </w:t>
            </w:r>
            <w:r>
              <w:rPr>
                <w:b/>
              </w:rPr>
              <w:t>песарії по 0,3 г, по 1 песарію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359395-26/З-139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Залаїн овулі, </w:t>
            </w:r>
            <w:r>
              <w:rPr>
                <w:b/>
              </w:rPr>
              <w:t>песарії по 0,3 г, по 1 песарію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359395-26/З-139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Залаїн овулі, </w:t>
            </w:r>
            <w:r>
              <w:rPr>
                <w:b/>
              </w:rPr>
              <w:t>песарії по 0,3 г, по 1 песарію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354970-26/З-100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Зоксі, </w:t>
            </w:r>
            <w:r>
              <w:rPr>
                <w:b/>
              </w:rPr>
              <w:t>таблетки, вкриті плівковою оболонкою, по 250 мг; таблетки, вкриті плівковою оболонкою, по 500 мг; по 3 таблетки у блістері; по 1 або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354970-26/З-100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Зоксі, </w:t>
            </w:r>
            <w:r>
              <w:rPr>
                <w:b/>
              </w:rPr>
              <w:t>таблетки, вкриті плівковою оболонкою, по 250 мг; таблетки, вкриті плівковою оболонкою, по 500 мг; по 3 таблетки у блістері; по 1 або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354970-26/З-100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Зоксі, </w:t>
            </w:r>
            <w:r>
              <w:rPr>
                <w:b/>
              </w:rPr>
              <w:t>таблетки, вкриті плівковою оболонкою, по 250 мг; таблетки, вкриті плівковою оболонкою, по 500 мг; по 3 таблетки у блістері; по 1 або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359979-26/З-147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ЛІФЕЛА, </w:t>
            </w:r>
            <w:r>
              <w:rPr>
                <w:b/>
              </w:rPr>
              <w:t xml:space="preserve">таблетки, вкриті плівковою оболонкою, по 180 мг; по 10 таблеток в блістері, по 3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359979-26/З-147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ЛІФЕЛА, </w:t>
            </w:r>
            <w:r>
              <w:rPr>
                <w:b/>
              </w:rPr>
              <w:t xml:space="preserve">таблетки, вкриті плівковою оболонкою, по 180 мг; по 10 таблеток в блістері, по 3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359979-26/З-147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ЛІФЕЛА, </w:t>
            </w:r>
            <w:r>
              <w:rPr>
                <w:b/>
              </w:rPr>
              <w:t xml:space="preserve">таблетки, вкриті плівковою оболонкою, по 180 мг; по 10 таблеток в блістері, по 3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354970-26/З-100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Зоксі, </w:t>
            </w:r>
            <w:r>
              <w:rPr>
                <w:b/>
              </w:rPr>
              <w:t>таблетки, вкриті плівковою оболонкою, по 250 мг; таблетки, вкриті плівковою оболонкою, по 500 мг; по 3 таблетки у блістері; по 1 або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ОРГАНОСИН ЛАЙФСАЄНСИЗ (ЕФ ЗЕТ І),</w:t>
            </w:r>
            <w:r>
              <w:rPr>
                <w:b/>
              </w:rPr>
              <w:t xml:space="preserve">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354970-26/З-100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Зоксі, </w:t>
            </w:r>
            <w:r>
              <w:rPr>
                <w:b/>
              </w:rPr>
              <w:t>таблетки, вкриті плівковою оболонкою, по 250 мг; таблетки, вкриті плівковою оболонкою, по 500 мг; по 3 таблетки у блістері; по 1 або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354970-26/З-100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Зоксі, </w:t>
            </w:r>
            <w:r>
              <w:rPr>
                <w:b/>
              </w:rPr>
              <w:t>таблетки, вкриті плівковою оболонкою, по 250 мг; таблетки, вкриті плівковою оболонкою, по 500 мг; по 3 таблетки у блістері; по 1 або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359316-26/З-146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Кетилепт®, </w:t>
            </w:r>
            <w:r>
              <w:rPr>
                <w:b/>
              </w:rPr>
              <w:t>таблетки, вкриті плівковою оболонкою, по 25 мг або по 100 мг, або по 200 мг, по 10 таблеток у блістері;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359316-26/З-146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Кетилепт®, </w:t>
            </w:r>
            <w:r>
              <w:rPr>
                <w:b/>
              </w:rPr>
              <w:t>таблетки, вкриті плівковою оболонкою, по 25 мг або по 100 мг, або по 200 мг, по 10 таблеток у блістері;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359316-26/З-146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Кетилепт®, </w:t>
            </w:r>
            <w:r>
              <w:rPr>
                <w:b/>
              </w:rPr>
              <w:t>таблетки, вкриті плівковою оболонкою, по 25 мг або по 100 мг, або по 200 мг, по 10 таблеток у блістері;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359316-26/З-146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Кетилепт®, </w:t>
            </w:r>
            <w:r>
              <w:rPr>
                <w:b/>
              </w:rPr>
              <w:t>таблетки, вкриті плівковою оболонкою, по 25 мг або по 100 мг, або по 200 мг, по 10 таблеток у блістері;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359316-26/З-146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Кетилепт®, </w:t>
            </w:r>
            <w:r>
              <w:rPr>
                <w:b/>
              </w:rPr>
              <w:t>таблетки, вкриті плівковою оболонкою, по 25 мг або по 100 мг, або по 200 мг, по 10 таблеток у блістері;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359316-26/З-146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Кетилепт®, </w:t>
            </w:r>
            <w:r>
              <w:rPr>
                <w:b/>
              </w:rPr>
              <w:t>таблетки, вкриті плівковою оболонкою, по 25 мг або по 100 мг, або по 200 мг, по 10 таблеток у блістері;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359311-26/З-146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мг; по 5 мг/10 мг; по 10 мг/10 мг; по 10 мг/5 мг; по 7 таблеток у блістері; по 4 або 8 блістерів у картонній упаковці; по 10 таблеток у блістері; по 3 або 9 блістерів у картонній упаков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359311-26/З-146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мг; по 5 мг/10 мг; по 10 мг/10 мг; по 10 мг/5 мг; 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359311-26/З-146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мг; по 5 мг/10 мг; по 10 мг/10 мг; по 10 мг/5 мг; 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359311-26/З-146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мг; по 5 мг/10 мг; по 10 мг/10 мг; по 10 мг/5 мг; 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359311-26/З-146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мг; по 5 мг/10 мг; по 10 мг/10 мг; по 10 мг/5 мг; 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359311-26/З-146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мг; по 5 мг/10 мг; по 10 мг/10 мг; по 10 мг/5 мг; 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359311-26/З-146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мг; по 5 мг/10 мг; по 10 мг/10 мг; по 10 мг/5 мг; 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359311-26/З-146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мг; по 5 мг/10 мг; по 10 мг/10 мг; по 10 мг/5 мг; 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359311-26/З-146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мг; по 5 мг/10 мг; по 10 мг/10 мг; по 10 мг/5 мг; 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359437-26/З-120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Стимулотон®, </w:t>
            </w:r>
            <w:r>
              <w:rPr>
                <w:b/>
              </w:rPr>
              <w:t xml:space="preserve">таблетки, вкриті плівковою оболонкою, по 100 мг по 14 таблеток у блістері; по 1 або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359437-26/З-120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Стимулотон®, </w:t>
            </w:r>
            <w:r>
              <w:rPr>
                <w:b/>
              </w:rPr>
              <w:t xml:space="preserve">таблетки, вкриті плівковою оболонкою, по 100 мг по 14 таблеток у блістері; по 1 або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359437-26/З-120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Стимулотон®, </w:t>
            </w:r>
            <w:r>
              <w:rPr>
                <w:b/>
              </w:rPr>
              <w:t xml:space="preserve">таблетки, вкриті плівковою оболонкою, по 100 мг по 14 таблеток у блістері; по 1 або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</w:t>
            </w:r>
            <w:r>
              <w:rPr>
                <w:b/>
              </w:rPr>
              <w:t xml:space="preserve">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343415-25/В-146, 343416-25/В-146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Могинин®,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50 мг по 1 або по 4 таблетки у блістері; по 1 блістеру у картонній упаковці; in bulk: по 1 таблетці у блістері; по 200 блістерів у картонній коробці; по 4 таблетки у блістері; по 200 блістерів у картонній коробці; або по 100 мг по 1 або по 4 таблетки у блі</w:t>
            </w:r>
            <w:r>
              <w:rPr>
                <w:b/>
              </w:rPr>
              <w:t>стері; по 1 блістеру у картонній упаковці; in bulk: по 1 таблетці у блістері; по 180 блістерів у картонній коробці; по 4 таблетки у блістері; по 150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АЛЛІАФАРМ ЄВРОПА,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343415-25/В-146, 343416-25/В-146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Могинин®,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50 мг по 1 або по 4 таблетки у блістері; по 1 блістеру у картонній упаковці; in bulk: по 1 таблетці у блістері; по 200 блістерів у картонній коробці; по 4 таблетки у блістері; по 200 блістерів у картонній коробці; або по 100 мг по 1 або по 4 таблетки у блі</w:t>
            </w:r>
            <w:r>
              <w:rPr>
                <w:b/>
              </w:rPr>
              <w:t>стері; по 1 блістеру у картонній упаковці; in bulk: по 1 таблетці у блістері; по 180 блістерів у картонній коробці; по 4 таблетки у блістері; по 150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АЛЛІАФАРМ ЄВРОПА,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07.09.2026 р. № </w:t>
            </w:r>
            <w:r>
              <w:rPr>
                <w:b/>
              </w:rPr>
              <w:t>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343415-25/В-146, 343416-25/В-146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Могинин®,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50 мг по 1 або по 4 таблетки у блістері; по 1 блістеру у картонній упаковці; in bulk: по 1 таблетці у блістері; по 200 блістерів у картонній коробці; по 4 таблетки у блістері; по 200 блістерів у картонній коробці; або по 100 мг по 1 або по 4 таблетки у блі</w:t>
            </w:r>
            <w:r>
              <w:rPr>
                <w:b/>
              </w:rPr>
              <w:t>стері; по 1 блістеру у картонній упаковці; in bulk: по 1 таблетці у блістері; по 180 блістерів у картонній коробці; по 4 таблетки у блістері; по 150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АЛЛІАФАРМ ЄВРОПА,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07.09.2026 р. № </w:t>
            </w:r>
            <w:r>
              <w:rPr>
                <w:b/>
              </w:rPr>
              <w:t>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343415-25/В-146, 343416-25/В-146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Могинин®,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50 мг по 1 або по 4 таблетки у блістері; по 1 блістеру у картонній упаковці; in bulk: по 1 таблетці у блістері; по 200 блістерів у картонній коробці; по 4 таблетки у блістері; по 200 блістерів у картонній коробці; або по 100 мг по 1 або по 4 таблетки у блі</w:t>
            </w:r>
            <w:r>
              <w:rPr>
                <w:b/>
              </w:rPr>
              <w:t>стері; по 1 блістеру у картонній упаковці; in bulk: по 1 таблетці у блістері; по 180 блістерів у картонній коробці; по 4 таблетки у блістері; по 150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АЛЛІАФАРМ ЄВРОПА,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07.09.2026 р. № </w:t>
            </w:r>
            <w:r>
              <w:rPr>
                <w:b/>
              </w:rPr>
              <w:t>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343415-25/В-146, 343416-25/В-146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Могинин®,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50 мг по 1 або по 4 таблетки у блістері; по 1 блістеру у картонній упаковці; in bulk: по 1 таблетці у блістері; по 200 блістерів у картонній коробці; по 4 таблетки у блістері; по 200 блістерів у картонній коробці; або по 100 мг по 1 або по 4 таблетки у блі</w:t>
            </w:r>
            <w:r>
              <w:rPr>
                <w:b/>
              </w:rPr>
              <w:t>стері; по 1 блістеру у картонній упаковці; in bulk: по 1 таблетці у блістері; по 180 блістерів у картонній коробці; по 4 таблетки у блістері; по 150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АЛЛІАФАРМ ЄВРОПА,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07.09.2026 р. № </w:t>
            </w:r>
            <w:r>
              <w:rPr>
                <w:b/>
              </w:rPr>
              <w:t>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343415-25/В-146, 343416-25/В-146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Могинин®,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50 мг по 1 або по 4 таблетки у блістері; по 1 блістеру у картонній упаковці; in bulk: по 1 таблетці у блістері; по 200 блістерів у картонній коробці; по 4 таблетки у блістері; по 200 блістерів у картонній коробці; або по 100 мг по 1 або по 4 таблетки у блі</w:t>
            </w:r>
            <w:r>
              <w:rPr>
                <w:b/>
              </w:rPr>
              <w:t>стері; по 1 блістеру у картонній упаковці; in bulk: по 1 таблетці у блістері; по 180 блістерів у картонній коробці; по 4 таблетки у блістері; по 150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АЛЛІАФАРМ ЄВРОПА,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07.09.2026 р. № </w:t>
            </w:r>
            <w:r>
              <w:rPr>
                <w:b/>
              </w:rPr>
              <w:t>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343415-25/В-146, 343416-25/В-146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Могинин®,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50 мг по 1 або по 4 таблетки у блістері; по 1 блістеру у картонній упаковці; in bulk: по 1 таблетці у блістері; по 200 блістерів у картонній коробці; по 4 таблетки у блістері; по 200 блістерів у картонній коробці; або по 100 мг по 1 або по 4 таблетки у блі</w:t>
            </w:r>
            <w:r>
              <w:rPr>
                <w:b/>
              </w:rPr>
              <w:t>стері; по 1 блістеру у картонній упаковці; in bulk: по 1 таблетці у блістері; по 180 блістерів у картонній коробці; по 4 таблетки у блістері; по 150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АЛЛІАФАРМ ЄВРОПА,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07.09.2026 р. № </w:t>
            </w:r>
            <w:r>
              <w:rPr>
                <w:b/>
              </w:rPr>
              <w:t>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343415-25/В-146, 343416-25/В-146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Могинин®,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50 мг по 1 або по 4 таблетки у блістері; по 1 блістеру у картонній упаковці; in bulk: по 1 таблетці у блістері; по 200 блістерів у картонній коробці; по 4 таблетки у блістері; по 200 блістерів у картонній коробці; або по 100 мг по 1 або по 4 таблетки у блі</w:t>
            </w:r>
            <w:r>
              <w:rPr>
                <w:b/>
              </w:rPr>
              <w:t>стері; по 1 блістеру у картонній упаковці; in bulk: по 1 таблетці у блістері; по 180 блістерів у картонній коробці; по 4 таблетки у блістері; по 150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АЛЛІАФАРМ ЄВРОПА,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07.09.2026 р. № </w:t>
            </w:r>
            <w:r>
              <w:rPr>
                <w:b/>
              </w:rPr>
              <w:t>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343415-25/В-146, 343416-25/В-146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Могинин®,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50 мг по 1 або по 4 таблетки у блістері; по 1 блістеру у картонній упаковці; in bulk: по 1 таблетці у блістері; по 200 блістерів у картонній коробці; по 4 таблетки у блістері; по 200 блістерів у картонній коробці; або по 100 мг по 1 або по 4 таблетки у блі</w:t>
            </w:r>
            <w:r>
              <w:rPr>
                <w:b/>
              </w:rPr>
              <w:t>стері; по 1 блістеру у картонній упаковці; in bulk: по 1 таблетці у блістері; по 180 блістерів у картонній коробці; по 4 таблетки у блістері; по 150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АЛЛІАФАРМ ЄВРОПА,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07.09.2026 р. № </w:t>
            </w:r>
            <w:r>
              <w:rPr>
                <w:b/>
              </w:rPr>
              <w:t>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343415-25/В-146, 343416-25/В-146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Могинин®,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50 мг по 1 або по 4 таблетки у блістері; по 1 блістеру у картонній упаковці; in bulk: по 1 таблетці у блістері; по 200 блістерів у картонній коробці; по 4 таблетки у блістері; по 200 блістерів у картонній коробці; або по 100 мг по 1 або по 4 таблетки у блі</w:t>
            </w:r>
            <w:r>
              <w:rPr>
                <w:b/>
              </w:rPr>
              <w:t>стері; по 1 блістеру у картонній упаковці; in bulk: по 1 таблетці у блістері; по 180 блістерів у картонній коробці; по 4 таблетки у блістері; по 150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АЛЛІАФАРМ ЄВРОПА,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343415-25/В-146, 343416-25/В-146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Могинин®,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50 мг по 1 або по 4 таблетки у блістері; по 1 блістеру у картонній упаковці; in bulk: по 1 таблетці у блістері; по 200 блістерів у картонній коробці; по 4 таблетки у блістері; по 200 блістерів у картонній коробці; або по 100 мг по 1 або по 4 таблетки у блі</w:t>
            </w:r>
            <w:r>
              <w:rPr>
                <w:b/>
              </w:rPr>
              <w:t>стері; по 1 блістеру у картонній упаковці; in bulk: по 1 таблетці у блістері; по 180 блістерів у картонній коробці; по 4 таблетки у блістері; по 150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АЛЛІАФАРМ ЄВРОПА,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07.09.2026 р. № </w:t>
            </w:r>
            <w:r>
              <w:rPr>
                <w:b/>
              </w:rPr>
              <w:t>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343415-25/В-146, 343416-25/В-146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Могинин®,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50 мг по 1 або по 4 таблетки у блістері; по 1 блістеру у картонній упаковці; in bulk: по 1 таблетці у блістері; по 200 блістерів у картонній коробці; по 4 таблетки у блістері; по 200 блістерів у картонній коробці; або по 100 мг по 1 або по 4 таблетки у блі</w:t>
            </w:r>
            <w:r>
              <w:rPr>
                <w:b/>
              </w:rPr>
              <w:t>стері; по 1 блістеру у картонній упаковці; in bulk: по 1 таблетці у блістері; по 180 блістерів у картонній коробці; по 4 таблетки у блістері; по 150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АЛЛІАФАРМ ЄВРОПА,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07.09.2026 р. № </w:t>
            </w:r>
            <w:r>
              <w:rPr>
                <w:b/>
              </w:rPr>
              <w:t>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359443-26/З-146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Меліпрамін®, </w:t>
            </w:r>
            <w:r>
              <w:rPr>
                <w:b/>
              </w:rPr>
              <w:t>таблетки, вкриті плівковою оболонкою, по 25 мг; по 50 таблеток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359443-26/З-146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Меліпрамін®, </w:t>
            </w:r>
            <w:r>
              <w:rPr>
                <w:b/>
              </w:rPr>
              <w:t>таблетки, вкриті плівковою оболонкою, по 25 мг; по 50 таблеток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359443-26/З-146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Меліпрамін®, </w:t>
            </w:r>
            <w:r>
              <w:rPr>
                <w:b/>
              </w:rPr>
              <w:t>таблетки, вкриті плівковою оболонкою, по 25 мг; по 50 таблеток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</w:t>
            </w:r>
            <w:r>
              <w:rPr>
                <w:b/>
              </w:rPr>
              <w:t xml:space="preserve">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359316-26/З-146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Кетилепт®, </w:t>
            </w:r>
            <w:r>
              <w:rPr>
                <w:b/>
              </w:rPr>
              <w:t>таблетки, вкриті плівковою оболонкою, по 25 мг або по 100 мг, або по 200 мг, по 10 таблеток у блістері;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359316-26/З-146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Кетилепт®, </w:t>
            </w:r>
            <w:r>
              <w:rPr>
                <w:b/>
              </w:rPr>
              <w:t>таблетки, вкриті плівковою оболонкою, по 25 мг або по 100 мг, або по 200 мг, по 10 таблеток у блістері;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359316-26/З-146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Кетилепт®, </w:t>
            </w:r>
            <w:r>
              <w:rPr>
                <w:b/>
              </w:rPr>
              <w:t>таблетки, вкриті плівковою оболонкою, по 25 мг або по 100 мг, або по 200 мг, по 10 таблеток у блістері;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359315-26/З-146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розчин для ін'єкцій 2 %, по 2 мл в ампулі; по 5 ампул у блістері; по 2 або по 20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359315-26/З-146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розчин для ін'єкцій 2 %, по 2 мл в ампулі; по 5 ампул у блістері; по 2 або по 20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359315-26/З-146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розчин для ін'єкцій 2 %, по 2 мл в ампулі; по 5 ампул у блістері; по 2 або по 20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359311-26/З-146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мг; по 5 мг/10 мг; по 10 мг/10 мг; по 10 мг/5 мг; по 7 таблеток у блістері; по 4 або 8 блістерів у картонній упаковці; по 10 таблеток у блістері; по 3 або 9 блістерів у картонній упаков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359311-26/З-146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мг; по 5 мг/10 мг; по 10 мг/10 мг; по 10 мг/5 мг; 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359311-26/З-146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мг; по 5 мг/10 мг; по 10 мг/10 мг; по 10 мг/5 мг; 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345065-25/В-100, 360957-26/В-100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Іриносиндан, </w:t>
            </w:r>
            <w:r>
              <w:rPr>
                <w:b/>
              </w:rPr>
              <w:t>концентрат для приготування розчину для інфузій, 20 мг/мл; по 2 мл або 5 мл, або 15 мл, або 25 мл у флаконі; по 1 флакону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345065-25/В-100, 360957-26/В-100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Іриносиндан, </w:t>
            </w:r>
            <w:r>
              <w:rPr>
                <w:b/>
              </w:rPr>
              <w:t>концентрат для приготування розчину для інфузій, 20 мг/мл; по 2 мл або 5 мл, або 15 мл, або 25 мл у флаконі; по 1 флакону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345065-25/В-100, 360957-26/В-100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Іриносиндан, </w:t>
            </w:r>
            <w:r>
              <w:rPr>
                <w:b/>
              </w:rPr>
              <w:t>концентрат для приготування розчину для інфузій, 20 мг/мл; по 2 мл або 5 мл, або 15 мл, або 25 мл у флаконі; по 1 флакону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358420-26/В-98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таблетки по 0,03 г по 10 таблеток у блістері; по 1 або 2 блістери у пачці з картону; по 10 таблеток у блістері; по 50 або 100 блістерів у пачці з картону; in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358420-26/В-98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таблетки по 0,03 г по 10 таблеток у блістері; по 1 або 2 блістери у пачці з картону; по 10 таблеток у блістері; по 50 або 100 блістерів у пачці з картону; in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358420-26/В-98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таблетки по 0,03 г по 10 таблеток у блістері; по 1 або 2 блістери у пачці з картону; по 10 таблеток у блістері; по 50 або 100 блістерів у пачці з картону; in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359959-26/В-146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АКВАВІТ-Д3 , </w:t>
            </w:r>
            <w:r>
              <w:rPr>
                <w:b/>
              </w:rPr>
              <w:t>розчин оральний, 375 мкг/мл (15000 МО/мл); по 10 мл у флаконі; по 1 флакону з пробкою-крапельницею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359959-26/В-146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АКВАВІТ-Д3 , </w:t>
            </w:r>
            <w:r>
              <w:rPr>
                <w:b/>
              </w:rPr>
              <w:t>розчин оральний, 375 мкг/мл (15000 МО/мл); по 10 мл у флаконі; по 1 флакону з пробкою-крапельницею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359959-26/В-146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АКВАВІТ-Д3 , </w:t>
            </w:r>
            <w:r>
              <w:rPr>
                <w:b/>
              </w:rPr>
              <w:t>розчин оральний, 375 мкг/мл (15000 МО/мл); по 10 мл у флаконі; по 1 флакону з пробкою-крапельницею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358157-26/В-146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Натрію хлорид, </w:t>
            </w:r>
            <w:r>
              <w:rPr>
                <w:b/>
              </w:rPr>
              <w:t xml:space="preserve">розчин для інфузій, 50 мг/мл по 200 мл у пляшках; по 200 мл, 400 мл у контейнерах полімерних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358157-26/В-146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Натрію хлорид, </w:t>
            </w:r>
            <w:r>
              <w:rPr>
                <w:b/>
              </w:rPr>
              <w:t xml:space="preserve">розчин для інфузій, 50 мг/мл по 200 мл у пляшках; по 200 мл, 400 мл у контейнерах полімерних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358157-26/В-146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Натрію хлорид, </w:t>
            </w:r>
            <w:r>
              <w:rPr>
                <w:b/>
              </w:rPr>
              <w:t xml:space="preserve">розчин для інфузій, 50 мг/мл по 200 мл у пляшках; по 200 мл, 400 мл у контейнерах полімерних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359761-26/В-145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МОКСИФЛОКСАЦИН, </w:t>
            </w:r>
            <w:r>
              <w:rPr>
                <w:b/>
              </w:rPr>
              <w:t>таблетки, вкриті плівковою оболонкою, по 400 мг</w:t>
            </w:r>
            <w:r>
              <w:rPr>
                <w:b/>
              </w:rPr>
              <w:br/>
              <w:t>по 5 або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</w:t>
      </w:r>
      <w:r>
        <w:rPr>
          <w:b/>
          <w:lang w:val="uk-UA"/>
        </w:rPr>
        <w:t>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</w:t>
            </w:r>
            <w:r>
              <w:rPr>
                <w:b/>
              </w:rPr>
              <w:t>59761-26/В-145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МОКСИФЛОКСАЦИН, </w:t>
            </w:r>
            <w:r>
              <w:rPr>
                <w:b/>
              </w:rPr>
              <w:t>таблетки, вкриті плівковою оболонкою, по 400 мг</w:t>
            </w:r>
            <w:r>
              <w:rPr>
                <w:b/>
              </w:rPr>
              <w:br/>
              <w:t>по 5 або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359761-26/В-145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МОКСИФЛОКСАЦИН, </w:t>
            </w:r>
            <w:r>
              <w:rPr>
                <w:b/>
              </w:rPr>
              <w:t>таблетки, вкриті плівковою оболонкою, по 400 мг</w:t>
            </w:r>
            <w:r>
              <w:rPr>
                <w:b/>
              </w:rPr>
              <w:br/>
            </w:r>
            <w:r>
              <w:rPr>
                <w:b/>
              </w:rPr>
              <w:t>по 5 або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355339-26/В-145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Лінезолідин, </w:t>
            </w:r>
            <w:r>
              <w:rPr>
                <w:b/>
              </w:rPr>
              <w:t>таблетки, вкриті плівковою оболонкою, по 600 мг;</w:t>
            </w:r>
            <w:r>
              <w:rPr>
                <w:b/>
              </w:rPr>
              <w:br/>
              <w:t>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355339-26/В-145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Лінезолідин, </w:t>
            </w:r>
            <w:r>
              <w:rPr>
                <w:b/>
              </w:rPr>
              <w:t>таблетки, вкриті плівковою оболонкою, по 600 мг;</w:t>
            </w:r>
            <w:r>
              <w:rPr>
                <w:b/>
              </w:rPr>
              <w:br/>
              <w:t>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355339-26/В-145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Лінезолідин, </w:t>
            </w:r>
            <w:r>
              <w:rPr>
                <w:b/>
              </w:rPr>
              <w:t>таблетки, вкриті плівковою оболонкою, по 600 мг;</w:t>
            </w:r>
            <w:r>
              <w:rPr>
                <w:b/>
              </w:rPr>
              <w:br/>
              <w:t>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354798-26/В-145, 354799-26/В-145, 354800-26/В-145, 354801-26/В-145, 354</w:t>
            </w:r>
            <w:r>
              <w:rPr>
                <w:b/>
              </w:rPr>
              <w:t>802-26/В-145, 354803-26/В-145, 354804-26/В-145, 354805-26/В-145, 354806-26/В-145, 354807-26/В-145, 354808-26/В-145, 354809-26/В-145, 354810-26/В-145, 361731-26/В-145, 361732-26/В-145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Еуфілін, </w:t>
            </w:r>
            <w:r>
              <w:rPr>
                <w:b/>
              </w:rPr>
              <w:t>розчин для ін`єкцій, 20 мг/мл;</w:t>
            </w:r>
            <w:r>
              <w:rPr>
                <w:b/>
              </w:rPr>
              <w:br/>
              <w:t>по 5 мл або 10 мл в ампулі; по 5 ампул у контурній чарунковій упаковці;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354798-26/В-145, 354799-26/В-145, 354800-26/В-145, 354801-26/В-145, 354802-26/В-145, 354803-26/В-145, 354804-26/В-145, 354805-26/В-145, 354806-26/В-145, 354807-26/В-145, 354808-26/В-145, 354809-26/В-145, 354810-26/В-145, 3</w:t>
            </w:r>
            <w:r>
              <w:rPr>
                <w:b/>
              </w:rPr>
              <w:t>61731-26/В-145, 361732-26/В-145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Еуфілін, </w:t>
            </w:r>
            <w:r>
              <w:rPr>
                <w:b/>
              </w:rPr>
              <w:t>розчин для ін`єкцій, 20 мг/мл;</w:t>
            </w:r>
            <w:r>
              <w:rPr>
                <w:b/>
              </w:rPr>
              <w:br/>
              <w:t>по 5 мл або 10 мл в ампулі; по 5 ампул у контурній чарунковій упаковці;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354798-26/В-145, 354799-26/В-145, 354800-26/В-145, 354801-26/В-145, 354802-26/В-145, 354803-26/В-145, 354804-26/В-145, 354805-26/В-145, 354806</w:t>
            </w:r>
            <w:r>
              <w:rPr>
                <w:b/>
              </w:rPr>
              <w:t>-26/В-145, 354807-26/В-145, 354808-26/В-145, 354809-26/В-145, 354810-26/В-145, 361731-26/В-145, 361732-26/В-145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Еуфілін, </w:t>
            </w:r>
            <w:r>
              <w:rPr>
                <w:b/>
              </w:rPr>
              <w:t>розчин для ін`єкцій, 20 мг/мл;</w:t>
            </w:r>
            <w:r>
              <w:rPr>
                <w:b/>
              </w:rPr>
              <w:br/>
            </w:r>
            <w:r>
              <w:rPr>
                <w:b/>
              </w:rPr>
              <w:t>по 5 мл або 10 мл в ампулі; по 5 ампул у контурній чарунковій упаковці;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358793-26/В-145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Вігест-КВ , </w:t>
            </w:r>
            <w:r>
              <w:rPr>
                <w:b/>
              </w:rPr>
              <w:t>таблетки по 2 мг;</w:t>
            </w:r>
            <w:r>
              <w:rPr>
                <w:b/>
              </w:rPr>
              <w:br/>
              <w:t>по 28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358793-26/В-145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Вігест-КВ , </w:t>
            </w:r>
            <w:r>
              <w:rPr>
                <w:b/>
              </w:rPr>
              <w:t>таблетки по 2 мг;</w:t>
            </w:r>
            <w:r>
              <w:rPr>
                <w:b/>
              </w:rPr>
              <w:br/>
              <w:t>по 28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358793-26/В-145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Вігест-КВ , </w:t>
            </w:r>
            <w:r>
              <w:rPr>
                <w:b/>
              </w:rPr>
              <w:t>таблетки по 2 мг;</w:t>
            </w:r>
            <w:r>
              <w:rPr>
                <w:b/>
              </w:rPr>
              <w:br/>
              <w:t>по 28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360043-26/В-145, 360044-26/В-145 від 17.06.2026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Пенталгін-ФС, </w:t>
            </w:r>
            <w:r>
              <w:rPr>
                <w:b/>
              </w:rPr>
              <w:t xml:space="preserve">таблетки; </w:t>
            </w:r>
            <w:r>
              <w:rPr>
                <w:b/>
              </w:rPr>
              <w:br/>
              <w:t>по 10 таблеток у блістері; по 1 блістеру в картонній пачці;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</w:t>
            </w:r>
            <w:r>
              <w:rPr>
                <w:b/>
              </w:rPr>
              <w:t>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360043-26/В-145, 360044-26/В-145 від 17.06.2026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Пенталгін-ФС, </w:t>
            </w:r>
            <w:r>
              <w:rPr>
                <w:b/>
              </w:rPr>
              <w:t xml:space="preserve">таблетки; </w:t>
            </w:r>
            <w:r>
              <w:rPr>
                <w:b/>
              </w:rPr>
              <w:br/>
              <w:t>по 10 таблеток у блістері; по 1 блістеру в картонній пачці;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360043-26/В-145, 360044-26/В-145 від 17.06.2026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Пенталгін-ФС, </w:t>
            </w:r>
            <w:r>
              <w:rPr>
                <w:b/>
              </w:rPr>
              <w:t xml:space="preserve">таблетки;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блістеру в картонній пачці;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358420-26/В-98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таблетки по 0,03 г по 10 таблеток у блістері; по 1 або 2 блістери у пачці з картону; по 10 таблеток у блістері; по 50 або 100 блістерів у пачці з картону; in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</w:t>
            </w:r>
            <w:r>
              <w:rPr>
                <w:b/>
              </w:rPr>
              <w:t>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358420-26/В-98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таблетки по 0,03 г по 10 таблеток у блістері; по 1 або 2 блістери у пачці з картону; по 10 таблеток у блістері; по 50 або 100 блістерів у пачці з картону; in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358420-26/В-98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таблетки по 0,03 г по 10 таблеток у блістері; по 1 або 2 блістери у пачці з картону; по 10 таблеток у блістері; по 50 або 100 блістерів у пачці з картону; in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360609-26/В-60, 360610-26/В-60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Сульфацил натрію, </w:t>
            </w:r>
            <w:r>
              <w:rPr>
                <w:b/>
              </w:rPr>
              <w:t xml:space="preserve">краплі очні 30 %; </w:t>
            </w:r>
            <w:r>
              <w:rPr>
                <w:b/>
              </w:rPr>
              <w:br/>
              <w:t>по 10 мл у пластиковому флаконі; по 1 флакону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360609-26/В-60, 360610-26/В-60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Сульфацил натрію, </w:t>
            </w:r>
            <w:r>
              <w:rPr>
                <w:b/>
              </w:rPr>
              <w:t xml:space="preserve">краплі очні 30 %; </w:t>
            </w:r>
            <w:r>
              <w:rPr>
                <w:b/>
              </w:rPr>
              <w:br/>
            </w:r>
            <w:r>
              <w:rPr>
                <w:b/>
              </w:rPr>
              <w:t>по 10 мл у пластиковому флаконі; по 1 флакону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360609-26/В-60, 360610-26/В-60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Сульфацил натрію, </w:t>
            </w:r>
            <w:r>
              <w:rPr>
                <w:b/>
              </w:rPr>
              <w:t xml:space="preserve">краплі очні 30 %; </w:t>
            </w:r>
            <w:r>
              <w:rPr>
                <w:b/>
              </w:rPr>
              <w:br/>
              <w:t>по 10 мл у пластиковому флаконі; по 1 флакону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357653-26/В-120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Сонміл, </w:t>
            </w:r>
            <w:r>
              <w:rPr>
                <w:b/>
              </w:rPr>
              <w:t>таблетки, вкриті плівковою оболонкою, по 15 мг;</w:t>
            </w:r>
            <w:r>
              <w:rPr>
                <w:b/>
              </w:rPr>
              <w:br/>
              <w:t xml:space="preserve">по 10 таблеток у блістері; по 1 або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357653-26/В-120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Сонміл, </w:t>
            </w:r>
            <w:r>
              <w:rPr>
                <w:b/>
              </w:rPr>
              <w:t>таблетки, вкриті плівковою оболонкою, по 15 мг;</w:t>
            </w:r>
            <w:r>
              <w:rPr>
                <w:b/>
              </w:rPr>
              <w:br/>
              <w:t xml:space="preserve">по 10 таблеток у блістері; по 1 або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357653-26/В-120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Сонміл, </w:t>
            </w:r>
            <w:r>
              <w:rPr>
                <w:b/>
              </w:rPr>
              <w:t>таблетки, вкриті плівковою оболонкою, по 15 мг;</w:t>
            </w:r>
            <w:r>
              <w:rPr>
                <w:b/>
              </w:rPr>
              <w:br/>
              <w:t xml:space="preserve">по 10 таблеток у блістері; по 1 або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359760-26/В-145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МЕТИЛУРАЦИЛ, </w:t>
            </w:r>
            <w:r>
              <w:rPr>
                <w:b/>
              </w:rPr>
              <w:t>мазь 10%;</w:t>
            </w:r>
            <w:r>
              <w:rPr>
                <w:b/>
              </w:rPr>
              <w:br/>
              <w:t>по 15 г, 25 г або 40 г у тубах;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359760-26/В-145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МЕТИЛУРАЦИЛ, </w:t>
            </w:r>
            <w:r>
              <w:rPr>
                <w:b/>
              </w:rPr>
              <w:t>мазь 10%;</w:t>
            </w:r>
            <w:r>
              <w:rPr>
                <w:b/>
              </w:rPr>
              <w:br/>
              <w:t>по 15 г, 25 г або 40 г у тубах;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</w:t>
            </w:r>
            <w:r>
              <w:t>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359760-26/В-145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МЕТИЛУРАЦИЛ, </w:t>
            </w:r>
            <w:r>
              <w:rPr>
                <w:b/>
              </w:rPr>
              <w:t>мазь 10%;</w:t>
            </w:r>
            <w:r>
              <w:rPr>
                <w:b/>
              </w:rPr>
              <w:br/>
              <w:t>по 15 г, 25 г або 40 г у тубах;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224848-19/З-97 від 17.12.2019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Мастодинон®, </w:t>
            </w:r>
            <w:r>
              <w:rPr>
                <w:b/>
              </w:rPr>
              <w:t>краплі оральні, по 50 мл або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224848-19/З-97 від 17.12.2019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Мастодинон®, </w:t>
            </w:r>
            <w:r>
              <w:rPr>
                <w:b/>
              </w:rPr>
              <w:t>краплі оральні, по 50 мл або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224848-19/З-97 від 17.12.2019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Мастодинон®, </w:t>
            </w:r>
            <w:r>
              <w:rPr>
                <w:b/>
              </w:rPr>
              <w:t>краплі оральні, по 50 мл або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349906-25/З-88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СЕРЕТИД ДИСКУС, </w:t>
            </w:r>
            <w:r>
              <w:rPr>
                <w:b/>
              </w:rPr>
              <w:t>порошок для інгаляцій, дозований, 50 мкг/100 мкг/дозу; 50 мкг/250 мкг/дозу; 50 мкг/500 мкг/дозу; по 60 доз у дискусі; по 1 дискусу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349906-25/З-88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СЕРЕТИД ДИСКУС, </w:t>
            </w:r>
            <w:r>
              <w:rPr>
                <w:b/>
              </w:rPr>
              <w:t>порошок для інгаляцій, дозований, 50 мкг/100 мкг/дозу; 50 мкг/250 мкг/дозу; 50 мкг/500 мкг/дозу; по 60 доз у дискусі; по 1 дискусу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349906-25/З-88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СЕРЕТИД ДИСКУС, </w:t>
            </w:r>
            <w:r>
              <w:rPr>
                <w:b/>
              </w:rPr>
              <w:t>порошок для інгаляцій, дозований, 50 мкг/100 мкг/дозу; 50 мкг/250 мкг/дозу; 50 мкг/500 мкг/дозу; по 60 доз у дискусі; по 1 дискусу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349906-25/З-88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СЕРЕТИД ДИСКУС, </w:t>
            </w:r>
            <w:r>
              <w:rPr>
                <w:b/>
              </w:rPr>
              <w:t>порошок для інгаляцій, дозований, 50 мкг/100 мкг/дозу; 50 мкг/250 мкг/дозу; 50 мкг/500 мкг/дозу; по 60 доз у дискусі; по 1 дискусу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349906-25/З-88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СЕРЕТИД ДИСКУС, </w:t>
            </w:r>
            <w:r>
              <w:rPr>
                <w:b/>
              </w:rPr>
              <w:t>порошок для інгаляцій, дозований, 50 мкг/100 мкг/дозу; 50 мкг/250 мкг/дозу; 50 мкг/500 мкг/дозу; по 60 доз у дискусі; по 1 дискусу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349906-25/З-88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СЕРЕТИД ДИСКУС, </w:t>
            </w:r>
            <w:r>
              <w:rPr>
                <w:b/>
              </w:rPr>
              <w:t>порошок для інгаляцій, дозований, 50 мкг/100 мкг/дозу; 50 мкг/250 мкг/дозу; 50 мкг/500 мкг/дозу; по 60 доз у дискусі; по 1 дискусу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349906-25/З-88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СЕРЕТИД ДИСКУС, </w:t>
            </w:r>
            <w:r>
              <w:rPr>
                <w:b/>
              </w:rPr>
              <w:t>порошок для інгаляцій, дозований, 50 мкг/100 мкг/дозу; 50 мкг/250 мкг/дозу; 50 мкг/500 мкг/дозу; по 60 доз у дискусі; по 1 дискусу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349906-25/З-88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СЕРЕТИД ДИСКУС, </w:t>
            </w:r>
            <w:r>
              <w:rPr>
                <w:b/>
              </w:rPr>
              <w:t>порошок для інгаляцій, дозований, 50 мкг/100 мкг/дозу; 50 мкг/250 мкг/дозу; 50 мкг/500 мкг/дозу; по 60 доз у дискусі; по 1 дискусу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349906-25/З-88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СЕРЕТИД ДИСКУС, </w:t>
            </w:r>
            <w:r>
              <w:rPr>
                <w:b/>
              </w:rPr>
              <w:t>порошок для інгаляцій, дозований, 50 мкг/100 мкг/дозу; 50 мкг/250 мкг/дозу; 50 мкг/500 мкг/дозу; по 60 доз у дискусі; по 1 дискусу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354560-26/В-97, 354561-26/В-97, 354562-26/В-97, 354563-26/В-97, 354564-26/В-97 від 17.03.2026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таблетки по 250 мг,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блістерів у картонній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354560-26/В-97, 354561-26/В-97, 354562-26/В-97, 354563-26/В-97, 354564-26/В-97 від 17.03.2026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таблетки по 250 мг,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блістерів у ка</w:t>
            </w:r>
            <w:r>
              <w:rPr>
                <w:b/>
              </w:rPr>
              <w:t>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354560-26/В-97, 354561-26/В-97, 354562-26/В-97, 354563-26/В-97, 354564-26/В-97 від 17.03.2026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таблетки по 250 мг,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блістерів у ка</w:t>
            </w:r>
            <w:r>
              <w:rPr>
                <w:b/>
              </w:rPr>
              <w:t>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345331-25/В-137, 345332-25/В-137, 345333-25/В-137, 345334-25/В-137, 345335-25/В-137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  <w:t>для виробника ТОВ "КУСУМ ФАРМА", Україна/ТОВ "ГЛЕДФАРМ ЛТД", Україна:</w:t>
            </w:r>
            <w:r>
              <w:rPr>
                <w:b/>
              </w:rPr>
              <w:br/>
              <w:t>по 10 таблеток у блістері; по 3 блістери в картонній упаковці; по 14 таблеток у блістері; по 2, по 4 або по 6 блістерів у картонній уп</w:t>
            </w:r>
            <w:r>
              <w:rPr>
                <w:b/>
              </w:rPr>
              <w:t>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>по 14 таблеток у блістері; по 2, по 4 або по 6 блістерів у картонній упаковці</w:t>
            </w:r>
            <w:r>
              <w:rPr>
                <w:b/>
              </w:rPr>
              <w:br/>
              <w:t>для 40 мг in bulk: № 8400 (14х600): по 14 таблеток у блістері; по 600 блістерів у картонній коробці</w:t>
            </w:r>
            <w:r>
              <w:rPr>
                <w:b/>
              </w:rPr>
              <w:br/>
              <w:t>для 80 мг in bulk: № 2800</w:t>
            </w:r>
            <w:r>
              <w:rPr>
                <w:b/>
              </w:rPr>
              <w:t xml:space="preserve"> (14х200): по 14 таблеток у блістері; по 200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345331-25/В-137, 345332-25/В-137, 345333-25/В-137, 345334-25/В-137, 345335-25/В-137 від 26.0</w:t>
            </w:r>
            <w:r>
              <w:rPr>
                <w:b/>
              </w:rPr>
              <w:t>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  <w:t>для виробника ТОВ "КУСУМ ФАРМА", Україна/ТОВ "ГЛЕДФАРМ ЛТД", Україна: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 xml:space="preserve">по 14 таблеток у блістері; по 2, по 4 або по 6 блістерів у картонній </w:t>
            </w:r>
            <w:r>
              <w:rPr>
                <w:b/>
              </w:rPr>
              <w:t>упаковці</w:t>
            </w:r>
            <w:r>
              <w:rPr>
                <w:b/>
              </w:rPr>
              <w:br/>
              <w:t>для 40 мг in bulk: № 8400 (14х600): по 14 таблеток у блістері; по 600 блістерів у картонній коробці</w:t>
            </w:r>
            <w:r>
              <w:rPr>
                <w:b/>
              </w:rPr>
              <w:br/>
              <w:t>для 80 мг in bulk: № 2800 (14х200): по 14 таблеток у блістері; по 200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345331-25/В-137, 345332-25/В-137, 345333-25/В-137, 345334-25/В-137, 345335-25/В-137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  <w:t>для виробника ТОВ "КУСУМ ФАРМА", Україна/ТОВ "ГЛЕДФАРМ ЛТД", Україна:</w:t>
            </w:r>
            <w:r>
              <w:rPr>
                <w:b/>
              </w:rPr>
              <w:br/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</w:t>
            </w:r>
            <w:r>
              <w:rPr>
                <w:b/>
              </w:rPr>
              <w:t>робника КУСУМ ХЕЛТХКЕР ПВТ ЛТД, Індія:</w:t>
            </w:r>
            <w:r>
              <w:rPr>
                <w:b/>
              </w:rPr>
              <w:br/>
              <w:t>по 14 таблеток у блістері; по 2, по 4 або по 6 блістерів у картонній упаковці</w:t>
            </w:r>
            <w:r>
              <w:rPr>
                <w:b/>
              </w:rPr>
              <w:br/>
              <w:t>для 40 мг in bulk: № 8400 (14х600): по 14 таблеток у блістері; по 600 блістерів у картонній коробці</w:t>
            </w:r>
            <w:r>
              <w:rPr>
                <w:b/>
              </w:rPr>
              <w:br/>
              <w:t xml:space="preserve">для 80 мг in bulk: № 2800 (14х200): по </w:t>
            </w:r>
            <w:r>
              <w:rPr>
                <w:b/>
              </w:rPr>
              <w:t>14 таблеток у блістері; по 200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</w:t>
            </w:r>
            <w:r>
              <w:rPr>
                <w:szCs w:val="20"/>
              </w:rPr>
              <w:t>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345331-25/В-137, 345332-25/В-137, 345333-25/В-137, 345334-25/В-137, 345</w:t>
            </w:r>
            <w:r>
              <w:rPr>
                <w:b/>
              </w:rPr>
              <w:t>335-25/В-137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  <w:t>для виробника ТОВ "КУСУМ ФАРМА", Україна/ТОВ "ГЛЕДФАРМ ЛТД", Україна: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 xml:space="preserve">по 14 таблеток у блістері; по 2, по 4 або по 6 блістерів у картонній </w:t>
            </w:r>
            <w:r>
              <w:rPr>
                <w:b/>
              </w:rPr>
              <w:t>упаковці</w:t>
            </w:r>
            <w:r>
              <w:rPr>
                <w:b/>
              </w:rPr>
              <w:br/>
              <w:t>для 40 мг in bulk: № 8400 (14х600): по 14 таблеток у блістері; по 600 блістерів у картонній коробці</w:t>
            </w:r>
            <w:r>
              <w:rPr>
                <w:b/>
              </w:rPr>
              <w:br/>
              <w:t>для 80 мг in bulk: № 2800 (14х200): по 14 таблеток у блістері; по 200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345331-25/В-137, 345332-25/В-137, 345333-25/В-137, 345334-25/В-137, 345335-25/В-137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  <w:t>для виробника ТОВ "КУСУМ ФАРМА", Україна/ТОВ "ГЛЕДФАРМ ЛТД", Україна:</w:t>
            </w:r>
            <w:r>
              <w:rPr>
                <w:b/>
              </w:rPr>
              <w:br/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</w:t>
            </w:r>
            <w:r>
              <w:rPr>
                <w:b/>
              </w:rPr>
              <w:t>робника КУСУМ ХЕЛТХКЕР ПВТ ЛТД, Індія:</w:t>
            </w:r>
            <w:r>
              <w:rPr>
                <w:b/>
              </w:rPr>
              <w:br/>
              <w:t>по 14 таблеток у блістері; по 2, по 4 або по 6 блістерів у картонній упаковці</w:t>
            </w:r>
            <w:r>
              <w:rPr>
                <w:b/>
              </w:rPr>
              <w:br/>
              <w:t>для 40 мг in bulk: № 8400 (14х600): по 14 таблеток у блістері; по 600 блістерів у картонній коробці</w:t>
            </w:r>
            <w:r>
              <w:rPr>
                <w:b/>
              </w:rPr>
              <w:br/>
              <w:t xml:space="preserve">для 80 мг in bulk: № 2800 (14х200): по </w:t>
            </w:r>
            <w:r>
              <w:rPr>
                <w:b/>
              </w:rPr>
              <w:t>14 таблеток у блістері; по 200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</w:t>
            </w:r>
            <w:r>
              <w:rPr>
                <w:szCs w:val="20"/>
              </w:rPr>
              <w:t>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345331-25/В-137, 345332-25/В-137, 345333-25/В-137, 345334-25/В-137, 345335-25/В-137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  <w:t>для виробника ТОВ "КУСУМ ФАРМА", Україна/ТОВ "ГЛЕДФАРМ ЛТД", Україна: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 xml:space="preserve">по 14 таблеток у блістері; по 2, по 4 або по 6 блістерів у картонній </w:t>
            </w:r>
            <w:r>
              <w:rPr>
                <w:b/>
              </w:rPr>
              <w:t>упаковці</w:t>
            </w:r>
            <w:r>
              <w:rPr>
                <w:b/>
              </w:rPr>
              <w:br/>
              <w:t>для 40 мг in bulk: № 8400 (14х600): по 14 таблеток у блістері; по 600 блістерів у картонній коробці</w:t>
            </w:r>
            <w:r>
              <w:rPr>
                <w:b/>
              </w:rPr>
              <w:br/>
              <w:t>для 80 мг in bulk: № 2800 (14х200): по 14 таблеток у блістері; по 200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345331-25/В-137, 345332-25/В-137, 345333-25/В-137, 345334-25/В-137, 345335-25/В-137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  <w:t>для виробника ТОВ "КУСУМ ФАРМА", Україна/ТОВ "ГЛЕДФАРМ ЛТД", Україна:</w:t>
            </w:r>
            <w:r>
              <w:rPr>
                <w:b/>
              </w:rPr>
              <w:br/>
              <w:t>по 10 таблеток у блістері; по 3 блістери в картонній упаковці; по 14 таблеток у блістері; по 2, по 4 або по 6 блістерів у картонній уп</w:t>
            </w:r>
            <w:r>
              <w:rPr>
                <w:b/>
              </w:rPr>
              <w:t>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>по 14 таблеток у блістері; по 2, по 4 або по 6 блістерів у картонній упаковці</w:t>
            </w:r>
            <w:r>
              <w:rPr>
                <w:b/>
              </w:rPr>
              <w:br/>
              <w:t>для 40 мг in bulk: № 8400 (14х600): по 14 таблеток у блістері; по 600 блістерів у картонній коробці</w:t>
            </w:r>
            <w:r>
              <w:rPr>
                <w:b/>
              </w:rPr>
              <w:br/>
              <w:t>для 80 мг in bulk: № 2800</w:t>
            </w:r>
            <w:r>
              <w:rPr>
                <w:b/>
              </w:rPr>
              <w:t xml:space="preserve"> (14х200): по 14 таблеток у блістері; по 200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</w:t>
            </w:r>
            <w:r>
              <w:rPr>
                <w:szCs w:val="20"/>
              </w:rPr>
              <w:t>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345331-25/В-137, 345332-25/В-137, 345333-25/В-137, 345334-25/В-137, 345335-25/В-137 від 26.0</w:t>
            </w:r>
            <w:r>
              <w:rPr>
                <w:b/>
              </w:rPr>
              <w:t>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  <w:t>для виробника ТОВ "КУСУМ ФАРМА", Україна/ТОВ "ГЛЕДФАРМ ЛТД", Україна: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 xml:space="preserve">по 14 таблеток у блістері; по 2, по 4 або по 6 блістерів у картонній </w:t>
            </w:r>
            <w:r>
              <w:rPr>
                <w:b/>
              </w:rPr>
              <w:t>упаковці</w:t>
            </w:r>
            <w:r>
              <w:rPr>
                <w:b/>
              </w:rPr>
              <w:br/>
              <w:t>для 40 мг in bulk: № 8400 (14х600): по 14 таблеток у блістері; по 600 блістерів у картонній коробці</w:t>
            </w:r>
            <w:r>
              <w:rPr>
                <w:b/>
              </w:rPr>
              <w:br/>
              <w:t>для 80 мг in bulk: № 2800 (14х200): по 14 таблеток у блістері; по 200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345331-25/В-137, 345332-25/В-137, 345333-25/В-137, 345334-25/В-137, 345335-25/В-137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  <w:t>для виробника ТОВ "КУСУМ ФАРМА", Україна/ТОВ "ГЛЕДФАРМ ЛТД", Україна:</w:t>
            </w:r>
            <w:r>
              <w:rPr>
                <w:b/>
              </w:rPr>
              <w:br/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</w:t>
            </w:r>
            <w:r>
              <w:rPr>
                <w:b/>
              </w:rPr>
              <w:t>робника КУСУМ ХЕЛТХКЕР ПВТ ЛТД, Індія:</w:t>
            </w:r>
            <w:r>
              <w:rPr>
                <w:b/>
              </w:rPr>
              <w:br/>
              <w:t>по 14 таблеток у блістері; по 2, по 4 або по 6 блістерів у картонній упаковці</w:t>
            </w:r>
            <w:r>
              <w:rPr>
                <w:b/>
              </w:rPr>
              <w:br/>
              <w:t>для 40 мг in bulk: № 8400 (14х600): по 14 таблеток у блістері; по 600 блістерів у картонній коробці</w:t>
            </w:r>
            <w:r>
              <w:rPr>
                <w:b/>
              </w:rPr>
              <w:br/>
              <w:t xml:space="preserve">для 80 мг in bulk: № 2800 (14х200): по </w:t>
            </w:r>
            <w:r>
              <w:rPr>
                <w:b/>
              </w:rPr>
              <w:t>14 таблеток у блістері; по 200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345331-25/В-137, 345332-25/В-137, 345333-25/В-137, 345334-25/В-137, 345</w:t>
            </w:r>
            <w:r>
              <w:rPr>
                <w:b/>
              </w:rPr>
              <w:t>335-25/В-137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  <w:t>для виробника ТОВ "КУСУМ ФАРМА", Україна/ТОВ "ГЛЕДФАРМ ЛТД", Україна: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 xml:space="preserve">по 14 таблеток у блістері; по 2, по 4 або по 6 блістерів у картонній </w:t>
            </w:r>
            <w:r>
              <w:rPr>
                <w:b/>
              </w:rPr>
              <w:t>упаковці</w:t>
            </w:r>
            <w:r>
              <w:rPr>
                <w:b/>
              </w:rPr>
              <w:br/>
              <w:t>для 40 мг in bulk: № 8400 (14х600): по 14 таблеток у блістері; по 600 блістерів у картонній коробці</w:t>
            </w:r>
            <w:r>
              <w:rPr>
                <w:b/>
              </w:rPr>
              <w:br/>
              <w:t>для 80 мг in bulk: № 2800 (14х200): по 14 таблеток у блістері; по 200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345331-25/В-137, 345332-25/В-137, 345333-25/В-137, 345334-25/В-137, 345335-25/В-137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</w:r>
            <w:r>
              <w:rPr>
                <w:b/>
              </w:rPr>
              <w:t>для виробника ТОВ "КУСУМ ФАРМА", Україна/ТОВ "ГЛЕДФАРМ ЛТД", Україна:</w:t>
            </w:r>
            <w:r>
              <w:rPr>
                <w:b/>
              </w:rPr>
              <w:br/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>по 14 таблеток у блістері; по 2, по 4 або по 6 блістерів у картонній упаковці</w:t>
            </w:r>
            <w:r>
              <w:rPr>
                <w:b/>
              </w:rPr>
              <w:br/>
              <w:t>для 40 мг in bulk: № 8400 (14х600): по 14 таблеток у блістері; по 600 блістерів у картонній коробці</w:t>
            </w:r>
            <w:r>
              <w:rPr>
                <w:b/>
              </w:rPr>
              <w:br/>
              <w:t>для 80 мг in bulk: № 2800 (14х200): по 14 таблеток у блістері; по 200 блістер</w:t>
            </w:r>
            <w:r>
              <w:rPr>
                <w:b/>
              </w:rPr>
              <w:t>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345331-25/В-137, 345332-25/В-137, 345333-25/В-137, 345334-25/В-137, 34533</w:t>
            </w:r>
            <w:r>
              <w:rPr>
                <w:b/>
              </w:rPr>
              <w:t>5-25/В-137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  <w:t>для виробника ТОВ "КУСУМ ФАРМА", Україна/ТОВ "ГЛЕДФАРМ ЛТД", Україна: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 xml:space="preserve">по 14 таблеток у блістері; по 2, по 4 або по 6 блістерів у картонній </w:t>
            </w:r>
            <w:r>
              <w:rPr>
                <w:b/>
              </w:rPr>
              <w:t>упаковці</w:t>
            </w:r>
            <w:r>
              <w:rPr>
                <w:b/>
              </w:rPr>
              <w:br/>
              <w:t>для 40 мг in bulk: № 8400 (14х600): по 14 таблеток у блістері; по 600 блістерів у картонній коробці</w:t>
            </w:r>
            <w:r>
              <w:rPr>
                <w:b/>
              </w:rPr>
              <w:br/>
              <w:t>для 80 мг in bulk: № 2800 (14х200): по 14 таблеток у блістері; по 200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360184-26/В-100 від 19.06.2026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Бактопік, </w:t>
            </w:r>
            <w:r>
              <w:rPr>
                <w:b/>
              </w:rPr>
              <w:t>мазь, 2 %; по 15 г мазі в алюмінієвій тубі, по 1 тубі у картонній упаковці; in bulk № 169 (1х169): по 15 г мазі в алюмінієвій тубі, по 169 туб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360184-26/В-100 від 19.06.2026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Бактопік, </w:t>
            </w:r>
            <w:r>
              <w:rPr>
                <w:b/>
              </w:rPr>
              <w:t>мазь, 2 %; по 15 г мазі в алюмінієвій тубі, по 1 тубі у картонній упаковці; in bulk № 169 (1х169): по 15 г мазі в алюмінієвій тубі, по 169 туб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360184-26/В-100 від 19.06.2026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Бактопік, </w:t>
            </w:r>
            <w:r>
              <w:rPr>
                <w:b/>
              </w:rPr>
              <w:t>мазь, 2 %; по 15 г мазі в алюмінієвій тубі, по 1 тубі у картонній упаковці; in bulk № 169 (1х169): по 15 г мазі в алюмінієвій тубі, по 169 туб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334107-25/В-144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Тималін, </w:t>
            </w:r>
            <w:r>
              <w:rPr>
                <w:b/>
              </w:rPr>
              <w:t>ліофілізат для розчину для ін'єкцій не менше 1,5 мг; 5 флаконів з ліофілізатом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334107-25/В-144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Тималін, </w:t>
            </w:r>
            <w:r>
              <w:rPr>
                <w:b/>
              </w:rPr>
              <w:t>ліофілізат для розчину для ін'єкцій не менше 1,5 мг; 5 флаконів з ліофілізатом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334107-25/В-144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Тималін, </w:t>
            </w:r>
            <w:r>
              <w:rPr>
                <w:b/>
              </w:rPr>
              <w:t>ліофілізат для розчину для ін'єкцій не менше 1,5 мг; 5 флаконів з ліофілізатом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335957-25/З-100, 349020-25/З-100, 349021-25/З-100, 351869-26/З-100, 359</w:t>
            </w:r>
            <w:r>
              <w:rPr>
                <w:b/>
              </w:rPr>
              <w:t>810-26/З-100 від 15.04.2025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Депакін Хроно® 500 мг, </w:t>
            </w:r>
            <w:r>
              <w:rPr>
                <w:b/>
              </w:rPr>
              <w:t>таблетки, вкриті плівковою оболонкою, пролонгованої дії, по 500 мг; № 30: по 30 таблеток у контейнері, закритому кришкою з вологопоглиначем,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335957-25/З-100, 349020-25/З-100, 349021-25/З-100, 351869-26/З-100, 359810-26/З-100 від 15.04.2025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Депакін Хроно® 500 мг, </w:t>
            </w:r>
            <w:r>
              <w:rPr>
                <w:b/>
              </w:rPr>
              <w:t>таблетки, вкриті плівковою оболонкою, пролонгованої дії, по 500 мг; № 30: по 30 таблеток у контейнері, закритому кришкою з вологопоглиначем,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335957-25/З-100, 349020-25/З-100, 349021-25/З-100, 351869-26/З-100, 359810-26/З-100 від 15.04.2025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Депакін Хроно® 500 мг, </w:t>
            </w:r>
            <w:r>
              <w:rPr>
                <w:b/>
              </w:rPr>
              <w:t>таблетки, вкриті плівковою оболонкою, пролонгованої дії, по 500 мг; № 30: по 30 таблеток у контейнері, закритому кришкою з вологопоглиначем,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360184-26/В-100 від 19.06.2026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Бактопік, </w:t>
            </w:r>
            <w:r>
              <w:rPr>
                <w:b/>
              </w:rPr>
              <w:t>мазь, 2 %; по 15 г мазі в алюмінієвій тубі, по 1 тубі у картонній упаковці; in bulk № 169 (1х169): по 15 г мазі в алюмінієвій тубі, по 169 туб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360184-26/В-100 від 19.06.2026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Бактопік, </w:t>
            </w:r>
            <w:r>
              <w:rPr>
                <w:b/>
              </w:rPr>
              <w:t>мазь, 2 %; по 15 г мазі в алюмінієвій тубі, по 1 тубі у картонній упаковці; in bulk № 169 (1х169): по 15 г мазі в алюмінієвій тубі, по 169 туб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360184-26/В-100 від 19.06.2026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Бактопік, </w:t>
            </w:r>
            <w:r>
              <w:rPr>
                <w:b/>
              </w:rPr>
              <w:t>мазь, 2 %; по 15 г мазі в алюмінієвій тубі, по 1 тубі у картонній упаковці; in bulk № 169 (1х169): по 15 г мазі в алюмінієвій тубі, по 169 туб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357388-26/В-117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таблетки по 0,01 г по 10 таблеток у блістері; по 1 або 2 блістери в пачці з картону; по 10 таблеток у блістері; по 50 або 100 блістерів у пачці з картону; in bulk: по 5000 таблеток у контейнерах пластмасо</w:t>
            </w:r>
            <w:r>
              <w:rPr>
                <w:b/>
              </w:rPr>
              <w:t>вих з кришкою з котролем першого розкриття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357388-26/В-117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таблетки по 0,01 г по 10 таблеток у блістері; по 1 або 2 блістери в пачці з картону; по 10 таблеток у блістері; по 50 або 100 блістерів у пачці з картону; in bulk: по 5000 таблеток у контейнерах пластмасових з кришкою з котролем першого розкриття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357388-26/В-117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таблетки по 0,01 г по 10 таблеток у блістері; по 1 або 2 блістери в пачці з картону; по 10 таблеток у блістері; по 50 або 100 блістерів у пачці з картону; in bulk: по 5000 таблеток у контейнерах пластмасових з кришкою з котролем першого розкриття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360612-26/В-61, 360613-26/В-61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Левоміцетин, </w:t>
            </w:r>
            <w:r>
              <w:rPr>
                <w:b/>
              </w:rPr>
              <w:t>краплі очні 0,25 % по 10 мл у флаконі пластиковому;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360612-26/В-61, 360613-26/В-61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Левоміцетин, </w:t>
            </w:r>
            <w:r>
              <w:rPr>
                <w:b/>
              </w:rPr>
              <w:t>краплі очні 0,25 % по 10 мл у флаконі пластиковому;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360612-26/В-61, 360613-26/В-61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Левоміцетин, </w:t>
            </w:r>
            <w:r>
              <w:rPr>
                <w:b/>
              </w:rPr>
              <w:t>краплі очні 0,25 % по 10 мл у флаконі пластиковому;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357388-26/В-117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таблетки по 0,01 г по 10 таблеток у блістері; по 1 або 2 блістери в пачці з картону; по 10 таблеток у блістері; по 50 або 100 блістерів у пачці з картону; in bulk: по 5000 таблеток у контейнерах пластмасових з кришкою з котролем пе</w:t>
            </w:r>
            <w:r>
              <w:rPr>
                <w:b/>
              </w:rPr>
              <w:t>ршого розкриття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357388-26/В-117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таблетки по 0,01 г по 10 таблеток у блістері; по 1 або 2 блістери в пачці з картону; по 10 таблеток у блістері; по 50 або 100 блістерів у пачці з картону; in bulk: по 5000 таблеток у контейнерах пластмасових з кришкою з котролем першого розкриття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357388-26/В-117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таблетки по 0,01 г по 10 таблеток у блістері; по 1 або 2 блістери в пачці з картону; по 10 таблеток у блістері; по 50 або 100 блістерів у пачці з картону; in bulk: по 5000 таблеток у контейнерах пластмасових з кришкою з котролем першого розкриття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357630-26/З-149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 xml:space="preserve">концентрат для розчину для інфузій, 25 мг/мл; по 4 мл (100 мг) у флаконі; по 1 флакону у коробці; по 16 мл (400 мг) у флаконі; по 1 флакону у коробці; in bulk: по 4 мл (100 мг) у флаконі; по 500 флаконів у коробці; in bulk: по 16 мл (400 мг) у флаконі; по </w:t>
            </w:r>
            <w:r>
              <w:rPr>
                <w:b/>
              </w:rPr>
              <w:t>500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357630-26/З-149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 xml:space="preserve">концентрат для розчину для інфузій, 25 мг/мл; по 4 мл (100 мг) у флаконі; по 1 флакону у коробці; по 16 мл (400 мг) у флаконі; по 1 флакону у коробці; in bulk: по 4 мл (100 мг) у флаконі; по 500 флаконів у коробці; in bulk: по 16 мл (400 мг) у флаконі; по </w:t>
            </w:r>
            <w:r>
              <w:rPr>
                <w:b/>
              </w:rPr>
              <w:t>500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357630-26/З-149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 xml:space="preserve">концентрат для розчину для інфузій, 25 мг/мл; по 4 мл (100 мг) у флаконі; по 1 флакону у коробці; по 16 мл (400 мг) у флаконі; по 1 флакону у коробці; in bulk: по 4 мл (100 мг) у флаконі; по 500 флаконів у коробці; in bulk: по 16 мл (400 мг) у флаконі; по </w:t>
            </w:r>
            <w:r>
              <w:rPr>
                <w:b/>
              </w:rPr>
              <w:t>500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357630-26/З-149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 xml:space="preserve">концентрат для розчину для інфузій, 25 мг/мл; по 4 мл (100 мг) у флаконі; по 1 флакону у коробці; по 16 мл (400 мг) у флаконі; по 1 флакону у коробці; in bulk: по 4 мл (100 мг) у флаконі; по 500 флаконів у коробці; in bulk: по 16 мл (400 мг) у флаконі; по </w:t>
            </w:r>
            <w:r>
              <w:rPr>
                <w:b/>
              </w:rPr>
              <w:t>500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357630-26/З-149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 xml:space="preserve">концентрат для розчину для інфузій, 25 мг/мл; по 4 мл (100 мг) у флаконі; по 1 флакону у коробці; по 16 мл (400 мг) у флаконі; по 1 флакону у коробці; in bulk: по 4 мл (100 мг) у флаконі; по 500 флаконів у коробці; in bulk: по 16 мл (400 мг) у флаконі; по </w:t>
            </w:r>
            <w:r>
              <w:rPr>
                <w:b/>
              </w:rPr>
              <w:t>500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</w:t>
            </w:r>
            <w:r>
              <w:rPr>
                <w:sz w:val="16"/>
                <w:szCs w:val="16"/>
              </w:rPr>
              <w:t xml:space="preserve">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357630-26/З-149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 xml:space="preserve">концентрат для розчину для інфузій, 25 мг/мл; по 4 мл (100 мг) у флаконі; по 1 флакону у коробці; по 16 мл (400 мг) у флаконі; по 1 флакону у коробці; in bulk: по 4 мл (100 мг) у флаконі; по 500 флаконів у коробці; in bulk: по 16 мл (400 мг) у флаконі; по </w:t>
            </w:r>
            <w:r>
              <w:rPr>
                <w:b/>
              </w:rPr>
              <w:t>500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356905-26/З-126, 356906-26/З-126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БОТОКС® КОМПЛЕКС БОТУЛІНІЧНОГО ТОКСИНУ ТИПУ А (ВІД CLOSTRIDIUM BOTULINUM), </w:t>
            </w:r>
            <w:r>
              <w:rPr>
                <w:b/>
              </w:rPr>
              <w:t>порошок для розчину для ін'єкцій по 100 одиниць-Аллерган або по 200 одиниць-Аллерган;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Еббві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356905-26/З-126, 356906-26/З-126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БОТОКС® КОМПЛЕКС БОТУЛІНІЧНОГО ТОКСИНУ ТИПУ А (ВІД CLOSTRIDIUM BOTULINUM), </w:t>
            </w:r>
            <w:r>
              <w:rPr>
                <w:b/>
              </w:rPr>
              <w:t>порошок для розчину для ін'єкцій по 100 одиниць-Аллерган або по 200 одиниць-Аллерган;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Еббві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356905-26/З-126, 356906-26/З-126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БОТОКС® КОМПЛЕКС БОТУЛІНІЧНОГО ТОКСИНУ ТИПУ А (ВІД CLOSTRIDIUM BOTULINUM), </w:t>
            </w:r>
            <w:r>
              <w:rPr>
                <w:b/>
              </w:rPr>
              <w:t>порошок для розчину для ін'єкцій по 100 одиниць-Аллерган або по 200 одиниць-Аллерган;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Еббв</w:t>
            </w:r>
            <w:r>
              <w:rPr>
                <w:b/>
              </w:rPr>
              <w:t>і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356905-26/З-126, 356906-26/З-126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БОТОКС® КОМПЛЕКС БОТУЛІНІЧНОГО ТОКСИНУ ТИПУ А (ВІД CLOSTRIDIUM BOTULINUM), </w:t>
            </w:r>
            <w:r>
              <w:rPr>
                <w:b/>
              </w:rPr>
              <w:t>порошок для розчину для ін'єкцій по 100 одиниць-Аллерган або по 200 одиниць-Аллерган;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Еббві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</w:t>
            </w:r>
            <w:r>
              <w:rPr>
                <w:b/>
              </w:rPr>
              <w:t>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356905-26/З-126, 356906-26/З-126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БОТОКС® КОМПЛЕКС БОТУЛІНІЧНОГО ТОКСИНУ ТИПУ А (ВІД CLOSTRIDIUM BOTULINUM), </w:t>
            </w:r>
            <w:r>
              <w:rPr>
                <w:b/>
              </w:rPr>
              <w:t>порошок для розчину для ін'єкцій по 100 одиниць-Аллерган або по 200 одиниць-Аллерган;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Еббві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356905-26/З-126, 356906-26/З-126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БОТОКС® КОМПЛЕКС БОТУЛІНІЧНОГО ТОКСИНУ ТИПУ А (ВІД CLOSTRIDIUM BOTULINUM), </w:t>
            </w:r>
            <w:r>
              <w:rPr>
                <w:b/>
              </w:rPr>
              <w:t>порошок для розчину для ін'єкцій по 100 одиниць-Аллерган або по 200 одиниць-Аллерган;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Еббв</w:t>
            </w:r>
            <w:r>
              <w:rPr>
                <w:b/>
              </w:rPr>
              <w:t>і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358294-26/З-128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 НЕБ, </w:t>
            </w:r>
            <w:r>
              <w:rPr>
                <w:b/>
              </w:rPr>
              <w:t>суспензія для розпилення 0,25 мг/мл або 0,50 мг/мл; по 2 мл в однодозовому контейнері; по 5 контейнерів у конверті з алюмінієвої фольги; по 4 конверти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358294-26/З-128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 НЕБ, </w:t>
            </w:r>
            <w:r>
              <w:rPr>
                <w:b/>
              </w:rPr>
              <w:t xml:space="preserve">суспензія для розпилення 0,25 мг/мл або 0,50 мг/мл; по 2 мл в однодозовому </w:t>
            </w:r>
            <w:r>
              <w:rPr>
                <w:b/>
              </w:rPr>
              <w:t>контейнері; по 5 контейнерів у конверті з алюмінієвої фольги; по 4 конверти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358294-26/З-128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 НЕБ, </w:t>
            </w:r>
            <w:r>
              <w:rPr>
                <w:b/>
              </w:rPr>
              <w:t>суспензія для розпилення 0,25 мг/мл або 0,50 мг/мл; по 2 мл в однодозовому контейнері; по 5 контейнерів у конверті з алюмінієвої фольги; по 4 конверти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358294-26/З-128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 НЕБ, </w:t>
            </w:r>
            <w:r>
              <w:rPr>
                <w:b/>
              </w:rPr>
              <w:t xml:space="preserve">суспензія для розпилення 0,25 мг/мл або 0,50 мг/мл; по 2 мл в однодозовому </w:t>
            </w:r>
            <w:r>
              <w:rPr>
                <w:b/>
              </w:rPr>
              <w:t>контейнері; по 5 контейнерів у конверті з алюмінієвої фольги; по 4 конверти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358294-26/З-128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 НЕБ, </w:t>
            </w:r>
            <w:r>
              <w:rPr>
                <w:b/>
              </w:rPr>
              <w:t>суспензія для розпилення 0,25 мг/мл або 0,50 мг/мл; по 2 мл в однодозовому контейнері; по 5 контейнерів у конверті з алюмінієвої фольги; по 4 конверти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358294-26/З-128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 НЕБ, </w:t>
            </w:r>
            <w:r>
              <w:rPr>
                <w:b/>
              </w:rPr>
              <w:t xml:space="preserve">суспензія для розпилення 0,25 мг/мл або 0,50 мг/мл; по 2 мл в однодозовому </w:t>
            </w:r>
            <w:r>
              <w:rPr>
                <w:b/>
              </w:rPr>
              <w:t>контейнері; по 5 контейнерів у конверті з алюмінієвої фольги; по 4 конверти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360518-26/З-124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Бронхолітин, </w:t>
            </w:r>
            <w:r>
              <w:rPr>
                <w:b/>
              </w:rPr>
              <w:t>сироп; по 125 г у флаконі скляному або з поліетилентерефталату; по 1 флакону з мірним стаканчиком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360518-26/З-124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Бронхолітин, </w:t>
            </w:r>
            <w:r>
              <w:rPr>
                <w:b/>
              </w:rPr>
              <w:t>сироп; по 125 г у флаконі скляному або з поліетилентерефталату; по 1 флакону з мірним стаканчиком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360518-26/З-124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Бронхолітин, </w:t>
            </w:r>
            <w:r>
              <w:rPr>
                <w:b/>
              </w:rPr>
              <w:t>сироп; по 125 г у флаконі скляному або з поліетилентерефталату; по 1 флакону з мірним стаканчиком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354341-26/З-128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ЕЛЕЛІСО, </w:t>
            </w:r>
            <w:r>
              <w:rPr>
                <w:b/>
              </w:rPr>
              <w:t>порошок ліофілізований для розчину для інфузій по 200 ОД;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354341-26/З-128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ЕЛЕЛІСО, </w:t>
            </w:r>
            <w:r>
              <w:rPr>
                <w:b/>
              </w:rPr>
              <w:t>порошок ліофілізований для розчину для інфузій по 200 ОД;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354341-26/З-128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ЕЛЕЛІСО, </w:t>
            </w:r>
            <w:r>
              <w:rPr>
                <w:b/>
              </w:rPr>
              <w:t>порошок ліофілізований для розчину для інфузій по 200 ОД;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340463-25/З-139, 340464-25/З-139 від 03.07.2025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Єврозидим, </w:t>
            </w:r>
            <w:r>
              <w:rPr>
                <w:b/>
              </w:rPr>
              <w:t>порошок для ін'єкцій по 1,0 г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340463-25/З-139, 340464-25/З-139 від 03.07.2025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Єврозидим, </w:t>
            </w:r>
            <w:r>
              <w:rPr>
                <w:b/>
              </w:rPr>
              <w:t>порошок для ін'єкцій по 1,0 г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340463-25/З-139, 340464-25/З-139 від 03.07.2025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Єврозидим, </w:t>
            </w:r>
            <w:r>
              <w:rPr>
                <w:b/>
              </w:rPr>
              <w:t>порошок для ін'єкцій по 1,0 г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347454-25/З-82, 347455-25/З-82, 3</w:t>
            </w:r>
            <w:r>
              <w:rPr>
                <w:b/>
              </w:rPr>
              <w:t>47456-25/З-82, 347457-25/З-82, 347458-25/З-82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розчин для ін'єкцій, 75 мг/0,5 мл; по 0,5 мл розчину для ін’єкцій у попередньо наповненому шприці з закріпленою голкою та кришкою на голку. По 1 попередньо наповненому шприцу у блістері; 1 блістер у картонній коробці; розчин для ін'єкцій, 150 мг/1 мл; по 1</w:t>
            </w:r>
            <w:r>
              <w:rPr>
                <w:b/>
              </w:rPr>
              <w:t xml:space="preserve"> мл розчину для ін’єкцій у попередньо наповненому шприці з закріпленою голкою та кришкою на голку. По 1 попередньо наповненому шприцу у блістері; 1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347454-25/З-82, 347455-25/З-82, 347456-25/З-82, 347457-25/З-82, 347458-25/З-82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розчин для ін'єкцій, 75 мг/0,5 мл; по 0,5 мл розчину для ін’єкцій у попередньо наповненому шприці з закріпленою голкою та кришкою на голку. По 1 попередньо наповненому шприцу у блістері; 1 блістер у картонній коробці; розчин для ін'єкцій, 150 мг/1 мл; по 1</w:t>
            </w:r>
            <w:r>
              <w:rPr>
                <w:b/>
              </w:rPr>
              <w:t xml:space="preserve"> мл розчину для ін’єкцій у попередньо наповненому шприці з закріпленою голкою та кришкою на голку. По 1 попередньо наповненому шприцу у блістері; 1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347454-25/З-82, 347455-25/З-82, 347456-25/З-82, 347457-25/З-82, 347458-25/З-82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розчин для ін'єкцій, 75 мг/0,5 мл; по 0,5 мл розчину для ін’єкцій у попередньо наповненому шприці з закріпленою голкою та кришкою на голку. По 1 попередньо наповненому шприцу у блістері; 1 блістер у картонній коробці; розчин для ін'єкцій, 150 мг/1 мл; по 1</w:t>
            </w:r>
            <w:r>
              <w:rPr>
                <w:b/>
              </w:rPr>
              <w:t xml:space="preserve"> мл розчину для ін’єкцій у попередньо наповненому шприці з закріпленою голкою та кришкою на голку. По 1 попередньо наповненому шприцу у блістері; 1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355068-26/З-100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355068-26/З-100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355068-26/З-100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357019-26/З-123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ВАРІВАКС Вакцина для профілактики вітряної віспи жива атенуйована, </w:t>
            </w:r>
            <w:r>
              <w:rPr>
                <w:b/>
              </w:rPr>
              <w:t>порошок та розчинник для суспензії для ін'єкцій; 1 флакон з порошком (1 доза) в комплекті з 1 флаконом з розчинником (вода для ін’єкцій)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357019-26/З-123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ВАРІВАКС Вакцина для профілактики вітряної віспи жива атенуйована, </w:t>
            </w:r>
            <w:r>
              <w:rPr>
                <w:b/>
              </w:rPr>
              <w:t>порошок та розчинник для суспензії для ін'єкцій; 1 флакон з порошком (1 доза) в комплекті з 1 флаконом з розчинником (вода для ін’єкцій)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357019-26/З-123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ВАРІВАКС Вакцина для профілактики вітряної віспи жива атенуйована, </w:t>
            </w:r>
            <w:r>
              <w:rPr>
                <w:b/>
              </w:rPr>
              <w:t>порошок та розчинник для суспензії для ін'єкцій; 1 флакон з порошком (1 доза) в комплекті з 1 флаконом з розчинником (вода для ін’єкцій)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362101-26/З-61 від 28.07.2026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Дексмедетомідин Б.Браун, </w:t>
            </w:r>
            <w:r>
              <w:rPr>
                <w:b/>
              </w:rPr>
              <w:t>концентрат для розчину для інфузій, 100 мкг/мл, по 2 мл, 4 мл та 10 мл в ампулі;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362101-26/З-61 від 28.07.2026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Дексмедетомідин Б.Браун, </w:t>
            </w:r>
            <w:r>
              <w:rPr>
                <w:b/>
              </w:rPr>
              <w:t>концентрат для розчину для інфузій, 100 мкг/мл, по 2 мл, 4 мл та 10 мл в ампулі;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362101-26/З-61 від 28.07.2026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Дексмедетомідин Б.Браун, </w:t>
            </w:r>
            <w:r>
              <w:rPr>
                <w:b/>
              </w:rPr>
              <w:t>концентрат для розчину для інфузій, 100 мкг/мл, по 2 мл, 4 мл та 10 мл в ампулі;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358896-26/З-128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Контрактубекс, </w:t>
            </w:r>
            <w:r>
              <w:rPr>
                <w:b/>
              </w:rPr>
              <w:t>гель; по 10, 20 або 50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358896-26/З-128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Контрактубекс, </w:t>
            </w:r>
            <w:r>
              <w:rPr>
                <w:b/>
              </w:rPr>
              <w:t>гель; по 10, 20 або 50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358896-26/З-128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Контрактубекс, </w:t>
            </w:r>
            <w:r>
              <w:rPr>
                <w:b/>
              </w:rPr>
              <w:t>гель; по 10, 20 або 50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349789-25/З-97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Цистінол® Акут, </w:t>
            </w:r>
            <w:r>
              <w:rPr>
                <w:b/>
              </w:rPr>
              <w:t>таблетки, вкриті оболонкою, по 15 таблеток у блістері; по 2 блістери у картонній коробці; по 20 таблеток у блістері, по 2, або 3,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Шапер &amp; Брюммер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349789-25/З-97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Цистінол® Акут, </w:t>
            </w:r>
            <w:r>
              <w:rPr>
                <w:b/>
              </w:rPr>
              <w:t>таблетки, вкриті оболонкою, по 15 таблеток у блістері; по 2 блістери у картонній коробці; по 20 таблеток у блістері, по 2, або 3,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Шапер &amp; Брюммер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</w:t>
            </w:r>
            <w:r>
              <w:rPr>
                <w:b/>
              </w:rPr>
              <w:t>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349789-25/З-97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Цистінол® Акут, </w:t>
            </w:r>
            <w:r>
              <w:rPr>
                <w:b/>
              </w:rPr>
              <w:t>таблетки, вкриті оболонкою, по 15 таблеток у блістері; по 2 блістери у картонній коробці; по 20 таблеток у блістері, по 2, або 3,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Шапер &amp; Брюммер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</w:t>
            </w:r>
            <w:r>
              <w:rPr>
                <w:b/>
              </w:rPr>
              <w:t>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351662-26/З-149, 351663-26/З-149, 351664-26/З-149, 351665-26/З-149, 351666-26/З-149, 351667-26/З-149, 351668-26/З-149 від 20.01.2026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Аспірин®, </w:t>
            </w:r>
            <w:r>
              <w:rPr>
                <w:b/>
              </w:rPr>
              <w:t>таблетки по 500 мг; по 10 таблеток у блістері; по 1, або по 2,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351662-26/З-149, 351663-26/З-149, 351664-26/З-149, 351665-26/З-149, 351666-26/З-149, 351667-</w:t>
            </w:r>
            <w:r>
              <w:rPr>
                <w:b/>
              </w:rPr>
              <w:t>26/З-149, 351668-26/З-149 від 20.01.2026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Аспірин®, </w:t>
            </w:r>
            <w:r>
              <w:rPr>
                <w:b/>
              </w:rPr>
              <w:t>таблетки по 500 мг; по 10 таблеток у блістері; по 1, або по 2,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351662-26/З-149, 351663-26/З-149, 351664-26/З-149, 351665-26/З-149, 351666-26/З-149, 351667-26/З-149, 351668-26/З-149 від 20.01.2026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Аспірин®, </w:t>
            </w:r>
            <w:r>
              <w:rPr>
                <w:b/>
              </w:rPr>
              <w:t>таблетки по 500 мг; по 10 таблеток у блістері; по 1, або по 2,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347454-25/З-82, 347455-25/З-82, 347456-25/З-82, 347457-25/З-82, 347458-</w:t>
            </w:r>
            <w:r>
              <w:rPr>
                <w:b/>
              </w:rPr>
              <w:t>25/З-82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розчин для ін'єкцій, 75 мг/0,5 мл; по 0,5 мл розчину для ін’єкцій у попередньо наповненому шприці з закріпленою голкою та кришкою на голку. По 1 попередньо наповненому шприцу у блістері; 1 блістер у картонній коробці; розчин для ін'єкцій, 150 мг/1 мл; по 1</w:t>
            </w:r>
            <w:r>
              <w:rPr>
                <w:b/>
              </w:rPr>
              <w:t xml:space="preserve"> мл розчину для ін’єкцій у попередньо наповненому шприці з закріпленою голкою та кришкою на голку. По 1 попередньо наповненому шприцу у блістері; 1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347454-25/З-82, 347455-25/З-82, 347456-25/З-82, 347457-25/З-82, 347458-25/З-82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розчин для ін'єкцій, 75 мг/0,5 мл; по 0,5 мл розчину для ін’єкцій у попередньо наповненому шприці з закріпленою голкою та кришкою на голку. По 1 попередньо наповненому шприцу у блістері; 1 блістер у картонній коробці; розчин для ін'єкцій, 150 мг/1 мл; по 1</w:t>
            </w:r>
            <w:r>
              <w:rPr>
                <w:b/>
              </w:rPr>
              <w:t xml:space="preserve"> мл розчину для ін’єкцій у попередньо наповненому шприці з закріпленою голкою та кришкою на голку. По 1 попередньо наповненому шприцу у блістері; 1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347454-25/З-82, 347455-25/З-82, 347456-25/З-82, 347457-25/З-82, 347458-25/З-82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розчин для ін'єкцій, 75 мг/0,5 мл; по 0,5 мл розчину для ін’єкцій у попередньо наповненому шприці з закріпленою голкою та кришкою на голку. По 1 попередньо наповненому шприцу у блістері; 1 блістер у картонній коробці; розчин для ін'єкцій, 150 мг/1 мл; по 1</w:t>
            </w:r>
            <w:r>
              <w:rPr>
                <w:b/>
              </w:rPr>
              <w:t xml:space="preserve"> мл розчину для ін’єкцій у попередньо наповненому шприці з закріпленою голкою та кришкою на голку. По 1 попередньо наповненому шприцу у блістері; 1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355431-26/З-100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355431-26/З-100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355431-26/З-100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355403-26/З-100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Федин-20®, </w:t>
            </w:r>
            <w:r>
              <w:rPr>
                <w:b/>
              </w:rPr>
              <w:t>капсули по 20 мг; по 10 капсул у блістері; по 3 блістери в пачці з картону; in bulk: по 2500 капсул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355403-26/З-100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Федин-20®, </w:t>
            </w:r>
            <w:r>
              <w:rPr>
                <w:b/>
              </w:rPr>
              <w:t>капсули по 20 мг; по 10 капсул у блістері; по 3 блістери в пачці з картону; in bulk: по 2500 капсул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355403-26/З-100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Федин-20®, </w:t>
            </w:r>
            <w:r>
              <w:rPr>
                <w:b/>
              </w:rPr>
              <w:t>капсули по 20 мг; по 10 капсул у блістері; по 3 блістери в пачці з картону; in bulk: по 2500 капсул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</w:t>
            </w:r>
            <w:r>
              <w:rPr>
                <w:b/>
              </w:rPr>
              <w:t>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356396-26/З-100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Октаплас ЛГ, </w:t>
            </w:r>
            <w:r>
              <w:rPr>
                <w:b/>
              </w:rPr>
              <w:t>розчин для інфузій, 45 - 70 мг/мл; по 200 мл в стерильному, пластифікованому контейнері для крові з полівінілхлориду; по 1 контейнеру в пакеті з прозорої поліамід/поліетиленової плівки; по 1 пакету в картонній коробці. Октаплас ЛГ упаковується в окремі кон</w:t>
            </w:r>
            <w:r>
              <w:rPr>
                <w:b/>
              </w:rPr>
              <w:t>тейнери за такими групами крові: Група крові А (II), Група крові B (III), Група крові AB (IV), Група крові O (I)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356396-26/З-100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Октаплас ЛГ, </w:t>
            </w:r>
            <w:r>
              <w:rPr>
                <w:b/>
              </w:rPr>
              <w:t>розчин для інфузій, 45 - 70 мг/мл; по 200 мл в стерильному, пластифікованому контейнері для крові з полівінілхлориду; по 1 контейнеру в пакеті з прозорої поліамід/поліетиленової плівки; по 1 пакету в картонній коробці. Октаплас ЛГ упаковується в окремі кон</w:t>
            </w:r>
            <w:r>
              <w:rPr>
                <w:b/>
              </w:rPr>
              <w:t>тейнери за такими групами крові: Група крові А (II), Група крові B (III), Група крові AB (IV), Група крові O (I)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356396-26/З-100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Октаплас ЛГ, </w:t>
            </w:r>
            <w:r>
              <w:rPr>
                <w:b/>
              </w:rPr>
              <w:t>розчин для інфузій, 45 - 70 мг/мл; по 200 мл в стерильному, пластифікованому контейнері для крові з полівінілхлориду; по 1 контейнеру в пакеті з прозорої поліамід/поліетиленової плівки; по 1 пакету в ка</w:t>
            </w:r>
            <w:r>
              <w:rPr>
                <w:b/>
              </w:rPr>
              <w:t>ртонній коробці. Октаплас ЛГ упаковується в окремі контейнери за такими групами крові: Група крові А (II), Група крові B (III), Група крові AB (IV), Група крові O (I)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</w:t>
            </w:r>
            <w:r>
              <w:rPr>
                <w:b/>
              </w:rPr>
              <w:t>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348834-25/З-123, 348835-25/З-123, 348837-25/З-123, 348838-25/З-123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ОКТАГАМ, </w:t>
            </w:r>
            <w:r>
              <w:rPr>
                <w:b/>
              </w:rPr>
              <w:t>розчин для інфузій, 50 мг/мл; по 50 мл, або по 100 мл, або по 200 мл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348834-25/З-123, 348835-25/З-123, 348837-25/З-123, 348838-25/З-123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ОКТАГАМ, </w:t>
            </w:r>
            <w:r>
              <w:rPr>
                <w:b/>
              </w:rPr>
              <w:t>розчин для інфузій, 50 мг/мл; по 50 мл, або по 100 мл, або по 200 мл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348834-25/З-123, 348835-25/З-123, 348837-25/З-123, 348838-25/З-123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ОКТАГАМ, </w:t>
            </w:r>
            <w:r>
              <w:rPr>
                <w:b/>
              </w:rPr>
              <w:t>розчин для інфузій, 50 мг/мл; по 50 мл, або по 100 мл, або по 200 мл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360568-26/З-100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ЛІФЕЛЕЗА, </w:t>
            </w:r>
            <w:r>
              <w:rPr>
                <w:b/>
              </w:rPr>
              <w:t>таблетки, вкриті плівковою оболонкою, по 180 мг/10 мг; по 10 таблеток в блістері,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</w:t>
            </w:r>
            <w:r>
              <w:rPr>
                <w:b/>
              </w:rPr>
              <w:t>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360568-26/З-100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ЛІФЕЛЕЗА, </w:t>
            </w:r>
            <w:r>
              <w:rPr>
                <w:b/>
              </w:rPr>
              <w:t>таблетки, вкриті плівковою оболонкою, по 180 мг/10 мг; по 10 таблеток в блістері,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360568-26/З-100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ЛІФЕЛЕЗА, </w:t>
            </w:r>
            <w:r>
              <w:rPr>
                <w:b/>
              </w:rPr>
              <w:t>таблетки, вкриті плівковою оболонкою, по 180 мг/10 мг; по 10 таблеток в блістері,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355431-26/З-100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</w:t>
            </w:r>
            <w:r>
              <w:rPr>
                <w:b/>
              </w:rPr>
              <w:t>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</w:t>
            </w:r>
            <w:r>
              <w:rPr>
                <w:szCs w:val="20"/>
              </w:rPr>
              <w:t>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355431-26/З-100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355431-26/З-100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355431-26/З-100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355431-26/З-100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355431-26/З-100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355431-26/З-100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355431-26/З-100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355431-26/З-100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355403-26/З-100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Федин-20®, </w:t>
            </w:r>
            <w:r>
              <w:rPr>
                <w:b/>
              </w:rPr>
              <w:t>капсули по 20 мг; по 10 капсул у блістері; по 3 блістери в пачці з картону; in bulk: по 2500 капсул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355403-26/З-100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Федин-20®, </w:t>
            </w:r>
            <w:r>
              <w:rPr>
                <w:b/>
              </w:rPr>
              <w:t>капсули по 20 мг; по 10 капсул у блістері; по 3 блістери в пачці з картону; in bulk: по 2500 капсул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355403-26/З-100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Федин-20®, </w:t>
            </w:r>
            <w:r>
              <w:rPr>
                <w:b/>
              </w:rPr>
              <w:t>капсули по 20 мг; по 10 капсул у блістері; по 3 блістери в пачці з картону; in bulk: по 2500 капсул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</w:t>
            </w:r>
            <w:r>
              <w:rPr>
                <w:b/>
              </w:rPr>
              <w:t>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359103-26/З-147, 359104-26/З-147, 359105-26/З-147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АІМАФІКС, </w:t>
            </w:r>
            <w:r>
              <w:rPr>
                <w:b/>
              </w:rPr>
              <w:t xml:space="preserve">порошок та розчинник для розчину для інфузій, 500 МО/10 мл, флакон № 1 з порошком по 500 МО у комплекті з розчинником (вода для ін’єкцій) по 10 мл у флаконі № 1 та набором для розчинення і введення у картонній коробці; порошок та розчинник для розчину для </w:t>
            </w:r>
            <w:r>
              <w:rPr>
                <w:b/>
              </w:rPr>
              <w:t>інфузій, 1000 МО/10 мл, флакон № 1 з порошком по 1000 МО у комплекті з розчинником (вода для ін’єкцій) по 10 мл у флаконі № 1 та набором для розчинення і введення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359103-26/З-147, 359104-26/З-147, 359105-26/З-147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АІМАФІКС, </w:t>
            </w:r>
            <w:r>
              <w:rPr>
                <w:b/>
              </w:rPr>
              <w:t xml:space="preserve">порошок та розчинник для розчину для інфузій, 500 МО/10 мл, флакон № 1 з порошком по 500 МО у комплекті з розчинником (вода для ін’єкцій) по 10 мл у флаконі № 1 та набором для розчинення і введення у картонній коробці; порошок та розчинник для розчину для </w:t>
            </w:r>
            <w:r>
              <w:rPr>
                <w:b/>
              </w:rPr>
              <w:t>інфузій, 1000 МО/10 мл, флакон № 1 з порошком по 1000 МО у комплекті з розчинником (вода для ін’єкцій) по 10 мл у флаконі № 1 та набором для розчинення і введення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359103-26/З-147, 359104-26/З-147, 359105-26/З-147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АІМАФІКС, </w:t>
            </w:r>
            <w:r>
              <w:rPr>
                <w:b/>
              </w:rPr>
              <w:t xml:space="preserve">порошок та розчинник для розчину для інфузій, 500 МО/10 мл, флакон № 1 з порошком по 500 МО у комплекті з розчинником (вода для ін’єкцій) по 10 мл у флаконі № 1 та набором для розчинення і введення у картонній коробці; порошок та розчинник для розчину для </w:t>
            </w:r>
            <w:r>
              <w:rPr>
                <w:b/>
              </w:rPr>
              <w:t>інфузій, 1000 МО/10 мл, флакон № 1 з порошком по 1000 МО у комплекті з розчинником (вода для ін’єкцій) по 10 мл у флаконі № 1 та набором для розчинення і введення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359103-26/З-147, 359104-26/З-147, 359105-26/З-147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АІМАФІКС, </w:t>
            </w:r>
            <w:r>
              <w:rPr>
                <w:b/>
              </w:rPr>
              <w:t xml:space="preserve">порошок та розчинник для розчину для інфузій, 500 МО/10 мл, флакон № 1 з порошком по 500 МО у комплекті з розчинником (вода для ін’єкцій) по 10 мл у флаконі № 1 та набором для розчинення і введення у картонній коробці; порошок та розчинник для розчину для </w:t>
            </w:r>
            <w:r>
              <w:rPr>
                <w:b/>
              </w:rPr>
              <w:t>інфузій, 1000 МО/10 мл, флакон № 1 з порошком по 1000 МО у комплекті з розчинником (вода для ін’єкцій) по 10 мл у флаконі № 1 та набором для розчинення і введення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359103-26/З-147, 359104-26/З-147, 359105-26/З-147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АІМАФІКС, </w:t>
            </w:r>
            <w:r>
              <w:rPr>
                <w:b/>
              </w:rPr>
              <w:t xml:space="preserve">порошок та розчинник для розчину для інфузій, 500 МО/10 мл, флакон № 1 з порошком по 500 МО у комплекті з розчинником (вода для ін’єкцій) по 10 мл у флаконі № 1 та набором для розчинення і введення у картонній коробці; порошок та розчинник для розчину для </w:t>
            </w:r>
            <w:r>
              <w:rPr>
                <w:b/>
              </w:rPr>
              <w:t>інфузій, 1000 МО/10 мл, флакон № 1 з порошком по 1000 МО у комплекті з розчинником (вода для ін’єкцій) по 10 мл у флаконі № 1 та набором для розчинення і введення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359103-26/З-147, 359104-26/З-147, 359105-26/З-147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АІМАФІКС, </w:t>
            </w:r>
            <w:r>
              <w:rPr>
                <w:b/>
              </w:rPr>
              <w:t xml:space="preserve">порошок та розчинник для розчину для інфузій, 500 МО/10 мл, флакон № 1 з порошком по 500 МО у комплекті з розчинником (вода для ін’єкцій) по 10 мл у флаконі № 1 та набором для розчинення і введення у картонній коробці; порошок та розчинник для розчину для </w:t>
            </w:r>
            <w:r>
              <w:rPr>
                <w:b/>
              </w:rPr>
              <w:t>інфузій, 1000 МО/10 мл, флакон № 1 з порошком по 1000 МО у комплекті з розчинником (вода для ін’єкцій) по 10 мл у флаконі № 1 та набором для розчинення і введення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359255-26/З-147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мг/5 мг або по 10 мг/10 мг або по 10 мг/5 мг або по 5 мг/10 мг; по 7 капсул у блістері; по 4 блістери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</w:t>
            </w:r>
            <w:r>
              <w:rPr>
                <w:b/>
              </w:rPr>
              <w:t>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359255-26/З-147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мг/5 мг або по 10 мг/10 мг або по 10 мг/5 мг або по 5 мг/10 мг; по 7 капсул у блістері; по 4 блістери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</w:t>
            </w:r>
            <w:r>
              <w:rPr>
                <w:b/>
              </w:rPr>
              <w:t>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359255-26/З-147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мг/5 мг або по 10 мг/10 мг або по 10 мг/5 мг або по 5 мг/10 мг; по 7 капсул у блістері; по 4 блістери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</w:t>
            </w:r>
            <w:r>
              <w:rPr>
                <w:b/>
              </w:rPr>
              <w:t>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359271-26/З-149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Хартил®, </w:t>
            </w:r>
            <w:r>
              <w:rPr>
                <w:b/>
              </w:rPr>
              <w:t>таблетки по 5 мг; по 10 мг;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359271-26/З-149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Хартил®, </w:t>
            </w:r>
            <w:r>
              <w:rPr>
                <w:b/>
              </w:rPr>
              <w:t>таблетки по 5 мг; по 10 мг;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359271-26/З-149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Хартил®, </w:t>
            </w:r>
            <w:r>
              <w:rPr>
                <w:b/>
              </w:rPr>
              <w:t>таблетки по 5 мг; по 10 мг;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359562-26/З-88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Круровіт, </w:t>
            </w:r>
            <w:r>
              <w:rPr>
                <w:b/>
              </w:rPr>
              <w:t>таблетки по 50 мг; по 100 мг; по 14 таблеток у блістері; по 2 або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359562-26/З-88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Круровіт, </w:t>
            </w:r>
            <w:r>
              <w:rPr>
                <w:b/>
              </w:rPr>
              <w:t>таблетки по 50 мг; по 100 мг; по 14 таблеток у блістері; по 2 або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359562-26/З-88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Круровіт, </w:t>
            </w:r>
            <w:r>
              <w:rPr>
                <w:b/>
              </w:rPr>
              <w:t>таблетки по 50 мг; по 100 мг; по 14 таблеток у блістері; по 2 або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359271-26/З-149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Хартил®, </w:t>
            </w:r>
            <w:r>
              <w:rPr>
                <w:b/>
              </w:rPr>
              <w:t>таблетки по 5 мг; по 10 мг;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359271-26/З-149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Хартил®, </w:t>
            </w:r>
            <w:r>
              <w:rPr>
                <w:b/>
              </w:rPr>
              <w:t>таблетки по 5 мг; по 10 мг;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359271-26/З-149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Хартил®, </w:t>
            </w:r>
            <w:r>
              <w:rPr>
                <w:b/>
              </w:rPr>
              <w:t>таблетки по 5 мг; по 10 мг;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359255-26/З-147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мг/5 мг або по 10 мг/10 мг або по 10 мг/5 мг або по 5 мг/10 мг; по 7 капсул у блістері; по 4 блістери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359255-26/З-147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мг/5 мг або по 10 мг/10 мг або по 10 мг/5 мг або по 5 мг/10 мг; по 7 капсул у блістері; по 4 блістери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</w:t>
            </w:r>
            <w:r>
              <w:rPr>
                <w:b/>
              </w:rPr>
              <w:t>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359255-26/З-147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мг/5 мг або по 10 мг/10 мг або по 10 мг/5 мг або по 5 мг/10 мг; по 7 капсул у блістері; по 4 блістери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</w:t>
            </w:r>
            <w:r>
              <w:rPr>
                <w:b/>
              </w:rPr>
              <w:t>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359255-26/З-147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мг/5 мг або по 10 мг/10 мг або по 10 мг/5 мг або по 5 мг/10 мг; по 7 капсул у блістері; по 4 блістери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</w:t>
            </w:r>
            <w:r>
              <w:rPr>
                <w:b/>
              </w:rPr>
              <w:t>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359255-26/З-147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мг/5 мг або по 10 мг/10 мг або по 10 мг/5 мг або по 5 мг/10 мг; по 7 капсул у блістері; по 4 блістери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</w:t>
            </w:r>
            <w:r>
              <w:rPr>
                <w:b/>
              </w:rPr>
              <w:t>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359255-26/З-147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мг/5 мг або по 10 мг/10 мг або по 10 мг/5 мг або по 5 мг/10 мг; по 7 капсул у блістері; по 4 блістери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</w:t>
            </w:r>
            <w:r>
              <w:rPr>
                <w:b/>
              </w:rPr>
              <w:t>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359255-26/З-147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мг/5 мг або по 10 мг/10 мг або по 10 мг/5 мг або по 5 мг/10 мг; по 7 капсул у блістері; по 4 блістери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</w:t>
            </w:r>
            <w:r>
              <w:rPr>
                <w:b/>
              </w:rPr>
              <w:t>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359255-26/З-147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мг/5 мг або по 10 мг/10 мг або по 10 мг/5 мг або по 5 мг/10 мг; по 7 капсул у блістері; по 4 блістери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</w:t>
            </w:r>
            <w:r>
              <w:rPr>
                <w:b/>
              </w:rPr>
              <w:t>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359255-26/З-147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мг/5 мг або по 10 мг/10 мг або по 10 мг/5 мг або по 5 мг/10 мг; по 7 капсул у блістері; по 4 блістери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</w:t>
            </w:r>
            <w:r>
              <w:rPr>
                <w:b/>
              </w:rPr>
              <w:t>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359562-26/З-88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Круровіт, </w:t>
            </w:r>
            <w:r>
              <w:rPr>
                <w:b/>
              </w:rPr>
              <w:t>таблетки по 50 мг; по 100 мг; по 14 таблеток у блістері; по 2 або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359562-26/З-88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Круровіт, </w:t>
            </w:r>
            <w:r>
              <w:rPr>
                <w:b/>
              </w:rPr>
              <w:t>таблетки по 50 мг; по 100 мг; по 14 таблеток у блістері; по 2 або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359562-26/З-88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Круровіт, </w:t>
            </w:r>
            <w:r>
              <w:rPr>
                <w:b/>
              </w:rPr>
              <w:t>таблетки по 50 мг; по 100 мг; по 14 таблеток у блістері; по 2 або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357437-26/З-128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МІРЕНА, </w:t>
            </w:r>
            <w:r>
              <w:rPr>
                <w:b/>
              </w:rPr>
              <w:t>внутрішньоматкова система з левоноргестрелом, 52 мг (20 мкг/24 години); внутрішньоматкова система та пристрій для введення (запаяний в окремий блістер), запаковані в стерильний, запаяний мішечок, що поміщається в картонну пачку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Байєр Оу,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357437-26/З-128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МІРЕНА, </w:t>
            </w:r>
            <w:r>
              <w:rPr>
                <w:b/>
              </w:rPr>
              <w:t>внутрішньоматкова система з левоноргестрелом, 52 мг (20 мкг/24 години); внутрішньоматкова система та пристрій для введення (запаяний в окремий блістер), запаковані в стерильний, запаяний мішечок, що поміщається в картонну пачку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Байєр Оу, Фiнляндi</w:t>
            </w:r>
            <w:r>
              <w:rPr>
                <w:b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357437-26/З-128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МІРЕНА, </w:t>
            </w:r>
            <w:r>
              <w:rPr>
                <w:b/>
              </w:rPr>
              <w:t>внутрішньоматкова система з левоноргестрелом, 52 мг (20 мкг/24 години); внутрішньоматкова система та пристрій для введення (запаяний в окремий блістер), запаковані в стерильний, запаяний мішечок, що поміщається в картонну пачку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Байєр Оу, Фiнляндi</w:t>
            </w:r>
            <w:r>
              <w:rPr>
                <w:b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354009-26/В-138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Ксилоспрей, </w:t>
            </w:r>
            <w:r>
              <w:rPr>
                <w:b/>
              </w:rPr>
              <w:t>спрей назальний, 0,5 мг/мл; по 10 мл у флаконі з насосом дозатором із розпилювачем;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354009-26/В-138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Ксилоспрей, </w:t>
            </w:r>
            <w:r>
              <w:rPr>
                <w:b/>
              </w:rPr>
              <w:t>спрей назальний, 0,5 мг/мл; по 10 мл у флаконі з насосом дозатором із розпилювачем;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354009-26/В-138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Ксилоспрей, </w:t>
            </w:r>
            <w:r>
              <w:rPr>
                <w:b/>
              </w:rPr>
              <w:t>спрей назальний, 0,5 мг/мл; по 10 мл у флаконі з насосом дозатором із розпилювачем;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358694-26/З-126, 358695-26/З-126 </w:t>
            </w:r>
            <w:r>
              <w:rPr>
                <w:b/>
              </w:rPr>
              <w:t>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ЛевоНекст, </w:t>
            </w:r>
            <w:r>
              <w:rPr>
                <w:b/>
              </w:rPr>
              <w:t>краплі очні, розчин, 5 мг/мл;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358694-26/З-126, 358695-26/З-126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ЛевоНекст, </w:t>
            </w:r>
            <w:r>
              <w:rPr>
                <w:b/>
              </w:rPr>
              <w:t>краплі очні, розчин, 5 мг/мл;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358694-26/З-126, 358695-26/З-126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ЛевоНекст, </w:t>
            </w:r>
            <w:r>
              <w:rPr>
                <w:b/>
              </w:rPr>
              <w:t>краплі очні, розчин, 5 мг/мл;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355863-26/З-148, 355864-26/З-148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МЕЗОПРАЛ, </w:t>
            </w:r>
            <w:r>
              <w:rPr>
                <w:b/>
              </w:rPr>
              <w:t xml:space="preserve">порошок для розчину для ін’єкцій та інфузій, по 40 мг, по 10 скляних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</w:t>
            </w:r>
            <w:r>
              <w:rPr>
                <w:b/>
              </w:rPr>
              <w:t>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355863-26/З-148, 355864-26/З-148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МЕЗОПРАЛ, </w:t>
            </w:r>
            <w:r>
              <w:rPr>
                <w:b/>
              </w:rPr>
              <w:t xml:space="preserve">порошок для розчину для ін’єкцій та інфузій, по 40 мг, по 10 скляних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355863-26/З-148, 355864-26/З-148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МЕЗОПРАЛ, </w:t>
            </w:r>
            <w:r>
              <w:rPr>
                <w:b/>
              </w:rPr>
              <w:t xml:space="preserve">порошок для розчину для ін’єкцій та інфузій, по 40 мг, по 10 скляних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354046-26/З-147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ІЛАРІС, </w:t>
            </w:r>
            <w:r>
              <w:rPr>
                <w:b/>
              </w:rPr>
              <w:t>розчин для ін`єкцій, 150 мг/1 мл; по 1 мл у флаконі;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354046-26/З-147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ІЛАРІС, </w:t>
            </w:r>
            <w:r>
              <w:rPr>
                <w:b/>
              </w:rPr>
              <w:t>розчин для ін`єкцій, 150 мг/1 мл; по 1 мл у флаконі;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354046-26/З-147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ІЛАРІС, </w:t>
            </w:r>
            <w:r>
              <w:rPr>
                <w:b/>
              </w:rPr>
              <w:t>розчин для ін`єкцій, 150 мг/1 мл; по 1 мл у флаконі;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357476-26/З-120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 Квіктаб, </w:t>
            </w:r>
            <w:r>
              <w:rPr>
                <w:b/>
              </w:rPr>
              <w:t>таблетки, що диспергуються, по 500 мг/125 мг; по 5 таблеток у блістері; по 2 або 4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357476-26/З-120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 Квіктаб, </w:t>
            </w:r>
            <w:r>
              <w:rPr>
                <w:b/>
              </w:rPr>
              <w:t>таблетки, що диспергуються, по 500 мг/125 мг; по 5 таблеток у блістері; по 2 або 4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357476-26/З-120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 Квіктаб, </w:t>
            </w:r>
            <w:r>
              <w:rPr>
                <w:b/>
              </w:rPr>
              <w:t>таблетки, що диспергуються, по 500 мг/125 мг; по 5 таблеток у блістері; по 2 або 4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354234-26/З-118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354234-26/З-118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354234-26/З-118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354234-26/З-118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</w:t>
            </w:r>
            <w:r>
              <w:rPr>
                <w:b/>
              </w:rPr>
              <w:t xml:space="preserve">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354234-26/З-118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354234-26/З-118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354234-26/З-118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354234-26/З-118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354234-26/З-118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354234-26/З-118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</w:t>
            </w:r>
            <w:r>
              <w:rPr>
                <w:b/>
              </w:rPr>
              <w:t xml:space="preserve">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354234-26/З-118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354234-26/З-118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313856-24/З-132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Абірон, </w:t>
            </w:r>
            <w:r>
              <w:rPr>
                <w:b/>
              </w:rPr>
              <w:t>таблетки вкриті плівковою оболонкою по 500 мг, по 10 таблеток вкритих плівковою оболонкою у блістері;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</w:t>
            </w:r>
            <w:r>
              <w:rPr>
                <w:b/>
              </w:rPr>
              <w:t xml:space="preserve">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313856-24/З-132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Абірон, </w:t>
            </w:r>
            <w:r>
              <w:rPr>
                <w:b/>
              </w:rPr>
              <w:t>таблетки вкриті плівковою оболонкою по 500 мг, по 10 таблеток вкритих плівковою оболонкою у блістері;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313856-24/З-132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Абірон, </w:t>
            </w:r>
            <w:r>
              <w:rPr>
                <w:b/>
              </w:rPr>
              <w:t>таблетки вкриті плівковою оболонкою по 500 мг, по 10 таблеток вкритих плівковою оболонкою у блістері;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342566-25/В-137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РИВАРЕЛІС, </w:t>
            </w:r>
            <w:r>
              <w:rPr>
                <w:b/>
              </w:rPr>
              <w:t>таблетки, вкриті плівковою оболонкою, по 10 мг, 15 мг, 20 мг</w:t>
            </w:r>
            <w:r>
              <w:rPr>
                <w:b/>
              </w:rPr>
              <w:br/>
              <w:t>для дозування 15 мг: по 14 таблеток у блістері, по 3 блістери у пачці з картону;</w:t>
            </w:r>
            <w:r>
              <w:rPr>
                <w:b/>
              </w:rPr>
              <w:br/>
              <w:t xml:space="preserve">для дозування 10 мг та 20 мг: по 14 таблеток у блістері, по 2 </w:t>
            </w:r>
            <w:r>
              <w:rPr>
                <w:b/>
              </w:rPr>
              <w:t>блістери у пачці з картону; по 20 таблеток у блістері,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342566-25/В-137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РИВАРЕЛІС, </w:t>
            </w:r>
            <w:r>
              <w:rPr>
                <w:b/>
              </w:rPr>
              <w:t>таблетки, вкриті плівковою оболонкою, по 10 мг, 15 мг, 20 мг</w:t>
            </w:r>
            <w:r>
              <w:rPr>
                <w:b/>
              </w:rPr>
              <w:br/>
              <w:t>для дозування 15 мг: по 14 таблеток у блістері, по 3 блістери у пачці з картону;</w:t>
            </w:r>
            <w:r>
              <w:rPr>
                <w:b/>
              </w:rPr>
              <w:br/>
              <w:t>для дозування 10 мг та 20 мг: по 14 таблеток у блістері, по 2 блістери у пачці з картону; по 20 таблеток у блістер</w:t>
            </w:r>
            <w:r>
              <w:rPr>
                <w:b/>
              </w:rPr>
              <w:t>і,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342566-25/В-137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РИВАРЕЛІС, </w:t>
            </w:r>
            <w:r>
              <w:rPr>
                <w:b/>
              </w:rPr>
              <w:t>таблетки, вкриті плівковою оболонкою, по 10 мг, 15 мг, 20 мг</w:t>
            </w:r>
            <w:r>
              <w:rPr>
                <w:b/>
              </w:rPr>
              <w:br/>
              <w:t>для дозування 15 мг: по 14 таблеток у блістері, по 3 блістери у пачці з картону;</w:t>
            </w:r>
            <w:r>
              <w:rPr>
                <w:b/>
              </w:rPr>
              <w:br/>
              <w:t>для дозування 10 мг та 20 мг: по 14 таблеток у блістері, по 2 блістери у пачці з картону; по 20 таблет</w:t>
            </w:r>
            <w:r>
              <w:rPr>
                <w:b/>
              </w:rPr>
              <w:t>ок у блістері,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342566-25/В-137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РИВАРЕЛІС, </w:t>
            </w:r>
            <w:r>
              <w:rPr>
                <w:b/>
              </w:rPr>
              <w:t>таблетки, вкриті плівковою оболонкою, по 10 мг, 15 мг, 20 мг</w:t>
            </w:r>
            <w:r>
              <w:rPr>
                <w:b/>
              </w:rPr>
              <w:br/>
              <w:t>для дозування 15 мг: по 14 таблеток у блістері, по 3 блістери у пачці з картону;</w:t>
            </w:r>
            <w:r>
              <w:rPr>
                <w:b/>
              </w:rPr>
              <w:br/>
              <w:t>для дозування 10 мг та 20 мг: по 14 таблеток у блістері, по 2 блістери у пачці з картону;</w:t>
            </w:r>
            <w:r>
              <w:rPr>
                <w:b/>
              </w:rPr>
              <w:t xml:space="preserve"> по 20 таблеток у блістері,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342566-25/В-137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РИВАРЕЛІС, </w:t>
            </w:r>
            <w:r>
              <w:rPr>
                <w:b/>
              </w:rPr>
              <w:t>таблетки, вкриті плівковою оболонкою, по 10 мг, 15 мг, 20 мг</w:t>
            </w:r>
            <w:r>
              <w:rPr>
                <w:b/>
              </w:rPr>
              <w:br/>
              <w:t>для дозування 15 мг: по 14 таблеток у блістері, по 3 блістери у пачці з картону;</w:t>
            </w:r>
            <w:r>
              <w:rPr>
                <w:b/>
              </w:rPr>
              <w:br/>
              <w:t>для дозування 10 мг та 20 мг: по 14 таблеток у блістері, по 2 блістери у пачці з картону; по 20 таблеток у блістер</w:t>
            </w:r>
            <w:r>
              <w:rPr>
                <w:b/>
              </w:rPr>
              <w:t>і,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342566-25/В-137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РИВАРЕЛІС, </w:t>
            </w:r>
            <w:r>
              <w:rPr>
                <w:b/>
              </w:rPr>
              <w:t>таблетки, вкриті плівковою оболонкою, по 10 мг, 15 мг, 20 мг</w:t>
            </w:r>
            <w:r>
              <w:rPr>
                <w:b/>
              </w:rPr>
              <w:br/>
              <w:t>для дозування 15 мг: по 14 таблеток у блістері, по 3 блістери у пачці з картону;</w:t>
            </w:r>
            <w:r>
              <w:rPr>
                <w:b/>
              </w:rPr>
              <w:br/>
              <w:t>для дозування 10 мг та 20 мг: по 14 таблеток у блістері, по 2 блістери у пачці з картону; по 20 таблет</w:t>
            </w:r>
            <w:r>
              <w:rPr>
                <w:b/>
              </w:rPr>
              <w:t>ок у блістері,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342502-25/В-96 від 06.08.2025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РИВАРОКСАБАН,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</w:t>
            </w:r>
            <w:r>
              <w:rPr>
                <w:b/>
                <w:noProof/>
              </w:rPr>
              <w:t>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342502-25/В-96 від 06.08.2025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РИВАРОКСАБАН,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</w:t>
            </w:r>
            <w:r>
              <w:rPr>
                <w:sz w:val="16"/>
                <w:szCs w:val="16"/>
              </w:rPr>
              <w:t xml:space="preserve">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342502-25/В-96 від 06.08.2025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РИВАРОКСАБАН,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351573-26/В-118 від 19.01.2026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Ропілонг, </w:t>
            </w:r>
            <w:r>
              <w:rPr>
                <w:b/>
              </w:rPr>
              <w:t>розчин для ін'єкцій, 7,5 мг/мл по 10 мл у ампулах скляних, по 5 ампул у контурній чарунковій упаковці, по 1 контурній чарунковій упаковці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351573-26/В-118 від 19.01.2026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Ропілонг, </w:t>
            </w:r>
            <w:r>
              <w:rPr>
                <w:b/>
              </w:rPr>
              <w:t>розчин для ін'єкцій, 7,5 мг/мл по 10 мл у ампулах скляних, по 5 ампул у контурній чарунковій упаковці, по 1 контурній чарунковій упаковці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351573-26/В-118 від 19.01.2026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Ропілонг, </w:t>
            </w:r>
            <w:r>
              <w:rPr>
                <w:b/>
              </w:rPr>
              <w:t>розчин для ін'єкцій, 7,5 мг/мл по 10 мл у ампулах скляних, по 5 ампул у контурній чарунковій упаковці, по 1 контурній чарунковій упаковці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351565-26/В-116 від 19.01.2026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Ропілонг, </w:t>
            </w:r>
            <w:r>
              <w:rPr>
                <w:b/>
              </w:rPr>
              <w:t>розчин для ін'єкцій, 10 мг/мл, по 10 мл у ампулах скляних, по 5 ампул у контурній чарунковій упаковці, по 1 контурній чарунковій упаковці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351565-26/В-116 від 19.01.2026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Ропілонг, </w:t>
            </w:r>
            <w:r>
              <w:rPr>
                <w:b/>
              </w:rPr>
              <w:t>розчин для ін'єкцій, 10 мг/мл, по 10 мл у ампулах скляних, по 5 ампул у контурній чарунковій упаковці, по 1 контурній чарунковій упаковці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351565-26/В-116 від 19.01.2026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Ропілонг, </w:t>
            </w:r>
            <w:r>
              <w:rPr>
                <w:b/>
              </w:rPr>
              <w:t>розчин для ін'єкцій, 10 мг/мл, по 10 мл у ампулах скляних, по 5 ампул у контурній чарунковій упаковці, по 1 контурній чарунковій упаковці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358222-26/В-139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Целіста® Дуо, </w:t>
            </w:r>
            <w:r>
              <w:rPr>
                <w:b/>
              </w:rPr>
              <w:t>таблетки для розсмоктування, по 10 таблеток у блістері; по 1 або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358222-26/В-139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Целіста® Дуо, </w:t>
            </w:r>
            <w:r>
              <w:rPr>
                <w:b/>
              </w:rPr>
              <w:t>таблетки для розсмоктування, по 10 таблеток у блістері; по 1 або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 xml:space="preserve">Реєстраційне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358222-26/В-139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Целіста® Дуо, </w:t>
            </w:r>
            <w:r>
              <w:rPr>
                <w:b/>
              </w:rPr>
              <w:t>таблетки для розсмоктування, по 10 таблеток у блістері; по 1 або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342566-25/В-137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РИВАРЕЛІС, </w:t>
            </w:r>
            <w:r>
              <w:rPr>
                <w:b/>
              </w:rPr>
              <w:t>таблетки, вкриті плівковою оболонкою, по 10 мг, 15 мг, 20 мг</w:t>
            </w:r>
            <w:r>
              <w:rPr>
                <w:b/>
              </w:rPr>
              <w:br/>
              <w:t>для дозування 15 мг: по 14 таблеток у блістері, по 3 блістери у пачці з картону;</w:t>
            </w:r>
            <w:r>
              <w:rPr>
                <w:b/>
              </w:rPr>
              <w:br/>
              <w:t xml:space="preserve">для дозування 10 мг та 20 мг: по 14 таблеток у блістері, по 2 </w:t>
            </w:r>
            <w:r>
              <w:rPr>
                <w:b/>
              </w:rPr>
              <w:t>блістери у пачці з картону; по 20 таблеток у блістері,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342566-25/В-137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РИВАРЕЛІС, </w:t>
            </w:r>
            <w:r>
              <w:rPr>
                <w:b/>
              </w:rPr>
              <w:t>таблетки, вкриті плівковою оболонкою, по 10 мг, 15 мг, 20 мг</w:t>
            </w:r>
            <w:r>
              <w:rPr>
                <w:b/>
              </w:rPr>
              <w:br/>
              <w:t>для дозування 15 мг: по 14 таблеток у блістері, по 3 блістери у пачці з картону;</w:t>
            </w:r>
            <w:r>
              <w:rPr>
                <w:b/>
              </w:rPr>
              <w:br/>
              <w:t>для дозування 10 мг та 20 мг: по 14 таблеток у блістері, по 2 блістери у пачці з картону; по 20 таблеток у блістер</w:t>
            </w:r>
            <w:r>
              <w:rPr>
                <w:b/>
              </w:rPr>
              <w:t>і,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342566-25/В-137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РИВАРЕЛІС, </w:t>
            </w:r>
            <w:r>
              <w:rPr>
                <w:b/>
              </w:rPr>
              <w:t>таблетки, вкриті плівковою оболонкою, по 10 мг, 15 мг, 20 мг</w:t>
            </w:r>
            <w:r>
              <w:rPr>
                <w:b/>
              </w:rPr>
              <w:br/>
              <w:t>для дозування 15 мг: по 14 таблеток у блістері, по 3 блістери у пачці з картону;</w:t>
            </w:r>
            <w:r>
              <w:rPr>
                <w:b/>
              </w:rPr>
              <w:br/>
              <w:t>для дозування 10 мг та 20 мг: по 14 таблеток у блістері, по 2 блістери у пачці з картону; по 20 таблет</w:t>
            </w:r>
            <w:r>
              <w:rPr>
                <w:b/>
              </w:rPr>
              <w:t>ок у блістері,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362075-26/В-145 від 27.07.2026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КЛОЗАПІН, </w:t>
            </w:r>
            <w:r>
              <w:rPr>
                <w:b/>
              </w:rPr>
              <w:t>порошок кристалічний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362075-26/В-145 від 27.07.2026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КЛОЗАПІН, </w:t>
            </w:r>
            <w:r>
              <w:rPr>
                <w:b/>
              </w:rPr>
              <w:t>порошок кристалічний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362075-26/В-145 від 27.07.2026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КЛОЗАПІН, </w:t>
            </w:r>
            <w:r>
              <w:rPr>
                <w:b/>
              </w:rPr>
              <w:t>порошок кристалічний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351669-26/В-148 від 20.01.2026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Ропілонг, </w:t>
            </w:r>
            <w:r>
              <w:rPr>
                <w:b/>
              </w:rPr>
              <w:t xml:space="preserve">розчин для інфузій, 2 мг/мл, по 100 мл у флаконах скляних, по 1 флакону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351669-26/В-148 від 20.01.2026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Ропілонг, </w:t>
            </w:r>
            <w:r>
              <w:rPr>
                <w:b/>
              </w:rPr>
              <w:t xml:space="preserve">розчин для інфузій, 2 мг/мл, по 100 мл у флаконах скляних, по 1 флакону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351669-26/В-148 від 20.01.2026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Ропілонг, </w:t>
            </w:r>
            <w:r>
              <w:rPr>
                <w:b/>
              </w:rPr>
              <w:t xml:space="preserve">розчин для інфузій, 2 мг/мл, по 100 мл у флаконах скляних, по 1 флакону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342180-25/В-60 від 31.07.2025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Ор-Лайн ТГК 10 мг/мл : КБД 10 мг/мл, </w:t>
            </w:r>
            <w:r>
              <w:rPr>
                <w:b/>
              </w:rPr>
              <w:t>екстракт стандартизований рідина масляниста (субстанція) по 30 мл у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"ОРГАНІЯФАРМ",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342180-25/В-60 від 31.07.2025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Ор-Лайн ТГК 10 мг/мл : КБД 10 мг/мл, </w:t>
            </w:r>
            <w:r>
              <w:rPr>
                <w:b/>
              </w:rPr>
              <w:t>екстракт стандартизований рідина масляниста (субстанція) по 30 мл у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"ОРГАНІЯФАРМ",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342180-25/В-60 від 31.07.2025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Ор-Лайн ТГК 10 мг/мл : КБД 10 мг/мл, </w:t>
            </w:r>
            <w:r>
              <w:rPr>
                <w:b/>
              </w:rPr>
              <w:t>екстракт стандартизований рідина масляниста (субстанція) по 30 мл у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"ОРГАНІЯФАРМ",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07.09.2026 р. № </w:t>
            </w:r>
            <w:r>
              <w:rPr>
                <w:b/>
              </w:rPr>
              <w:t>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341924-25/В-97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Ор-Лайн ТГК 25 мг/мл : КБД 25 мг/мл, </w:t>
            </w:r>
            <w:r>
              <w:rPr>
                <w:b/>
              </w:rPr>
              <w:t>екстракт стандартизований рідина масляниста (субстанція) по 30 мл у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"ОРГАНІЯФАРМ",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341924-25/В-97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Ор-Лайн ТГК 25 мг/мл : КБД 25 мг/мл, </w:t>
            </w:r>
            <w:r>
              <w:rPr>
                <w:b/>
              </w:rPr>
              <w:t>екстракт стандартизований рідина масляниста (субстанція) по 30 мл у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"ОРГАНІЯФАРМ",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</w:t>
            </w:r>
            <w:r>
              <w:rPr>
                <w:b/>
                <w:noProof/>
              </w:rPr>
              <w:t>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341924-25/В-97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Ор-Лайн ТГК 25 мг/мл : КБД 25 мг/мл, </w:t>
            </w:r>
            <w:r>
              <w:rPr>
                <w:b/>
              </w:rPr>
              <w:t>екстракт стандартизований рідина масляниста (субстанція) по 30 мл у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"ОРГАНІЯФАРМ",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342595-25/В-145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ОР-ЛАЙН ТГК 15 МГ/МЛ, </w:t>
            </w:r>
            <w:r>
              <w:rPr>
                <w:b/>
              </w:rPr>
              <w:t>екстракт стандартизований рідина масляниста (субстанція) по 30 мл у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"ОРГАНІЯФАРМ",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</w:t>
            </w:r>
            <w:r>
              <w:rPr>
                <w:b/>
                <w:noProof/>
              </w:rPr>
              <w:t>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342595-25/В-145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ОР-ЛАЙН ТГК 15 МГ/МЛ, </w:t>
            </w:r>
            <w:r>
              <w:rPr>
                <w:b/>
              </w:rPr>
              <w:t>екстракт стандартизований рідина масляниста (субстанція) по 30 мл у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"ОРГАНІЯФАРМ",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342595-25/В-145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ОР-ЛАЙН ТГК 15 МГ/МЛ, </w:t>
            </w:r>
            <w:r>
              <w:rPr>
                <w:b/>
              </w:rPr>
              <w:t>екстракт стандартизований рідина масляниста (субстанція) по 30 мл у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"ОРГАНІЯФАРМ",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341914-25/В-145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ОР-ЛАЙН ТГК 25 МГ/МЛ, </w:t>
            </w:r>
            <w:r>
              <w:rPr>
                <w:b/>
              </w:rPr>
              <w:t>екстракт стандартизований рідина масляниста (субстанція) по 30 мл у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"ОРГАНІЯФАРМ",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341914-25/В-145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ОР-ЛАЙН ТГК 25 МГ/МЛ, </w:t>
            </w:r>
            <w:r>
              <w:rPr>
                <w:b/>
              </w:rPr>
              <w:t>екстракт стандартизований рідина масляниста (субстанція) по 30 мл у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"ОРГАНІЯФАРМ",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341914-25/В-145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ОР-ЛАЙН ТГК 25 МГ/МЛ, </w:t>
            </w:r>
            <w:r>
              <w:rPr>
                <w:b/>
              </w:rPr>
              <w:t>екстракт стандартизований рідина масляниста (субстанція) по 30 мл у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"ОРГАНІЯФАРМ",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</w:t>
            </w:r>
            <w:r>
              <w:rPr>
                <w:b/>
                <w:noProof/>
              </w:rPr>
              <w:t>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347820-25/В-116 від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Парацетамол-Тева, </w:t>
            </w:r>
            <w:r>
              <w:rPr>
                <w:b/>
              </w:rPr>
              <w:t>таблетки, вкриті плівковою оболонкою, по 500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347820-25/В-116 від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Парацетамол-Тева, </w:t>
            </w:r>
            <w:r>
              <w:rPr>
                <w:b/>
              </w:rPr>
              <w:t>таблетки, вкриті плівковою оболонкою, по 500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347820-25/В-116 від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Парацетамол-Тева, </w:t>
            </w:r>
            <w:r>
              <w:rPr>
                <w:b/>
              </w:rPr>
              <w:t>таблетки, вкриті плівковою оболонкою, по 500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354025-26/В-132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Ксилоспрей, </w:t>
            </w:r>
            <w:r>
              <w:rPr>
                <w:b/>
              </w:rPr>
              <w:t xml:space="preserve">спрей назальний, 1,0 мг/мл по 10 мл у флаконі з насосом дозатором із розпилювачем;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354025-26/В-132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Ксилоспрей, </w:t>
            </w:r>
            <w:r>
              <w:rPr>
                <w:b/>
              </w:rPr>
              <w:t xml:space="preserve">спрей назальний, 1,0 мг/мл по 10 мл у флаконі з насосом дозатором із розпилювачем;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354025-26/В-132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Ксилоспрей, </w:t>
            </w:r>
            <w:r>
              <w:rPr>
                <w:b/>
              </w:rPr>
              <w:t xml:space="preserve">спрей назальний, 1,0 мг/мл по 10 мл у флаконі з насосом дозатором із розпилювачем;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351602-26/В-06 від 19.01.2026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Урсіс®, </w:t>
            </w:r>
            <w:r>
              <w:rPr>
                <w:b/>
              </w:rPr>
              <w:t>таблетки, вкриті плівковою оболонкою по 500 мг по 10 таблеток у блістері, по 3, 5 або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351602-26/В-06 від 19.01.2026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Урсіс®, </w:t>
            </w:r>
            <w:r>
              <w:rPr>
                <w:b/>
              </w:rPr>
              <w:t>таблетки, вкриті плівковою оболонкою по 500 мг по 10 таблеток у блістері, по 3, 5 або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351602-26/В-06 від 19.01.2026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Урсіс®, </w:t>
            </w:r>
            <w:r>
              <w:rPr>
                <w:b/>
              </w:rPr>
              <w:t>таблетки, вкриті плівковою оболонкою по 500 мг по 10 таблеток у блістері, по 3, 5 або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354234-26/З-118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</w:t>
            </w:r>
            <w:r>
              <w:rPr>
                <w:b/>
              </w:rPr>
              <w:t xml:space="preserve">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354234-26/З-118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354234-26/З-118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 або по 100 мг, або по 140 мг, або по 180 мг, або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342707-25/З-132 від 11.08.2025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Паскаль Тріо, </w:t>
            </w:r>
            <w:r>
              <w:rPr>
                <w:b/>
              </w:rPr>
              <w:t>таблетки, вкриті плівковою оболонкою, по 20 мг/5 мг/12,5 мг по 14 таблеток у блістері, по 2 блістери у пачці або по 40 мг/10 мг/25 мг, по 7 таблеток у блістері,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СПЕРКО І</w:t>
            </w:r>
            <w:r>
              <w:rPr>
                <w:b/>
              </w:rPr>
              <w:t>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342707-25/З-132 від 11.08.2025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Паскаль Тріо, </w:t>
            </w:r>
            <w:r>
              <w:rPr>
                <w:b/>
              </w:rPr>
              <w:t>таблетки, вкриті плівковою оболонкою, по 20 мг/5 мг/12,5 мг по 14 таблеток у блістері, по 2 блістери у пачці або по 40 мг/10 мг/25 мг, по 7 таблеток у блістері,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07.09.2026 </w:t>
            </w:r>
            <w:r>
              <w:rPr>
                <w:b/>
              </w:rPr>
              <w:t>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342707-25/З-132 від 11.08.2025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Паскаль Тріо, </w:t>
            </w:r>
            <w:r>
              <w:rPr>
                <w:b/>
              </w:rPr>
              <w:t>таблетки, вкриті плівковою оболонкою, по 20 мг/5 мг/12,5 мг по 14 таблеток у блістері, по 2 блістери у пачці або по 40 мг/10 мг/25 мг, по 7 таблеток у блістері,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07.09.2026 </w:t>
            </w:r>
            <w:r>
              <w:rPr>
                <w:b/>
              </w:rPr>
              <w:t>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342707-25/З-132 від 11.08.2025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Паскаль Тріо, </w:t>
            </w:r>
            <w:r>
              <w:rPr>
                <w:b/>
              </w:rPr>
              <w:t>таблетки, вкриті плівковою оболонкою, по 20 мг/5 мг/12,5 мг по 14 таблеток у блістері, по 2 блістери у пачці або по 40 мг/10 мг/25 мг, по 7 таблеток у блістері,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342707-25/З-132 від 11.08.2025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Паскаль Тріо, </w:t>
            </w:r>
            <w:r>
              <w:rPr>
                <w:b/>
              </w:rPr>
              <w:t>таблетки, вкриті плівковою оболонкою, по 20 мг/5 мг/12,5 мг по 14 таблеток у блістері, по 2 блістери у пачці або по 40 мг/10 мг/25 мг, по 7 таблеток у блістері,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07.09.2026 </w:t>
            </w:r>
            <w:r>
              <w:rPr>
                <w:b/>
              </w:rPr>
              <w:t>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342707-25/З-132 від 11.08.2025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Паскаль Тріо, </w:t>
            </w:r>
            <w:r>
              <w:rPr>
                <w:b/>
              </w:rPr>
              <w:t>таблетки, вкриті плівковою оболонкою, по 20 мг/5 мг/12,5 мг по 14 таблеток у блістері, по 2 блістери у пачці або по 40 мг/10 мг/25 мг, по 7 таблеток у блістері,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07.09.2026 </w:t>
            </w:r>
            <w:r>
              <w:rPr>
                <w:b/>
              </w:rPr>
              <w:t>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355015-26/З-100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Езолонг®, </w:t>
            </w:r>
            <w:r>
              <w:rPr>
                <w:b/>
              </w:rPr>
              <w:t>порошок для розчину для ін’єкцій або інфузій по 40 мг; 1 або 10 флаконів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355015-26/З-100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Езолонг®, </w:t>
            </w:r>
            <w:r>
              <w:rPr>
                <w:b/>
              </w:rPr>
              <w:t>порошок для розчину для ін’єкцій або інфузій по 40 мг; 1 або 10 флаконів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355015-26/З-100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Езолонг®, </w:t>
            </w:r>
            <w:r>
              <w:rPr>
                <w:b/>
              </w:rPr>
              <w:t>порошок для розчину для ін’єкцій або інфузій по 40 мг; 1 або 10 флаконів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359768-26/З-153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Формотерол Ізіхейлер, </w:t>
            </w:r>
            <w:r>
              <w:rPr>
                <w:b/>
              </w:rPr>
              <w:t>порошок для інгаляцій 12 мкг/доза; по 120 доз (12 мкг/дозу) в інгаляторі з захисним ковпачком у ламінованому пакеті; по 1 ламінованому пакету в картонній коробці; по 120 доз (12 мкг/дозу) в інгаляторі з захисним ковпачко</w:t>
            </w:r>
            <w:r>
              <w:rPr>
                <w:b/>
              </w:rPr>
              <w:t>м у ламінованому пакеті; по 1 ламінованому пакету та захисному контейнеру для інгалятора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Оріон Корпорейшн,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359768-26/З-153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Формотерол Ізіхейлер, </w:t>
            </w:r>
            <w:r>
              <w:rPr>
                <w:b/>
              </w:rPr>
              <w:t>порошок для інгаляцій 12 мкг/доза; по 120 доз (12 мкг/дозу) в інгаляторі з захисним ковпачком у ламінованому пакеті; по 1 ламінованому пакету в картонній коробці; по 120 доз (12 мкг/дозу) в інгаляторі з захисним ковпачком у ламіновано</w:t>
            </w:r>
            <w:r>
              <w:rPr>
                <w:b/>
              </w:rPr>
              <w:t>му пакеті; по 1 ламінованому пакету та захисному контейнеру для інгалятора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Оріон Корпорейшн,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359768-26/З-153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Формотерол Ізіхейлер, </w:t>
            </w:r>
            <w:r>
              <w:rPr>
                <w:b/>
              </w:rPr>
              <w:t>порошок для інгаляцій 12 мкг/доза; по 120 доз (12 мкг/дозу) в інгаляторі з захисним ковпачком у ламінованому пакеті; по 1 ламінованому пакету в картонній коробці; по 120 доз (12 мкг/дозу) в інгаляторі з захисним ковпачком у ламінован</w:t>
            </w:r>
            <w:r>
              <w:rPr>
                <w:b/>
              </w:rPr>
              <w:t>ому пакеті; по 1 ламінованому пакету та захисному контейнеру для інгалятора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Оріон Корпорейшн,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341938-25/З-152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НОЛІПРЕЛ® АРГІНІН, </w:t>
            </w:r>
            <w:r>
              <w:rPr>
                <w:b/>
              </w:rPr>
              <w:t>таблетки, вкриті плівковою оболонкою; по 14 таблеток у контейнері; по 1 контейнеру в коробці з картону; по 30 таблеток у контейнері; по 1 або по 3 контейнери в коробці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341938-25/З-152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НОЛІПРЕЛ® АРГІНІН, </w:t>
            </w:r>
            <w:r>
              <w:rPr>
                <w:b/>
              </w:rPr>
              <w:t>таблетки, вкриті плівковою оболонкою; по 14 таблеток у контейнері; по 1 контейнеру в коробці з картону; по 30 таблеток у контейнері; по 1 або по 3 контейнери в коробці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</w:t>
            </w:r>
            <w:r>
              <w:rPr>
                <w:b/>
              </w:rPr>
              <w:t>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341938-25/З-152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НОЛІПРЕЛ® АРГІНІН, </w:t>
            </w:r>
            <w:r>
              <w:rPr>
                <w:b/>
              </w:rPr>
              <w:t>таблетки, вкриті плівковою оболонкою; по 14 таблеток у контейнері; по 1 контейнеру в коробці з картону; по 30 таблеток у контейнері; по 1 або по 3 контейнери в коробці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</w:t>
            </w:r>
            <w:r>
              <w:rPr>
                <w:b/>
              </w:rPr>
              <w:t>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359534-26/З-130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Алзепіл, </w:t>
            </w:r>
            <w:r>
              <w:rPr>
                <w:b/>
              </w:rPr>
              <w:t>таблетки, вкриті оболонкою, по 5 мг; по 10 мг; по 14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359534-26/З-130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Алзепіл, </w:t>
            </w:r>
            <w:r>
              <w:rPr>
                <w:b/>
              </w:rPr>
              <w:t>таблетки, вкриті оболонкою, по 5 мг; по 10 мг; по 14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359534-26/З-130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Алзепіл, </w:t>
            </w:r>
            <w:r>
              <w:rPr>
                <w:b/>
              </w:rPr>
              <w:t>таблетки, вкриті оболонкою, по 5 мг; по 10 мг; по 14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</w:t>
            </w:r>
            <w:r>
              <w:rPr>
                <w:b/>
              </w:rPr>
              <w:t>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355818-26/З-130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Окситоцин, </w:t>
            </w:r>
            <w:r>
              <w:rPr>
                <w:b/>
              </w:rPr>
              <w:t>розчин для ін'єкцій, 5 МО/1 мл;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355818-26/З-130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Окситоцин, </w:t>
            </w:r>
            <w:r>
              <w:rPr>
                <w:b/>
              </w:rPr>
              <w:t>розчин для ін'єкцій, 5 МО/1 мл;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355818-26/З-130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Окситоцин, </w:t>
            </w:r>
            <w:r>
              <w:rPr>
                <w:b/>
              </w:rPr>
              <w:t>розчин для ін'єкцій, 5 МО/1 мл;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355819-26/З-130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Рексетин®, </w:t>
            </w:r>
            <w:r>
              <w:rPr>
                <w:b/>
              </w:rPr>
              <w:t>таблетки, вкриті плівковою оболонкою, по 20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355819-26/З-130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Рексетин®, </w:t>
            </w:r>
            <w:r>
              <w:rPr>
                <w:b/>
              </w:rPr>
              <w:t>таблетки, вкриті плівковою оболонкою, по 20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355819-26/З-130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Рексетин®, </w:t>
            </w:r>
            <w:r>
              <w:rPr>
                <w:b/>
              </w:rPr>
              <w:t>таблетки, вкриті плівковою оболонкою, по 20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355817-26/З-130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Ко-Диротон®, </w:t>
            </w:r>
            <w:r>
              <w:rPr>
                <w:b/>
              </w:rPr>
              <w:t>таблетки, 10 мг/12,5 мг; по 10 таблеток у блістері; по 1 або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355817-26/З-130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Ко-Диротон®, </w:t>
            </w:r>
            <w:r>
              <w:rPr>
                <w:b/>
              </w:rPr>
              <w:t>таблетки, 10 мг/12,5 мг; по 10 таблеток у блістері; по 1 або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355817-26/З-130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Ко-Диротон®, </w:t>
            </w:r>
            <w:r>
              <w:rPr>
                <w:b/>
              </w:rPr>
              <w:t>таблетки, 10 мг/12,5 мг; по 10 таблеток у блістері; по 1 або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359534-26/З-130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Алзепіл, </w:t>
            </w:r>
            <w:r>
              <w:rPr>
                <w:b/>
              </w:rPr>
              <w:t>таблетки, вкриті оболонкою, по 5 мг; по 10 мг; по 14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359534-26/З-130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Алзепіл, </w:t>
            </w:r>
            <w:r>
              <w:rPr>
                <w:b/>
              </w:rPr>
              <w:t>таблетки, вкриті оболонкою, по 5 мг; по 10 мг; по 14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359534-26/З-130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Алзепіл, </w:t>
            </w:r>
            <w:r>
              <w:rPr>
                <w:b/>
              </w:rPr>
              <w:t>таблетки, вкриті оболонкою, по 5 мг; по 10 мг; по 14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</w:t>
            </w:r>
            <w:r>
              <w:rPr>
                <w:b/>
              </w:rPr>
              <w:t>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351951-26/В-130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Міопридин®, </w:t>
            </w:r>
            <w:r>
              <w:rPr>
                <w:b/>
              </w:rPr>
              <w:t xml:space="preserve">таблетки по 4 мг; </w:t>
            </w:r>
            <w:r>
              <w:rPr>
                <w:b/>
              </w:rPr>
              <w:br/>
              <w:t>по 10 таблеток у блістері; по 2 або по 5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351951-26/В-130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Міопридин®, </w:t>
            </w:r>
            <w:r>
              <w:rPr>
                <w:b/>
              </w:rPr>
              <w:t xml:space="preserve">таблетки по 4 мг; </w:t>
            </w:r>
            <w:r>
              <w:rPr>
                <w:b/>
              </w:rPr>
              <w:br/>
              <w:t>по 10 таблеток у блістері; по 2 або по 5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351951-26/В-130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Міопридин®, </w:t>
            </w:r>
            <w:r>
              <w:rPr>
                <w:b/>
              </w:rPr>
              <w:t xml:space="preserve">таблетки по 4 мг; </w:t>
            </w:r>
            <w:r>
              <w:rPr>
                <w:b/>
              </w:rPr>
              <w:br/>
              <w:t>по 10 таблеток у блістері; по 2 або по 5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359125-26/З-140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Мовіфлекс® Декс, </w:t>
            </w:r>
            <w:r>
              <w:rPr>
                <w:b/>
              </w:rPr>
              <w:t>розчин для ін'єкцій, 50 мг/2 мл; по 2 мл в ампулі; 6 ампул у контурній чарунковій упаковці,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359125-26/З-140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Мовіфлекс® Декс, </w:t>
            </w:r>
            <w:r>
              <w:rPr>
                <w:b/>
              </w:rPr>
              <w:t>розчин для ін'єкцій, 50 мг/2 мл; по 2 мл в ампулі; 6 ампул у контурній чарунковій упаковці,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359125-26/З-140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Мовіфлекс® Декс, </w:t>
            </w:r>
            <w:r>
              <w:rPr>
                <w:b/>
              </w:rPr>
              <w:t>розчин для ін'єкцій, 50 мг/2 мл; по 2 мл в ампулі; 6 ампул у контурній чарунковій упаковці,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</w:t>
            </w:r>
            <w:r>
              <w:rPr>
                <w:b/>
              </w:rPr>
              <w:t>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359129-26/В-124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ДЛЯ ДІТЕЙ, </w:t>
            </w:r>
            <w:r>
              <w:rPr>
                <w:b/>
              </w:rPr>
              <w:t xml:space="preserve">порошок для орального розчину з малиновим смаком; по 2,5 г порошку в саше; по 6 саше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359129-26/В-124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ДЛЯ ДІТЕЙ, </w:t>
            </w:r>
            <w:r>
              <w:rPr>
                <w:b/>
              </w:rPr>
              <w:t xml:space="preserve">порошок для орального розчину з малиновим смаком; по 2,5 г порошку в саше; по 6 саше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359129-26/В-124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ДЛЯ ДІТЕЙ, </w:t>
            </w:r>
            <w:r>
              <w:rPr>
                <w:b/>
              </w:rPr>
              <w:t xml:space="preserve">порошок для орального розчину з малиновим смаком; по 2,5 г порошку в саше; по 6 саше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358762-26/В-28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Піридоксин-Дарниця (Вітамін В6-Дарниця), </w:t>
            </w:r>
            <w:r>
              <w:rPr>
                <w:b/>
              </w:rPr>
              <w:t>розчин для ін'єкцій, 50 мг/мл по 1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ПрАТ "Фармацевтична фірма "Дарн</w:t>
            </w:r>
            <w:r>
              <w:rPr>
                <w:b/>
              </w:rPr>
              <w:t>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</w:t>
      </w:r>
      <w:r>
        <w:rPr>
          <w:b/>
          <w:lang w:val="uk-UA"/>
        </w:rPr>
        <w:t>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358762-26/В-28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Піридоксин-Дарниця (Вітамін В6-Дарниця), </w:t>
            </w:r>
            <w:r>
              <w:rPr>
                <w:b/>
              </w:rPr>
              <w:t>розчин для ін'єкцій, 50 мг/мл по 1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358762-26/В-28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Піридоксин-Дарниця (Вітамін В6-Дарниця), </w:t>
            </w:r>
            <w:r>
              <w:rPr>
                <w:b/>
              </w:rPr>
              <w:t>розчин для ін'єкцій, 50 мг/мл по 1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ПрАТ "Фармацевтична фірма "Дарн</w:t>
            </w:r>
            <w:r>
              <w:rPr>
                <w:b/>
              </w:rPr>
              <w:t>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358926-26/В-28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Леводопа,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358926-26/В-28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Леводопа,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</w:t>
            </w:r>
            <w:r>
              <w:rPr>
                <w:b/>
              </w:rPr>
              <w:t>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358926-26/В-28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Леводопа,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355063-26/В-28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КАГРОЛ, </w:t>
            </w:r>
            <w:r>
              <w:rPr>
                <w:b/>
              </w:rPr>
              <w:t>таблетки, вкриті плівковою оболонкою, 60 мг по 10, 14 або 56 таблеток, вкритих плівковою оболонкою у блістері; по 3 блістера по 56 таблеток, або по 4 блістери по 14 таблеток, або по 6 блістерів по 10 таблето</w:t>
            </w:r>
            <w:r>
              <w:rPr>
                <w:b/>
              </w:rPr>
              <w:t>к у картонній коробці; таблетки, вкриті плівковою оболонкою, 90 мг по 10, 14 або 56 таблеток, вкритих плівковою оболонкою у блістері; по 3 блістери по 56 таблеток, або по 4 блістери по 14 таблеток, або по 6 блістерів по 10 таблеток або по 12 блістерів по 1</w:t>
            </w:r>
            <w:r>
              <w:rPr>
                <w:b/>
              </w:rPr>
              <w:t>4 таблеток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355063-26/В-28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КАГРОЛ, </w:t>
            </w:r>
            <w:r>
              <w:rPr>
                <w:b/>
              </w:rPr>
              <w:t>таблетки, вкриті плівковою оболонкою, 60 мг по 10, 14 або 56 таблеток, вкритих плівковою оболонкою у блістері; по 3 блістера по 56 таблеток, або по 4 блістери по 14 таблеток, або по 6 блістерів по 10 таблеток у картонній коробці; таблетки, вкриті плівковою</w:t>
            </w:r>
            <w:r>
              <w:rPr>
                <w:b/>
              </w:rPr>
              <w:t xml:space="preserve"> оболонкою, 90 мг по 10, 14 або 56 таблеток, вкритих плівковою оболонкою у блістері; по 3 блістери по 56 таблеток, або по 4 блістери по 14 таблеток, або по 6 блістерів по 10 таблеток або по 12 блістерів по 14 таблеток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"Сан</w:t>
            </w:r>
            <w:r>
              <w:rPr>
                <w:b/>
              </w:rPr>
              <w:t>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355063-26/В-28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КАГРОЛ, </w:t>
            </w:r>
            <w:r>
              <w:rPr>
                <w:b/>
              </w:rPr>
              <w:t>таблетки, вкриті плівковою оболонкою, 60 мг по 10, 14 або 56 таблеток, вкритих плівковою оболонкою у блістері; по 3 блістера по 56 таблеток, або по 4 блістери по 14 таблеток, або по 6 блістерів по 10 таблеток у картонній коробці; таблетки, вкриті плівковою</w:t>
            </w:r>
            <w:r>
              <w:rPr>
                <w:b/>
              </w:rPr>
              <w:t xml:space="preserve"> оболонкою, 90 мг по 10, 14 або 56 таблеток, вкритих плівковою оболонкою у блістері; по 3 блістери по 56 таблеток, або по 4 блістери по 14 таблеток, або по 6 блістерів по 10 таблеток або по 12 блістерів по 14 таблеток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"Сан</w:t>
            </w:r>
            <w:r>
              <w:rPr>
                <w:b/>
              </w:rPr>
              <w:t>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360639-26/В-28, 360640-26/В-28 від 26.06.2026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ДЕКСАМЕТАЗОН-СТАДА, </w:t>
            </w:r>
            <w:r>
              <w:rPr>
                <w:b/>
              </w:rPr>
              <w:t>краплі очні 0,1% по 10 мл у пластиковому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360639-26/В-28, 360640-26/В-28 від 26.06.2026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ДЕКСАМЕТАЗОН-СТАДА, </w:t>
            </w:r>
            <w:r>
              <w:rPr>
                <w:b/>
              </w:rPr>
              <w:t>краплі очні 0,1% по 10 мл у пластиковому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360639-26/В-28, 360640-26/В-28 від 26.06.2026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ДЕКСАМЕТАЗОН-СТАДА, </w:t>
            </w:r>
            <w:r>
              <w:rPr>
                <w:b/>
              </w:rPr>
              <w:t>краплі очні 0,1% по 10 мл у пластиковому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354628-26/В-61, 354629-26/В-61, 354630-26/В-61, 354631-26/В-61 від 18.0</w:t>
            </w:r>
            <w:r>
              <w:rPr>
                <w:b/>
              </w:rPr>
              <w:t>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Мема, </w:t>
            </w:r>
            <w:r>
              <w:rPr>
                <w:b/>
              </w:rPr>
              <w:t>таблетки, вкриті плівковою оболонкою, по 10 мг по 14 таблеток у блістері; по 2 або по 4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20 мг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354628-26/В-61, 354629-26/В-61, 354630-26/В-61, 354631-26/В-61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Мема, </w:t>
            </w:r>
            <w:r>
              <w:rPr>
                <w:b/>
              </w:rPr>
              <w:t>таблетки, вкриті плівковою оболонкою, по 10 мг по 14 таблеток у блістері; по 2 або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20 мг по 14 таблеток у блістері; по 2 блістери у к</w:t>
            </w:r>
            <w:r>
              <w:rPr>
                <w:b/>
              </w:rPr>
              <w:t>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354628-26/В-61, 354629-26/В-61, 354630-26/В-61, 354631-26/В-61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Мема, </w:t>
            </w:r>
            <w:r>
              <w:rPr>
                <w:b/>
              </w:rPr>
              <w:t>таблетки, вкриті плівковою оболонкою, по 10 мг по 14 таблеток у блістері; по 2 або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20 мг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ТОВ «Тева Україна»,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356366-26/В-96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Ніцерголін, </w:t>
            </w:r>
            <w:r>
              <w:rPr>
                <w:b/>
              </w:rPr>
              <w:t>таблетки, вкриті оболонкою, по 10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356366-26/В-96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Ніцерголін, </w:t>
            </w:r>
            <w:r>
              <w:rPr>
                <w:b/>
              </w:rPr>
              <w:t>таблетки, вкриті оболонкою, по 10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356366-26/В-96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Ніцерголін, </w:t>
            </w:r>
            <w:r>
              <w:rPr>
                <w:b/>
              </w:rPr>
              <w:t>таблетки, вкриті оболонкою, по 10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357287-26/В-96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Лінкоміцин, </w:t>
            </w:r>
            <w:r>
              <w:rPr>
                <w:b/>
              </w:rPr>
              <w:t>капсули по 250 мг,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357287-26/В-96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Лінкоміцин, </w:t>
            </w:r>
            <w:r>
              <w:rPr>
                <w:b/>
              </w:rPr>
              <w:t>капсули по 250 мг,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357287-26/В-96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Лінкоміцин, </w:t>
            </w:r>
            <w:r>
              <w:rPr>
                <w:b/>
              </w:rPr>
              <w:t>капсули по 250 мг,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359246-26/В-98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Максіцин®, </w:t>
            </w:r>
            <w:r>
              <w:rPr>
                <w:b/>
              </w:rPr>
              <w:t xml:space="preserve">розчин для інфузій, 400 мг/250 мл, по 250 мл у пляшках полімерних; по одній пляшці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359246-26/В-98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Максіцин®, </w:t>
            </w:r>
            <w:r>
              <w:rPr>
                <w:b/>
              </w:rPr>
              <w:t xml:space="preserve">розчин для інфузій, 400 мг/250 мл, по 250 мл у пляшках полімерних; по одній пляшці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359246-26/В-98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Максіцин®, </w:t>
            </w:r>
            <w:r>
              <w:rPr>
                <w:b/>
              </w:rPr>
              <w:t xml:space="preserve">розчин для інфузій, 400 мг/250 мл, по 250 мл у пляшках полімерних; по одній пляшці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354628-26/В-61, 354629-26/В-61, 354630-26/В-61, 354631-26/В-61 від 18.0</w:t>
            </w:r>
            <w:r>
              <w:rPr>
                <w:b/>
              </w:rPr>
              <w:t>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Мема, </w:t>
            </w:r>
            <w:r>
              <w:rPr>
                <w:b/>
              </w:rPr>
              <w:t>таблетки, вкриті плівковою оболонкою, по 10 мг по 14 таблеток у блістері; по 2 або по 4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20 мг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354628-26/В-61, 354629-26/В-61, 354630-26/В-61, 354631-26/В-61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Мема, </w:t>
            </w:r>
            <w:r>
              <w:rPr>
                <w:b/>
              </w:rPr>
              <w:t>таблетки, вкриті плівковою оболонкою, по 10 мг по 14 таблеток у блістері; по 2 або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20 мг по 14 таблеток у блістері; по 2 блістери у к</w:t>
            </w:r>
            <w:r>
              <w:rPr>
                <w:b/>
              </w:rPr>
              <w:t>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354628-26/В-61, 354629-26/В-61, 354630-26/В-61, 354631-26/В-61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Мема, </w:t>
            </w:r>
            <w:r>
              <w:rPr>
                <w:b/>
              </w:rPr>
              <w:t>таблетки, вкриті плівковою оболонкою, по 10 мг по 14 таблеток у блістері; по 2 або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20 мг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ТОВ «Тева Україна»,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355063-26/В-28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КАГРОЛ, </w:t>
            </w:r>
            <w:r>
              <w:rPr>
                <w:b/>
              </w:rPr>
              <w:t>таблетки, вкриті плівковою оболонкою, 60 мг по 10, 14 або 56 таблеток, вкритих плівковою оболонкою у блістері; по 3 блістера по 56 таблеток, або по 4 блістери по 14 таблеток, або по 6 блістерів по 10 таблеток у картонній коробці; таблетки, вкриті плівковою</w:t>
            </w:r>
            <w:r>
              <w:rPr>
                <w:b/>
              </w:rPr>
              <w:t xml:space="preserve"> оболонкою, 90 мг по 10, 14 або 56 таблеток, вкритих плівковою оболонкою у блістері; по 3 блістери по 56 таблеток, або по 4 блістери по 14 таблеток, або по 6 блістерів по 10 таблеток або по 12 блістерів по 14 таблеток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"Сан</w:t>
            </w:r>
            <w:r>
              <w:rPr>
                <w:b/>
              </w:rPr>
              <w:t>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355063-26/В-28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КАГРОЛ, </w:t>
            </w:r>
            <w:r>
              <w:rPr>
                <w:b/>
              </w:rPr>
              <w:t>таблетки, вкриті плівковою оболонкою, 60 мг по 10, 14 або 56 таблеток, вкритих плівковою оболонкою у блістері; по 3 блістера по 56 таблеток, або по 4 блістери по 14 таблеток, або по 6 блістерів по 10 таблеток у картонній коробці; таблетки, вкриті плівковою</w:t>
            </w:r>
            <w:r>
              <w:rPr>
                <w:b/>
              </w:rPr>
              <w:t xml:space="preserve"> оболонкою, 90 мг по 10, 14 або 56 таблеток, вкритих плівковою оболонкою у блістері; по 3 блістери по 56 таблеток, або по 4 блістери по 14 таблеток, або по 6 блістерів по 10 таблеток або по 12 блістерів по 14 таблеток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"Сан</w:t>
            </w:r>
            <w:r>
              <w:rPr>
                <w:b/>
              </w:rPr>
              <w:t>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355063-26/В-28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КАГРОЛ, </w:t>
            </w:r>
            <w:r>
              <w:rPr>
                <w:b/>
              </w:rPr>
              <w:t>таблетки, вкриті плівковою оболонкою, 60 мг по 10, 14 або 56 таблеток, вкритих плівковою оболонкою у блістері; по 3 блістера по 56 таблеток, або по 4 блістери по 14 таблеток, або по 6 блістерів по 10 таблеток у картонній коробці; таблетки, вкриті плівковою</w:t>
            </w:r>
            <w:r>
              <w:rPr>
                <w:b/>
              </w:rPr>
              <w:t xml:space="preserve"> оболонкою, 90 мг по 10, 14 або 56 таблеток, вкритих плівковою оболонкою у блістері; по 3 блістери по 56 таблеток, або по 4 блістери по 14 таблеток, або по 6 блістерів по 10 таблеток або по 12 блістерів по 14 таблеток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"Сан</w:t>
            </w:r>
            <w:r>
              <w:rPr>
                <w:b/>
              </w:rPr>
              <w:t>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356246-26/З-97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Роватінекс, </w:t>
            </w:r>
            <w:r>
              <w:rPr>
                <w:b/>
              </w:rPr>
              <w:t>капсули кишковорозчинні, м`які, по 10 капсул в блістері, по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Рова Фармасьютікалс Лтд. 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356246-26/З-97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Роватінекс, </w:t>
            </w:r>
            <w:r>
              <w:rPr>
                <w:b/>
              </w:rPr>
              <w:t>капсули кишковорозчинні, м`які, по 10 капсул в блістері, по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Рова Фармасьютікалс Лтд. 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356246-26/З-97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Роватінекс, </w:t>
            </w:r>
            <w:r>
              <w:rPr>
                <w:b/>
              </w:rPr>
              <w:t>капсули кишковорозчинні, м`які, по 10 капсул в блістері, по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Рова Фармасьютікалс Лтд. 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358449-26/З-140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Іпратропіум-Інтелі, </w:t>
            </w:r>
            <w:r>
              <w:rPr>
                <w:b/>
              </w:rPr>
              <w:t>інгаляція під тиском, розчин по 20 мкг/доза; по 10 мл розчину (200 доз) у балоні; по 1 балону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358449-26/З-140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Іпратропіум-Інтелі, </w:t>
            </w:r>
            <w:r>
              <w:rPr>
                <w:b/>
              </w:rPr>
              <w:t>інгаляція під тиском, розчин по 20 мкг/доза; по 10 мл розчину (200 доз) у балоні; по 1 балону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358449-26/З-140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Іпратропіум-Інтелі, </w:t>
            </w:r>
            <w:r>
              <w:rPr>
                <w:b/>
              </w:rPr>
              <w:t>інгаляція під тиском, розчин по 20 мкг/доза; по 10 мл розчину (200 доз) у балоні; по 1 балону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</w:t>
            </w:r>
            <w:r>
              <w:rPr>
                <w:b/>
              </w:rPr>
              <w:t>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358554-26/З-124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МІАЛДЕКС, </w:t>
            </w:r>
            <w:r>
              <w:rPr>
                <w:b/>
              </w:rPr>
              <w:t>розчин для ін`єкцій, 25 мг/мл; по 2 мл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358554-26/З-124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МІАЛДЕКС, </w:t>
            </w:r>
            <w:r>
              <w:rPr>
                <w:b/>
              </w:rPr>
              <w:t>розчин для ін`єкцій, 25 мг/мл; по 2 мл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358554-26/З-124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МІАЛДЕКС, </w:t>
            </w:r>
            <w:r>
              <w:rPr>
                <w:b/>
              </w:rPr>
              <w:t>розчин для ін`єкцій, 25 мг/мл; по 2 мл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355391-26/З-82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Цитозар®, </w:t>
            </w:r>
            <w:r>
              <w:rPr>
                <w:b/>
              </w:rPr>
              <w:t>ліофілізат для розчину для ін'єкцій по 100 мг; 1 флакон з ліофілізатом та 1 ампула з розчинником (спирт бензиловий, вода для ін'єкцій) по 5 мл у картонній коробці; ліофілізат для розчину для ін'єкцій по 1000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355391-26/З-82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Цитозар®, </w:t>
            </w:r>
            <w:r>
              <w:rPr>
                <w:b/>
              </w:rPr>
              <w:t>ліофілізат для розчину для ін'єкцій по 100 мг; 1 флакон з ліофілізатом та 1 ампула з розчинником (спирт бензиловий, вода для ін'єкцій) по 5 мл у картонній коробці; ліофілізат для розчину для ін'єкцій по 1000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355391-26/З-82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Цитозар®, </w:t>
            </w:r>
            <w:r>
              <w:rPr>
                <w:b/>
              </w:rPr>
              <w:t>ліофілізат для розчину для ін'єкцій по 100 мг; 1 флакон з ліофілізатом та 1 ампула з розчинником (спирт бензиловий, вода для ін'єкцій) по 5 мл у картонній коробці; ліофілізат для розчину для ін'єкцій по 1000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355391-26/З-82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Цитозар®, </w:t>
            </w:r>
            <w:r>
              <w:rPr>
                <w:b/>
              </w:rPr>
              <w:t>ліофілізат для розчину для ін'єкцій по 100 мг; 1 флакон з ліофілізатом та 1 ампула з розчинником (спирт бензиловий, вода для ін'єкцій) по 5 мл у картонній коробці; ліофілізат для розчину для ін'єкцій по 1000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355391-26/З-82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Цитозар®, </w:t>
            </w:r>
            <w:r>
              <w:rPr>
                <w:b/>
              </w:rPr>
              <w:t>ліофілізат для розчину для ін'єкцій по 100 мг; 1 флакон з ліофілізатом та 1 ампула з розчинником (спирт бензиловий, вода для ін'єкцій) по 5 мл у картонній коробці; ліофілізат для розчину для ін'єкцій по 1000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355391-26/З-82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Цитозар®, </w:t>
            </w:r>
            <w:r>
              <w:rPr>
                <w:b/>
              </w:rPr>
              <w:t>ліофілізат для розчину для ін'єкцій по 100 мг; 1 флакон з ліофілізатом та 1 ампула з розчинником (спирт бензиловий, вода для ін'єкцій) по 5 мл у картонній коробці; ліофілізат для розчину для ін'єкцій по 1000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349833-25/З-152, 349834-25/З-152, 349835-25/З-152, 349836-25/З-152, 349839-25/З-152, 349840-25/З-152, 349841-25/З-152, 349843-25/З-1</w:t>
            </w:r>
            <w:r>
              <w:rPr>
                <w:b/>
              </w:rPr>
              <w:t>52, 349845-25/З-152, 349846-25/З-152, 349847-25/З-152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полуничним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349833-25/З-152, 349834-25/З-152, 349835-25/З-152, 349836-25/З-152, 349839-25/З-152, 349840-25/З-152, 349841-25/З-152, 349843-25/З-152, 349845-25/З-152, 349846-25/З-152, 349847-25/З-152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полуничним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349833-25/З-152, 349834-25/З-152, 349835-25/З-152, 349836-25/З-152, 349839-25/З-152, 349840-25/З-152, 349841-25/З-152, 349843-25/З-152, 349845</w:t>
            </w:r>
            <w:r>
              <w:rPr>
                <w:b/>
              </w:rPr>
              <w:t>-25/З-152, 349846-25/З-152, 349847-25/З-152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полуничним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</w:t>
            </w:r>
            <w:r>
              <w:rPr>
                <w:b/>
              </w:rPr>
              <w:t xml:space="preserve">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349901-25/З-140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Панадол Бебі, </w:t>
            </w:r>
            <w:r>
              <w:rPr>
                <w:b/>
              </w:rPr>
              <w:t>суспензія оральна, 120 мг/5 мл; по 100 мл у флаконі; по 1 флакону та мірному пристрою у вигляді шприца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</w:t>
      </w:r>
      <w:r>
        <w:rPr>
          <w:b/>
          <w:sz w:val="20"/>
          <w:szCs w:val="20"/>
        </w:rPr>
        <w:t>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349901-25/З-140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Панадол Бебі, </w:t>
            </w:r>
            <w:r>
              <w:rPr>
                <w:b/>
              </w:rPr>
              <w:t>суспензія оральна, 120 мг/5 мл; по 100 мл у флаконі; по 1 флакону та мірному пристрою у вигляді шприца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349901-25/З-140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Панадол Бебі, </w:t>
            </w:r>
            <w:r>
              <w:rPr>
                <w:b/>
              </w:rPr>
              <w:t>суспензія оральна, 120 мг/5 мл; по 100 мл у флаконі; по 1 флакону та мірному пристрою у вигляді шприца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345939-25/З-130, 345940-25/З-130,</w:t>
            </w:r>
            <w:r>
              <w:rPr>
                <w:b/>
              </w:rPr>
              <w:t xml:space="preserve"> 345941-25/З-130, 345942-25/З-130, 345943-25/З-130, 345944-25/З-130, 348089-25/З-130, 348090-25/З-130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полуничним смаком, 100 мг/5 мл; по 100 мл або по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</w:t>
            </w:r>
            <w:r>
              <w:rPr>
                <w:b/>
              </w:rPr>
              <w:t>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</w:t>
      </w:r>
      <w:r>
        <w:rPr>
          <w:b/>
          <w:lang w:val="uk-UA"/>
        </w:rPr>
        <w:t>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</w:t>
            </w:r>
            <w:r>
              <w:rPr>
                <w:b/>
              </w:rPr>
              <w:t>939-25/З-130, 345940-25/З-130, 345941-25/З-130, 345942-25/З-130, 345943-25/З-130, 345944-25/З-130, 348089-25/З-130, 348090-25/З-130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полуничним смаком, 100 мг/5 мл; по 100 мл або по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</w:t>
            </w:r>
            <w:r>
              <w:rPr>
                <w:b/>
              </w:rPr>
              <w:t>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345939-25/З-130, 345940-25/З-130, 345941-25/З-130, 345942-25/З-130, 345943-25/З-130, 345944-25/З-130, 348089-25/З-130, 348090-25/З-130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полуничним смаком, 100 мг/5 мл; по 100 мл або по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</w:t>
            </w:r>
            <w:r>
              <w:rPr>
                <w:b/>
              </w:rPr>
              <w:t>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356658-26/З-152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Аводарт, </w:t>
            </w:r>
            <w:r>
              <w:rPr>
                <w:b/>
              </w:rPr>
              <w:t>капсули м'які желатинові по 0,5 мг; по 10 капсул у блістері; по 3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356658-26/З-152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Аводарт, </w:t>
            </w:r>
            <w:r>
              <w:rPr>
                <w:b/>
              </w:rPr>
              <w:t>капсули м'які желатинові по 0,5 мг; по 10 капсул у блістері; по 3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356658-26/З-152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Аводарт, </w:t>
            </w:r>
            <w:r>
              <w:rPr>
                <w:b/>
              </w:rPr>
              <w:t>капсули м'які желатинові по 0,5 мг; по 10 капсул у блістері; по 3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360250-26/З-124, 360251-26/З-124, 360252-26/З-124, 360253-26/З-124, 360254-26/З-124, 360255-26/З-124, 360256-26/З-124, 360257-26/З-124 від 19.06.2026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Аспірин Кардіо®, </w:t>
            </w:r>
            <w:r>
              <w:rPr>
                <w:b/>
              </w:rPr>
              <w:t>таблетки, вкриті кишковорозчинною оболонкою, по 100 мг; по 14 таблеток у блістері; по 2, по 4 або по 7 блістерів в картонній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360250-26/З-124, 360251-26/З-124, 360252-26/З-124, 360253-26/З-124, 360254-26/З-124, 360255-26/З-124, 360256-26/З-124, 360257-26/З-124 від 19.06.2026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Аспірин Кардіо®, </w:t>
            </w:r>
            <w:r>
              <w:rPr>
                <w:b/>
              </w:rPr>
              <w:t>таблетки, вкриті кишковорозчинною оболонкою, по 100 мг; по 14 таблеток у блістері; по 2, по 4 або по 7 блістерів в картонній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360250-26/З-124, 360251-26/З-124, 360252-26/З-124, 360253-26/З-124, 360254-26/З-124, 360255-26/З-124, 360256-26/З-124, 360257-26/З-124 від 19.06.2026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Аспірин Кардіо®, </w:t>
            </w:r>
            <w:r>
              <w:rPr>
                <w:b/>
              </w:rPr>
              <w:t>таблетки, вкриті кишковорозчинною оболонкою, по 100 мг; по 14 таблеток у блістері; по 2, по 4 або по 7 блістерів в картонній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351819-26/З-152, 351820-26/З-152, 351821-26/З-152, 351822-26/З-152, 351823-26/З-152, 351824-26/З-152, 351825-26/З-152 від 23.01.2026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Аспірин® С, </w:t>
            </w:r>
            <w:r>
              <w:rPr>
                <w:b/>
              </w:rPr>
              <w:t>таблетки шипучі; по 2 таблетки у стрипі; по 5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351819-26/З-152, 351820-26/З-152, 351821-26/З-152, 351822-26/З-152, 351823-26/З-152, 351824-</w:t>
            </w:r>
            <w:r>
              <w:rPr>
                <w:b/>
              </w:rPr>
              <w:t>26/З-152, 351825-26/З-152 від 23.01.2026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Аспірин® С, </w:t>
            </w:r>
            <w:r>
              <w:rPr>
                <w:b/>
              </w:rPr>
              <w:t>таблетки шипучі; по 2 таблетки у стрипі; по 5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351819-26/З-152, 351820-26/З-152, 351821-26/З-152, 351822-26/З-152, 351823-26/З-152, 351824-26/З-152, 351825-26/З-152 від 23.01.2026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Аспірин® С, </w:t>
            </w:r>
            <w:r>
              <w:rPr>
                <w:b/>
              </w:rPr>
              <w:t>таблетки шипучі; по 2 таблетки у стрипі; по 5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353315-26/З-152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Новартіс Фарма АГ</w:t>
            </w:r>
            <w:r>
              <w:rPr>
                <w:b/>
              </w:rPr>
              <w:t>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353315-26/З-152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353315-26/З-152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359658-26/З-126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 xml:space="preserve">розчин для ін'єкцій, 25 мкг/мл; по 0,4 мл у попередньо наповненому шприці; по 1 шприцу у блістері; по 1 блістеру в коробці; розчин для ін'єкцій, 100 мкг/мл; по 0,3 мл у попередньо наповненому шприці; по 1 шприцу у блістері; по 1 блістеру в коробці; розчин </w:t>
            </w:r>
            <w:r>
              <w:rPr>
                <w:b/>
              </w:rPr>
              <w:t>для ін'єкцій, 500 мкг/мл; по 1,0 мл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359658-26/З-126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 xml:space="preserve">розчин для ін'єкцій, 25 мкг/мл; по 0,4 мл у попередньо наповненому шприці; по 1 шприцу у блістері; по 1 блістеру в коробці; розчин для ін'єкцій, 100 мкг/мл; по 0,3 мл у попередньо наповненому шприці; по 1 шприцу у блістері; по 1 блістеру в коробці; розчин </w:t>
            </w:r>
            <w:r>
              <w:rPr>
                <w:b/>
              </w:rPr>
              <w:t>для ін'єкцій, 500 мкг/мл; по 1,0 мл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359658-26/З-126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>розчин для ін'єкцій, 25 мкг/мл; по 0,4 мл у попередньо наповненому шприці; по 1 шприцу у блістері; по 1 блістеру в коробці; розчин для ін'єкцій, 100 мкг/мл; по 0,3 мл у попередньо наповненому шприці; по 1 шприцу у блістері; по 1 блістеру в коробц</w:t>
            </w:r>
            <w:r>
              <w:rPr>
                <w:b/>
              </w:rPr>
              <w:t>і; розчин для ін'єкцій, 500 мкг/мл; по 1,0 мл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359658-26/З-126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>розчин для ін'єкцій, 25 мкг/мл; по 0,4 мл у попередньо наповненому шприці; по 1 шприцу у блістері; по 1 блістеру в коробці; розчин для ін'єкцій, 100 мкг/мл; по 0,3 мл у попередньо наповненому шприці; по 1 ш</w:t>
            </w:r>
            <w:r>
              <w:rPr>
                <w:b/>
              </w:rPr>
              <w:t>прицу у блістері; по 1 блістеру в коробці; розчин для ін'єкцій, 500 мкг/мл; по 1,0 мл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359658-26/З-126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 xml:space="preserve">розчин для ін'єкцій, 25 мкг/мл; по 0,4 мл у попередньо наповненому шприці; по 1 шприцу у блістері; по 1 блістеру в коробці; розчин для ін'єкцій, 100 мкг/мл; по 0,3 мл у попередньо наповненому шприці; по 1 шприцу у блістері; по 1 блістеру в коробці; розчин </w:t>
            </w:r>
            <w:r>
              <w:rPr>
                <w:b/>
              </w:rPr>
              <w:t>для ін'єкцій, 500 мкг/мл; по 1,0 мл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359658-26/З-126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>розчин для ін'єкцій, 25 мкг/мл; по 0,4 мл у попередньо наповненому шприці; по 1 шприцу у блістері; по 1 блістеру в коробці; розчин для ін'єкцій, 100 мкг/мл; по 0,3 мл у попередньо наповненому шприці; по 1 шприцу у блістері; по 1 блістеру в коробц</w:t>
            </w:r>
            <w:r>
              <w:rPr>
                <w:b/>
              </w:rPr>
              <w:t>і; розчин для ін'єкцій, 500 мкг/мл; по 1,0 мл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359658-26/З-126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>розчин для ін'єкцій, 25 мкг/мл; по 0,4 мл у попередньо наповненому шприці; по 1 шприцу у блістері; по 1 блістеру в коробці; розчин для ін'єкцій, 100 мкг/мл; по 0,3 мл у попередньо наповненому шприці; по 1 ш</w:t>
            </w:r>
            <w:r>
              <w:rPr>
                <w:b/>
              </w:rPr>
              <w:t>прицу у блістері; по 1 блістеру в коробці; розчин для ін'єкцій, 500 мкг/мл; по 1,0 мл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359658-26/З-126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 xml:space="preserve">розчин для ін'єкцій, 25 мкг/мл; по 0,4 мл у попередньо наповненому шприці; по 1 шприцу у блістері; по 1 блістеру в коробці; розчин для ін'єкцій, 100 мкг/мл; по 0,3 мл у попередньо наповненому шприці; по 1 шприцу у блістері; по 1 блістеру в коробці; розчин </w:t>
            </w:r>
            <w:r>
              <w:rPr>
                <w:b/>
              </w:rPr>
              <w:t>для ін'єкцій, 500 мкг/мл; по 1,0 мл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359658-26/З-126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>розчин для ін'єкцій, 25 мкг/мл; по 0,4 мл у попередньо наповненому шприці; по 1 шприцу у блістері; по 1 блістеру в коробці; розчин для ін'єкцій, 100 мкг/мл; по 0,3 мл у попередньо наповненому шприці; по 1 шприцу у блістері; по 1 блістеру в коробц</w:t>
            </w:r>
            <w:r>
              <w:rPr>
                <w:b/>
              </w:rPr>
              <w:t>і; розчин для ін'єкцій, 500 мкг/мл; по 1,0 мл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355564-26/З-124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НЕКСВІАДИМ, </w:t>
            </w:r>
            <w:r>
              <w:rPr>
                <w:b/>
              </w:rPr>
              <w:t>порошок для приготування концентрату для розчину для інфузій, по 100 мг; №1: по 100 мг порошку для приготування концентрату для розчину для інфузій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355564-26/З-124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НЕКСВІАДИМ, </w:t>
            </w:r>
            <w:r>
              <w:rPr>
                <w:b/>
              </w:rPr>
              <w:t>порошок для приготування концентрату для розчину для інфузій, по 100 мг; №1: по 100 мг порошку для приготування концентрату для розчину для інфузій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</w:t>
            </w:r>
            <w:r>
              <w:rPr>
                <w:b/>
              </w:rPr>
              <w:t xml:space="preserve">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355564-26/З-124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НЕКСВІАДИМ, </w:t>
            </w:r>
            <w:r>
              <w:rPr>
                <w:b/>
              </w:rPr>
              <w:t>порошок для приготування концентрату для розчину для інфузій, по 100 мг; №1: по 100 мг порошку для приготування концентрату для розчину для інфузій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</w:t>
            </w:r>
            <w:r>
              <w:rPr>
                <w:b/>
              </w:rPr>
              <w:t xml:space="preserve">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344973-25/З-148 від 18.09.2025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Макпенем 1000, </w:t>
            </w:r>
            <w:r>
              <w:rPr>
                <w:b/>
              </w:rPr>
              <w:t>порошок для розчину для ін'єкцій по 1000 мг;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344973-25/З-148 від 18.09.2025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Макпенем 1000, </w:t>
            </w:r>
            <w:r>
              <w:rPr>
                <w:b/>
              </w:rPr>
              <w:t>порошок для розчину для ін'єкцій по 1000 мг;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344973-25/З-148 від 18.09.2025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Макпенем 1000, </w:t>
            </w:r>
            <w:r>
              <w:rPr>
                <w:b/>
              </w:rPr>
              <w:t>порошок для розчину для ін'єкцій по 1000 мг;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345436-25/З-132 від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ЗІ СМАКОМ ЛИМОНА ТА ІМБИРУ (було: СЕПТОЛЕТЕ® ТОТАЛ ЛИМОН ТА ІМБИР СОФТ КОР), </w:t>
            </w:r>
            <w:r>
              <w:rPr>
                <w:b/>
              </w:rPr>
              <w:t>льодяники, 3 мг/1 мг, по 8 льодяників у блістері, по 1, по 2, по 3, по 4 або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345436-25/З-132 від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ЗІ СМАКОМ ЛИМОНА ТА ІМБИРУ (було: СЕПТОЛЕТЕ® ТОТАЛ ЛИМОН ТА ІМБИР СОФТ КОР), </w:t>
            </w:r>
            <w:r>
              <w:rPr>
                <w:b/>
              </w:rPr>
              <w:t>льодяники, 3 мг/1 мг, по 8 льодяників у блістері, по 1, по 2, по 3, по 4 або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345436-25/З-132 від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ЗІ СМАКОМ ЛИМОНА ТА ІМБИРУ (було: СЕПТОЛЕТЕ® ТОТАЛ ЛИМОН ТА ІМБИР СОФТ КОР), </w:t>
            </w:r>
            <w:r>
              <w:rPr>
                <w:b/>
              </w:rPr>
              <w:t>льодяники, 3 мг/1 мг, по 8 льодяників у блістері, по 1, по 2, по 3, по 4 або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</w:t>
            </w:r>
            <w:r>
              <w:rPr>
                <w:b/>
              </w:rPr>
              <w:t>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351405-26/З-146 від 12.01.2026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Тенохоп, </w:t>
            </w:r>
            <w:r>
              <w:rPr>
                <w:b/>
              </w:rPr>
              <w:t>таблетки, вкриті плівковою оболонкою, по 300 мг; по 30 таблеток у флаконі;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351405-26/З-146 від 12.01.2026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Тенохоп, </w:t>
            </w:r>
            <w:r>
              <w:rPr>
                <w:b/>
              </w:rPr>
              <w:t>таблетки, вкриті плівковою оболонкою, по 300 мг; по 30 таблеток у флаконі;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351405-26/З-146 від 12.01.2026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Тенохоп, </w:t>
            </w:r>
            <w:r>
              <w:rPr>
                <w:b/>
              </w:rPr>
              <w:t>таблетки, вкриті плівковою оболонкою, по 300 мг; по 30 таблеток у флаконі;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349154-25/З-88, 349155-25/З-88, 3</w:t>
            </w:r>
            <w:r>
              <w:rPr>
                <w:b/>
              </w:rPr>
              <w:t>49156-25/З-88, 349157-25/З-88, 349158-25/З-88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Дайвобет, </w:t>
            </w:r>
            <w:r>
              <w:rPr>
                <w:b/>
              </w:rPr>
              <w:t>мазь; по 15 г або 30 г мазі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ЛЕО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349154-25/З-88, 349155-25/З-88, 349156-25/З-88, 349157-25/З-88, 349158-25/З-88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Дайвобет, </w:t>
            </w:r>
            <w:r>
              <w:rPr>
                <w:b/>
              </w:rPr>
              <w:t>мазь; по 15 г або 30 г мазі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ЛЕО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349154-25/З-88, 349155-25/З-88, 349156-25/З-88, 349157-25/З-88, 349158-25/З-88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Дайвобет, </w:t>
            </w:r>
            <w:r>
              <w:rPr>
                <w:b/>
              </w:rPr>
              <w:t>мазь; по 15 г або 30 г мазі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ЛЕО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358631-26/З-28, 358632-26/З-28, 358633-26/З-28, 358634-26/З-28 від 22.0</w:t>
            </w:r>
            <w:r>
              <w:rPr>
                <w:b/>
              </w:rPr>
              <w:t>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Уніклофен, </w:t>
            </w:r>
            <w:r>
              <w:rPr>
                <w:b/>
              </w:rPr>
              <w:t>краплі очні, розчин 0,1 %, по 5 мл або 10 мл у контейнері-крапельниці; по 1 контейнеру-крапельниці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358631-26/З-28, 358632-26/З-28, 358633-26/З-28, 358634-26/З-28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Уніклофен, </w:t>
            </w:r>
            <w:r>
              <w:rPr>
                <w:b/>
              </w:rPr>
              <w:t>краплі очні, розчин 0,1 %, по 5 мл або 10 мл у контейнері-крапельниці; по 1 контейнеру-крапельниці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358631-26/З-28, 358632-26/З-28, 358633-26/З-28, 358634-26/З-28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Уніклофен, </w:t>
            </w:r>
            <w:r>
              <w:rPr>
                <w:b/>
              </w:rPr>
              <w:t>краплі очні, розчин 0,1 %, по 5 мл або 10 мл у контейнері-крапельниці; по 1 контейнеру-крапельниці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355759-26/З-145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Уніфлокс, </w:t>
            </w:r>
            <w:r>
              <w:rPr>
                <w:b/>
              </w:rPr>
              <w:t>краплі очні/вушні, розчин 0,3 %;</w:t>
            </w:r>
            <w:r>
              <w:rPr>
                <w:b/>
              </w:rPr>
              <w:br/>
            </w:r>
            <w:r>
              <w:rPr>
                <w:b/>
              </w:rPr>
              <w:t>по 5 мл або 10 мл у пластиковому контейнері-крапельниці; по 1 контейнеру-крапельниці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355759-26/З-145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Уніфлокс, </w:t>
            </w:r>
            <w:r>
              <w:rPr>
                <w:b/>
              </w:rPr>
              <w:t>краплі очні/вушні, розчин 0,3 %;</w:t>
            </w:r>
            <w:r>
              <w:rPr>
                <w:b/>
              </w:rPr>
              <w:br/>
              <w:t>по 5 мл або 10 мл у пластиковому контейнері-крапельниці; по 1 контейнеру-крапельниці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355759-26/З-145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Уніфлокс, </w:t>
            </w:r>
            <w:r>
              <w:rPr>
                <w:b/>
              </w:rPr>
              <w:t>краплі очні/вушні, розчин 0,3 %;</w:t>
            </w:r>
            <w:r>
              <w:rPr>
                <w:b/>
              </w:rPr>
              <w:br/>
              <w:t>по 5 мл або 10 мл у пластиковому контейнері-крапельниці; по 1 контейнеру-крапельниці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</w:t>
            </w:r>
            <w:r>
              <w:rPr>
                <w:b/>
              </w:rPr>
              <w:t>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355770-26/В-61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Нейроцитин®С, </w:t>
            </w:r>
            <w:r>
              <w:rPr>
                <w:b/>
              </w:rPr>
              <w:t>Розчин оральний, 100 мг/мл, по 30 мл, або по 100 мл, або по 200 мл розчину у полімерному флаконі, по 1 флакону разом з оральним шприцом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355770-26/В-61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Нейроцитин®С, </w:t>
            </w:r>
            <w:r>
              <w:rPr>
                <w:b/>
              </w:rPr>
              <w:t>Розчин оральний, 100 мг/мл, по 30 мл, або по 100 мл, або по 200 мл розчину у полімерному флаконі, по 1 флакону разом з оральним шприцом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355770-26/В-61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Нейроцитин®С, </w:t>
            </w:r>
            <w:r>
              <w:rPr>
                <w:b/>
              </w:rPr>
              <w:t>Розчин оральний, 100 мг/мл, по 30 мл, або по 100 мл, або по 200 мл розчину у полімерному флаконі, по 1 флакону разом з оральним шприцом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356972-26/З-61, 356973-26/З-61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Клімактоплан, </w:t>
            </w:r>
            <w:r>
              <w:rPr>
                <w:b/>
              </w:rPr>
              <w:t>таблетки по 20 таблеток у блістері; по 3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356972-26/З-61, 356973-26/З-61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Клімактоплан, </w:t>
            </w:r>
            <w:r>
              <w:rPr>
                <w:b/>
              </w:rPr>
              <w:t>таблетки по 20 таблеток у блістері; по 3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356972-26/З-61, 356973-26/З-61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Клімактоплан, </w:t>
            </w:r>
            <w:r>
              <w:rPr>
                <w:b/>
              </w:rPr>
              <w:t>таблетки по 20 таблеток у блістері; по 3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358497-26/З-145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Зіклара, </w:t>
            </w:r>
            <w:r>
              <w:rPr>
                <w:b/>
              </w:rPr>
              <w:t>крем 3,75 %;</w:t>
            </w:r>
            <w:r>
              <w:rPr>
                <w:b/>
              </w:rPr>
              <w:br/>
              <w:t>по 250 мг в саше; по 14 або 28 саше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358497-26/З-145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Зіклара, </w:t>
            </w:r>
            <w:r>
              <w:rPr>
                <w:b/>
              </w:rPr>
              <w:t>крем 3,75 %;</w:t>
            </w:r>
            <w:r>
              <w:rPr>
                <w:b/>
              </w:rPr>
              <w:br/>
              <w:t>по 250 мг в саше; по 14 або 28 саше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358497-26/З-145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Зіклара, </w:t>
            </w:r>
            <w:r>
              <w:rPr>
                <w:b/>
              </w:rPr>
              <w:t>крем 3,75 %;</w:t>
            </w:r>
            <w:r>
              <w:rPr>
                <w:b/>
              </w:rPr>
              <w:br/>
              <w:t>по 250 мг в саше; по 14 або 28 саше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358056-26/З-145, 358057-26/З-145, 358058-26/З-145, 358059-26/З-145, 358</w:t>
            </w:r>
            <w:r>
              <w:rPr>
                <w:b/>
              </w:rPr>
              <w:t>060-26/З-145, 358061-26/З-145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Афлубін®, </w:t>
            </w:r>
            <w:r>
              <w:rPr>
                <w:b/>
              </w:rPr>
              <w:t xml:space="preserve">таблетки; </w:t>
            </w:r>
            <w:r>
              <w:rPr>
                <w:b/>
              </w:rPr>
              <w:br/>
              <w:t xml:space="preserve">по 12 таблеток у блістері; </w:t>
            </w:r>
            <w:r>
              <w:rPr>
                <w:b/>
              </w:rPr>
              <w:br/>
              <w:t>по 1, 2, 3,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358056-26/З-145, 358057-26/З-145, 358058-26/З-145, 358059-26/З-145, 358060-26/З-145, 358061-26/З-145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Афлубін®, </w:t>
            </w:r>
            <w:r>
              <w:rPr>
                <w:b/>
              </w:rPr>
              <w:t xml:space="preserve">таблетки; </w:t>
            </w:r>
            <w:r>
              <w:rPr>
                <w:b/>
              </w:rPr>
              <w:br/>
              <w:t xml:space="preserve">по 12 таблеток у блістері; </w:t>
            </w:r>
            <w:r>
              <w:rPr>
                <w:b/>
              </w:rPr>
              <w:br/>
            </w:r>
            <w:r>
              <w:rPr>
                <w:b/>
              </w:rPr>
              <w:t>по 1, 2, 3,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358056-26/З-145, 358057-26/З-145, 358058-26/З-145, 358059-26/З-145, 35806</w:t>
            </w:r>
            <w:r>
              <w:rPr>
                <w:b/>
              </w:rPr>
              <w:t>0-26/З-145, 358061-26/З-145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Афлубін®, </w:t>
            </w:r>
            <w:r>
              <w:rPr>
                <w:b/>
              </w:rPr>
              <w:t xml:space="preserve">таблетки; </w:t>
            </w:r>
            <w:r>
              <w:rPr>
                <w:b/>
              </w:rPr>
              <w:br/>
              <w:t xml:space="preserve">по 12 таблеток у блістері; </w:t>
            </w:r>
            <w:r>
              <w:rPr>
                <w:b/>
              </w:rPr>
              <w:br/>
              <w:t>по 1, 2, 3,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360204-26/В-146 від 19.06.2026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Екстралор, </w:t>
            </w:r>
            <w:r>
              <w:rPr>
                <w:b/>
              </w:rPr>
              <w:t>розчин для ротової порожнини по 120 мл або по 200 мл у флаконі скляному в пачці з мірним стаканчиком; по 120 мл або по 200 мл у флаконі полімерному в пачці з мірним стаканчиком;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</w:t>
            </w:r>
            <w:r>
              <w:rPr>
                <w:b/>
              </w:rPr>
              <w:t>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360204-26/В-146 від 19.06.2026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Екстралор, </w:t>
            </w:r>
            <w:r>
              <w:rPr>
                <w:b/>
              </w:rPr>
              <w:t>розчин для ротової порожнини по 120 мл або по 200 мл у флаконі скляному в пачці з мірним стаканчиком; по 120 мл або по 200 мл у флаконі полімерному в пачці з мірним стаканчиком;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</w:t>
            </w:r>
            <w:r>
              <w:rPr>
                <w:b/>
              </w:rPr>
              <w:t>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360204-26/В-146 від 19.06.2026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Екстралор, </w:t>
            </w:r>
            <w:r>
              <w:rPr>
                <w:b/>
              </w:rPr>
              <w:t>розчин для ротової порожнини по 120 мл або по 200 мл у флаконі скляному в пачці з мірним стаканчиком; по 120 мл або по 200 мл у флаконі полімерному в пачці з мірним стаканчиком;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</w:t>
            </w:r>
            <w:r>
              <w:rPr>
                <w:b/>
              </w:rPr>
              <w:t>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360301-26/З-152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ДОНА®, </w:t>
            </w:r>
            <w:r>
              <w:rPr>
                <w:b/>
              </w:rPr>
              <w:t>порошок для орального розчину; по 20 або 30 саше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360301-26/З-152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ДОНА®, </w:t>
            </w:r>
            <w:r>
              <w:rPr>
                <w:b/>
              </w:rPr>
              <w:t>порошок для орального розчину; по 20 або 30 саше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360301-26/З-152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ДОНА®, </w:t>
            </w:r>
            <w:r>
              <w:rPr>
                <w:b/>
              </w:rPr>
              <w:t>порошок для орального розчину; по 20 або 30 саше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360304-26/З-152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Дона®, </w:t>
            </w:r>
            <w:r>
              <w:rPr>
                <w:b/>
              </w:rPr>
              <w:t>розчин для ін'єкцій; по 2 мл в ампулі А в комплекті з 1 мл розчинника (діетаноламін, вода для ін'єкцій) в ампулі В; по 6 ампул А та 6 ампул В у футлярі; по 1 футляру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</w:t>
            </w:r>
            <w:r>
              <w:rPr>
                <w:b/>
              </w:rPr>
              <w:t>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360304-26/З-152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Дона®, </w:t>
            </w:r>
            <w:r>
              <w:rPr>
                <w:b/>
              </w:rPr>
              <w:t>розчин для ін'єкцій; по 2 мл в ампулі А в комплекті з 1 мл розчинника (діетаноламін, вода для ін'єкцій) в ампулі В; по 6 ампул А та 6 ампул В у футлярі; по 1 футляру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</w:t>
            </w:r>
            <w:r>
              <w:rPr>
                <w:b/>
              </w:rPr>
              <w:t>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2E320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2E320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2E320E">
      <w:pPr>
        <w:jc w:val="center"/>
        <w:rPr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360304-26/З-152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caps/>
              </w:rPr>
              <w:t xml:space="preserve">Дона®, </w:t>
            </w:r>
            <w:r>
              <w:rPr>
                <w:b/>
              </w:rPr>
              <w:t>розчин для ін'єкцій; по 2 мл в ампулі А в комплекті з 1 мл розчинника (діетаноламін, вода для ін'єкцій) в ампулі В; по 6 ампул А та 6 ампул В у футлярі; по 1 футляру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>07.09.20</w:t>
            </w:r>
            <w:r>
              <w:rPr>
                <w:b/>
              </w:rPr>
              <w:t>26 р. № 1315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E320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2E320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2E320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E320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320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E3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2E320E">
      <w:pPr>
        <w:jc w:val="center"/>
        <w:rPr>
          <w:b/>
          <w:lang w:val="uk-UA"/>
        </w:rPr>
      </w:pPr>
    </w:p>
    <w:p w:rsidR="00000000" w:rsidRDefault="002E320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E320E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E320E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2E320E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E320E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2E320E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2E320E"/>
    <w:rsid w:val="002E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585261-6C36-431D-B53A-22217D5EC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678</Pages>
  <Words>127007</Words>
  <Characters>905296</Characters>
  <Application>Microsoft Office Word</Application>
  <DocSecurity>0</DocSecurity>
  <Lines>7544</Lines>
  <Paragraphs>2060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1030243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Курсакова Галина Григоріївна</cp:lastModifiedBy>
  <cp:revision>2</cp:revision>
  <cp:lastPrinted>2012-07-18T13:42:00Z</cp:lastPrinted>
  <dcterms:created xsi:type="dcterms:W3CDTF">2026-10-01T13:14:00Z</dcterms:created>
  <dcterms:modified xsi:type="dcterms:W3CDTF">2026-10-01T13:14:00Z</dcterms:modified>
</cp:coreProperties>
</file>