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320007-24/В-145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Азитроміцин-Дарниця, </w:t>
            </w:r>
            <w:r>
              <w:rPr>
                <w:b/>
              </w:rPr>
              <w:t xml:space="preserve">таблетки, вкриті оболонкою, по 500 мг; </w:t>
            </w:r>
            <w:r>
              <w:rPr>
                <w:b/>
              </w:rPr>
              <w:br/>
              <w:t>по 3 таблетки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</w:t>
            </w:r>
            <w:r>
              <w:rPr>
                <w:b/>
              </w:rPr>
              <w:t>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bookmarkStart w:id="0" w:name="_GoBack"/>
            <w:r>
              <w:rPr>
                <w:b/>
              </w:rPr>
              <w:t>31.10.2024 р. № 1828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320007-24/В-145 </w:t>
            </w:r>
            <w:r>
              <w:rPr>
                <w:b/>
              </w:rPr>
              <w:t>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Азитроміцин-Дарниця, </w:t>
            </w:r>
            <w:r>
              <w:rPr>
                <w:b/>
              </w:rPr>
              <w:t xml:space="preserve">таблетки, вкриті оболонкою, по 500 мг; </w:t>
            </w:r>
            <w:r>
              <w:rPr>
                <w:b/>
              </w:rPr>
              <w:br/>
              <w:t>по 3 таблетки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320007-24/В-145 </w:t>
            </w:r>
            <w:r>
              <w:rPr>
                <w:b/>
              </w:rPr>
              <w:t>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Азитроміцин-Дарниця, </w:t>
            </w:r>
            <w:r>
              <w:rPr>
                <w:b/>
              </w:rPr>
              <w:t xml:space="preserve">таблетки, вкриті оболонкою, по 500 мг; </w:t>
            </w:r>
            <w:r>
              <w:rPr>
                <w:b/>
              </w:rPr>
              <w:br/>
              <w:t>по 3 таблетки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309387-24/В-12</w:t>
            </w:r>
            <w:r>
              <w:rPr>
                <w:b/>
              </w:rPr>
              <w:t>4, 320661-24/В-140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оболонкою, по 120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309387-24/В-124,</w:t>
            </w:r>
            <w:r>
              <w:rPr>
                <w:b/>
              </w:rPr>
              <w:t xml:space="preserve"> 320661-24/В-140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оболонкою, по 120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309387-24/В-124,</w:t>
            </w:r>
            <w:r>
              <w:rPr>
                <w:b/>
              </w:rPr>
              <w:t xml:space="preserve"> 320661-24/В-140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оболонкою, по 120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309386-24/В-124, 320664-24/В-140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оболонкою, по 180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309386-24/В-124, 320664-24/В-140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оболонкою, по 180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309386-24/В-124, 320664-24/В-140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оболонкою, по 180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320564-24/З-96, 320565-24/З-96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Алфлутоп, </w:t>
            </w:r>
            <w:r>
              <w:rPr>
                <w:b/>
              </w:rPr>
              <w:t>розчин для ін'єкцій; по 1 мл в скляних ампулах; по 5 ампул у контурній упаковці; по 2 контурні упаковки у картонній коробці; по 1 мл в скляних ампулах; по 5 ампул у контурній упаковці з фольгою; по 2 контурні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"Біотехн</w:t>
            </w:r>
            <w:r>
              <w:rPr>
                <w:b/>
              </w:rPr>
              <w:t>ос"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320564-24/З-96, </w:t>
            </w:r>
            <w:r>
              <w:rPr>
                <w:b/>
              </w:rPr>
              <w:t>320565-24/З-96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Алфлутоп, </w:t>
            </w:r>
            <w:r>
              <w:rPr>
                <w:b/>
              </w:rPr>
              <w:t>розчин для ін'єкцій; по 1 мл в скляних ампулах; по 5 ампул у контурній упаковці; по 2 контурні упаковки у картонній коробці; по 1 мл в скляних ампулах; по 5 ампул у контурній упаковці з фольгою; по 2 контурні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"Біотехн</w:t>
            </w:r>
            <w:r>
              <w:rPr>
                <w:b/>
              </w:rPr>
              <w:t>ос"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320564-24/З-96, </w:t>
            </w:r>
            <w:r>
              <w:rPr>
                <w:b/>
              </w:rPr>
              <w:t>320565-24/З-96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Алфлутоп, </w:t>
            </w:r>
            <w:r>
              <w:rPr>
                <w:b/>
              </w:rPr>
              <w:t>розчин для ін'єкцій; по 1 мл в скляних ампулах; по 5 ампул у контурній упаковці; по 2 контурні упаковки у картонній коробці; по 1 мл в скляних ампулах; по 5 ампул у контурній упаковці з фольгою; по 2 контурні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"Біотехн</w:t>
            </w:r>
            <w:r>
              <w:rPr>
                <w:b/>
              </w:rPr>
              <w:t>ос"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319700-24/В-14</w:t>
            </w:r>
            <w:r>
              <w:rPr>
                <w:b/>
              </w:rPr>
              <w:t>8, 319701-24/В-148, 319702-24/В-148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Амантин,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319700-24/В-148, 319701-24/В-148, 319702-24/В-148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Амантин,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319700-24/В-148, 319701-24/В-148, 319702-24/В-148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Амантин,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308715-24/З-96, 308717-24/З-96, 308718-24/З-96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Аміносол® Нео 10%, </w:t>
            </w:r>
            <w:r>
              <w:rPr>
                <w:b/>
              </w:rPr>
              <w:t>розчин для інфузій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308715-24/З-96, 308717-24/З-96, 308718-24/З-96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Аміносол® Нео 10%, </w:t>
            </w:r>
            <w:r>
              <w:rPr>
                <w:b/>
              </w:rPr>
              <w:t>розчин для інфузій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308715-24/З-96, </w:t>
            </w:r>
            <w:r>
              <w:rPr>
                <w:b/>
              </w:rPr>
              <w:t>308717-24/З-96, 308718-24/З-96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Аміносол® Нео 10%, </w:t>
            </w:r>
            <w:r>
              <w:rPr>
                <w:b/>
              </w:rPr>
              <w:t>розчин для інфузій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308712-24/З-96, 308713-24/З-96, 308714-24/З-96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Аміносол® Нео 15%, </w:t>
            </w:r>
            <w:r>
              <w:rPr>
                <w:b/>
              </w:rPr>
              <w:t>розчин для інфузій;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308712-24/З-96, 308713-24/З-96, 308714-24/З-96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Аміносол® Нео 15%, </w:t>
            </w:r>
            <w:r>
              <w:rPr>
                <w:b/>
              </w:rPr>
              <w:t>розчин для інфузій;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308712-24/З-96, </w:t>
            </w:r>
            <w:r>
              <w:rPr>
                <w:b/>
              </w:rPr>
              <w:t>308713-24/З-96, 308714-24/З-96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Аміносол® Нео 15%, </w:t>
            </w:r>
            <w:r>
              <w:rPr>
                <w:b/>
              </w:rPr>
              <w:t>розчин для інфузій;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317476-24/З-61, 317477-24/З-61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Андрожель, </w:t>
            </w:r>
            <w:r>
              <w:rPr>
                <w:b/>
              </w:rPr>
              <w:t>гель для зовнішнього застосування, 16,2 мг/1 г по 88 г гелю у флаконі з дозуючим пристроєм,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317476-24/З-61, 317477-24/З-61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Андрожель, </w:t>
            </w:r>
            <w:r>
              <w:rPr>
                <w:b/>
              </w:rPr>
              <w:t>гель для зовнішнього застосування, 16,2 мг/1 г по 88 г гелю у флаконі з дозуючим пристроєм,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317476-24/З-61, 317477-24/З-61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Андрожель, </w:t>
            </w:r>
            <w:r>
              <w:rPr>
                <w:b/>
              </w:rPr>
              <w:t>гель для зовнішнього застосування, 16,2 мг/1 г по 88 г гелю у флаконі з дозуючим пристроєм,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311468-24/З-116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Аралет,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311468-24/З-116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Аралет,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311468-24/З-116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Аралет,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316978-24/З-132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АРГЕТТ спрей, </w:t>
            </w:r>
            <w:r>
              <w:rPr>
                <w:b/>
              </w:rPr>
              <w:t xml:space="preserve">спрей нашкірний, розчин 4 % по 12,5 г або 25 г у флаконі з дозуючим пристроєм та захисним ковпачком;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316978-24/З-132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АРГЕТТ спрей, </w:t>
            </w:r>
            <w:r>
              <w:rPr>
                <w:b/>
              </w:rPr>
              <w:t xml:space="preserve">спрей нашкірний, розчин 4 % по 12,5 г або 25 г у флаконі з дозуючим пристроєм та захисним ковпачком;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316978-24/З-132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АРГЕТТ спрей, </w:t>
            </w:r>
            <w:r>
              <w:rPr>
                <w:b/>
              </w:rPr>
              <w:t xml:space="preserve">спрей нашкірний, розчин 4 % по 12,5 г або 25 г у флаконі з дозуючим пристроєм та захисним ковпачком;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320908-24/З-132, 320909-24/З-132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по 40 мг/10 мг; по 80 мг/5 мг; по 80 мг/10 мг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310777-24/З-121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АФФИДА ЕКСПРЕС, </w:t>
            </w:r>
            <w:r>
              <w:rPr>
                <w:b/>
              </w:rPr>
              <w:t>капсули м'які по 200 мг, по 10 капсул м'яких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310777-24/З-121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АФФИДА ЕКСПРЕС, </w:t>
            </w:r>
            <w:r>
              <w:rPr>
                <w:b/>
              </w:rPr>
              <w:t>капсули м'які по 200 мг, по 10 капсул м'яких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310777-24/З-121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АФФИДА ЕКСПРЕС, </w:t>
            </w:r>
            <w:r>
              <w:rPr>
                <w:b/>
              </w:rPr>
              <w:t>капсули м'які по 200 мг, по 10 капсул м'яких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318967-24/З-148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318967-24/З-148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318967-24/З-148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318967-24/З-148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318967-24/З-148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318967-24/З-148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Бетак,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318235-24/В-116, 318236-24/В-116, 318237-24/В-116, 318239-24/В-116, 318240-24/В-116, 318241-24/В-116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Біластин-Тева, </w:t>
            </w:r>
            <w:r>
              <w:rPr>
                <w:b/>
              </w:rPr>
              <w:t>таблетки по 20 мг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318235-24/В-116, 318236-24/В-116, 318237-24/В-116, 318239-24/В-116, 318240-24/В-116, 318241-24/В-116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Біластин-Тева, </w:t>
            </w:r>
            <w:r>
              <w:rPr>
                <w:b/>
              </w:rPr>
              <w:t>таблетки по 20 мг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318235-24/В-116, 318236-24/В-116, 318237-24/В-116, 318239-24/В-116, 318240-24/В-116, 318241-24/В-116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Біластин-Тева, </w:t>
            </w:r>
            <w:r>
              <w:rPr>
                <w:b/>
              </w:rPr>
              <w:t>таблетки по 20 мг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321815-24/В-100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10 мл, 25 мл,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321815-24/В-100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10 мл, 25 мл,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321815-24/В-100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10 мл, 25 мл,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321816-24/В-100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 xml:space="preserve">розчин для інфузій 5%; по 25 мл, 50 мл або 100 мл у флаконі; по 1 флакону у пачці з картону; in bulk: по 25 мл у флаконі; по 96 флаконів у груповій тарі; in bulk: по 50 мл у флаконі; по 56 флаконів у груповій тарі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321816-24/В-100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 xml:space="preserve">розчин для інфузій 5%; по 25 мл, 50 мл або 100 мл у флаконі; по 1 флакону у пачці з картону; in bulk: по 25 мл у флаконі; по 96 флаконів у груповій тарі; in bulk: по 50 мл у флаконі; по 56 флаконів у груповій тарі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321816-24/В-100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 xml:space="preserve">розчин для інфузій 5%; по 25 мл, 50 мл або 100 мл у флаконі; по 1 флакону у пачці з картону; in bulk: по 25 мл у флаконі; по 96 флаконів у груповій тарі; in bulk: по 50 мл у флаконі; по 56 флаконів у груповій тарі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321816-24/В-10</w:t>
            </w:r>
            <w:r>
              <w:rPr>
                <w:b/>
              </w:rPr>
              <w:t>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 xml:space="preserve">розчин для інфузій 5%; по 25 мл, 50 мл або 100 мл у флаконі; по 1 флакону у пачці з картону; in bulk: по 25 мл у флаконі; по 96 флаконів у груповій тарі; in bulk: по 50 мл у флаконі; по 56 флаконів у груповій тарі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321816-24/В-100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 xml:space="preserve">розчин для інфузій 5%; по 25 мл, 50 мл або 100 мл у флаконі; по 1 флакону у пачці з картону; in bulk: по 25 мл у флаконі; по 96 флаконів у груповій тарі; in bulk: по 50 мл у флаконі; по 56 флаконів у груповій тарі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321816-24/В-100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 xml:space="preserve">розчин для інфузій 5%; по 25 мл, 50 мл або 100 мл у флаконі; по 1 флакону у пачці з картону; in bulk: по 25 мл у флаконі; по 96 флаконів у груповій тарі; in bulk: по 50 мл у флаконі; по 56 флаконів у груповій тарі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319363-24/З-12</w:t>
            </w:r>
            <w:r>
              <w:rPr>
                <w:b/>
              </w:rPr>
              <w:t>3, 319873-24/З-123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одиниць-Аллерган; порошок для розчину для ін'єкцій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319363-24/З-123, 319873-24/З-123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одиниць-Аллерган; порошок для розчину для ін'єкцій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319363-24/З-123, 319873-24/З-123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одиниць-Аллерган; порошок для розчину для ін'єкцій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319363-24/З-123, 319873-24/З-123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одиниць-Аллерган; порошок для розчину для ін'єкцій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Еббві Лімітед, </w:t>
            </w:r>
            <w:r>
              <w:rPr>
                <w:b/>
              </w:rPr>
              <w:t>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319363-24/З-123, 319873-24/З-123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одиниць-Аллерган; порошок для розчину для ін'єкцій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Еббві Лімітед, </w:t>
            </w:r>
            <w:r>
              <w:rPr>
                <w:b/>
              </w:rPr>
              <w:t>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319363-24/З-123, 319873-24/З-123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>порошок для розчину для ін'єкцій по 100 одиниць-Аллерган; порошок для розчину для ін'єкцій по 200 одиниць-Аллерган;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316767-24/З-121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БРЕЦЕР, </w:t>
            </w:r>
            <w:r>
              <w:rPr>
                <w:b/>
              </w:rPr>
              <w:t xml:space="preserve">ліофілізат для розчину для ін'єкцій по 1,0 мг або </w:t>
            </w:r>
            <w:r>
              <w:rPr>
                <w:b/>
              </w:rPr>
              <w:t>по 3,5 мг;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316767-24/З-121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БРЕЦЕР, </w:t>
            </w:r>
            <w:r>
              <w:rPr>
                <w:b/>
              </w:rPr>
              <w:t xml:space="preserve">ліофілізат для розчину для ін'єкцій по 1,0 мг або </w:t>
            </w:r>
            <w:r>
              <w:rPr>
                <w:b/>
              </w:rPr>
              <w:t>по 3,5 мг;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316767-24/З-121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БРЕЦЕР, </w:t>
            </w:r>
            <w:r>
              <w:rPr>
                <w:b/>
              </w:rPr>
              <w:t xml:space="preserve">ліофілізат для розчину для ін'єкцій по 1,0 мг або </w:t>
            </w:r>
            <w:r>
              <w:rPr>
                <w:b/>
              </w:rPr>
              <w:t>по 3,5 мг;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316767-24/З-121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БРЕЦЕР, </w:t>
            </w:r>
            <w:r>
              <w:rPr>
                <w:b/>
              </w:rPr>
              <w:t xml:space="preserve">ліофілізат для розчину для ін'єкцій по 1,0 мг або </w:t>
            </w:r>
            <w:r>
              <w:rPr>
                <w:b/>
              </w:rPr>
              <w:t>по 3,5 мг;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316767-24/З-121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БРЕЦЕР, </w:t>
            </w:r>
            <w:r>
              <w:rPr>
                <w:b/>
              </w:rPr>
              <w:t xml:space="preserve">ліофілізат для розчину для ін'єкцій по 1,0 мг або </w:t>
            </w:r>
            <w:r>
              <w:rPr>
                <w:b/>
              </w:rPr>
              <w:t>по 3,5 мг;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316767-24/З-121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БРЕЦЕР, </w:t>
            </w:r>
            <w:r>
              <w:rPr>
                <w:b/>
              </w:rPr>
              <w:t xml:space="preserve">ліофілізат для розчину для ін'єкцій по 1,0 мг або </w:t>
            </w:r>
            <w:r>
              <w:rPr>
                <w:b/>
              </w:rPr>
              <w:t>по 3,5 мг;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321528-24/В-60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Бримонідину Тартрат,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321528-24/В-60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Бримонідину Тартрат,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321528-24/В-60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Бримонідину Тартрат,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317845-24/З-140, 317846-24/З-140, 317847-24/З-140, 317848-24/З-140, 317849-24/З-140, 317850-24/З-140, 317851-24/З-140, 317852-24/З-140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дорослі, </w:t>
            </w:r>
            <w:r>
              <w:rPr>
                <w:b/>
              </w:rPr>
              <w:t>капсули по 7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317845-24/З-140, 317846-24/З-140, 317847-24/З-140, 317848-24/З-140, 317849-24/З-140, 317850-24/З-140, 317851-24/З-140, 317852-24/З-140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дорослі, </w:t>
            </w:r>
            <w:r>
              <w:rPr>
                <w:b/>
              </w:rPr>
              <w:t>капсули по 7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317845-24/З-140, 317846-24/З-140, 317847-24/З-140, 317848-24/З-140, 317849-24/З-140, 317850-24/З-140, 317851-24/З-140, 317852-24/З-140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дорослі, </w:t>
            </w:r>
            <w:r>
              <w:rPr>
                <w:b/>
              </w:rPr>
              <w:t>капсули по 7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317856-24/З-148 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Вазапрокс-Альфа , </w:t>
            </w:r>
            <w:r>
              <w:rPr>
                <w:b/>
              </w:rPr>
              <w:t>порошок для розчину для інфузій, 20 мкг флакон скляний, по 5 флаконів у полімерній упаковці, по 2 полімерні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"САФ ІНВЕСТ" ООД,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317856-24/З-148 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Вазапрокс-Альфа , </w:t>
            </w:r>
            <w:r>
              <w:rPr>
                <w:b/>
              </w:rPr>
              <w:t>порошок для розчину для інфузій, 20 мкг флакон скляний, по 5 флаконів у полімерній упаковці, по 2 полімерні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"САФ ІНВЕСТ" ООД,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317856-24/З-148 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Вазапрокс-Альфа , </w:t>
            </w:r>
            <w:r>
              <w:rPr>
                <w:b/>
              </w:rPr>
              <w:t>порошок для розчину для інфузій, 20 мкг флакон скляний, по 5 флаконів у полімерній упаковці, по 2 полімерні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"САФ ІНВЕСТ" ООД,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321339-24/В-120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екстракт Артеріум, </w:t>
            </w:r>
            <w:r>
              <w:rPr>
                <w:b/>
              </w:rPr>
              <w:t>таблетки, вкриті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5 блістерів у пачці; по 50 таблеток у блістерах;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321339-24/В-120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екстракт Артеріум, </w:t>
            </w:r>
            <w:r>
              <w:rPr>
                <w:b/>
              </w:rPr>
              <w:t>таблетки, вкриті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5 блістерів у пачці; по 50 таблеток у блістерах;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321339-24/В-120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екстракт Артеріум, </w:t>
            </w:r>
            <w:r>
              <w:rPr>
                <w:b/>
              </w:rPr>
              <w:t>таблетки, вкриті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5 блістерів у пачці; по 50 таблеток у блістерах;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268718-21/З-86 від 25.11.2021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ВАЛЬПРЕСС, </w:t>
            </w:r>
            <w:r>
              <w:rPr>
                <w:b/>
              </w:rPr>
              <w:t>таблетки, вкриті плівковою оболонкою по 80 мг або по 160 мг по 10 таблеток у блістері по 3 або 9 блістерів в картонній коробцці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268718-21/З-86 від 25.11.2021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ВАЛЬПРЕСС, </w:t>
            </w:r>
            <w:r>
              <w:rPr>
                <w:b/>
              </w:rPr>
              <w:t>таблетки, вкриті плівковою оболонкою по 80 мг або по 160 мг по 10 таблеток у блістері по 3 або 9 блістерів в картонній коробцці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268718-21/З-86 від 25.11.2021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ВАЛЬПРЕСС, </w:t>
            </w:r>
            <w:r>
              <w:rPr>
                <w:b/>
              </w:rPr>
              <w:t>таблетки, вкриті плівковою оболонкою по 80 мг або по 160 мг по 10 таблеток у блістері по 3 або 9 блістерів в картонній коробцці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268718-21/З-86 від 25.11.2021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ВАЛЬПРЕСС, </w:t>
            </w:r>
            <w:r>
              <w:rPr>
                <w:b/>
              </w:rPr>
              <w:t>таблетки, вкриті плівковою оболонкою по 80 мг або по 160 мг по 10 таблеток у блістері по 3 або 9 блістерів в картонній коробцці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268718-21/З-86 від 25.11.2021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ВАЛЬПРЕСС, </w:t>
            </w:r>
            <w:r>
              <w:rPr>
                <w:b/>
              </w:rPr>
              <w:t>таблетки, вкриті плівковою оболонкою по 80 мг або по 160 мг по 10 таблеток у блістері по 3 або 9 блістерів в картонній коробцці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268718-21/З-86 від 25.11.2021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ВАЛЬПРЕСС, </w:t>
            </w:r>
            <w:r>
              <w:rPr>
                <w:b/>
              </w:rPr>
              <w:t>таблетки, вкриті плівковою оболонкою по 80 мг або по 160 мг по 10 таблеток у блістері по 3 або 9 блістерів в картонній коробцці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319900-24/В-60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40 мг по 10 таблеток у контурній чарунковій упаковці, по 2 контурні чарункові упаковки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319900-24/В-60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40 мг по 10 таблеток у контурній чарунковій упаковці, по 2 контурні чарункові упаковки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319900-24/В-60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40 мг по 10 таблеток у контурній чарунковій упаковці, по 2 контурні чарункові упаковки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309085-24/З-132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ВІБІН, </w:t>
            </w:r>
            <w:r>
              <w:rPr>
                <w:b/>
              </w:rPr>
              <w:t>таблетки, вкриті плівковою оболонкою по 3 мг+ 0,03 мг по 28 таблеток у блістері (21 активна таблетка жовтого кольору та 7 таблеток плацебо білого кольору ), по 1 блістеру в картонній коробці з тижневим календарем-стікером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</w:t>
            </w:r>
            <w:r>
              <w:rPr>
                <w:b/>
              </w:rPr>
              <w:t>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309085-24/З-132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ВІБІН, </w:t>
            </w:r>
            <w:r>
              <w:rPr>
                <w:b/>
              </w:rPr>
              <w:t>таблетки, вкриті плівковою оболонкою по 3 мг+ 0,03 мг по 28 таблеток у блістері (21 активна таблетка жовтого кольору та 7 таблеток плацебо білого кольору ), по 1 блістеру в картонній коробці з тижневим календарем-стікером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</w:t>
            </w:r>
            <w:r>
              <w:rPr>
                <w:b/>
              </w:rPr>
              <w:t>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309085-24/З-132 </w:t>
            </w:r>
            <w:r>
              <w:rPr>
                <w:b/>
              </w:rPr>
              <w:t>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ВІБІН, </w:t>
            </w:r>
            <w:r>
              <w:rPr>
                <w:b/>
              </w:rPr>
              <w:t xml:space="preserve">таблетки, вкриті плівковою оболонкою по 3 мг+ 0,03 мг по 28 таблеток у блістері (21 активна таблетка жовтого кольору та </w:t>
            </w:r>
            <w:r>
              <w:rPr>
                <w:b/>
              </w:rPr>
              <w:t>7 таблеток плацебо білого кольору ), по 1 блістеру в картонній коробці з тижневим календарем-стікером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305199-23/З-39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ВІБІН МІНІ, </w:t>
            </w:r>
            <w:r>
              <w:rPr>
                <w:b/>
              </w:rPr>
              <w:t>таблетки, вкриті плівковою оболонкою, по 3 мг + 0,02 мг, по 28 таблеток у блістері (21 активна таблетка рожевого кольору та 7 таблеток плацебо білого кольору),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305199-23/З-39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ВІБІН МІНІ, </w:t>
            </w:r>
            <w:r>
              <w:rPr>
                <w:b/>
              </w:rPr>
              <w:t>таблетки, вкриті плівковою оболонкою, по 3 мг + 0,02 мг, по 28 таблеток у блістері (21 активна таблетка рожевого кольору та 7 таблеток плацебо білого кольору),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305199-23/З-39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ВІБІН МІНІ, </w:t>
            </w:r>
            <w:r>
              <w:rPr>
                <w:b/>
              </w:rPr>
              <w:t>таблетки, вкриті плівковою оболонкою, по 3 мг + 0,02 мг, по 28 таблеток у блістері (21 активна таблетка рожевого кольору та 7 таблеток плацебо білого кольору),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320194-24/З-14</w:t>
            </w:r>
            <w:r>
              <w:rPr>
                <w:b/>
              </w:rPr>
              <w:t>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Волювен, </w:t>
            </w:r>
            <w:r>
              <w:rPr>
                <w:b/>
              </w:rPr>
              <w:t>розчин для інфузій; по 500 мл у поліетиленових флаконах; по 250 мл в мішку Freeflex® з двома портами; по 250 мл в мішку Freeflex® з двома портами; по 30 мішків у коробці із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320194-24/З-147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Волювен, </w:t>
            </w:r>
            <w:r>
              <w:rPr>
                <w:b/>
              </w:rPr>
              <w:t xml:space="preserve">розчин для інфузій; по 500 мл у поліетиленових флаконах; </w:t>
            </w:r>
            <w:r>
              <w:rPr>
                <w:b/>
              </w:rPr>
              <w:t>по 250 мл в мішку Freeflex® з двома портами; по 250 мл в мішку Freeflex® з двома портами; по 30 мішків у коробці із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320194-24/З-147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Волювен, </w:t>
            </w:r>
            <w:r>
              <w:rPr>
                <w:b/>
              </w:rPr>
              <w:t xml:space="preserve">розчин для інфузій; по 500 мл у поліетиленових флаконах; </w:t>
            </w:r>
            <w:r>
              <w:rPr>
                <w:b/>
              </w:rPr>
              <w:t>по 250 мл в мішку Freeflex® з двома портами; по 250 мл в мішку Freeflex® з двома портами; по 30 мішків у коробці із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312680-24/З-39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мг, 50 мг/1000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312680-24/З-39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мг, 50 мг/1000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312680-24/З-39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мг, 50 мг/1000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312680-24/З-39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мг, 50 мг/1000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312680-24/З-39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мг, 50 мг/1000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312680-24/З-39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мг, 50 мг/1000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308732-24/З-61, 308733-24/З-61, 308734-24/З-61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Гепасол® Нео 8%, </w:t>
            </w:r>
            <w:r>
              <w:rPr>
                <w:b/>
              </w:rPr>
              <w:t>розчин для інфузій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308732-24/З-61, 308733-24/З-61, 308734-24/З-61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Гепасол® Нео 8%, </w:t>
            </w:r>
            <w:r>
              <w:rPr>
                <w:b/>
              </w:rPr>
              <w:t>розчин для інфузій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308732-24/З-61, </w:t>
            </w:r>
            <w:r>
              <w:rPr>
                <w:b/>
              </w:rPr>
              <w:t>308733-24/З-61, 308734-24/З-61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Гепасол® Нео 8%, </w:t>
            </w:r>
            <w:r>
              <w:rPr>
                <w:b/>
              </w:rPr>
              <w:t>розчин для інфузій по 500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320586-24/З-147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капсули тверді по 100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320586-24/З-147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капсули тверді по 100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320586-24/З-147 </w:t>
            </w:r>
            <w:r>
              <w:rPr>
                <w:b/>
              </w:rPr>
              <w:t>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капсули тверді по 100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320593-24/З-147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мг,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320593-24/З-147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мг,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320593-24/З-147 </w:t>
            </w:r>
            <w:r>
              <w:rPr>
                <w:b/>
              </w:rPr>
              <w:t>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мг,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320593-24/З-147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мг,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320593-24/З-147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мг,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</w:t>
      </w:r>
      <w:r>
        <w:rPr>
          <w:b/>
          <w:sz w:val="20"/>
          <w:szCs w:val="20"/>
          <w:lang w:val="ru-RU"/>
        </w:rPr>
        <w:t>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320593-24/З-147 </w:t>
            </w:r>
            <w:r>
              <w:rPr>
                <w:b/>
              </w:rPr>
              <w:t>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мг,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314880-24/В-138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Гландум, </w:t>
            </w:r>
            <w:r>
              <w:rPr>
                <w:b/>
              </w:rPr>
              <w:t>спрей для ротової порожнини, 1,5 мг/мл; по 30 мл у флаконі зі спрей насосом та насадкою поворотною;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314880-24/В-138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Гландум, </w:t>
            </w:r>
            <w:r>
              <w:rPr>
                <w:b/>
              </w:rPr>
              <w:t>спрей для ротової порожнини, 1,5 мг/мл; по 30 мл у флаконі зі спрей насосом та насадкою поворотною;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314880-24/В-138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Гландум, </w:t>
            </w:r>
            <w:r>
              <w:rPr>
                <w:b/>
              </w:rPr>
              <w:t>спрей для ротової порожнини, 1,5 мг/мл; по 30 мл у флаконі зі спрей насосом та насадкою поворотною;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312706-24/В-45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 або по 110 мг або по 150 мг;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319734-24/В-97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Дезлоратадин-Тева, </w:t>
            </w:r>
            <w:r>
              <w:rPr>
                <w:b/>
              </w:rPr>
              <w:t>таблетки, вкриті плівковою оболонкою, по 5 мг, по 10 таблеток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319734-24/В-97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Дезлоратадин-Тева, </w:t>
            </w:r>
            <w:r>
              <w:rPr>
                <w:b/>
              </w:rPr>
              <w:t>таблетки, вкриті плівковою оболонкою, по 5 мг, по 10 таблеток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319734-24/В-97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Дезлоратадин-Тева, </w:t>
            </w:r>
            <w:r>
              <w:rPr>
                <w:b/>
              </w:rPr>
              <w:t>таблетки, вкриті плівковою оболонкою, по 5 мг, по 10 таблеток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320337-24/З-116, 320339-24/З-116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 Абрил, </w:t>
            </w:r>
            <w:r>
              <w:rPr>
                <w:b/>
              </w:rPr>
              <w:t>розчин для ін'єкцій/інфузій, 50 мг/2 мл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320337-24/З-116, 320339-24/З-116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 Абрил, </w:t>
            </w:r>
            <w:r>
              <w:rPr>
                <w:b/>
              </w:rPr>
              <w:t>розчин для ін'єкцій/інфузій, 50 мг/2 мл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320337-24/З-116, 320339-24/З-116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 Абрил, </w:t>
            </w:r>
            <w:r>
              <w:rPr>
                <w:b/>
              </w:rPr>
              <w:t>розчин для ін'єкцій/інфузій, 50 мг/2 мл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313514-24/В-132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ДЕФТОЦИЛ, </w:t>
            </w:r>
            <w:r>
              <w:rPr>
                <w:b/>
              </w:rPr>
              <w:t>спрей для ротової порожнини 1,5 мг/мл, по 30 мл у поліетиленовому контейнері з кришкою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</w:t>
            </w:r>
            <w:r>
              <w:rPr>
                <w:b/>
              </w:rPr>
              <w:t>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313514-24/В-132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ДЕФТОЦИЛ, </w:t>
            </w:r>
            <w:r>
              <w:rPr>
                <w:b/>
              </w:rPr>
              <w:t>спрей для ротової порожнини 1,5 мг/мл, по 30 мл у поліетиленовому контейнері з кришкою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</w:t>
            </w:r>
            <w:r>
              <w:rPr>
                <w:b/>
              </w:rPr>
              <w:t>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313514-24/В-132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ДЕФТОЦИЛ, </w:t>
            </w:r>
            <w:r>
              <w:rPr>
                <w:b/>
              </w:rPr>
              <w:t>спрей для ротової порожнини 1,5 мг/мл, по 30 мл у поліетиленовому контейнері з кришкою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318815-24/В-96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Дибазол-Дарниця, </w:t>
            </w:r>
            <w:r>
              <w:rPr>
                <w:b/>
              </w:rPr>
              <w:t>таблетки по 20 мг, по 10 таблеток у контурній чарунковій упаковці, по 1 контурній чарунковій упаковці у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318815-24/В-96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Дибазол-Дарниця, </w:t>
            </w:r>
            <w:r>
              <w:rPr>
                <w:b/>
              </w:rPr>
              <w:t>таблетки по 20 мг, по 10 таблеток у контурній чарунковій упаковці, по 1 контурній чарунковій упаковці у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318815-24/В-96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Дибазол-Дарниця, </w:t>
            </w:r>
            <w:r>
              <w:rPr>
                <w:b/>
              </w:rPr>
              <w:t>таблетки по 20 мг, по 10 таблеток у контурній чарунковій упаковці, по 1 контурній чарунковій упаковці у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320006-24/В-145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Диклофенак-Дарниця, </w:t>
            </w:r>
            <w:r>
              <w:rPr>
                <w:b/>
              </w:rPr>
              <w:t>таблетки, вкриті оболонкою, кишковорозчинні, по 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320006-24/В-145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Диклофенак-Дарниця, </w:t>
            </w:r>
            <w:r>
              <w:rPr>
                <w:b/>
              </w:rPr>
              <w:t>таблетки, вкриті оболонкою, кишковорозчинні, по 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320006-24/В-145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Диклофенак-Дарниця, </w:t>
            </w:r>
            <w:r>
              <w:rPr>
                <w:b/>
              </w:rPr>
              <w:t>таблетки, вкриті оболонкою, кишковорозчинні, по 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315977-24/В-138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Дифлюзол®, </w:t>
            </w:r>
            <w:r>
              <w:rPr>
                <w:b/>
              </w:rPr>
              <w:t>розчин для інфузій, 2 мг/мл; по 100 мл у пляшці скляній;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315977-24/В-138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Дифлюзол®, </w:t>
            </w:r>
            <w:r>
              <w:rPr>
                <w:b/>
              </w:rPr>
              <w:t>розчин для інфузій, 2 мг/мл; по 100 мл у пляшці скляній;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315977-24/В-138 </w:t>
            </w:r>
            <w:r>
              <w:rPr>
                <w:b/>
              </w:rPr>
              <w:t>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Дифлюзол®, </w:t>
            </w:r>
            <w:r>
              <w:rPr>
                <w:b/>
              </w:rPr>
              <w:t>розчин для інфузій, 2 мг/мл; по 100 мл у пляшці скляній;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320812-24/В-28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Докузат натрію 85%, </w:t>
            </w:r>
            <w:r>
              <w:rPr>
                <w:b/>
              </w:rPr>
              <w:t>порошок (субстанція) у пакетах подвійних із плівки поліетиленової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320812-24/В-28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Докузат натрію 85%, </w:t>
            </w:r>
            <w:r>
              <w:rPr>
                <w:b/>
              </w:rPr>
              <w:t>порошок (субстанція) у пакетах подвійних із плівки поліетиленової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320812-24/В-28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Докузат натрію 85%, </w:t>
            </w:r>
            <w:r>
              <w:rPr>
                <w:b/>
              </w:rPr>
              <w:t>порошок (субстанція) у пакетах подвійних із плівки поліетиленової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318666-24/З-148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Фаст, </w:t>
            </w:r>
            <w:r>
              <w:rPr>
                <w:b/>
              </w:rPr>
              <w:t>мазь, 61,1 мг/г; по 20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318666-24/З-148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Фаст, </w:t>
            </w:r>
            <w:r>
              <w:rPr>
                <w:b/>
              </w:rPr>
              <w:t>мазь, 61,1 мг/г; по 20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318666-24/З-148 </w:t>
            </w:r>
            <w:r>
              <w:rPr>
                <w:b/>
              </w:rPr>
              <w:t>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Фаст, </w:t>
            </w:r>
            <w:r>
              <w:rPr>
                <w:b/>
              </w:rPr>
              <w:t>мазь, 61,1 мг/г; по 20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320747-24/В-06, 320748-24/В-06, 320749-24/В-06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Домрид® SR, </w:t>
            </w:r>
            <w:r>
              <w:rPr>
                <w:b/>
              </w:rPr>
              <w:t>таблетки, пролонгованої дії по 30 мг, по 10 таблеток у блістері; по 1 або по 3 блістери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320747-24/В-06, 320748-24/В-06, 320749-24/В-06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Домрид® SR, </w:t>
            </w:r>
            <w:r>
              <w:rPr>
                <w:b/>
              </w:rPr>
              <w:t>таблетки, пролонгованої дії по 30 мг, по 10 таблеток у блістері; по 1 або по 3 блістери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320747-24/В-06, 320748-24/В-06, 320749-24/В-06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Домрид® SR, </w:t>
            </w:r>
            <w:r>
              <w:rPr>
                <w:b/>
              </w:rPr>
              <w:t>таблетки, пролонгованої дії по 30 мг, по 10 таблеток у блістері; по 1 або по 3 блістери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313049-24/З-06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Допрокін, </w:t>
            </w:r>
            <w:r>
              <w:rPr>
                <w:b/>
              </w:rPr>
              <w:t>таблетки по 10 мг, по 10 таблеток у блістері,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313049-24/З-06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Допрокін, </w:t>
            </w:r>
            <w:r>
              <w:rPr>
                <w:b/>
              </w:rPr>
              <w:t>таблетки по 10 мг, по 10 таблеток у блістері,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313049-24/З-06 в</w:t>
            </w:r>
            <w:r>
              <w:rPr>
                <w:b/>
              </w:rPr>
              <w:t>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Допрокін, </w:t>
            </w:r>
            <w:r>
              <w:rPr>
                <w:b/>
              </w:rPr>
              <w:t>таблетки по 10 мг, по 10 таблеток у блістері,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320530-24/В-116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Лак, </w:t>
            </w:r>
            <w:r>
              <w:rPr>
                <w:b/>
              </w:rPr>
              <w:t>лак для нігтів лікувальний, 5 % розчин, по 2,5 мл або 5 мл у флаконі; по 1 флакону разом з 10 лопаточками, 30 тампонами для очищення та 30 пилочками для нігтів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320530-24/В-116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Лак, </w:t>
            </w:r>
            <w:r>
              <w:rPr>
                <w:b/>
              </w:rPr>
              <w:t>лак для нігтів лікувальний, 5 % розчин, по 2,5 мл або 5 мл у флаконі; по 1 флакону разом з 10 лопаточками, 30 тампонами для очищення та 30 пилочками для нігтів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320530-24/В-116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Лак, </w:t>
            </w:r>
            <w:r>
              <w:rPr>
                <w:b/>
              </w:rPr>
              <w:t>лак для нігтів лікувальний, 5 % розчин, по 2,5 мл або 5 мл у флаконі; по 1 флакону разом з 10 лопаточками, 30 тампонами для очищення та 30 пилочками для нігтів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287686-23/В-13</w:t>
            </w:r>
            <w:r>
              <w:rPr>
                <w:b/>
              </w:rPr>
              <w:t>2 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Еліпроб , </w:t>
            </w:r>
            <w:r>
              <w:rPr>
                <w:b/>
              </w:rPr>
              <w:t xml:space="preserve">розчин для ін'єкцій, 15 мг/1,5 мл, по 1,5 мл в ампулі, по 3 або по 5 ампул у контурній чарунковій упаковці; по 1 контурній чарунковій упаковці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відповідальністю" Бутікова фармацевтична компанія "Салютаріс" (ТОВ"БФК"Салютаріс"),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287686-23/В-132 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Еліпроб , </w:t>
            </w:r>
            <w:r>
              <w:rPr>
                <w:b/>
              </w:rPr>
              <w:t xml:space="preserve">розчин для ін'єкцій, 15 мг/1,5 мл, по 1,5 мл в ампулі, по 3 або по 5 ампул у контурній чарунковій упаковці; по 1 контурній чарунковій упаковці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відповідальністю" Бутікова фармацевтична компанія "Салютаріс"</w:t>
            </w:r>
            <w:r>
              <w:rPr>
                <w:b/>
              </w:rPr>
              <w:t xml:space="preserve"> (ТОВ"БФК"Салютаріс"),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287686-23/В-132 </w:t>
            </w:r>
            <w:r>
              <w:rPr>
                <w:b/>
              </w:rPr>
              <w:t>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Еліпроб , </w:t>
            </w:r>
            <w:r>
              <w:rPr>
                <w:b/>
              </w:rPr>
              <w:t xml:space="preserve">розчин для ін'єкцій, 15 мг/1,5 мл, по 1,5 мл в ампулі, по 3 або по 5 ампул у контурній чарунковій упаковці; по 1 контурній чарунковій упаковці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відповідальністю" Бутікова фармацевтична компанія "Салютаріс" (ТОВ"БФК"Салютаріс"),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318331-24/З-145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 20 HL, </w:t>
            </w:r>
            <w:r>
              <w:rPr>
                <w:b/>
              </w:rPr>
              <w:t>таблетки; по 10 таблеток у блістері; по 2 або по 3, або по 6,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318331-24/З-145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 20 HL, </w:t>
            </w:r>
            <w:r>
              <w:rPr>
                <w:b/>
              </w:rPr>
              <w:t>таблетки; по 10 таблеток у блістері; по 2 або по 3, або по 6,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318331-24/З-145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 20 HL, </w:t>
            </w:r>
            <w:r>
              <w:rPr>
                <w:b/>
              </w:rPr>
              <w:t>таблетки; по 10 таблеток у блістері; по 2 або по 3, або по 6,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318333-24/З-145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Енап®-Н, </w:t>
            </w:r>
            <w:r>
              <w:rPr>
                <w:b/>
              </w:rPr>
              <w:t>таблетки по 10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318333-24/З-145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Енап®-Н, </w:t>
            </w:r>
            <w:r>
              <w:rPr>
                <w:b/>
              </w:rPr>
              <w:t>таблетки по 10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318333-24/З-145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Енап®-Н, </w:t>
            </w:r>
            <w:r>
              <w:rPr>
                <w:b/>
              </w:rPr>
              <w:t>таблетки по 10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318332-24/З-145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Енап®-НL,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318332-24/З-145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Енап®-НL,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318332-24/З-145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Енап®-НL,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319246-24/З-145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мг;</w:t>
            </w:r>
            <w:r>
              <w:rPr>
                <w:b/>
              </w:rPr>
              <w:br/>
              <w:t xml:space="preserve">гранули для оральної суспензії, по 30 мг; </w:t>
            </w:r>
            <w:r>
              <w:rPr>
                <w:b/>
              </w:rPr>
              <w:br/>
            </w:r>
            <w:r>
              <w:rPr>
                <w:b/>
              </w:rPr>
              <w:t>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319246-24/З-145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мг;</w:t>
            </w:r>
            <w:r>
              <w:rPr>
                <w:b/>
              </w:rPr>
              <w:br/>
              <w:t xml:space="preserve">гранули для оральної суспензії, по 30 мг; </w:t>
            </w:r>
            <w:r>
              <w:rPr>
                <w:b/>
              </w:rPr>
              <w:br/>
            </w:r>
            <w:r>
              <w:rPr>
                <w:b/>
              </w:rPr>
              <w:t>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319246-24/З-145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мг;</w:t>
            </w:r>
            <w:r>
              <w:rPr>
                <w:b/>
              </w:rPr>
              <w:br/>
              <w:t xml:space="preserve">гранули для оральної суспензії, по 30 мг; </w:t>
            </w:r>
            <w:r>
              <w:rPr>
                <w:b/>
              </w:rPr>
              <w:br/>
            </w:r>
            <w:r>
              <w:rPr>
                <w:b/>
              </w:rPr>
              <w:t>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319246-24/З-145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мг;</w:t>
            </w:r>
            <w:r>
              <w:rPr>
                <w:b/>
              </w:rPr>
              <w:br/>
              <w:t xml:space="preserve">гранули для оральної суспензії, по 30 мг; </w:t>
            </w:r>
            <w:r>
              <w:rPr>
                <w:b/>
              </w:rPr>
              <w:br/>
            </w:r>
            <w:r>
              <w:rPr>
                <w:b/>
              </w:rPr>
              <w:t>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319246-24/З-145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мг;</w:t>
            </w:r>
            <w:r>
              <w:rPr>
                <w:b/>
              </w:rPr>
              <w:br/>
              <w:t xml:space="preserve">гранули для оральної суспензії, по 30 мг; </w:t>
            </w:r>
            <w:r>
              <w:rPr>
                <w:b/>
              </w:rPr>
              <w:br/>
            </w:r>
            <w:r>
              <w:rPr>
                <w:b/>
              </w:rPr>
              <w:t>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319246-24/З-145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мг;</w:t>
            </w:r>
            <w:r>
              <w:rPr>
                <w:b/>
              </w:rPr>
              <w:br/>
              <w:t xml:space="preserve">гранули для оральної суспензії, по 30 мг; </w:t>
            </w:r>
            <w:r>
              <w:rPr>
                <w:b/>
              </w:rPr>
              <w:br/>
            </w:r>
            <w:r>
              <w:rPr>
                <w:b/>
              </w:rPr>
              <w:t>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315423-24/З-100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ЕКСПРЕС, </w:t>
            </w:r>
            <w:r>
              <w:rPr>
                <w:b/>
              </w:rPr>
              <w:t>капсули м'які, 400 мг;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315423-24/З-100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ЕКСПРЕС, </w:t>
            </w:r>
            <w:r>
              <w:rPr>
                <w:b/>
              </w:rPr>
              <w:t>капсули м'які, 400 мг;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315423-24/З-100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ЕКСПРЕС, </w:t>
            </w:r>
            <w:r>
              <w:rPr>
                <w:b/>
              </w:rPr>
              <w:t>капсули м'які, 400 мг;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315419-24/З-100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мг;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315419-24/З-100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мг;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315419-24/З-100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мг;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278418-22/З-124, 278419-22/З-124, 278420-22/З-124, 278421-22/З-124, 278422-22/З-124, 278423-22/З-124, 278424-22/З-124, 278425-22/З-124, 278426-22/З-124, 278427-22/З-124 від 25.07</w:t>
            </w:r>
            <w:r>
              <w:rPr>
                <w:b/>
              </w:rPr>
              <w:t>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Завіцефта, </w:t>
            </w:r>
            <w:r>
              <w:rPr>
                <w:b/>
              </w:rPr>
              <w:t>порошок для концентрату для розчину для інфузій, по 2000 мг/500 мг; по 10 флаконів з порошком у картонній коробці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278418-22/З-124, 278419-22/З-124, 278420-22/З-124, 278421-22/З-124, 278422-22/З-124, 278423-22/З-124, 278424-22/З-124, 278425-22/З-124, 278426-22/З-124, 278427-22/З-124 від 25.07</w:t>
            </w:r>
            <w:r>
              <w:rPr>
                <w:b/>
              </w:rPr>
              <w:t>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Завіцефта, </w:t>
            </w:r>
            <w:r>
              <w:rPr>
                <w:b/>
              </w:rPr>
              <w:t>порошок для концентрату для розчину для інфузій, по 2000 мг/500 мг; по 10 флаконів з порошком у картонній коробці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278418-22/З-124,</w:t>
            </w:r>
            <w:r>
              <w:rPr>
                <w:b/>
              </w:rPr>
              <w:t xml:space="preserve"> 278419-22/З-124, 278420-22/З-124, 278421-22/З-124, 278422-22/З-124, 278423-22/З-124, 278424-22/З-124, 278425-22/З-124, 278426-22/З-124, 278427-22/З-124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Завіцефта, </w:t>
            </w:r>
            <w:r>
              <w:rPr>
                <w:b/>
              </w:rPr>
              <w:t>порошок для концентрату для розчину для інфузій, по 2000 мг/500 мг; по 10 флаконів з порошком у картонній коробці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31.10.2024 </w:t>
            </w:r>
            <w:r>
              <w:rPr>
                <w:b/>
              </w:rPr>
              <w:t>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313269-24/З-128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 або 48 млн ОД/0,5 мл;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</w:t>
            </w:r>
            <w:r>
              <w:rPr>
                <w:b/>
              </w:rPr>
              <w:t>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313269-24/З-128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 або 48 млн ОД/0,5 мл;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</w:t>
            </w:r>
            <w:r>
              <w:rPr>
                <w:b/>
              </w:rPr>
              <w:t>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313269-24/З-128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 або 48 млн ОД/0,5 мл;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</w:t>
            </w:r>
            <w:r>
              <w:rPr>
                <w:b/>
              </w:rPr>
              <w:t>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313269-24/З-128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 або 48 млн ОД/0,5 мл;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</w:t>
            </w:r>
            <w:r>
              <w:rPr>
                <w:b/>
              </w:rPr>
              <w:t>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313269-24/З-128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 або 48 млн ОД/0,5 мл;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</w:t>
            </w:r>
            <w:r>
              <w:rPr>
                <w:b/>
              </w:rPr>
              <w:t>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313269-24/З-128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 або 48 млн ОД/0,5 мл;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</w:t>
            </w:r>
            <w:r>
              <w:rPr>
                <w:b/>
              </w:rPr>
              <w:t>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316582-24/З-82, 316583-24/З-82, 316585-24/З-82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Зомета®, </w:t>
            </w:r>
            <w:r>
              <w:rPr>
                <w:b/>
              </w:rPr>
              <w:t>концентрат для розчину для інфузій, 4 мг/5 мл</w:t>
            </w:r>
            <w:r>
              <w:rPr>
                <w:b/>
              </w:rPr>
              <w:br/>
            </w:r>
            <w:r>
              <w:rPr>
                <w:b/>
              </w:rPr>
              <w:t>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316582-24/З-82, 316583-24/З-82, 316585-24/З-82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Зомета®, </w:t>
            </w:r>
            <w:r>
              <w:rPr>
                <w:b/>
              </w:rPr>
              <w:t>концентрат для розчину для інфузій, 4 мг/5 мл</w:t>
            </w:r>
            <w:r>
              <w:rPr>
                <w:b/>
              </w:rPr>
              <w:br/>
            </w:r>
            <w:r>
              <w:rPr>
                <w:b/>
              </w:rPr>
              <w:t>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316582-24/З-82, 316583-24/З-82, 316585-24/З-82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Зомета®, </w:t>
            </w:r>
            <w:r>
              <w:rPr>
                <w:b/>
              </w:rPr>
              <w:t>концентрат для розчину для інфузій, 4 мг/5 мл</w:t>
            </w:r>
            <w:r>
              <w:rPr>
                <w:b/>
              </w:rPr>
              <w:br/>
            </w:r>
            <w:r>
              <w:rPr>
                <w:b/>
              </w:rPr>
              <w:t>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317300-24/В-61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Інгаліпт-Здоров'я форте з ромашкою, </w:t>
            </w:r>
            <w:r>
              <w:rPr>
                <w:b/>
              </w:rPr>
              <w:t>cпрей для ротової порожнини по 30 мл у балоні з клапаном-насосом, по 1 балону з насадкою-розпилювачем та захисним ковпачком у коробці з картону; по 50 мл у флаконі з захисним ковпачком; по 1 флакону з оральним розпилювальним пристроєм та захисним ковпачком</w:t>
            </w:r>
            <w:r>
              <w:rPr>
                <w:b/>
              </w:rPr>
              <w:t xml:space="preserve">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317300-24/В-61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Інгаліпт-Здоров'я форте з ромашкою, </w:t>
            </w:r>
            <w:r>
              <w:rPr>
                <w:b/>
              </w:rPr>
              <w:t>cпрей для ротової порожнини по 30 мл у балоні з клапаном-насосом, по 1 балону з насадкою-розпилювачем та захисним ковпачком у коробці з картону; по 50 мл у флаконі з захисним ковпачком; по 1 флакону з оральним розпилювальним пристроєм та захисним ковпачком</w:t>
            </w:r>
            <w:r>
              <w:rPr>
                <w:b/>
              </w:rPr>
              <w:t xml:space="preserve">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317300-24/В-61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Інгаліпт-Здоров'я форте з ромашкою, </w:t>
            </w:r>
            <w:r>
              <w:rPr>
                <w:b/>
              </w:rPr>
              <w:t>cпрей для ротової порожнини по 30 мл у балоні з клапаном-насосом, по 1 балону з насадкою-розпилювачем та захисним ковпачком у коробці з картону; по 50 мл у флаконі з захисним ковпачком; по 1 флакону з оральним розпилювальним пристроєм та захисним ковпачком</w:t>
            </w:r>
            <w:r>
              <w:rPr>
                <w:b/>
              </w:rPr>
              <w:t xml:space="preserve">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318934-24/З-61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Індапамід,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318934-24/З-61 в</w:t>
            </w:r>
            <w:r>
              <w:rPr>
                <w:b/>
              </w:rPr>
              <w:t>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Індапамід,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318934-24/З-61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Індапамід,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293229-23/З-92, 293230-23/З-92, 293231-23/З-92, 293232-23/З-92, 293233-23/З-92, 293234-23/З-92, 293235-23/З-92, 293238-23/З-92 від 28.04.2023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емульсія для ін'єкцій, 10 мг/мл; по 1 мл емульсії для ін'єкцій в ампулі з коричневого скла; по 5 або по 10 ампул в упаковці з плівки PVC поміщають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293229-23/З-92, 293230-23/З-92, 293231-23/З-92, 293232-23/З-92, 293233-23/З-92, 293234-23/З-92, 293235-23/З-92, 293238-</w:t>
            </w:r>
            <w:r>
              <w:rPr>
                <w:b/>
              </w:rPr>
              <w:t>23/З-92 від 28.04.2023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емульсія для ін'єкцій, 10 мг/мл; по 1 мл емульсії для ін'єкцій в ампулі з коричневого скла; по 5 або по 10 ампул в упаковці з плівки PVC поміщають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293229-23/З-92, </w:t>
            </w:r>
            <w:r>
              <w:rPr>
                <w:b/>
              </w:rPr>
              <w:t>293230-23/З-92, 293231-23/З-92, 293232-23/З-92, 293233-23/З-92, 293234-23/З-92, 293235-23/З-92, 293238-23/З-92 від 28.04.2023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емульсія для ін'єкцій, 10 мг/мл; по 1 мл емульсії для ін'єкцій в ампулі з коричневого скла; по 5 або по 10 ампул в упаковці з плівки PVC поміщають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320269-24/З-149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Келтікан, </w:t>
            </w:r>
            <w:r>
              <w:rPr>
                <w:b/>
              </w:rPr>
              <w:t>капсули тверді; 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320269-24/З-149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Келтікан, </w:t>
            </w:r>
            <w:r>
              <w:rPr>
                <w:b/>
              </w:rPr>
              <w:t>капсули тверді; 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320269-24/З-149 </w:t>
            </w:r>
            <w:r>
              <w:rPr>
                <w:b/>
              </w:rPr>
              <w:t>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Келтікан, </w:t>
            </w:r>
            <w:r>
              <w:rPr>
                <w:b/>
              </w:rPr>
              <w:t>капсули тверді; 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312237-24/З-45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Клабел® 500, </w:t>
            </w:r>
            <w:r>
              <w:rPr>
                <w:b/>
              </w:rPr>
              <w:t>таблетки, вкриті оболонкою, по 500 мг, по 7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312237-24/З-45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Клабел® 500, </w:t>
            </w:r>
            <w:r>
              <w:rPr>
                <w:b/>
              </w:rPr>
              <w:t>таблетки, вкриті оболонкою, по 500 мг, по 7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312237-24/З-45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Клабел® 500, </w:t>
            </w:r>
            <w:r>
              <w:rPr>
                <w:b/>
              </w:rPr>
              <w:t>таблетки, вкриті оболонкою, по 500 мг, по 7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319466-24/В-06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250 мг; по 500 мг;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319466-24/В-06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250 мг; по 500 мг;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319466-24/В-06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250 мг; по 500 мг;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319466-24/В-06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250 мг; по 500 мг;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319466-24/В-06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250 мг; по 500 мг;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319466-24/В-06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250 мг; по 500 мг;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318655-24/З-98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Конкор® Кор,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318655-24/З-98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Конкор® Кор,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318655-24/З-98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Конкор® Кор,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314877-24/З-121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Копаксон®-Тева, </w:t>
            </w:r>
            <w:r>
              <w:rPr>
                <w:b/>
              </w:rPr>
              <w:t>розчин для ін'єкцій, 20 мг/мл; по 1 мл препарату у попередньо наповненому шприці; по 1 попередньо наповненому шприцу в контурній чарунковій упаковці запаяній папером з маркуванням українською мовою або по 1 попередньо наповненому шприцу в контурній чарунко</w:t>
            </w:r>
            <w:r>
              <w:rPr>
                <w:b/>
              </w:rPr>
              <w:t>вій упаковці запаяній плівкою без маркування; по 28 попередньо наповнених шприців у контурних чарункових упаковках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314877-24/З-121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Копаксон®-Тева, </w:t>
            </w:r>
            <w:r>
              <w:rPr>
                <w:b/>
              </w:rPr>
              <w:t>розчин для ін'єкцій, 20 мг/мл; по 1 мл препарату у попередньо наповненому шприці; по 1 попередньо наповненому шприцу в контурній чарунковій упаковці запаяній папером з маркуванням українською мовою або по 1 попередньо наповненому шприцу в контурній чарунко</w:t>
            </w:r>
            <w:r>
              <w:rPr>
                <w:b/>
              </w:rPr>
              <w:t>вій упаковці запаяній плівкою без маркування; по 28 попередньо наповнених шприців у контурних чарункових упаковках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314877-24/З-121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Копаксон®-Тева, </w:t>
            </w:r>
            <w:r>
              <w:rPr>
                <w:b/>
              </w:rPr>
              <w:t>розчин для ін'єкцій, 20 мг/мл; по 1 мл препарату у попередньо наповненому шприці; по 1 попередньо наповненому шприцу в контурній чарунковій упаковці запаяній папером з маркуванням українською мовою або по 1 попередньо наповненому шприцу в контурній чарунко</w:t>
            </w:r>
            <w:r>
              <w:rPr>
                <w:b/>
              </w:rPr>
              <w:t>вій упаковці запаяній плівкою без маркування; по 28 попередньо наповнених шприців у контурних чарункових упаковках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319890-24/В-139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319890-24/В-139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319890-24/В-139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319890-24/В-139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319890-24/В-139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319890-24/В-139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315941-24/В-144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Корнерегель®, </w:t>
            </w:r>
            <w:r>
              <w:rPr>
                <w:b/>
              </w:rPr>
              <w:t>гель очний, 50 мг/г по 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315941-24/В-144 </w:t>
            </w:r>
            <w:r>
              <w:rPr>
                <w:b/>
              </w:rPr>
              <w:t>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Корнерегель®, </w:t>
            </w:r>
            <w:r>
              <w:rPr>
                <w:b/>
              </w:rPr>
              <w:t>гель очний, 50 мг/г по 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315941-24/В-144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Корнерегель®, </w:t>
            </w:r>
            <w:r>
              <w:rPr>
                <w:b/>
              </w:rPr>
              <w:t>гель очний, 50 мг/г по 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321258-24/З-12</w:t>
            </w:r>
            <w:r>
              <w:rPr>
                <w:b/>
              </w:rPr>
              <w:t>8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Кустодіол, </w:t>
            </w:r>
            <w:r>
              <w:rPr>
                <w:b/>
              </w:rPr>
              <w:t>розчин для перфузій; по 500 мл або 1000 мл у пляшках скляних; по 1 л або 2 л, або 5 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Др. Франц Кьолер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321258-24/З-128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Кустодіол, </w:t>
            </w:r>
            <w:r>
              <w:rPr>
                <w:b/>
              </w:rPr>
              <w:t>розчин для перфузій; по 500 мл або 1000 мл у пляшках скляних; по 1 л або 2 л, або 5 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Др. Франц Кьолер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321258-24/З-128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Кустодіол, </w:t>
            </w:r>
            <w:r>
              <w:rPr>
                <w:b/>
              </w:rPr>
              <w:t xml:space="preserve">розчин для перфузій; по 500 мл або 1000 мл у пляшках скляних; по 1 л або 2 л, або 5 </w:t>
            </w:r>
            <w:r>
              <w:rPr>
                <w:b/>
              </w:rPr>
              <w:t>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Др. Франц Кьолер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321046-24/В-14</w:t>
            </w:r>
            <w:r>
              <w:rPr>
                <w:b/>
              </w:rPr>
              <w:t>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мг; по 50 мг; 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321046-24/В-147 </w:t>
            </w:r>
            <w:r>
              <w:rPr>
                <w:b/>
              </w:rPr>
              <w:t>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мг; по 50 мг; 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321046-24/В-147 </w:t>
            </w:r>
            <w:r>
              <w:rPr>
                <w:b/>
              </w:rPr>
              <w:t>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мг; по 50 мг; 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321046-24/В-14</w:t>
            </w:r>
            <w:r>
              <w:rPr>
                <w:b/>
              </w:rPr>
              <w:t>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мг; по 50 мг; 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321046-24/В-147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 xml:space="preserve">таблетки по 25 мг; по 50 мг; </w:t>
            </w:r>
            <w:r>
              <w:rPr>
                <w:b/>
              </w:rPr>
              <w:t>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321046-24/В-147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 xml:space="preserve">таблетки по 25 мг; по 50 мг; </w:t>
            </w:r>
            <w:r>
              <w:rPr>
                <w:b/>
              </w:rPr>
              <w:t>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321046-24/В-147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 xml:space="preserve">таблетки по 25 мг; по 50 мг; </w:t>
            </w:r>
            <w:r>
              <w:rPr>
                <w:b/>
              </w:rPr>
              <w:t>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321046-24/В-147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 xml:space="preserve">таблетки по 25 мг; по 50 мг; </w:t>
            </w:r>
            <w:r>
              <w:rPr>
                <w:b/>
              </w:rPr>
              <w:t>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321046-24/В-147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 xml:space="preserve">таблетки по 25 мг; по 50 мг; </w:t>
            </w:r>
            <w:r>
              <w:rPr>
                <w:b/>
              </w:rPr>
              <w:t>по 100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319539-24/В-146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порошок назальний по 100 000 МО; 5 флаконів з порошком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319539-24/В-146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порошок назальний по 100 000 МО; 5 флаконів з порошком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319539-24/В-146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порошок назальний по 100 000 МО; 5 флаконів з порошком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320644-24/В-139, 320645-24/В-139, 320646-24/В-139, 320647-24/В-139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ретард, </w:t>
            </w:r>
            <w:r>
              <w:rPr>
                <w:b/>
              </w:rPr>
              <w:t>таблетки пролонгованої дії, вкриті плівковою оболонкою, 200 мг/50 мг, по 10 таблеток у блістері, по 3 або по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320644-24/В-139, 320645-24/В-139, 320646-24/В-139, 320647-24/В-139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ретард, </w:t>
            </w:r>
            <w:r>
              <w:rPr>
                <w:b/>
              </w:rPr>
              <w:t>таблетки пролонгованої дії, вкриті плівковою оболонкою, 200 мг/50 мг, по 10 таблеток у блістері, по 3 або по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320644-24/В-139, 320645-24/В-139, 320646-24/В-139, 320647-24/В-139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ретард, </w:t>
            </w:r>
            <w:r>
              <w:rPr>
                <w:b/>
              </w:rPr>
              <w:t>таблетки пролонгованої дії, вкриті плівковою оболонкою, 200 мг/50 мг, по 10 таблеток у блістері, по 3 або по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314574-24/В-137, 319086-24/В-116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Левофлоксацин-Тева, </w:t>
            </w:r>
            <w:r>
              <w:rPr>
                <w:b/>
              </w:rPr>
              <w:t>таблетки, вкриті плівковою оболонкою, по 250 мг або по 500 мг;</w:t>
            </w:r>
            <w:r>
              <w:rPr>
                <w:b/>
              </w:rPr>
              <w:br/>
              <w:t>по 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314574-24/В-137, 319086-24/В-116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Левофлоксацин-Тева, </w:t>
            </w:r>
            <w:r>
              <w:rPr>
                <w:b/>
              </w:rPr>
              <w:t>таблетки, вкриті плівковою оболонкою, по 250 мг або по 500 мг;</w:t>
            </w:r>
            <w:r>
              <w:rPr>
                <w:b/>
              </w:rPr>
              <w:br/>
            </w:r>
            <w:r>
              <w:rPr>
                <w:b/>
              </w:rPr>
              <w:t>по 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314574-24/В-137, 319086-24/В-116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Левофлоксацин-Тева, </w:t>
            </w:r>
            <w:r>
              <w:rPr>
                <w:b/>
              </w:rPr>
              <w:t>таблетки, вкриті плівковою оболонкою, по 250 мг або по 500 мг;</w:t>
            </w:r>
            <w:r>
              <w:rPr>
                <w:b/>
              </w:rPr>
              <w:br/>
            </w:r>
            <w:r>
              <w:rPr>
                <w:b/>
              </w:rPr>
              <w:t>по 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314574-24/В-137, 319086-24/В-116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Левофлоксацин-Тева, </w:t>
            </w:r>
            <w:r>
              <w:rPr>
                <w:b/>
              </w:rPr>
              <w:t>таблетки, вкриті плівковою оболонкою, по 250 мг або по 500 мг;</w:t>
            </w:r>
            <w:r>
              <w:rPr>
                <w:b/>
              </w:rPr>
              <w:br/>
            </w:r>
            <w:r>
              <w:rPr>
                <w:b/>
              </w:rPr>
              <w:t>по 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314574-24/В-137, 319086-24/В-116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Левофлоксацин-Тева, </w:t>
            </w:r>
            <w:r>
              <w:rPr>
                <w:b/>
              </w:rPr>
              <w:t>таблетки, вкриті плівковою оболонкою, по 250 мг або по 500 мг;</w:t>
            </w:r>
            <w:r>
              <w:rPr>
                <w:b/>
              </w:rPr>
              <w:br/>
            </w:r>
            <w:r>
              <w:rPr>
                <w:b/>
              </w:rPr>
              <w:t>по 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314574-24/В-137, 319086-24/В-116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Левофлоксацин-Тева, </w:t>
            </w:r>
            <w:r>
              <w:rPr>
                <w:b/>
              </w:rPr>
              <w:t>таблетки, вкриті плівковою оболонкою, по 250 мг або по 500 мг;</w:t>
            </w:r>
            <w:r>
              <w:rPr>
                <w:b/>
              </w:rPr>
              <w:br/>
            </w:r>
            <w:r>
              <w:rPr>
                <w:b/>
              </w:rPr>
              <w:t>по 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318479-24/З-140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Лейкеран™, </w:t>
            </w:r>
            <w:r>
              <w:rPr>
                <w:b/>
              </w:rPr>
              <w:t>таблетки, вкриті плівковою оболонкою, по 2 мг; 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318479-24/З-140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Лейкеран™, </w:t>
            </w:r>
            <w:r>
              <w:rPr>
                <w:b/>
              </w:rPr>
              <w:t>таблетки, вкриті плівковою оболонкою, по 2 мг; 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318479-24/З-140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Лейкеран™, </w:t>
            </w:r>
            <w:r>
              <w:rPr>
                <w:b/>
              </w:rPr>
              <w:t>таблетки, вкриті плівковою оболонкою, по 2 мг; 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303721-23/З-28, 303722-23/З-28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по 20 мг по 14 таблеток у блістері; по 2 або по 4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303721-23/З-28, 303722-23/З-28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по 20 мг по 14 таблеток у блістері; по 2 або по 4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303721-23/З-28, 303722-23/З-28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по 20 мг по 14 таблеток у блістері; по 2 або по 4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303721-23/З-28, 303722-23/З-28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по 20 мг по 14 таблеток у блістері; по 2 або по 4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303721-23/З-28, 303722-23/З-28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по 20 мг по 14 таблеток у блістері; по 2 або по 4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303721-23/З-28, 303722-23/З-28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по 20 мг по 14 таблеток у блістері; по 2 або по 4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312944-24/З-98, 312945-24/З-98, 312946-24/З-98, 312947-24/З-98, 312948-24/З-98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312944-24/З-98, 312945-24/З-98, 312946-24/З-98, 312947-24/З-98, 312948-24/З-98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312944-24/З-98, 312945-24/З-98, 312946-24/З-98, 312947-24/З-98, 312948-24/З-98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312944-24/З-98, 312945-24/З-98, 312946-24/З-98, 312947-24/З-98, 312948-24/З-98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312944-24/З-98, 312945-24/З-98, 312946-24/З-98, 312947-24/З-98, 312948-24/З-98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312944-24/З-98, 312945-24/З-98, 312946-24/З-98, 312947-24/З-98, 312948-24/З-98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316881-24/В-06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МАГНІКОР, </w:t>
            </w:r>
            <w:r>
              <w:rPr>
                <w:b/>
              </w:rPr>
              <w:t xml:space="preserve">таблетки, вкриті плівковою оболонкою, по 75 мг; по 10 таблеток у блістері; по 3 або 10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316881-24/В-06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МАГНІКОР, </w:t>
            </w:r>
            <w:r>
              <w:rPr>
                <w:b/>
              </w:rPr>
              <w:t xml:space="preserve">таблетки, вкриті плівковою оболонкою, по 75 мг; по 10 таблеток у блістері; по 3 або 10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316881-24/В-06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МАГНІКОР, </w:t>
            </w:r>
            <w:r>
              <w:rPr>
                <w:b/>
              </w:rPr>
              <w:t xml:space="preserve">таблетки, вкриті плівковою оболонкою, по 75 мг; по 10 таблеток у блістері; по 3 або 10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320398-24/З-148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 xml:space="preserve">порошок для розчину для інфузій по 250 мг або 500 мг;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</w:t>
      </w:r>
      <w:r>
        <w:rPr>
          <w:b/>
          <w:sz w:val="20"/>
          <w:szCs w:val="20"/>
          <w:lang w:val="ru-RU"/>
        </w:rPr>
        <w:t>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320398-24/З-148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 xml:space="preserve">порошок для розчину для інфузій по 250 мг або 500 мг;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320398-24/З-148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 xml:space="preserve">порошок для розчину для інфузій по 250 мг або 500 мг;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320398-24/З-148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 xml:space="preserve">порошок для розчину для інфузій по 250 мг або 500 мг;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320398-24/З-148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 xml:space="preserve">порошок для розчину для інфузій по 250 мг або 500 мг;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320398-24/З-148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 xml:space="preserve">порошок для розчину для інфузій по 250 мг або 500 мг;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320476-24/З-148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мг;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320476-24/З-148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мг;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320476-24/З-148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мг;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320475-24/З-14</w:t>
            </w:r>
            <w:r>
              <w:rPr>
                <w:b/>
              </w:rPr>
              <w:t>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 xml:space="preserve">порошок для розчину для ін’єкцій або інфузій, 1 г/ 0,2 г;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320475-24/З-148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 xml:space="preserve">порошок для розчину для ін’єкцій або інфузій, 1 г/ 0,2 г;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320475-24/З-148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 xml:space="preserve">порошок для розчину для ін’єкцій або інфузій, 1 г/ 0,2 г;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304662-23/З-139, 304663-23/З-139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оральної суспензії, 250 мг/62,5 мг в 5 мл 1 флакон з порошком для приготування 60 мл суспензії або 1 флакон з порошком для приготування 100 мл суспензії у комплекті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304662-23/З-139, 304663-23/З-139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оральної суспензії, 250 мг/62,5 мг в 5 мл 1 флакон з порошком для приготування 60 мл суспензії або 1 флакон з порошком для приготування 100 мл суспензії у комплекті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304662-23/З-139, 304663-23/З-139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оральної суспензії, 250 мг/62,5 мг в 5 мл 1 флакон з порошком для приготування 60 мл суспензії або 1 флакон з порошком для приготування 100 мл суспензії у комплекті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320522-24/З-13</w:t>
            </w:r>
            <w:r>
              <w:rPr>
                <w:b/>
              </w:rPr>
              <w:t>2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 xml:space="preserve">порошок для оральної суспензії, 250 мг/62,5 мг в 5 мл 1 флакон з порошком для приготування 60 мл суспензії або 1 флакон з порошком для приготування 100 мл суспензії </w:t>
            </w:r>
            <w:r>
              <w:rPr>
                <w:b/>
              </w:rPr>
              <w:t>у комплекті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320522-24/З-132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оральної суспензії, 250 мг/62,5 мг в 5 мл 1 флакон з порошком для приготування 60 мл суспензії або 1 флакон з порошком для приготування 100 мл суспензії у комплекті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320522-24/З-132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оральної суспензії, 250 мг/62,5 мг в 5 мл 1 флакон з порошком для приготування 60 мл суспензії або 1 флакон з порошком для приготування 100 мл суспензії у комплекті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320318-24/З-137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 по 8 таблеток у блістері; по 2 блістери у картонній коробці, по 875 мг/125 мг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320318-24/З-137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 по 8 таблеток у блістері; по 2 блістери у картонній коробці, по 875 мг/125 мг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31.10.2024 р. </w:t>
            </w:r>
            <w:r>
              <w:rPr>
                <w:b/>
              </w:rPr>
              <w:t>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320318-24/З-137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 по 8 таблеток у блістері; по 2 блістери у картонній коробці, по 875 мг/125 мг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304659-23/З-139, 304660-23/З-139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304659-23/З-139, 304660-23/З-139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304659-23/З-139, 304660-23/З-139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320318-24/З-137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 по 8 таблеток у блістері; по 2 блістери у картонній коробці, по 875 мг/125 мг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31.10.2024 р. </w:t>
            </w:r>
            <w:r>
              <w:rPr>
                <w:b/>
              </w:rPr>
              <w:t>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320318-24/З-137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 по 8 таблеток у блістері; по 2 блістери у картонній коробці, по 875 мг/125 мг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31.10.2024 р. </w:t>
            </w:r>
            <w:r>
              <w:rPr>
                <w:b/>
              </w:rPr>
              <w:t>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320318-24/З-137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 по 8 таблеток у блістері; по 2 блістери у картонній коробці, по 875 мг/125 мг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320981-24/З-137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320981-24/З-137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320981-24/З-137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320382-24/З-148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Медоцеф, </w:t>
            </w:r>
            <w:r>
              <w:rPr>
                <w:b/>
              </w:rPr>
              <w:t>порошок для розчину для ін'єкцій по 1 г; 1 або 10, або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320382-24/З-148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Медоцеф, </w:t>
            </w:r>
            <w:r>
              <w:rPr>
                <w:b/>
              </w:rPr>
              <w:t>порошок для розчину для ін'єкцій по 1 г; 1 або 10, або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320382-24/З-148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Медоцеф, </w:t>
            </w:r>
            <w:r>
              <w:rPr>
                <w:b/>
              </w:rPr>
              <w:t>порошок для розчину для ін'єкцій по 1 г; 1 або 10, або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320400-24/З-148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Медоциприн,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320400-24/З-148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Медоциприн,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320400-24/З-148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Медоциприн,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320588-24/З-61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ін’єкцій, 15 мг/1,5 мл по 5 ампул у фасонному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320588-24/З-61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ін’єкцій, 15 мг/1,5 мл по 5 ампул у фасонному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320588-24/З-61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ін’єкцій, 15 мг/1,5 мл по 5 ампул у фасонному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322093-24/З-149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150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322093-24/З-149 </w:t>
            </w:r>
            <w:r>
              <w:rPr>
                <w:b/>
              </w:rPr>
              <w:t>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150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322093-24/З-149 </w:t>
            </w:r>
            <w:r>
              <w:rPr>
                <w:b/>
              </w:rPr>
              <w:t>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150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322093-24/З-14</w:t>
            </w:r>
            <w:r>
              <w:rPr>
                <w:b/>
              </w:rPr>
              <w:t>9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150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322093-24/З-149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150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322093-24/З-149 </w:t>
            </w:r>
            <w:r>
              <w:rPr>
                <w:b/>
              </w:rPr>
              <w:t>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150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322204-24/З-14</w:t>
            </w:r>
            <w:r>
              <w:rPr>
                <w:b/>
              </w:rPr>
              <w:t>6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322204-24/З-146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322204-24/З-146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322204-24/З-146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322204-24/З-146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322204-24/З-146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316085-24/З-132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2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316085-24/З-132 </w:t>
            </w:r>
            <w:r>
              <w:rPr>
                <w:b/>
              </w:rPr>
              <w:t>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2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316085-24/З-132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2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315978-24/З-138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1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315978-24/З-138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1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315978-24/З-138 </w:t>
            </w:r>
            <w:r>
              <w:rPr>
                <w:b/>
              </w:rPr>
              <w:t>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1 г/10 мл;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320009-24/В-145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Мефенамінка®,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320009-24/В-145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Мефенамінка®,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320009-24/В-145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Мефенамінка®,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320839-24/З-128, 320840-24/З-128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Мікстард® 30 НМ, </w:t>
            </w:r>
            <w:r>
              <w:rPr>
                <w:b/>
              </w:rPr>
              <w:t>суспензія для ін'єкцій, 100 МО/мл;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320839-24/З-128, 320840-24/З-128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Мікстард® 30 НМ, </w:t>
            </w:r>
            <w:r>
              <w:rPr>
                <w:b/>
              </w:rPr>
              <w:t>суспензія для ін'єкцій, 100 МО/мл;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320839-24/З-128, 320840-24/З-128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Мікстард® 30 НМ, </w:t>
            </w:r>
            <w:r>
              <w:rPr>
                <w:b/>
              </w:rPr>
              <w:t>суспензія для ін'єкцій, 100 МО/мл;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321978-24/В-92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Морфіну гідрохлорид, </w:t>
            </w:r>
            <w:r>
              <w:rPr>
                <w:b/>
              </w:rPr>
              <w:t>кристалічний порошок, голчасті або кубічні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321978-24/В-92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Морфіну гідрохлорид, </w:t>
            </w:r>
            <w:r>
              <w:rPr>
                <w:b/>
              </w:rPr>
              <w:t>кристалічний порошок, голчасті або кубічні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321978-24/В-92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Морфіну гідрохлорид, </w:t>
            </w:r>
            <w:r>
              <w:rPr>
                <w:b/>
              </w:rPr>
              <w:t>кристалічний порошок, голчасті або кубічні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299277-23/В-132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мл,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299277-23/В-132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мл,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299277-23/В-132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мл,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318383-24/З-147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краплі назальні 0,01 %; по 5 мл препарату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318383-24/З-147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краплі назальні 0,01 %; по 5 мл препарату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318383-24/З-147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краплі назальні 0,01 %; по 5 мл препарату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321601-24/З-146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321601-24/З-146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321601-24/З-146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321601-24/З-146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321601-24/З-146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321601-24/З-146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317551-24/В-28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хлорид, </w:t>
            </w:r>
            <w:r>
              <w:rPr>
                <w:b/>
              </w:rPr>
              <w:t>розчин для ін'єкцій, 9 мг/мл по 5 мл або 10 мл в ампулі; по 10 ампул в коробці; по 5 мл або 10 мл в ампулі; по 5 ампул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317551-24/В-28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хлорид, </w:t>
            </w:r>
            <w:r>
              <w:rPr>
                <w:b/>
              </w:rPr>
              <w:t>розчин для ін'єкцій, 9 мг/мл по 5 мл або 10 мл в ампулі; по 10 ампул в коробці; по 5 мл або 10 мл в ампулі; по 5 ампул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317551-24/В-28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хлорид, </w:t>
            </w:r>
            <w:r>
              <w:rPr>
                <w:b/>
              </w:rPr>
              <w:t>розчин для ін'єкцій, 9 мг/мл по 5 мл або 10 мл в ампулі; по 10 ампул в коробці; по 5 мл або 10 мл в ампулі; по 5 ампул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291189-23/З-139, 316156-24/З-139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Небітенз, </w:t>
            </w:r>
            <w:r>
              <w:rPr>
                <w:b/>
              </w:rPr>
              <w:t xml:space="preserve">таблетки по 5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291189-23/З-139, 316156-24/З-139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Небітенз, </w:t>
            </w:r>
            <w:r>
              <w:rPr>
                <w:b/>
              </w:rPr>
              <w:t xml:space="preserve">таблетки по 5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291189-23/З-139, 316156-24/З-139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Небітенз, </w:t>
            </w:r>
            <w:r>
              <w:rPr>
                <w:b/>
              </w:rPr>
              <w:t xml:space="preserve">таблетки по 5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318463-24/З-124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 1 мг/мл; по 5 мл у флаконі-крапельниці; по 1 флакону в коробці з картону;</w:t>
            </w:r>
            <w:r>
              <w:rPr>
                <w:b/>
              </w:rPr>
              <w:br/>
              <w:t>краплі очні, суспензія 3 мг/мл;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</w:t>
            </w:r>
            <w:r>
              <w:rPr>
                <w:b/>
              </w:rPr>
              <w:t>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318463-24/З-124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 1 мг/мл; по 5 мл у флаконі-крапельниці; по 1 флакону в коробці з картону;</w:t>
            </w:r>
            <w:r>
              <w:rPr>
                <w:b/>
              </w:rPr>
              <w:br/>
              <w:t>краплі очні, суспензія 3 мг/мл;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</w:t>
            </w:r>
            <w:r>
              <w:rPr>
                <w:b/>
              </w:rPr>
              <w:t>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318463-24/З-124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 1 мг/мл; по 5 мл у флаконі-крапельниці; по 1 флакону в коробці з картону;</w:t>
            </w:r>
            <w:r>
              <w:rPr>
                <w:b/>
              </w:rPr>
              <w:br/>
              <w:t>краплі очні, суспензія 3 мг/мл;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318463-24/З-124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 1 мг/мл; по 5 мл у флаконі-крапельниці; по 1 флакону в коробці з картону;</w:t>
            </w:r>
            <w:r>
              <w:rPr>
                <w:b/>
              </w:rPr>
              <w:br/>
              <w:t>краплі очні, суспензія 3 мг/мл;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318463-24/З-124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 1 мг/мл; по 5 мл у флаконі-крапельниці; по 1 флакону в коробці з картону;</w:t>
            </w:r>
            <w:r>
              <w:rPr>
                <w:b/>
              </w:rPr>
              <w:br/>
              <w:t>краплі очні, суспензія 3 мг/мл;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</w:t>
            </w:r>
            <w:r>
              <w:rPr>
                <w:b/>
              </w:rPr>
              <w:t>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318463-24/З-124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 1 мг/мл; по 5 мл у флаконі-крапельниці; по 1 флакону в коробці з картону;</w:t>
            </w:r>
            <w:r>
              <w:rPr>
                <w:b/>
              </w:rPr>
              <w:br/>
              <w:t>краплі очні, суспензія 3 мг/мл;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318923-24/З-144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318923-24/З-144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318923-24/З-144 </w:t>
            </w:r>
            <w:r>
              <w:rPr>
                <w:b/>
              </w:rPr>
              <w:t>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317954-24/З-147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Неоміцин, </w:t>
            </w:r>
            <w:r>
              <w:rPr>
                <w:b/>
              </w:rPr>
              <w:t>аерозоль для застосування на шкіру, cуспензія, 11,72 мг/г; по 16 г або по 32 г суспензії в аерозольному балоні з клапаном та розпилювальною головкою з поліпропіленовим ковпачком; по 1 балону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Тархомінський фармацевтичний завод</w:t>
            </w:r>
            <w:r>
              <w:rPr>
                <w:b/>
              </w:rPr>
              <w:t xml:space="preserve"> "Польфа"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317954-24/З-147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Неоміцин, </w:t>
            </w:r>
            <w:r>
              <w:rPr>
                <w:b/>
              </w:rPr>
              <w:t>аерозоль для застосування на шкіру, cуспензія, 11,72 мг/г; по 16 г або по 32 г суспензії в аерозольному балоні з клапаном та розпилювальною головкою з поліпропіленовим ковпачком; по 1 балону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Тархомінський фармацевтичний завод</w:t>
            </w:r>
            <w:r>
              <w:rPr>
                <w:b/>
              </w:rPr>
              <w:t xml:space="preserve"> "Польфа"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317954-24/З-147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Неоміцин, </w:t>
            </w:r>
            <w:r>
              <w:rPr>
                <w:b/>
              </w:rPr>
              <w:t>аерозоль для застосування на шкіру, cуспензія, 11,72 мг/г; по 16 г або по 32 г суспензії в аерозольному балоні з клапаном та розпилювальною головкою з поліпропіленовим ковпачком; по 1 балону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Тархомінський фармацевтичний завод "Польфа"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320600-24/В-97</w:t>
            </w:r>
            <w:r>
              <w:rPr>
                <w:b/>
              </w:rPr>
              <w:t xml:space="preserve">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Неофілін, </w:t>
            </w:r>
            <w:r>
              <w:rPr>
                <w:b/>
              </w:rPr>
              <w:t>таблетки пролонгованої дії по 100 мг або по 300 мг, 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320600-24/В-97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Неофілін, </w:t>
            </w:r>
            <w:r>
              <w:rPr>
                <w:b/>
              </w:rPr>
              <w:t>таблетки пролонгованої дії по 100 мг або по 300 мг, 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320600-24/В-97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Неофілін, </w:t>
            </w:r>
            <w:r>
              <w:rPr>
                <w:b/>
              </w:rPr>
              <w:t>таблетки пролонгованої дії по 100 мг або по 300 мг, 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320600-24/В-97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Неофілін, </w:t>
            </w:r>
            <w:r>
              <w:rPr>
                <w:b/>
              </w:rPr>
              <w:t>таблетки пролонгованої дії по 100 мг або по 300 мг, 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320600-24/В-97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Неофілін, </w:t>
            </w:r>
            <w:r>
              <w:rPr>
                <w:b/>
              </w:rPr>
              <w:t>таблетки пролонгованої дії по 100 мг або по 300 мг, 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320600-24/В-97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Неофілін, </w:t>
            </w:r>
            <w:r>
              <w:rPr>
                <w:b/>
              </w:rPr>
              <w:t>таблетки пролонгованої дії по 100 мг або по 300 мг, 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309106-24/В-96, 309107-24/В-96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прозорих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309106-24/В-96, 309107-24/В-96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прозорих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309106-24/В-96, 309107-24/В-96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прозорих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319063-24/З-140, 319064-24/З-140, 319065-24/З-140, 319066-24/З-140, 319067-24/З-140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НЕФРОТЕКТ, </w:t>
            </w:r>
            <w:r>
              <w:rPr>
                <w:b/>
              </w:rPr>
              <w:t>розчин для інфузій; по 250 мл або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319063-24/З-140, 319064-24/З-140, 319065-24/З-140, 319066-24/З-140, 319067-24/З-140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НЕФРОТЕКТ, </w:t>
            </w:r>
            <w:r>
              <w:rPr>
                <w:b/>
              </w:rPr>
              <w:t>розчин для інфузій; по 250 мл або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319063-24/З-140, 319064-24/З-140, 319065-24/З-140, 319066-24/З-140, 319067-24/З-140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НЕФРОТЕКТ, </w:t>
            </w:r>
            <w:r>
              <w:rPr>
                <w:b/>
              </w:rPr>
              <w:t>розчин для інфузій; по 250 мл або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321340-24/В-120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по 10 таблеток у блістері; по 3 блістери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321340-24/В-120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по 10 таблеток у блістері; по 3 блістери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321340-24/В-120 </w:t>
            </w:r>
            <w:r>
              <w:rPr>
                <w:b/>
              </w:rPr>
              <w:t>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мг;</w:t>
            </w:r>
            <w:r>
              <w:rPr>
                <w:b/>
              </w:rPr>
              <w:br/>
              <w:t>по 10 таблеток у блістері; по 3 блістери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311938-24/З-146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 xml:space="preserve">суспензія оральна, 40 мг/мл, по 105 мл у флаконі; по 1 флакону з мірною ложечкою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311938-24/З-146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 xml:space="preserve">суспензія оральна, 40 мг/мл, по 105 мл у флаконі; по 1 флакону з мірною ложечкою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311938-24/З-146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 xml:space="preserve">суспензія оральна, 40 мг/мл, по 105 мл у флаконі; по 1 флакону з мірною ложечкою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320852-24/З-60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 xml:space="preserve">розчин для ін'єкцій, 200 мг/мл; по 5 мл в ампулі; по 6 ампул у блістері; по 2 блістери у пачці картонній; </w:t>
            </w:r>
            <w:r>
              <w:rPr>
                <w:b/>
              </w:rPr>
              <w:br/>
              <w:t>по 15 мл в ампулі; по 4 ампули у блістері; по 1 блістеру у пачці картонній.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</w:t>
            </w:r>
            <w:r>
              <w:rPr>
                <w:b/>
              </w:rPr>
              <w:t>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320852-24/З-60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 xml:space="preserve">розчин для ін'єкцій, 200 мг/мл; по 5 мл в ампулі; по 6 ампул у блістері; по 2 блістери у пачці картонній; </w:t>
            </w:r>
            <w:r>
              <w:rPr>
                <w:b/>
              </w:rPr>
              <w:br/>
              <w:t>по 15 мл в ампулі; по 4 ампули у блістері; по 1 блістеру у пачці картонній.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</w:t>
            </w:r>
            <w:r>
              <w:rPr>
                <w:b/>
              </w:rPr>
              <w:t>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320852-24/З-60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 xml:space="preserve">розчин для ін'єкцій, 200 мг/мл; по 5 мл в ампулі; по 6 ампул у блістері; по 2 блістери у пачці картонній; </w:t>
            </w:r>
            <w:r>
              <w:rPr>
                <w:b/>
              </w:rPr>
              <w:br/>
              <w:t>по 15 мл в ампулі; по 4 ампули у блістері; по 1 блістеру у пачці картонній.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</w:t>
            </w:r>
            <w:r>
              <w:rPr>
                <w:b/>
              </w:rPr>
              <w:t>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284072-22/В-98 від 21.11.2022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7 мг; № 28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</w:t>
            </w:r>
            <w:r>
              <w:rPr>
                <w:b/>
              </w:rPr>
              <w:t>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284072-22/В-98 в</w:t>
            </w:r>
            <w:r>
              <w:rPr>
                <w:b/>
              </w:rPr>
              <w:t>ід 21.11.2022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7 мг; № 28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</w:t>
            </w:r>
            <w:r>
              <w:rPr>
                <w:b/>
              </w:rPr>
              <w:t>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284072-22/В-98 в</w:t>
            </w:r>
            <w:r>
              <w:rPr>
                <w:b/>
              </w:rPr>
              <w:t>ід 21.11.2022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7 мг; № 28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</w:t>
            </w:r>
            <w:r>
              <w:rPr>
                <w:b/>
              </w:rPr>
              <w:t>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321285-24/В-98</w:t>
            </w:r>
            <w:r>
              <w:rPr>
                <w:b/>
              </w:rPr>
              <w:t xml:space="preserve">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 xml:space="preserve">таблетки, вкриті плівковою оболонкою, по 14 мг; № 28: (14х2): по 14 таблеток, вкритих плівковою оболонкою, у блістері з алюмінію; по 2 блістери вкладено в </w:t>
            </w:r>
            <w:r>
              <w:rPr>
                <w:b/>
              </w:rPr>
              <w:t xml:space="preserve">упаковку типу гаманця; по 1 упаковці типу гаманця вкладено в картонну коробку; № 84: (14х6): по 14 таблеток,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</w:t>
            </w:r>
            <w:r>
              <w:rPr>
                <w:b/>
              </w:rPr>
              <w:t>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321285-24/В-98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14 мг; № 28: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коробку; № 84: (14х6): по 14 та</w:t>
            </w:r>
            <w:r>
              <w:rPr>
                <w:b/>
              </w:rPr>
              <w:t>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321285-24/В-98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14 мг; № 28: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коробку; № 84: (14х6): по 14 та</w:t>
            </w:r>
            <w:r>
              <w:rPr>
                <w:b/>
              </w:rPr>
              <w:t>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284602-22/В-98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14 мг; № 28: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коробку; № 84: (14х6): по 14 та</w:t>
            </w:r>
            <w:r>
              <w:rPr>
                <w:b/>
              </w:rPr>
              <w:t>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284602-22/В-98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14 мг; № 28: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коробку; № 84: (14х6): по 14 та</w:t>
            </w:r>
            <w:r>
              <w:rPr>
                <w:b/>
              </w:rPr>
              <w:t>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284602-22/В-98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 xml:space="preserve">таблетки, вкриті плівковою оболонкою, по 14 мг; № 28: (14х2): по 14 таблеток, вкритих плівковою оболонкою, у блістері з алюмінію; по 2 блістери вкладено в </w:t>
            </w:r>
            <w:r>
              <w:rPr>
                <w:b/>
              </w:rPr>
              <w:t xml:space="preserve">упаковку типу гаманця; по 1 упаковці типу гаманця вкладено в картонну коробку; № 84: (14х6): по 14 таблеток,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</w:t>
            </w:r>
            <w:r>
              <w:rPr>
                <w:b/>
              </w:rPr>
              <w:t>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288892-23/В-124, 289090-23/В-124, 289896-23/В-124, 289897-23/В-124, 289898-23/В-124, 289899-23/В-124, 290161-23/В-98, 314703-24/В-124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14 мг;</w:t>
            </w:r>
            <w:r>
              <w:rPr>
                <w:b/>
              </w:rPr>
              <w:br/>
              <w:t xml:space="preserve">№ 28: (14х2): по 14 таблеток, вкритих плівковою оболонкою, у блістері з алюмінію; по 2 блістери вкладено в </w:t>
            </w:r>
            <w:r>
              <w:rPr>
                <w:b/>
              </w:rPr>
              <w:t>упаковку типу гаманця; по 1 упаковці типу гаманця вкладено в картонну коробку;</w:t>
            </w:r>
            <w:r>
              <w:rPr>
                <w:b/>
              </w:rPr>
              <w:br/>
              <w:t xml:space="preserve">№ 84: (14х6): по 14 таблеток,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</w:t>
            </w:r>
            <w:r>
              <w:rPr>
                <w:b/>
              </w:rPr>
              <w:t>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288892-23/В-124, 289090-23/В-124, 289896-23/В-124, 289897-23/В-124, 289898-23/В-124, 289899-23/В-124, 290161-23/В-98, 314703-24/В-124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14 мг;</w:t>
            </w:r>
            <w:r>
              <w:rPr>
                <w:b/>
              </w:rPr>
              <w:br/>
              <w:t xml:space="preserve">№ 28: (14х2): по 14 таблеток, вкритих плівковою оболонкою, у блістері з алюмінію; по 2 блістери вкладено в </w:t>
            </w:r>
            <w:r>
              <w:rPr>
                <w:b/>
              </w:rPr>
              <w:t>упаковку типу гаманця; по 1 упаковці типу гаманця вкладено в картонну коробку;</w:t>
            </w:r>
            <w:r>
              <w:rPr>
                <w:b/>
              </w:rPr>
              <w:br/>
              <w:t xml:space="preserve">№ 84: (14х6): по 14 таблеток,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</w:t>
            </w:r>
            <w:r>
              <w:rPr>
                <w:b/>
              </w:rPr>
              <w:t>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288892-23/В-124, 289090-23/В-124, 289896-23/В-124, 289897-23/В-124, 289898-23/В-124, 289899-23/В-124, 290161-23/В-98, 314703-24/В-124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Обаджіо®, </w:t>
            </w:r>
            <w:r>
              <w:rPr>
                <w:b/>
              </w:rPr>
              <w:t>таблетки, вкриті плівковою оболонкою, по 14 мг;</w:t>
            </w:r>
            <w:r>
              <w:rPr>
                <w:b/>
              </w:rPr>
              <w:br/>
              <w:t xml:space="preserve">№ 28: (14х2): по 14 таблеток, вкритих плівковою оболонкою, у блістері з алюмінію; по 2 блістери вкладено в </w:t>
            </w:r>
            <w:r>
              <w:rPr>
                <w:b/>
              </w:rPr>
              <w:t>упаковку типу гаманця; по 1 упаковці типу гаманця вкладено в картонну коробку;</w:t>
            </w:r>
            <w:r>
              <w:rPr>
                <w:b/>
              </w:rPr>
              <w:br/>
              <w:t xml:space="preserve">№ 84: (14х6): по 14 таблеток,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</w:t>
            </w:r>
            <w:r>
              <w:rPr>
                <w:b/>
              </w:rPr>
              <w:t>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317985-24/З-100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Оксикорт, </w:t>
            </w:r>
            <w:r>
              <w:rPr>
                <w:b/>
              </w:rPr>
              <w:t>аерозоль для застосування на шкіру, суспензія по (9,30 мг + 3,10 мг)/г; по 32,25 г в аерозольному балоні;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Тархомінський фармацевтичний завод "Польфа"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317985-24/З-100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Оксикорт, </w:t>
            </w:r>
            <w:r>
              <w:rPr>
                <w:b/>
              </w:rPr>
              <w:t>аерозоль для застосування на шкіру, суспензія по (9,30 мг + 3,10 мг)/г; по 32,25 г в аерозольному балоні;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Тархомінський фармацевтичний завод "Польфа"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317985-24/З-100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Оксикорт, </w:t>
            </w:r>
            <w:r>
              <w:rPr>
                <w:b/>
              </w:rPr>
              <w:t>аерозоль для застосування на шкіру, суспензія по (9,30 мг + 3,10 мг)/г; по 32,25 г в аерозольному балоні;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Тархомінський фармацевтичний завод "Польфа"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267780-21/З-132 від 10.11.2021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ТРІО, </w:t>
            </w:r>
            <w:r>
              <w:rPr>
                <w:b/>
              </w:rPr>
              <w:t>таблетки, вкриті плівковою оболонкою по 20 мг/5 мг/12.5 мг та 40 мг/10 мг/12.5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267780-21/З-132 від 10.11.2021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ТРІО, </w:t>
            </w:r>
            <w:r>
              <w:rPr>
                <w:b/>
              </w:rPr>
              <w:t>таблетки, вкриті плівковою оболонкою по 20 мг/5 мг/12.5 мг та 40 мг/10 мг/12.5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267780-21/З-132 від 10.11.2021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ТРІО, </w:t>
            </w:r>
            <w:r>
              <w:rPr>
                <w:b/>
              </w:rPr>
              <w:t>таблетки, вкриті плівковою оболонкою по 20 мг/5 мг/12.5 мг та 40 мг/10 мг/12.5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267780-21/З-132 від 10.11.2021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ТРІО, </w:t>
            </w:r>
            <w:r>
              <w:rPr>
                <w:b/>
              </w:rPr>
              <w:t>таблетки, вкриті плівковою оболонкою по 20 мг/5 мг/12.5 мг та 40 мг/10 мг/12.5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267780-21/З-132 від 10.11.2021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ТРІО, </w:t>
            </w:r>
            <w:r>
              <w:rPr>
                <w:b/>
              </w:rPr>
              <w:t>таблетки, вкриті плівковою оболонкою по 20 мг/5 мг/12.5 мг та 40 мг/10 мг/12.5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267780-21/З-132 від 10.11.2021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ТРІО, </w:t>
            </w:r>
            <w:r>
              <w:rPr>
                <w:b/>
              </w:rPr>
              <w:t>таблетки, вкриті плівковою оболонкою по 20 мг/5 мг/12.5 мг та 40 мг/10 мг/12.5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322133-24/В-97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322133-24/В-97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322133-24/В-97 в</w:t>
            </w:r>
            <w:r>
              <w:rPr>
                <w:b/>
              </w:rPr>
              <w:t>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318248-24/В-96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 по 200 мг або по 400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318248-24/В-96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 по 200 мг або по 400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318248-24/В-96 в</w:t>
            </w:r>
            <w:r>
              <w:rPr>
                <w:b/>
              </w:rPr>
              <w:t>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 по 200 мг або по 400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318248-24/В-96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 по 200 мг або по 400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318248-24/В-96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 по 200 мг або по 400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318248-24/В-96 в</w:t>
            </w:r>
            <w:r>
              <w:rPr>
                <w:b/>
              </w:rPr>
              <w:t>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 по 200 мг або по 400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316226-24/З-28, 316227-24/З-28, 316228-24/З-28, 316229-24/З-28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або по 150 мг, або по 300 мг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319902-24/В-60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Ранітидин-Дарниця, </w:t>
            </w:r>
            <w:r>
              <w:rPr>
                <w:b/>
              </w:rPr>
              <w:t xml:space="preserve">таблетки, вкриті плівковою оболонкою, по 150 мг по 10 таблеток у контурній чарунковій упаковці; по 1 або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319902-24/В-60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Ранітидин-Дарниця, </w:t>
            </w:r>
            <w:r>
              <w:rPr>
                <w:b/>
              </w:rPr>
              <w:t xml:space="preserve">таблетки, вкриті плівковою оболонкою, по 150 мг по 10 таблеток у контурній чарунковій упаковці; по 1 або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319902-24/В-60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Ранітидин-Дарниця, </w:t>
            </w:r>
            <w:r>
              <w:rPr>
                <w:b/>
              </w:rPr>
              <w:t xml:space="preserve">таблетки, вкриті плівковою оболонкою, по 150 мг по 10 таблеток у контурній чарунковій упаковці; по 1 або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319198-24/З-148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319198-24/З-148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319198-24/З-148 </w:t>
            </w:r>
            <w:r>
              <w:rPr>
                <w:b/>
              </w:rPr>
              <w:t>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312368-24/З-140, 312369-24/З-140, 320968-24/З-124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супозиторії ректальні по 1000 мг; по 5 супозиторіїв у стрипі; по 2 або 6 стрипів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312368-24/З-140, 312369-24/З-140, 320968-24/З-124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супозиторії ректальні по 1000 мг; по 5 супозиторіїв у стрипі; по 2 або 6 стрипів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312368-24/З-140, 312369-24/З-140, 320968-24/З-124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супозиторії ректальні по 1000 мг; по 5 супозиторіїв у стрипі; по 2 або 6 стрипів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321018-24/З-123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Сертикан, </w:t>
            </w:r>
            <w:r>
              <w:rPr>
                <w:b/>
              </w:rPr>
              <w:t>таблетки по 0,75 мг; по 10 таблеток у блістері; по 6 блістерів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321018-24/З-123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Сертикан, </w:t>
            </w:r>
            <w:r>
              <w:rPr>
                <w:b/>
              </w:rPr>
              <w:t>таблетки по 0,75 мг; по 10 таблеток у блістері; по 6 блістерів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321018-24/З-123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Сертикан, </w:t>
            </w:r>
            <w:r>
              <w:rPr>
                <w:b/>
              </w:rPr>
              <w:t>таблетки по 0,75 мг; по 10 таблеток у блістері; по 6 блістерів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320974-24/З-121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СІМБРИНЗА®, </w:t>
            </w:r>
            <w:r>
              <w:rPr>
                <w:b/>
              </w:rPr>
              <w:t>краплі очні; по 5 мл у флаконах-крапельницях; по 1 або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320974-24/З-121 </w:t>
            </w:r>
            <w:r>
              <w:rPr>
                <w:b/>
              </w:rPr>
              <w:t>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СІМБРИНЗА®, </w:t>
            </w:r>
            <w:r>
              <w:rPr>
                <w:b/>
              </w:rPr>
              <w:t>краплі очні; по 5 мл у флаконах-крапельницях; по 1 або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320974-24/З-121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СІМБРИНЗА®, </w:t>
            </w:r>
            <w:r>
              <w:rPr>
                <w:b/>
              </w:rPr>
              <w:t>краплі очні; по 5 мл у флаконах-крапельницях; по 1 або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317266-24/З-61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Сімідона форте , </w:t>
            </w:r>
            <w:r>
              <w:rPr>
                <w:b/>
              </w:rPr>
              <w:t>таблетки по 13 мг по 30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317266-24/З-61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Сімідона форте , </w:t>
            </w:r>
            <w:r>
              <w:rPr>
                <w:b/>
              </w:rPr>
              <w:t>таблетки по 13 мг по 30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317266-24/З-61 в</w:t>
            </w:r>
            <w:r>
              <w:rPr>
                <w:b/>
              </w:rPr>
              <w:t>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Сімідона форте , </w:t>
            </w:r>
            <w:r>
              <w:rPr>
                <w:b/>
              </w:rPr>
              <w:t>таблетки по 13 мг по 30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315860-24/З-144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315860-24/З-144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315860-24/З-144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315860-24/З-144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315860-24/З-144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315860-24/З-144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316424-24/З-140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СОМАТУЛІН АУТОЖЕЛЬ 60 мг, СОМАТУЛІН АУТОЖЕЛЬ 90 мг, СОМАТУЛІН АУТОЖЕЛЬ 120 мг, </w:t>
            </w:r>
            <w:r>
              <w:rPr>
                <w:b/>
              </w:rPr>
              <w:t>розчин для ін’єкцій пролонгованого вивільнення, 60 мг /шприц; розчин для ін’єкцій пролонгованого вивільнення, 90 мг /шприц; розчин для ін’єкцій пролонгованого вивільнення, 120 мг /шприц; по 1 попередньо наповненому шприцу для одноразового використання міст</w:t>
            </w:r>
            <w:r>
              <w:rPr>
                <w:b/>
              </w:rPr>
              <w:t>кістю 0,5 мл з автоматичною захисною системою, 1 голкою (1,2х20 мм) в захисному ковпачку у багатошаровому пакетику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318913-24/З-123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Сульфасалазин, </w:t>
            </w:r>
            <w:r>
              <w:rPr>
                <w:b/>
              </w:rPr>
              <w:t>таблетки, вкриті плівковою оболонкою, по 500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318913-24/З-123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Сульфасалазин, </w:t>
            </w:r>
            <w:r>
              <w:rPr>
                <w:b/>
              </w:rPr>
              <w:t>таблетки, вкриті плівковою оболонкою, по 500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318913-24/З-123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Сульфасалазин, </w:t>
            </w:r>
            <w:r>
              <w:rPr>
                <w:b/>
              </w:rPr>
              <w:t>таблетки, вкриті плівковою оболонкою, по 500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318906-24/З-123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Сульфасалазин-ЕН, </w:t>
            </w:r>
            <w:r>
              <w:rPr>
                <w:b/>
              </w:rPr>
              <w:t>таблетки кишковорозчинні по 500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</w:t>
            </w:r>
            <w:r>
              <w:rPr>
                <w:szCs w:val="20"/>
                <w:lang w:val="ru-RU"/>
              </w:rPr>
              <w:t>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318906-24/З-123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Сульфасалазин-ЕН, </w:t>
            </w:r>
            <w:r>
              <w:rPr>
                <w:b/>
              </w:rPr>
              <w:t>таблетки кишковорозчинні по 500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318906-24/З-123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Сульфасалазин-ЕН, </w:t>
            </w:r>
            <w:r>
              <w:rPr>
                <w:b/>
              </w:rPr>
              <w:t>таблетки кишковорозчинні по 500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319134-24/В-92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Тенотен, </w:t>
            </w:r>
            <w:r>
              <w:rPr>
                <w:b/>
              </w:rPr>
              <w:t>таблетки; по 20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319134-24/В-92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Тенотен, </w:t>
            </w:r>
            <w:r>
              <w:rPr>
                <w:b/>
              </w:rPr>
              <w:t>таблетки; по 20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319134-24/В-92 в</w:t>
            </w:r>
            <w:r>
              <w:rPr>
                <w:b/>
              </w:rPr>
              <w:t>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Тенотен, </w:t>
            </w:r>
            <w:r>
              <w:rPr>
                <w:b/>
              </w:rPr>
              <w:t>таблетки; по 20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315015-24/З-132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Тенофовіру дизопроксилу фумарат , </w:t>
            </w:r>
            <w:r>
              <w:rPr>
                <w:b/>
              </w:rPr>
              <w:t>таблетки, вкриті плівковою оболонкою, по 300 мг;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315015-24/З-132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Тенофовіру дизопроксилу фумарат , </w:t>
            </w:r>
            <w:r>
              <w:rPr>
                <w:b/>
              </w:rPr>
              <w:t>таблетки, вкриті плівковою оболонкою, по 300 мг;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315015-24/З-132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Тенофовіру дизопроксилу фумарат , </w:t>
            </w:r>
            <w:r>
              <w:rPr>
                <w:b/>
              </w:rPr>
              <w:t>таблетки, вкриті плівковою оболонкою, по 300 мг;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312229-24/З-100, 317986-24/З-100, 318009-24/З-147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Теронред, </w:t>
            </w:r>
            <w:r>
              <w:rPr>
                <w:b/>
              </w:rPr>
              <w:t>таблетки, вкриті плівковою оболонкою, по 250 мг; по 120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312229-24/З-100, 317986-24/З-100, 318009-24/З-147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Теронред, </w:t>
            </w:r>
            <w:r>
              <w:rPr>
                <w:b/>
              </w:rPr>
              <w:t>таблетки, вкриті плівковою оболонкою, по 250 мг; по 120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312229-24/З-100, 317986-24/З-100, 318009-24/З-147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Теронред, </w:t>
            </w:r>
            <w:r>
              <w:rPr>
                <w:b/>
              </w:rPr>
              <w:t>таблетки, вкриті плівковою оболонкою, по 250 мг; по 120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315965-24/З-147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Теронред, </w:t>
            </w:r>
            <w:r>
              <w:rPr>
                <w:b/>
              </w:rPr>
              <w:t>таблетки, вкриті плівковою оболонкою, по 250 мг; по 120 таблеток у контейнері; по 1 контейнеру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315965-24/З-147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Теронред, </w:t>
            </w:r>
            <w:r>
              <w:rPr>
                <w:b/>
              </w:rPr>
              <w:t>таблетки, вкриті плівковою оболонкою, по 250 мг; по 120 таблеток у контейнері; по 1 контейнеру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315965-24/З-147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Теронред, </w:t>
            </w:r>
            <w:r>
              <w:rPr>
                <w:b/>
              </w:rPr>
              <w:t>таблетки, вкриті плівковою оболонкою, по 250 мг; по 120 таблеток у контейнері; по 1 контейнеру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299897-23/В-139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ТИКОЗИД, </w:t>
            </w:r>
            <w:r>
              <w:rPr>
                <w:b/>
              </w:rPr>
              <w:t>розчин для ін'єкцій, 4 мг/2 мл по 2 мл в ампулі; по 6 ампул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299897-23/В-139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ТИКОЗИД, </w:t>
            </w:r>
            <w:r>
              <w:rPr>
                <w:b/>
              </w:rPr>
              <w:t>розчин для ін'єкцій, 4 мг/2 мл по 2 мл в ампулі; по 6 ампул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299897-23/В-139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ТИКОЗИД, </w:t>
            </w:r>
            <w:r>
              <w:rPr>
                <w:b/>
              </w:rPr>
              <w:t>розчин для ін'єкцій, 4 мг/2 мл по 2 мл в ампулі; по 6 ампул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310193-24/З-61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</w:t>
            </w:r>
            <w:r>
              <w:rPr>
                <w:b/>
              </w:rPr>
              <w:br/>
              <w:t>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310193-24/З-61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</w:t>
            </w:r>
            <w:r>
              <w:rPr>
                <w:b/>
              </w:rPr>
              <w:br/>
              <w:t>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310193-24/З-61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310193-24/З-61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</w:t>
            </w:r>
            <w:r>
              <w:rPr>
                <w:b/>
              </w:rPr>
              <w:br/>
              <w:t>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310193-24/З-61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</w:t>
            </w:r>
            <w:r>
              <w:rPr>
                <w:b/>
              </w:rPr>
              <w:br/>
              <w:t>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310193-24/З-61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318336-24/З-145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ТРАВАТАН®, </w:t>
            </w:r>
            <w:r>
              <w:rPr>
                <w:b/>
              </w:rPr>
              <w:t>краплі очні, 40 мкг/мл;</w:t>
            </w:r>
            <w:r>
              <w:rPr>
                <w:b/>
              </w:rPr>
              <w:br/>
            </w:r>
            <w:r>
              <w:rPr>
                <w:b/>
              </w:rPr>
              <w:t>по 2,5 мл у флаконі-крапельниці; по 1 або по 3 флакони-крапельниці в проміжній упаковці з фольги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318336-24/З-145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ТРАВАТАН®, </w:t>
            </w:r>
            <w:r>
              <w:rPr>
                <w:b/>
              </w:rPr>
              <w:t>краплі очні, 40 мкг/мл;</w:t>
            </w:r>
            <w:r>
              <w:rPr>
                <w:b/>
              </w:rPr>
              <w:br/>
            </w:r>
            <w:r>
              <w:rPr>
                <w:b/>
              </w:rPr>
              <w:t>по 2,5 мл у флаконі-крапельниці; по 1 або по 3 флакони-крапельниці в проміжній упаковці з фольги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318336-24/З-145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ТРАВАТАН®, </w:t>
            </w:r>
            <w:r>
              <w:rPr>
                <w:b/>
              </w:rPr>
              <w:t>краплі очні, 40 мкг/мл;</w:t>
            </w:r>
            <w:r>
              <w:rPr>
                <w:b/>
              </w:rPr>
              <w:br/>
            </w:r>
            <w:r>
              <w:rPr>
                <w:b/>
              </w:rPr>
              <w:t>по 2,5 мл у флаконі-крапельниці; по 1 або по 3 флакони-крапельниці в проміжній упаковці з фольги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322273-24/В-60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322273-24/В-60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322273-24/В-60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320797-24/В-96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Тридуктан, </w:t>
            </w:r>
            <w:r>
              <w:rPr>
                <w:b/>
              </w:rPr>
              <w:t>таблетки, вкриті плівковою оболонкою, по 20 мг; по 10 таблеток у блістері; по 3 або 6 блістерів в картонній пачці; по 30 таблеток у блістері; по 1,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320797-24/В-96 в</w:t>
            </w:r>
            <w:r>
              <w:rPr>
                <w:b/>
              </w:rPr>
              <w:t>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Тридуктан, </w:t>
            </w:r>
            <w:r>
              <w:rPr>
                <w:b/>
              </w:rPr>
              <w:t>таблетки, вкриті плівковою оболонкою, по 20 мг; по 10 таблеток у блістері; по 3 або 6 блістерів в картонній пачці; по 30 таблеток у блістері; по 1,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320797-24/В-96 в</w:t>
            </w:r>
            <w:r>
              <w:rPr>
                <w:b/>
              </w:rPr>
              <w:t>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Тридуктан, </w:t>
            </w:r>
            <w:r>
              <w:rPr>
                <w:b/>
              </w:rPr>
              <w:t>таблетки, вкриті плівковою оболонкою, по 20 мг; по 10 таблеток у блістері; по 3 або 6 блістерів в картонній пачці; по 30 таблеток у блістері; по 1,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</w:t>
            </w:r>
            <w:r>
              <w:rPr>
                <w:b/>
              </w:rPr>
              <w:t>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320927-24/З-140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317562-24/З-144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 XR, </w:t>
            </w:r>
            <w:r>
              <w:rPr>
                <w:b/>
              </w:rPr>
              <w:t xml:space="preserve">таблетки, вкриті плівковою оболонкою, пролонгованої дії по 300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 або по 2, або по 3 блістери у картонній упаковці; </w:t>
            </w:r>
            <w:r>
              <w:rPr>
                <w:b/>
              </w:rPr>
              <w:br/>
              <w:t>по 7 таблеток у блістері; по 2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</w:t>
            </w:r>
            <w:r>
              <w:rPr>
                <w:b/>
              </w:rPr>
              <w:t>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317562-24/З-144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 XR, </w:t>
            </w:r>
            <w:r>
              <w:rPr>
                <w:b/>
              </w:rPr>
              <w:t xml:space="preserve">таблетки, вкриті плівковою оболонкою, пролонгованої дії по 300 мг; </w:t>
            </w:r>
            <w:r>
              <w:rPr>
                <w:b/>
              </w:rPr>
              <w:br/>
              <w:t xml:space="preserve">по 10 таблеток у блістері; по 1 або по 2, або по 3 блістери у картонній упаковці; </w:t>
            </w:r>
            <w:r>
              <w:rPr>
                <w:b/>
              </w:rPr>
              <w:br/>
              <w:t>по 7 таблеток у блістері; по 2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Азіенде Кіміке Ріуніте Ан</w:t>
            </w:r>
            <w:r>
              <w:rPr>
                <w:b/>
              </w:rPr>
              <w:t>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317562-24/З-144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 XR, </w:t>
            </w:r>
            <w:r>
              <w:rPr>
                <w:b/>
              </w:rPr>
              <w:t xml:space="preserve">таблетки, вкриті плівковою оболонкою, пролонгованої дії по 300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 або по 2, або по 3 блістери у картонній упаковці; </w:t>
            </w:r>
            <w:r>
              <w:rPr>
                <w:b/>
              </w:rPr>
              <w:br/>
              <w:t>по 7 таблеток у блістері; по 2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</w:t>
            </w:r>
            <w:r>
              <w:rPr>
                <w:b/>
              </w:rPr>
              <w:t>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321904-24/З-147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Урсосан®, </w:t>
            </w:r>
            <w:r>
              <w:rPr>
                <w:b/>
              </w:rPr>
              <w:t>Капсули по 250 мг; по10 капсул у блістері; по 1 або 5, або 10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321904-24/З-147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Урсосан®, </w:t>
            </w:r>
            <w:r>
              <w:rPr>
                <w:b/>
              </w:rPr>
              <w:t>Капсули по 250 мг; по10 капсул у блістері; по 1 або 5, або 10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321904-24/З-147 </w:t>
            </w:r>
            <w:r>
              <w:rPr>
                <w:b/>
              </w:rPr>
              <w:t>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Урсосан®, </w:t>
            </w:r>
            <w:r>
              <w:rPr>
                <w:b/>
              </w:rPr>
              <w:t>Капсули по 250 мг; по10 капсул у блістері; по 1 або 5, або 10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321912-24/З-147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 Форте, </w:t>
            </w:r>
            <w:r>
              <w:rPr>
                <w:b/>
              </w:rPr>
              <w:t>таблетки, вкриті плівковою оболонкою, по 500 мг; по 10 таблеток в блістері; по 1 або 2, або 3, або 5, або 6, або 9, або 10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321912-24/З-147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 Форте, </w:t>
            </w:r>
            <w:r>
              <w:rPr>
                <w:b/>
              </w:rPr>
              <w:t>таблетки, вкриті плівковою оболонкою, по 500 мг; по 10 таблеток в блістері; по 1 або 2, або 3, або 5, або 6, або 9, або 10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321912-24/З-147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 Форте, </w:t>
            </w:r>
            <w:r>
              <w:rPr>
                <w:b/>
              </w:rPr>
              <w:t>таблетки, вкриті плівковою оболонкою, по 500 мг; по 10 таблеток в блістері; по 1 або 2, або 3, або 5, або 6, або 9, або 10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321597-24/З-146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Фенстуд, </w:t>
            </w:r>
            <w:r>
              <w:rPr>
                <w:b/>
              </w:rPr>
              <w:t>розчин для ін’єкцій, 50 мкг/мл по 2 мл в ампулі; по 10 ампул в контурній упаковці; по 1 контурній упаковці у картонній коробці; по 10 мл в ампулі; по 5 ампул в контурній упаковці;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</w:t>
            </w:r>
            <w:r>
              <w:rPr>
                <w:b/>
              </w:rPr>
              <w:t>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321597-24/З-146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Фенстуд, </w:t>
            </w:r>
            <w:r>
              <w:rPr>
                <w:b/>
              </w:rPr>
              <w:t>розчин для ін’єкцій, 50 мкг/мл по 2 мл в ампулі; по 10 ампул в контурній упаковці; по 1 контурній упаковці у картонній коробці; по 10 мл в ампулі; по 5 ампул в контурній упаковці;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</w:t>
            </w:r>
            <w:r>
              <w:rPr>
                <w:b/>
              </w:rPr>
              <w:t>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321597-24/З-146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Фенстуд, </w:t>
            </w:r>
            <w:r>
              <w:rPr>
                <w:b/>
              </w:rPr>
              <w:t>розчин для ін’єкцій, 50 мкг/мл по 2 мл в ампулі; по 10 ампул в контурній упаковці; по 1 контурній упаковці у картонній коробці; по 10 мл в ампулі; по 5 ампул в контурній упаковці;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317902-24/З-11</w:t>
            </w:r>
            <w:r>
              <w:rPr>
                <w:b/>
              </w:rPr>
              <w:t>6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317902-24/З-116 </w:t>
            </w:r>
            <w:r>
              <w:rPr>
                <w:b/>
              </w:rPr>
              <w:t>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317902-24/З-116 </w:t>
            </w:r>
            <w:r>
              <w:rPr>
                <w:b/>
              </w:rPr>
              <w:t>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317902-24/З-11</w:t>
            </w:r>
            <w:r>
              <w:rPr>
                <w:b/>
              </w:rPr>
              <w:t>6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317902-24/З-116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317902-24/З-116 </w:t>
            </w:r>
            <w:r>
              <w:rPr>
                <w:b/>
              </w:rPr>
              <w:t>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317902-24/З-11</w:t>
            </w:r>
            <w:r>
              <w:rPr>
                <w:b/>
              </w:rPr>
              <w:t>6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317902-24/З-116 </w:t>
            </w:r>
            <w:r>
              <w:rPr>
                <w:b/>
              </w:rPr>
              <w:t>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317902-24/З-116 </w:t>
            </w:r>
            <w:r>
              <w:rPr>
                <w:b/>
              </w:rPr>
              <w:t>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317902-24/З-11</w:t>
            </w:r>
            <w:r>
              <w:rPr>
                <w:b/>
              </w:rPr>
              <w:t>6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317902-24/З-116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317902-24/З-116 </w:t>
            </w:r>
            <w:r>
              <w:rPr>
                <w:b/>
              </w:rPr>
              <w:t>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Флуконазол-Тева, </w:t>
            </w:r>
            <w:r>
              <w:rPr>
                <w:b/>
              </w:rPr>
              <w:t>капсули тверді по 50 мг або 100 мг по 7 або 10 капсул у блістері; по 1 блістеру в коробці; капсули тверді по 150 мг, по 1 капсулі у блістері; по 1 блістеру в коробці; капсули тверді по 200 мг по 1 або 4 або 7 або 10 капсул у блістері; по 1 блістеру в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312651-24/З-14</w:t>
            </w:r>
            <w:r>
              <w:rPr>
                <w:b/>
              </w:rPr>
              <w:t>4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Хітакса, </w:t>
            </w:r>
            <w:r>
              <w:rPr>
                <w:b/>
              </w:rPr>
              <w:t>таблетки, що диспергуються в ротовій порожнині, по 2,5 мг; по 10 таблеток у блістері,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312651-24/З-144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Хітакса, </w:t>
            </w:r>
            <w:r>
              <w:rPr>
                <w:b/>
              </w:rPr>
              <w:t>таблетки, що диспергуються в ротовій порожнині, по 2,5 мг; по 10 таблеток у блістері,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312651-24/З-144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Хітакса, </w:t>
            </w:r>
            <w:r>
              <w:rPr>
                <w:b/>
              </w:rPr>
              <w:t>таблетки, що диспергуються в ротовій порожнині, по 2,5 мг; по 10 таблеток у блістері,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320233-24/З-121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 xml:space="preserve">розчин для перорального застосування, 100 мг/мл; по 30 мл у флаконі; по 1 флакону та 1 дозувальному шприцу в картонній коробці. </w:t>
            </w:r>
            <w:r>
              <w:rPr>
                <w:b/>
              </w:rPr>
              <w:br/>
              <w:t>по 10 мл у саше; по 10 саше (1х10; 2х5)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320233-24/З-121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 xml:space="preserve">розчин для перорального застосування, 100 мг/мл; по 30 мл у флаконі; по 1 флакону та 1 дозувальному шприцу в картонній коробці. </w:t>
            </w:r>
            <w:r>
              <w:rPr>
                <w:b/>
              </w:rPr>
              <w:br/>
              <w:t>по 10 мл у саше; по 10 саше (1х10; 2х5)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320233-24/З-121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 xml:space="preserve">розчин для перорального застосування, 100 мг/мл; по 30 мл у флаконі; по 1 флакону та 1 дозувальному шприцу в картонній коробці. </w:t>
            </w:r>
            <w:r>
              <w:rPr>
                <w:b/>
              </w:rPr>
              <w:br/>
              <w:t>по 10 мл у саше; по 10 саше (1х10; 2х5)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320232-24/З-12</w:t>
            </w:r>
            <w:r>
              <w:rPr>
                <w:b/>
              </w:rPr>
              <w:t>1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500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320232-24/З-121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500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320232-24/З-121 </w:t>
            </w:r>
            <w:r>
              <w:rPr>
                <w:b/>
              </w:rPr>
              <w:t>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500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320266-24/З-149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 xml:space="preserve">розчин для ін'єкцій 1000 мг/4 мл; по 4 мл в ампулах; по 5 або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320266-24/З-149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1000 мг/4 мл; по 4 мл в ампулах; по 5 або по 10 ампул у картонній коробці</w:t>
            </w:r>
            <w:r>
              <w:rPr>
                <w:b/>
              </w:rPr>
              <w:t xml:space="preserve">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320266-24/З-149 </w:t>
            </w:r>
            <w:r>
              <w:rPr>
                <w:b/>
              </w:rPr>
              <w:t>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 xml:space="preserve">розчин для ін'єкцій 1000 мг/4 мл; по 4 мл в ампулах; по 5 або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321007-24/З-147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таблетки, вкриті плівковою оболонкою, по 500 мг; по 5 таблеток у блістері; по 2 або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321007-24/З-147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таблетки, вкриті плівковою оболонкою, по 500 мг; по 5 таблеток у блістері; по 2 або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321007-24/З-147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таблетки, вкриті плівковою оболонкою, по 500 мг; по 5 таблеток у блістері; по 2 або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316908-24/В-96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Цефазолін 500, Цефазолін 1000, </w:t>
            </w:r>
            <w:r>
              <w:rPr>
                <w:b/>
              </w:rPr>
              <w:t xml:space="preserve">порошок для розчину для ін'єкцій по 0,5 г або по 1 г; Для дозування 0,5 г: по 0,5 г, по 1 або 10, або 50 флаконів у пачці, 1 флакон з порошком та 1 ампула з розчинником (вода для ін'єкцій по 5 мл в ампулі) в блістері, 1 блістер у пачці; або по 1 флакону в </w:t>
            </w:r>
            <w:r>
              <w:rPr>
                <w:b/>
              </w:rPr>
              <w:t>блістері, по 1 блістеру у пачці з картону або по 5 флаконів у блістері, по 2 блістери у пачці з картону; Для дозування 1 г: по 1 або 5, або 50 флаконів у пачці, 1 флакон з порошком та 1 ампула з розчинником (вода для ін'єкцій по 10 мл в ампулі) в блістері,</w:t>
            </w:r>
            <w:r>
              <w:rPr>
                <w:b/>
              </w:rPr>
              <w:t xml:space="preserve"> 1 блістер у пачці; або по 1 або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316908-24/В-96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Цефазолін 500, Цефазолін 1000, </w:t>
            </w:r>
            <w:r>
              <w:rPr>
                <w:b/>
              </w:rPr>
              <w:t xml:space="preserve">порошок для розчину для ін'єкцій по 0,5 г або по 1 г; Для дозування 0,5 г: по 0,5 г, по 1 або 10, або 50 флаконів у пачці, 1 флакон з порошком та 1 ампула з розчинником (вода для ін'єкцій по 5 мл в ампулі) в блістері, 1 блістер у пачці; або по 1 флакону в </w:t>
            </w:r>
            <w:r>
              <w:rPr>
                <w:b/>
              </w:rPr>
              <w:t>блістері, по 1 блістеру у пачці з картону або по 5 флаконів у блістері, по 2 блістери у пачці з картону; Для дозування 1 г: по 1 або 5, або 50 флаконів у пачці, 1 флакон з порошком та 1 ампула з розчинником (вода для ін'єкцій по 10 мл в ампулі) в блістері,</w:t>
            </w:r>
            <w:r>
              <w:rPr>
                <w:b/>
              </w:rPr>
              <w:t xml:space="preserve"> 1 блістер у пачці; або по 1 або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316908-24/В-96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Цефазолін 500, Цефазолін 1000, </w:t>
            </w:r>
            <w:r>
              <w:rPr>
                <w:b/>
              </w:rPr>
              <w:t xml:space="preserve">порошок для розчину для ін'єкцій по 0,5 г або по 1 г; Для дозування 0,5 г: по 0,5 г, по 1 або 10, або 50 флаконів у пачці, 1 флакон з порошком та 1 ампула з розчинником (вода для ін'єкцій по 5 мл в ампулі) в блістері, 1 блістер у пачці; або по 1 флакону в </w:t>
            </w:r>
            <w:r>
              <w:rPr>
                <w:b/>
              </w:rPr>
              <w:t>блістері, по 1 блістеру у пачці з картону або по 5 флаконів у блістері, по 2 блістери у пачці з картону; Для дозування 1 г: по 1 або 5, або 50 флаконів у пачці, 1 флакон з порошком та 1 ампула з розчинником (вода для ін'єкцій по 10 мл в ампулі) в блістері,</w:t>
            </w:r>
            <w:r>
              <w:rPr>
                <w:b/>
              </w:rPr>
              <w:t xml:space="preserve"> 1 блістер у пачці; або по 1 або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316908-24/В-96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Цефазолін 500, Цефазолін 1000, </w:t>
            </w:r>
            <w:r>
              <w:rPr>
                <w:b/>
              </w:rPr>
              <w:t xml:space="preserve">порошок для розчину для ін'єкцій по 0,5 г або по 1 г; Для дозування 0,5 г: по 0,5 г, по 1 або 10, або 50 флаконів у пачці, 1 флакон з порошком та 1 ампула з розчинником (вода для ін'єкцій по 5 мл в ампулі) в блістері, 1 блістер у пачці; або по 1 флакону в </w:t>
            </w:r>
            <w:r>
              <w:rPr>
                <w:b/>
              </w:rPr>
              <w:t>блістері, по 1 блістеру у пачці з картону або по 5 флаконів у блістері, по 2 блістери у пачці з картону; Для дозування 1 г: по 1 або 5, або 50 флаконів у пачці, 1 флакон з порошком та 1 ампула з розчинником (вода для ін'єкцій по 10 мл в ампулі) в блістері,</w:t>
            </w:r>
            <w:r>
              <w:rPr>
                <w:b/>
              </w:rPr>
              <w:t xml:space="preserve"> 1 блістер у пачці; або по 1 або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316908-24/В-96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Цефазолін 500, Цефазолін 1000, </w:t>
            </w:r>
            <w:r>
              <w:rPr>
                <w:b/>
              </w:rPr>
              <w:t xml:space="preserve">порошок для розчину для ін'єкцій по 0,5 г або по 1 г; Для дозування 0,5 г: по 0,5 г, по 1 або 10, або 50 флаконів у пачці, 1 флакон з порошком та 1 ампула з розчинником (вода для ін'єкцій по 5 мл в ампулі) в блістері, 1 блістер у пачці; або по 1 флакону в </w:t>
            </w:r>
            <w:r>
              <w:rPr>
                <w:b/>
              </w:rPr>
              <w:t>блістері, по 1 блістеру у пачці з картону або по 5 флаконів у блістері, по 2 блістери у пачці з картону; Для дозування 1 г: по 1 або 5, або 50 флаконів у пачці, 1 флакон з порошком та 1 ампула з розчинником (вода для ін'єкцій по 10 мл в ампулі) в блістері,</w:t>
            </w:r>
            <w:r>
              <w:rPr>
                <w:b/>
              </w:rPr>
              <w:t xml:space="preserve"> 1 блістер у пачці; або по 1 або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316908-24/В-96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Цефазолін 500, Цефазолін 1000, </w:t>
            </w:r>
            <w:r>
              <w:rPr>
                <w:b/>
              </w:rPr>
              <w:t xml:space="preserve">порошок для розчину для ін'єкцій по 0,5 г або по 1 г; Для дозування 0,5 г: по 0,5 г, по 1 або 10, або 50 флаконів у пачці, 1 флакон з порошком та 1 ампула з розчинником (вода для ін'єкцій по 5 мл в ампулі) в блістері, 1 блістер у пачці; або по 1 флакону в </w:t>
            </w:r>
            <w:r>
              <w:rPr>
                <w:b/>
              </w:rPr>
              <w:t>блістері, по 1 блістеру у пачці з картону або по 5 флаконів у блістері, по 2 блістери у пачці з картону; Для дозування 1 г: по 1 або 5, або 50 флаконів у пачці, 1 флакон з порошком та 1 ампула з розчинником (вода для ін'єкцій по 10 мл в ампулі) в блістері,</w:t>
            </w:r>
            <w:r>
              <w:rPr>
                <w:b/>
              </w:rPr>
              <w:t xml:space="preserve"> 1 блістер у пачці; або по 1 або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316909-24/В-96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1 або 10, або 50 флаконів з порошком у пачках; 1 флакон з порошком та 1 ампула з розчинником (Вода для ін'єкцій по 5 мл в ампулі) в блістері; по 1 блістеру у пачці; 1 флакон з порошком у блістері, по 1 блістеру у </w:t>
            </w:r>
            <w:r>
              <w:rPr>
                <w:b/>
              </w:rPr>
              <w:t>пачці; 5 флаконів з порошком у блістері, по 2 блістери у пачці</w:t>
            </w:r>
            <w:r>
              <w:rPr>
                <w:b/>
              </w:rPr>
              <w:br/>
              <w:t>порошок для розчину для ін'єкцій по 1 г: 1 флакон з порошком та 1 ампула з розчинником (Вода для ін'єкцій по 10 мл в ампулі) в блістері; по 1 блістеру у пачці; 1 флакон з порошком та 1 ампула з</w:t>
            </w:r>
            <w:r>
              <w:rPr>
                <w:b/>
              </w:rPr>
              <w:t xml:space="preserve"> розчинником (Лідокаїн, розчин для ін'єкцій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316909-24/В-96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1 або 10, або 50 флаконів з порошком у пачках; 1 флакон з порошком та 1 ампула з розчинником (Вода для ін'єкцій по 5 мл в ампулі) в блістері; по 1 блістеру у пачці; 1 флакон з порошком у блістері, по 1 блістеру у </w:t>
            </w:r>
            <w:r>
              <w:rPr>
                <w:b/>
              </w:rPr>
              <w:t>пачці; 5 флаконів з порошком у блістері, по 2 блістери у пачці</w:t>
            </w:r>
            <w:r>
              <w:rPr>
                <w:b/>
              </w:rPr>
              <w:br/>
              <w:t>порошок для розчину для ін'єкцій по 1 г: 1 флакон з порошком та 1 ампула з розчинником (Вода для ін'єкцій по 10 мл в ампулі) в блістері; по 1 блістеру у пачці; 1 флакон з порошком та 1 ампула з</w:t>
            </w:r>
            <w:r>
              <w:rPr>
                <w:b/>
              </w:rPr>
              <w:t xml:space="preserve"> розчинником (Лідокаїн, розчин для ін'єкцій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316909-24/В-96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1 або 10, або 50 флаконів з порошком у пачках; 1 флакон з порошком та 1 ампула з розчинником (Вода для ін'єкцій по 5 мл в ампулі) в блістері; по 1 блістеру у пачці; 1 флакон з порошком у блістері, по 1 блістеру у </w:t>
            </w:r>
            <w:r>
              <w:rPr>
                <w:b/>
              </w:rPr>
              <w:t>пачці; 5 флаконів з порошком у блістері, по 2 блістери у пачці</w:t>
            </w:r>
            <w:r>
              <w:rPr>
                <w:b/>
              </w:rPr>
              <w:br/>
              <w:t>порошок для розчину для ін'єкцій по 1 г: 1 флакон з порошком та 1 ампула з розчинником (Вода для ін'єкцій по 10 мл в ампулі) в блістері; по 1 блістеру у пачці; 1 флакон з порошком та 1 ампула з</w:t>
            </w:r>
            <w:r>
              <w:rPr>
                <w:b/>
              </w:rPr>
              <w:t xml:space="preserve"> розчинником (Лідокаїн, розчин для ін'єкцій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316909-24/В-96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1 або 10, або 50 флаконів з порошком у пачках; 1 флакон з порошком та 1 ампула з розчинником (Вода для ін'єкцій по 5 мл в ампулі) в блістері; по 1 блістеру у пачці; 1 флакон з порошком у блістері, по 1 блістеру у </w:t>
            </w:r>
            <w:r>
              <w:rPr>
                <w:b/>
              </w:rPr>
              <w:t>пачці; 5 флаконів з порошком у блістері, по 2 блістери у пачці</w:t>
            </w:r>
            <w:r>
              <w:rPr>
                <w:b/>
              </w:rPr>
              <w:br/>
              <w:t>порошок для розчину для ін'єкцій по 1 г: 1 флакон з порошком та 1 ампула з розчинником (Вода для ін'єкцій по 10 мл в ампулі) в блістері; по 1 блістеру у пачці; 1 флакон з порошком та 1 ампула з</w:t>
            </w:r>
            <w:r>
              <w:rPr>
                <w:b/>
              </w:rPr>
              <w:t xml:space="preserve"> розчинником (Лідокаїн, розчин для ін'єкцій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316909-24/В-96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1 або 10, або 50 флаконів з порошком у пачках; 1 флакон з порошком та 1 ампула з розчинником (Вода для ін'єкцій по 5 мл в ампулі) в блістері; по 1 блістеру у пачці; 1 флакон з порошком у блістері, по 1 блістеру у </w:t>
            </w:r>
            <w:r>
              <w:rPr>
                <w:b/>
              </w:rPr>
              <w:t>пачці; 5 флаконів з порошком у блістері, по 2 блістери у пачці</w:t>
            </w:r>
            <w:r>
              <w:rPr>
                <w:b/>
              </w:rPr>
              <w:br/>
              <w:t>порошок для розчину для ін'єкцій по 1 г: 1 флакон з порошком та 1 ампула з розчинником (Вода для ін'єкцій по 10 мл в ампулі) в блістері; по 1 блістеру у пачці; 1 флакон з порошком та 1 ампула з</w:t>
            </w:r>
            <w:r>
              <w:rPr>
                <w:b/>
              </w:rPr>
              <w:t xml:space="preserve"> розчинником (Лідокаїн, розчин для ін'єкцій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316909-24/В-96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1 або 10, або 50 флаконів з порошком у пачках; 1 флакон з порошком та 1 ампула з розчинником (Вода для ін'єкцій по 5 мл в ампулі) в блістері; по 1 блістеру у пачці; 1 флакон з порошком у блістері, по 1 блістеру у </w:t>
            </w:r>
            <w:r>
              <w:rPr>
                <w:b/>
              </w:rPr>
              <w:t>пачці; 5 флаконів з порошком у блістері, по 2 блістери у пачці</w:t>
            </w:r>
            <w:r>
              <w:rPr>
                <w:b/>
              </w:rPr>
              <w:br/>
              <w:t>порошок для розчину для ін'єкцій по 1 г: 1 флакон з порошком та 1 ампула з розчинником (Вода для ін'єкцій по 10 мл в ампулі) в блістері; по 1 блістеру у пачці; 1 флакон з порошком та 1 ампула з</w:t>
            </w:r>
            <w:r>
              <w:rPr>
                <w:b/>
              </w:rPr>
              <w:t xml:space="preserve"> розчинником (Лідокаїн, розчин для ін'єкцій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314308-24/В-60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0.5, </w:t>
            </w:r>
            <w:r>
              <w:rPr>
                <w:b/>
              </w:rPr>
              <w:t>порошок для розчину для ін'єкцій по 0,5 г; 0,5 г порошку у флаконі; по 1 або 10, або 50 флаконів у пачці; 1 флакон з порошком та 1 ампула з розчинником (Вода для ін'єкцій по 5 мл в ампулі)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</w:t>
            </w:r>
            <w:r>
              <w:rPr>
                <w:b/>
              </w:rPr>
              <w:t>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314308-24/В-60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0.5, </w:t>
            </w:r>
            <w:r>
              <w:rPr>
                <w:b/>
              </w:rPr>
              <w:t>порошок для розчину для ін'єкцій по 0,5 г; 0,5 г порошку у флаконі; по 1 або 10, або 50 флаконів у пачці; 1 флакон з порошком та 1 ампула з розчинником (Вода для ін'єкцій по 5 мл в ампулі)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</w:t>
            </w:r>
            <w:r>
              <w:rPr>
                <w:b/>
              </w:rPr>
              <w:t>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314308-24/В-60 в</w:t>
            </w:r>
            <w:r>
              <w:rPr>
                <w:b/>
              </w:rPr>
              <w:t>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0.5, </w:t>
            </w:r>
            <w:r>
              <w:rPr>
                <w:b/>
              </w:rPr>
              <w:t>порошок для розчину для ін'єкцій по 0,5 г; 0,5 г порошку у флаконі; по 1 або 10, або 50 флаконів у пачці; 1 флакон з порошком та 1 ампула з розчинником (Вода для ін'єкцій по 5 мл в ампулі)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Приватне акціонерне тов</w:t>
            </w:r>
            <w:r>
              <w:rPr>
                <w:b/>
              </w:rPr>
              <w:t>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313173-24/З-14</w:t>
            </w:r>
            <w:r>
              <w:rPr>
                <w:b/>
              </w:rPr>
              <w:t>3, 313174-24/З-143, 313175-24/З-143, 317029-24/З-82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ЯРИНА® ПЛЮС, </w:t>
            </w:r>
            <w:r>
              <w:rPr>
                <w:b/>
              </w:rPr>
              <w:t>таблетки, вкриті оболонкою; № 28: по 21 таблетці оранжевого кольору і по 7 таблеток світло-оранжевого кольору в блістері; по 1 блістеру в картонній пачці; №84: по 21 таблетці оранжевого кольору і по 7 таблеток світло-оранжевого кольору в блістері; по 3 блі</w:t>
            </w:r>
            <w:r>
              <w:rPr>
                <w:b/>
              </w:rPr>
              <w:t>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313173-24/З-143, 313174-24/З-143, 313175-24/З-143, 317029-24/З-82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ЯРИНА® ПЛЮС, </w:t>
            </w:r>
            <w:r>
              <w:rPr>
                <w:b/>
              </w:rPr>
              <w:t>таблетки, вкриті оболонкою; № 28: по 21 таблетці оранжевого кольору і по 7 таблеток світло-оранжевого кольору в блістері; по 1 блістеру в картонній пачці; №84: по 21 таблетці оранжевого кольору і по 7 таблеток світло-оранжевого кольору в блістері; по 3 блі</w:t>
            </w:r>
            <w:r>
              <w:rPr>
                <w:b/>
              </w:rPr>
              <w:t>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153D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153DE">
      <w:pPr>
        <w:jc w:val="center"/>
        <w:rPr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313173-24/З-143, 313174-24/З-143, 313175-24/З-143, 317029-24/З-82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caps/>
              </w:rPr>
              <w:t xml:space="preserve">ЯРИНА® ПЛЮС, </w:t>
            </w:r>
            <w:r>
              <w:rPr>
                <w:b/>
              </w:rPr>
              <w:t>таблетки, вкриті оболонкою; № 28: по 21 таблетці оранжевого кольору і по 7 таблеток світло-оранжевого кольору в блістері; по 1 блістеру в картонній пачці; №84: по 21 таблетці оранжевого кольору і по 7 таблеток світло-оранжевого кольору в блістері; по 3 блі</w:t>
            </w:r>
            <w:r>
              <w:rPr>
                <w:b/>
              </w:rPr>
              <w:t>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>31.10.2024 р. № 1828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153D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napToGrid w:val="0"/>
              <w:jc w:val="both"/>
              <w:rPr>
                <w:szCs w:val="20"/>
              </w:rPr>
            </w:pP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0153D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153D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153D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153D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15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153DE">
      <w:pPr>
        <w:jc w:val="center"/>
        <w:rPr>
          <w:b/>
          <w:lang w:val="uk-UA"/>
        </w:rPr>
      </w:pPr>
    </w:p>
    <w:p w:rsidR="00000000" w:rsidRDefault="000153D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153DE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153DE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0153DE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153DE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0153DE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153DE"/>
    <w:rsid w:val="0001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4B8337-4A36-4669-930D-F07E0BE3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298</Pages>
  <Words>123354</Words>
  <Characters>703120</Characters>
  <Application>Microsoft Office Word</Application>
  <DocSecurity>0</DocSecurity>
  <Lines>5859</Lines>
  <Paragraphs>1649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824825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2024-11-15T09:50:00Z</dcterms:created>
  <dcterms:modified xsi:type="dcterms:W3CDTF">2024-11-15T09:50:00Z</dcterms:modified>
</cp:coreProperties>
</file>