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465BF">
      <w:pPr>
        <w:spacing w:line="360" w:lineRule="auto"/>
        <w:jc w:val="right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355196-26/В-97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L-лізину есцинат®, </w:t>
            </w:r>
            <w:r>
              <w:rPr>
                <w:b/>
              </w:rPr>
              <w:t>розчин для ін'єкцій, 1 мг/мл, по 5 мл в ампулі, по 5 ампул у блістері, покритому плівкою, по 2 блістери у пачці; in bulk: по</w:t>
            </w:r>
            <w:r>
              <w:rPr>
                <w:b/>
              </w:rPr>
              <w:t xml:space="preserve"> 5 мл в ампулі; по 462 ампули в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355196-26/В-97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L-лізину есцинат®, </w:t>
            </w:r>
            <w:r>
              <w:rPr>
                <w:b/>
              </w:rPr>
              <w:t>розчин для ін'єкцій, 1 мг/мл, по 5 мл в ампулі, по 5 ампул у блістері, покритому плівкою, по 2 блістери у пачці; in bulk: по 5 мл в ампулі; по 462 ампули в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355196-26/В-97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L-лізину есцинат®, </w:t>
            </w:r>
            <w:r>
              <w:rPr>
                <w:b/>
              </w:rPr>
              <w:t>розчин для ін'єкцій, 1 мг/мл, по 5 мл в ампулі, по 5 ампул у блістері, покритому плівкою, по 2 блістери у пачці; in bulk: по 5 мл в ампулі; по 462 ампули в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355196-26/В-97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L-лізину есцинат®, </w:t>
            </w:r>
            <w:r>
              <w:rPr>
                <w:b/>
              </w:rPr>
              <w:t>розчин для ін'єкцій, 1 мг/мл, по 5 мл в ампулі, по 5 ампул у блістері, покритому плівкою, по 2 блістери у пачці; in bulk: по 5 мл в ампулі; по 462 ампули в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355196-26/В-97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L-лізину есцинат®, </w:t>
            </w:r>
            <w:r>
              <w:rPr>
                <w:b/>
              </w:rPr>
              <w:t>розчин для ін'єкцій, 1 мг/мл, по 5 мл в ампулі, по 5 ампул у блістері, покритому плівкою, по 2 блістери у пачці; in bulk: по 5 мл в ампулі; по 462 ампули в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355196-26/В-97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L-лізину есцинат®, </w:t>
            </w:r>
            <w:r>
              <w:rPr>
                <w:b/>
              </w:rPr>
              <w:t>розчин для ін'єкцій, 1 мг/мл, по 5 мл в ампулі, по 5 а</w:t>
            </w:r>
            <w:r>
              <w:rPr>
                <w:b/>
              </w:rPr>
              <w:t>мпул у блістері, покритому плівкою, по 2 блістери у пачці; in bulk: по 5 мл в ампулі; по 462 ампули в коробі картонному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360902-26/З-148 від 01.07.2026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АБІРАТЕРОН-ВІСТА, </w:t>
            </w:r>
            <w:r>
              <w:rPr>
                <w:b/>
              </w:rPr>
              <w:t>таблетки, вкриті плівковою оболонкою, по 250 мг: по 10 таблеток у блістері, по 12 блістерів в картонній коробці; таблетки, вкриті плівковою оболонкою по 500 мг: по 10 таблеток у блістері,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360902-26/З-148 від 01.07.2026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АБІРАТЕРОН-ВІСТА, </w:t>
            </w:r>
            <w:r>
              <w:rPr>
                <w:b/>
              </w:rPr>
              <w:t>таблетки, вкриті плівковою оболонкою, по 250 мг: по 10 таблеток у блістері, по 12 блістерів в картонній коробці; таблетки, вкриті плівковою оболонкою по 500 мг: по 10 таблеток у блістері,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</w:t>
            </w:r>
            <w:r>
              <w:rPr>
                <w:b/>
              </w:rPr>
              <w:t>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360902-26/З-148 від 01.07.2026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АБІРАТЕРОН-ВІСТА, </w:t>
            </w:r>
            <w:r>
              <w:rPr>
                <w:b/>
              </w:rPr>
              <w:t>таблетки, вкриті плівковою оболонкою, по 250 мг: по 10 таблеток у блістері, по 12 блістерів в картонній коробці; таблетки, вкриті плівковою оболонкою по 500 мг: по 10 таблеток у блістері,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</w:t>
            </w:r>
            <w:r>
              <w:rPr>
                <w:b/>
              </w:rPr>
              <w:t>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360902-26/З-148 від 01.07.2026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АБІРАТЕРОН-ВІСТА, </w:t>
            </w:r>
            <w:r>
              <w:rPr>
                <w:b/>
              </w:rPr>
              <w:t>таблетки, вкриті плівковою оболонкою, по 250 мг: по 10 таблеток у блістері, по 12 блістерів в картонній коробці; таблетки, вкриті плівковою оболонкою по 500 мг: по 10 таблеток у блістері,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</w:t>
            </w:r>
            <w:r>
              <w:rPr>
                <w:b/>
              </w:rPr>
              <w:t>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360902-26/З-148 від 01.07.2026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АБІРАТЕРОН-ВІСТА, </w:t>
            </w:r>
            <w:r>
              <w:rPr>
                <w:b/>
              </w:rPr>
              <w:t>таблетки, вкриті плівковою оболонкою, по 250 мг: по 10 таблеток у блістері, по 12 блістерів в картонній коробці; таблетки, вкриті плівковою оболонкою по 500 мг: по 10 таблеток у блістері,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</w:t>
            </w:r>
            <w:r>
              <w:rPr>
                <w:b/>
              </w:rPr>
              <w:t>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360902-26/З-148 від 01.07.2026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АБІРАТЕРОН-ВІСТА, </w:t>
            </w:r>
            <w:r>
              <w:rPr>
                <w:b/>
              </w:rPr>
              <w:t>таблетки, вкриті плівковою оболонкою, по 250 мг: по 10 таблеток у блістері, по 12 блістерів в картонній коробці; таблетки, вкриті плівковою оболонкою по 500 мг: по 10 таблеток у блістері, по 6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</w:t>
            </w:r>
            <w:r>
              <w:rPr>
                <w:b/>
              </w:rPr>
              <w:t>ВІДПОВІДАЛЬНІСТЮ "БУСТ 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353847-26/З-100, 353848-26/З-100 від 03.03.2026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Аводарт, </w:t>
            </w:r>
            <w:r>
              <w:rPr>
                <w:b/>
              </w:rPr>
              <w:t>капсули м'які желатинові по 0,5 мг; по 10 капсул у блістері; по 3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353847-26/З-100, 353848-26/З-100 від 03.03.2026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Аводарт, </w:t>
            </w:r>
            <w:r>
              <w:rPr>
                <w:b/>
              </w:rPr>
              <w:t>капсули м'які желатинові по 0,5 мг; по 10 капсул у блістері; по 3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353847-26/З-100, 353848-26/З-100 ві</w:t>
            </w:r>
            <w:r>
              <w:rPr>
                <w:b/>
              </w:rPr>
              <w:t>д 03.03.2026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Аводарт, </w:t>
            </w:r>
            <w:r>
              <w:rPr>
                <w:b/>
              </w:rPr>
              <w:t>капсули м'які желатинові по 0,5 мг; по 10 капсул у блістері; по 3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356618-26/В-97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Адапален,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356618-26/В-97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Адапален,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356618-26/В-97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Адапален,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356601-26/В-152, 356602-26/В-152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розчин для ін'єкцій, 225 мг/1,5 мл; по 1,5 мл розчину в попередньо наповненому шприці; по 1 або 3 шприци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356601-26/В-152, 356602-26/В-152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розчин для ін'єкцій, 225 мг/1,5 мл; по 1,5 мл розчину в попередньо наповненому шприці; по 1 або 3 шприци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356601-26/В-152, 356602-26/В-152 ві</w:t>
            </w:r>
            <w:r>
              <w:rPr>
                <w:b/>
              </w:rPr>
              <w:t>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розчин для ін'єкцій, 225 мг/1,5 мл; по 1,5 мл розчину в попередньо наповненому шприці; по 1 або 3 шприци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357403-26/В-118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Айлар®, </w:t>
            </w:r>
            <w:r>
              <w:rPr>
                <w:b/>
              </w:rPr>
              <w:t>розчин для ін'єкцій, 100 одиниць/мл; по 3 мл у картриджі; по 5 картриджів у блістері, по 1 блістеру в пачці; по 10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357403-26/В-118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Айлар®, </w:t>
            </w:r>
            <w:r>
              <w:rPr>
                <w:b/>
              </w:rPr>
              <w:t>розчин для ін'єкцій, 100 одиниць/мл; по 3 мл у картриджі; по 5 картриджів у блістері, по 1 блістеру в пачці; по 10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</w:t>
            </w:r>
            <w:r>
              <w:rPr>
                <w:b/>
                <w:noProof/>
              </w:rPr>
              <w:t xml:space="preserve">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357403-26/В-118 від 01.05.2026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Айлар®, </w:t>
            </w:r>
            <w:r>
              <w:rPr>
                <w:b/>
              </w:rPr>
              <w:t>розчин для ін'єкцій, 100 одиниць/мл; по 3 мл у картриджі; по 5 картриджів у блістері, по 1 блістеру в пачці; по 10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</w:t>
            </w:r>
            <w:r>
              <w:rPr>
                <w:b/>
              </w:rPr>
              <w:t>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351769-26/З-145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351769-26/З-145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351769-26/З-145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351769-26/З-145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351769-26/З-145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351769-26/З-145 від 22.01.2026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Актіпрол®, </w:t>
            </w:r>
            <w:r>
              <w:rPr>
                <w:b/>
              </w:rPr>
              <w:t>таблетки по 100 мг;</w:t>
            </w:r>
            <w:r>
              <w:rPr>
                <w:b/>
              </w:rPr>
              <w:br/>
              <w:t>таблетки по 200 мг;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356263-26/З-123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Анальгодекс, </w:t>
            </w:r>
            <w:r>
              <w:rPr>
                <w:b/>
              </w:rPr>
              <w:t>розчин для ін'єкцій 25 мг/мл; по 2 мл в ампулі, по 5 ампул у контурній упаковці,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Стерил-Джен Лайф Сайєнсиз (П)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356263-26/З-123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Анальгодекс, </w:t>
            </w:r>
            <w:r>
              <w:rPr>
                <w:b/>
              </w:rPr>
              <w:t>розчин для ін'єкцій 25 мг/мл; по 2 мл в ампулі, по 5 ампул у контурній упаковці,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Стерил-Джен Лайф Сайєнсиз (П)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356263-26/З-123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Анальгодекс, </w:t>
            </w:r>
            <w:r>
              <w:rPr>
                <w:b/>
              </w:rPr>
              <w:t>розчин для ін'єкцій 25 мг/мл; по 2 мл в ампулі, по 5 ампул у контурній упаковці,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Стерил-Джен Лайф Сайєнсиз (П)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359248-26/З-98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Ангі.Нет® спрей, </w:t>
            </w:r>
            <w:r>
              <w:rPr>
                <w:b/>
              </w:rPr>
              <w:t>спрей для ротової порожнини, 1,5 мг/мл; по 30 мл у флаконі з дозуючою помпою та ковпачком, по 1 флакону з насадкою-розпилювачем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</w:t>
            </w:r>
            <w:r>
              <w:rPr>
                <w:b/>
              </w:rPr>
              <w:t>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359248-26/З-98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Ангі.Нет® спрей, </w:t>
            </w:r>
            <w:r>
              <w:rPr>
                <w:b/>
              </w:rPr>
              <w:t>спрей для ротової порожнини, 1,5 мг/мл; по 30 мл у флаконі з дозуючою помпою та ковпачком, по 1 флакону з насадкою-розпилювачем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359248-26/З-98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Ангі.Нет® спрей, </w:t>
            </w:r>
            <w:r>
              <w:rPr>
                <w:b/>
              </w:rPr>
              <w:t>спрей для ротової порожнини, 1,5 мг/мл; по 30 мл у флаконі з дозуючою помпою та ковпачком, по 1 флакону з насадкою-розпилювачем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«ІНФАРМА Трейдінг», Латвійська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344433-25/В-118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Аторвастатин-Тева, </w:t>
            </w:r>
            <w:r>
              <w:rPr>
                <w:b/>
              </w:rPr>
              <w:t>таблетки, вкриті плівковою оболонкою, по 10 мг або 20 мг, або 40 мг: по 15 таблеток у блістері; по 2 або 6 блістерів у картонній коробці; по 80 мг: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344433-25/В-118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Аторвастатин-Тева, </w:t>
            </w:r>
            <w:r>
              <w:rPr>
                <w:b/>
              </w:rPr>
              <w:t>таблетки, вкриті плівковою оболонкою, по 10 мг або 20 мг, або 40 мг: по 15 таблеток у блістері; по 2 або 6 блістерів у картонній коробці; по 80 мг: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344433-25/В-118 від 10.09.2025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Аторвастатин-Тева, </w:t>
            </w:r>
            <w:r>
              <w:rPr>
                <w:b/>
              </w:rPr>
              <w:t>таблетки, вкриті плівковою оболонкою, по 10 мг або 20 мг, або 40 мг: по 15 таблеток у блістері; по 2 або 6 блістерів у картонній коробці; по 80 мг: по 10 таблеток у блістері;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355101-26/З-130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</w:t>
            </w:r>
            <w:r>
              <w:rPr>
                <w:b/>
              </w:rPr>
              <w:br/>
            </w:r>
            <w:r>
              <w:rPr>
                <w:b/>
              </w:rPr>
              <w:t>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інфузії, 2 тампони зі спиртом, 1 пластир, 1 марлеву подушечку вкладають у картонну коробк</w:t>
            </w:r>
            <w:r>
              <w:rPr>
                <w:b/>
              </w:rPr>
              <w:t>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355101-26/З-130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</w:t>
            </w:r>
            <w:r>
              <w:rPr>
                <w:b/>
              </w:rPr>
              <w:br/>
              <w:t>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інфуз</w:t>
            </w:r>
            <w:r>
              <w:rPr>
                <w:b/>
              </w:rPr>
              <w:t>ії, 2 тампони зі спиртом, 1 пластир, 1 марлеву подушечку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355101-26/З-130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</w:t>
            </w:r>
            <w:r>
              <w:rPr>
                <w:b/>
              </w:rPr>
              <w:br/>
              <w:t>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</w:t>
            </w:r>
            <w:r>
              <w:rPr>
                <w:b/>
              </w:rPr>
              <w:t>у для інфузії, 2 тампони зі спиртом, 1 пластир, 1 марлеву подушечку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</w:t>
            </w:r>
            <w:r>
              <w:rPr>
                <w:lang w:val="ru-RU"/>
              </w:rP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355101-26/З-130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</w:t>
            </w:r>
            <w:r>
              <w:rPr>
                <w:b/>
              </w:rPr>
              <w:br/>
            </w:r>
            <w:r>
              <w:rPr>
                <w:b/>
              </w:rPr>
              <w:t>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інфузії, 2 тампони зі спиртом, 1 пластир, 1 марлеву подушечку вкладають у картонну коробк</w:t>
            </w:r>
            <w:r>
              <w:rPr>
                <w:b/>
              </w:rPr>
              <w:t>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355101-26/З-130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</w:t>
            </w:r>
            <w:r>
              <w:rPr>
                <w:b/>
              </w:rPr>
              <w:br/>
              <w:t>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інфуз</w:t>
            </w:r>
            <w:r>
              <w:rPr>
                <w:b/>
              </w:rPr>
              <w:t>ії, 2 тампони зі спиртом, 1 пластир, 1 марлеву подушечку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355101-26/З-130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</w:t>
            </w:r>
            <w:r>
              <w:rPr>
                <w:b/>
              </w:rPr>
              <w:br/>
              <w:t>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</w:t>
            </w:r>
            <w:r>
              <w:rPr>
                <w:b/>
              </w:rPr>
              <w:t>у для інфузії, 2 тампони зі спиртом, 1 пластир, 1 марлеву подушечку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355101-26/З-130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</w:t>
            </w:r>
            <w:r>
              <w:rPr>
                <w:b/>
              </w:rPr>
              <w:br/>
              <w:t>1 флакон з ліофілізатом, 1 попередньо наповнений шприц з розчинником (0,234 % розчин натрію хлориду у воді для ін’єкцій) по 5 мл, 1 адаптер для флак</w:t>
            </w:r>
            <w:r>
              <w:rPr>
                <w:b/>
              </w:rPr>
              <w:t>ону, 1 систему для інфузії, 2 тампони зі спиртом, 1 пластир, 1 марлеву подушечку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355101-26/З-130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</w:t>
            </w:r>
            <w:r>
              <w:rPr>
                <w:b/>
              </w:rPr>
              <w:br/>
              <w:t>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інфуз</w:t>
            </w:r>
            <w:r>
              <w:rPr>
                <w:b/>
              </w:rPr>
              <w:t>ії, 2 тампони зі спиртом, 1 пластир, 1 марлеву подушечку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355101-26/З-130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</w:t>
            </w:r>
            <w:r>
              <w:rPr>
                <w:b/>
              </w:rPr>
              <w:br/>
              <w:t>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</w:t>
            </w:r>
            <w:r>
              <w:rPr>
                <w:b/>
              </w:rPr>
              <w:t>у для інфузії, 2 тампони зі спиртом, 1 пластир, 1 марлеву подушечку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</w:t>
            </w:r>
            <w:r>
              <w:rPr>
                <w:lang w:val="ru-RU"/>
              </w:rP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355101-26/З-130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</w:t>
            </w:r>
            <w:r>
              <w:rPr>
                <w:b/>
              </w:rPr>
              <w:br/>
              <w:t>1 флакон з ліофілізатом, 1 попередньо наповнений шприц з розчинником (0,234 % розчин натрію хлориду у воді для ін’єкцій) по 5 мл, 1 адаптер для флак</w:t>
            </w:r>
            <w:r>
              <w:rPr>
                <w:b/>
              </w:rPr>
              <w:t>ону, 1 систему для інфузії, 2 тампони зі спиртом, 1 пластир, 1 марлеву подушечку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355101-26/З-130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</w:t>
            </w:r>
            <w:r>
              <w:rPr>
                <w:b/>
              </w:rPr>
              <w:br/>
              <w:t>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інфуз</w:t>
            </w:r>
            <w:r>
              <w:rPr>
                <w:b/>
              </w:rPr>
              <w:t>ії, 2 тампони зі спиртом, 1 пластир, 1 марлеву подушечку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355101-26/З-130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</w:t>
            </w:r>
            <w:r>
              <w:rPr>
                <w:b/>
              </w:rPr>
              <w:br/>
              <w:t>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</w:t>
            </w:r>
            <w:r>
              <w:rPr>
                <w:b/>
              </w:rPr>
              <w:t>у для інфузії, 2 тампони зі спиртом, 1 пластир, 1 марлеву подушечку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</w:t>
            </w:r>
            <w:r>
              <w:rPr>
                <w:lang w:val="ru-RU"/>
              </w:rP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355101-26/З-130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</w:t>
            </w:r>
            <w:r>
              <w:rPr>
                <w:b/>
              </w:rPr>
              <w:br/>
              <w:t>1 флакон з ліофілізатом, 1 попередньо наповнений шприц з розчинником (0,234 % розчин натрію хлориду у воді для ін’єкцій) по 5 мл, 1 адаптер для флак</w:t>
            </w:r>
            <w:r>
              <w:rPr>
                <w:b/>
              </w:rPr>
              <w:t>ону, 1 систему для інфузії, 2 тампони зі спиртом, 1 пластир, 1 марлеву подушечку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355101-26/З-130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</w:t>
            </w:r>
            <w:r>
              <w:rPr>
                <w:b/>
              </w:rPr>
              <w:br/>
              <w:t>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інфуз</w:t>
            </w:r>
            <w:r>
              <w:rPr>
                <w:b/>
              </w:rPr>
              <w:t>ії, 2 тампони зі спиртом, 1 пластир, 1 марлеву подушечку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355101-26/З-130 від 23.03.2026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БенеФікс, </w:t>
            </w:r>
            <w:r>
              <w:rPr>
                <w:b/>
              </w:rPr>
              <w:t>ліофілізат для розчину для ін’єкцій по 250 МО, 500 МО, 1000 МО, 2000 МО або 3000 МО</w:t>
            </w:r>
            <w:r>
              <w:rPr>
                <w:b/>
              </w:rPr>
              <w:br/>
              <w:t>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</w:t>
            </w:r>
            <w:r>
              <w:rPr>
                <w:b/>
              </w:rPr>
              <w:t>у для інфузії, 2 тампони зі спиртом, 1 пластир, 1 марлеву подушечку вкладають у картонну коробку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</w:t>
            </w:r>
            <w:r>
              <w:rPr>
                <w:lang w:val="ru-RU"/>
              </w:rP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358651-26/В-145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БЕНЗОЇЛУ ПЕРОКСИД, ВОДНИЙ, </w:t>
            </w:r>
            <w:r>
              <w:rPr>
                <w:b/>
              </w:rPr>
              <w:t>аморфний або гранульований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358651-26/В-145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БЕНЗОЇЛУ ПЕРОКСИД, ВОДНИЙ, </w:t>
            </w:r>
            <w:r>
              <w:rPr>
                <w:b/>
              </w:rPr>
              <w:t>аморфний або гранульований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358651-26/В-145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БЕНЗОЇЛУ ПЕРОКСИД, ВОДНИЙ, </w:t>
            </w:r>
            <w:r>
              <w:rPr>
                <w:b/>
              </w:rPr>
              <w:t>аморфний або гранульований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358361-26/З-88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Бетагістин-Тева, </w:t>
            </w:r>
            <w:r>
              <w:rPr>
                <w:b/>
              </w:rPr>
              <w:t>таблетки по 8 мг або по 16 мг: по 10 таблеток у блістері; по 3 блістери у картонній коробці; таблетки по 24 мг: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358361-26/З-88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Бетагістин-Тева, </w:t>
            </w:r>
            <w:r>
              <w:rPr>
                <w:b/>
              </w:rPr>
              <w:t>таблетки по 8 мг або по 16 мг: по 10 таблеток у блістері; по 3 блістери у картонній коробці; таблетки по 24 мг: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358361-26/З-88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Бетагістин-Тева, </w:t>
            </w:r>
            <w:r>
              <w:rPr>
                <w:b/>
              </w:rPr>
              <w:t>таблетки по 8 мг або по 16 мг: по 10 таблеток у блістері; по 3 блістери у картонній коробці; таблетки по 24 мг: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358361-26/З-88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Бетагістин-Тева, </w:t>
            </w:r>
            <w:r>
              <w:rPr>
                <w:b/>
              </w:rPr>
              <w:t>таблетки по 8 мг або по 16 мг: по 10 таблеток у блістері; по 3 блістери у картонній коробці; таблетки по 24 мг: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358361-26/З-88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Бетагістин-Тева, </w:t>
            </w:r>
            <w:r>
              <w:rPr>
                <w:b/>
              </w:rPr>
              <w:t>таблетки по 8 мг або по 16 мг: по 10 таблеток у блістері; по 3 блістери у картонній коробці; таблетки по 24 мг: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358361-26/З-88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Бетагістин-Тева, </w:t>
            </w:r>
            <w:r>
              <w:rPr>
                <w:b/>
              </w:rPr>
              <w:t>таблетки по 8 мг або по 16 мг: по 10 таблеток у блістері; по 3 блістери у картонній коробці; таблетки по 24 мг: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358361-26/З-88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Бетагістин-Тева, </w:t>
            </w:r>
            <w:r>
              <w:rPr>
                <w:b/>
              </w:rPr>
              <w:t>таблетки по 8 мг або по 16 мг: по 10 таблеток у блістері; по 3 блістери у картонній коробці; таблетки по 24 мг: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358361-26/З-88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Бетагістин-Тева, </w:t>
            </w:r>
            <w:r>
              <w:rPr>
                <w:b/>
              </w:rPr>
              <w:t>таблетки по 8 мг або по 16 мг: по 10 таблеток у блістері; по 3 блістери у картонній коробці; таблетки по 24 мг: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358361-26/З-88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Бетагістин-Тева, </w:t>
            </w:r>
            <w:r>
              <w:rPr>
                <w:b/>
              </w:rPr>
              <w:t>таблетки по 8 мг або по 16 мг: по 10 таблеток у блістері; по 3 блістери у картонній коробці; таблетки по 24 мг: по 10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356201-26/В-88 від 08.04.2026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Біле вугілля® , </w:t>
            </w:r>
            <w:r>
              <w:rPr>
                <w:b/>
              </w:rPr>
              <w:t>таблетки, 210 мг; по 10 таблеток у блістері; по 1 або 3 блістери в картонній пачці; по 12 таблеток у блістері; по 2 блістери в картонній пачці; по 100 таблеток у контейнері; по 1 контейнеру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"АКТІФАРМ",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356201-26/В-88 від 08.04.2026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Біле вугілля® , </w:t>
            </w:r>
            <w:r>
              <w:rPr>
                <w:b/>
              </w:rPr>
              <w:t>таблетки, 210 мг; по 10 таблеток у блістері; по 1 або 3 блістери в картонній пачці; по 12 таблеток у блістері; по 2 блістери в картонній пачці; по 100 таблеток у контейнері; по 1 контейнеру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"АКТІФАРМ",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</w:t>
            </w:r>
            <w:r>
              <w:rPr>
                <w:szCs w:val="20"/>
              </w:rPr>
              <w:t xml:space="preserve">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</w:t>
            </w:r>
            <w:r>
              <w:rPr>
                <w:noProof/>
                <w:lang w:val="ru-RU"/>
              </w:rPr>
              <w:t>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356201-26/В-88 від 08.04.2026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Біле вугілля® , </w:t>
            </w:r>
            <w:r>
              <w:rPr>
                <w:b/>
              </w:rPr>
              <w:t>таблетки, 210 мг; по 10 таблеток у блістері; по 1 або 3 блістери в картонній пачці; по 12 таблеток у блістері; по 2 блістери в картонній пачці; по 100 таблеток у контейнері; по 1 контейнеру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"АКТІФАРМ",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360369-26/З-145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БІСОПРОЛОЛУ ФУМАРАТ, </w:t>
            </w:r>
            <w:r>
              <w:rPr>
                <w:b/>
              </w:rPr>
              <w:t xml:space="preserve">порошок (субстанція) у пакетах подвійних поліетиленових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360369-26/З-145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БІСОПРОЛОЛУ ФУМАРАТ, </w:t>
            </w:r>
            <w:r>
              <w:rPr>
                <w:b/>
              </w:rPr>
              <w:t xml:space="preserve">порошок (субстанція) у пакетах подвійних поліетиленових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360369-26/З-145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БІСОПРОЛОЛУ ФУМАРАТ, </w:t>
            </w:r>
            <w:r>
              <w:rPr>
                <w:b/>
              </w:rPr>
              <w:t xml:space="preserve">порошок (субстанція) у пакетах подвійних поліетиленових для фармацевтичного застосування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358491-26/З-126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Будесонід-Інтелі, </w:t>
            </w:r>
            <w:r>
              <w:rPr>
                <w:b/>
              </w:rPr>
              <w:t>інгаляція під тиском, суспензія, 50 мкг/доза або 200 мкг/доза; по 200 доз (10 мл) в алюмінієвому балоні; по 1 балону з пластиковим адаптером та кришкою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358491-26/З-126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Будесонід-Інтелі, </w:t>
            </w:r>
            <w:r>
              <w:rPr>
                <w:b/>
              </w:rPr>
              <w:t xml:space="preserve">інгаляція під тиском, суспензія, 50 мкг/доза або 200 мкг/доза; по 200 доз (10 мл) в алюмінієвому балоні; по 1 балону з </w:t>
            </w:r>
            <w:r>
              <w:rPr>
                <w:b/>
              </w:rPr>
              <w:t>пластиковим адаптером та кришкою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358491-26/З-126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Будесонід-Інтелі, </w:t>
            </w:r>
            <w:r>
              <w:rPr>
                <w:b/>
              </w:rPr>
              <w:t>інгаляція під тиском, суспензія, 50 мкг/доза або 200 мкг/доза; по 200 доз (10 мл) в алюмінієвому балоні; по 1 балону з пластиковим адаптером та кришкою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358491-26/З-126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Будесонід-Інтелі, </w:t>
            </w:r>
            <w:r>
              <w:rPr>
                <w:b/>
              </w:rPr>
              <w:t xml:space="preserve">інгаляція під тиском, суспензія, 50 мкг/доза або 200 мкг/доза; по 200 доз (10 мл) в алюмінієвому балоні; по 1 балону з </w:t>
            </w:r>
            <w:r>
              <w:rPr>
                <w:b/>
              </w:rPr>
              <w:t>пластиковим адаптером та кришкою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358491-26/З-126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Будесонід-Інтелі, </w:t>
            </w:r>
            <w:r>
              <w:rPr>
                <w:b/>
              </w:rPr>
              <w:t>інгаляція під тиском, суспензія, 50 мкг/доза або 200 мкг/доза; по 200 доз (10 мл) в алюмінієвому балоні; по 1 балону з пластиковим адаптером та кришкою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</w:t>
            </w:r>
            <w:r>
              <w:rPr>
                <w:b/>
              </w:rPr>
              <w:t>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358491-26/З-126 від 20.05.2026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Будесонід-Інтелі, </w:t>
            </w:r>
            <w:r>
              <w:rPr>
                <w:b/>
              </w:rPr>
              <w:t xml:space="preserve">інгаляція під тиском, суспензія, 50 мкг/доза або 200 мкг/доза; по 200 доз (10 мл) в алюмінієвому балоні; по 1 балону з </w:t>
            </w:r>
            <w:r>
              <w:rPr>
                <w:b/>
              </w:rPr>
              <w:t>пластиковим адаптером та кришкою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353928-26/З-120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або по 160/12,5 мг, або по 160/25 мг, або по 320/25 мг, або по 320/12,5 мг</w:t>
            </w:r>
            <w:r>
              <w:rPr>
                <w:b/>
              </w:rPr>
              <w:br/>
              <w:t xml:space="preserve">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Маклеодс Фармасьютикал</w:t>
            </w:r>
            <w:r>
              <w:rPr>
                <w:b/>
              </w:rPr>
              <w:t>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353928-26/З-120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або по 160/12,5 мг, або по 160/25 мг, або по 320/25 мг, або по 320/12,5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353928-26/З-120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або по 160/12,5 мг, або по 160/25 мг, або по 320/25 мг, або по 320/12,5 мг</w:t>
            </w:r>
            <w:r>
              <w:rPr>
                <w:b/>
              </w:rPr>
              <w:br/>
              <w:t xml:space="preserve">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</w:t>
            </w:r>
            <w:r>
              <w:rPr>
                <w:b/>
              </w:rPr>
              <w:t>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353928-26/З-120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або по 160/12,5 мг, або по 160/25 мг, або по 320/25 мг, або по 320/12,5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353928-26/З-120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або по 160/12,5 мг, або по 160/25 мг, або по 320/25 мг, або по 320/12,5 мг</w:t>
            </w:r>
            <w:r>
              <w:rPr>
                <w:b/>
              </w:rPr>
              <w:br/>
              <w:t xml:space="preserve">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353928-26/З-120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або по 160/12,5 мг, або по 160/25 мг, або по 320/25 мг, або по 320/12,5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353928-26/З-120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або по 160/12,5 мг, або по 160/25 мг, або по 320/25 мг, або по 320/12,5 мг</w:t>
            </w:r>
            <w:r>
              <w:rPr>
                <w:b/>
              </w:rPr>
              <w:br/>
              <w:t xml:space="preserve">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Маклеодс Фармасьютикал</w:t>
            </w:r>
            <w:r>
              <w:rPr>
                <w:b/>
              </w:rPr>
              <w:t>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353928-26/З-120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або по 160/12,5 мг, або по 160/25 мг, або по 320/25 мг, або по 320/12,5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353928-26/З-120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або по 160/12,5 мг, або по 160/25 мг, або по 320/25 мг, або по 320/12,5 мг</w:t>
            </w:r>
            <w:r>
              <w:rPr>
                <w:b/>
              </w:rPr>
              <w:br/>
              <w:t xml:space="preserve">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</w:t>
            </w:r>
            <w:r>
              <w:rPr>
                <w:b/>
              </w:rPr>
              <w:t>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353928-26/З-120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або по 160/12,5 мг, або по 160/25 мг, або по 320/25 мг, або по 320/12,5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353928-26/З-120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або по 160/12,5 мг, або по 160/25 мг, або по 320/25 мг, або по 320/12,5 мг</w:t>
            </w:r>
            <w:r>
              <w:rPr>
                <w:b/>
              </w:rPr>
              <w:br/>
              <w:t xml:space="preserve">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353928-26/З-120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або по 160/12,5 мг, або по 160/25 мг, або по 320/25 мг, або по 320/12,5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353928-26/З-120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або по 160/12,5 мг, або по 160/25 мг, або по 320/25 мг, або по 320/12,5 мг</w:t>
            </w:r>
            <w:r>
              <w:rPr>
                <w:b/>
              </w:rPr>
              <w:br/>
              <w:t xml:space="preserve">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Маклеодс Фармасьютикал</w:t>
            </w:r>
            <w:r>
              <w:rPr>
                <w:b/>
              </w:rPr>
              <w:t>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353928-26/З-120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або по 160/12,5 мг, або по 160/25 мг, або по 320/25 мг, або по 320/12,5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353928-26/З-120 від 04.03.2026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Валмісар Н , </w:t>
            </w:r>
            <w:r>
              <w:rPr>
                <w:b/>
              </w:rPr>
              <w:t>таблетки, вкриті плівковою оболонкою, по 80/12,5 мг, або по 160/12,5 мг, або по 160/25 мг, або по 320/25 мг, або по 320/12,5 мг</w:t>
            </w:r>
            <w:r>
              <w:rPr>
                <w:b/>
              </w:rPr>
              <w:br/>
              <w:t xml:space="preserve">по 10 таблеток у блістері; по 3 або 9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</w:t>
            </w:r>
            <w:r>
              <w:rPr>
                <w:b/>
              </w:rPr>
              <w:t>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355918-26/З-118, 355919-26/З-118, 355920-26/З-118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40 мг: по 7 таблеток у блістері; по 4 блістери у картонній коробці; по 10 таблеток у блістері, по 3 блістери у картонній коробці; по 14 таблеток у блістері, по 2 блістери у картонній коробці; </w:t>
            </w:r>
            <w:r>
              <w:rPr>
                <w:b/>
              </w:rPr>
              <w:br/>
              <w:t>по 80 мг та 160 мг: по 7 таблеток у блістері; по 4 або по 12</w:t>
            </w:r>
            <w:r>
              <w:rPr>
                <w:b/>
              </w:rPr>
              <w:t xml:space="preserve"> блістерів у картонній коробці; по 10 таблеток у блістері, по 3 блістери у картонній коробці; по 14 таблеток у блістері, по 2 або по 6 блістерів у картонній коробці; </w:t>
            </w:r>
            <w:r>
              <w:rPr>
                <w:b/>
              </w:rPr>
              <w:br/>
              <w:t xml:space="preserve">по 320 мг: по 10 таблеток у блістері, по 3 або по 6 блістерів у картонній коробці, по 14 </w:t>
            </w:r>
            <w:r>
              <w:rPr>
                <w:b/>
              </w:rPr>
              <w:t>таблеток у блістері, по 2 або по 4 блістери у картонній коробці, по 15 таблеток у блістері,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355918-26/З-118, 355919-26/З-118, 355920-26/З-118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40 мг: по 7 таблеток у блістері; по 4 блістери у картонній коробці; по 10 таблеток у блістері, по 3 блістери у картонній коробці; по 14 таблеток у блістері, по 2 блістери у картонній коробці; </w:t>
            </w:r>
            <w:r>
              <w:rPr>
                <w:b/>
              </w:rPr>
              <w:br/>
              <w:t>по 80 мг та 160 мг: по 7 таблеток у блістері; по 4 або по 12</w:t>
            </w:r>
            <w:r>
              <w:rPr>
                <w:b/>
              </w:rPr>
              <w:t xml:space="preserve"> блістерів у картонній коробці; по 10 таблеток у блістері, по 3 блістери у картонній коробці; по 14 таблеток у блістері, по 2 або по 6 блістерів у картонній коробці; </w:t>
            </w:r>
            <w:r>
              <w:rPr>
                <w:b/>
              </w:rPr>
              <w:br/>
              <w:t xml:space="preserve">по 320 мг: по 10 таблеток у блістері, по 3 або по 6 блістерів у картонній коробці, по 14 </w:t>
            </w:r>
            <w:r>
              <w:rPr>
                <w:b/>
              </w:rPr>
              <w:t>таблеток у блістері, по 2 або по 4 блістери у картонній коробці, по 15 таблеток у блістері,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355918-26/З-118, 355919-26/З-118, 355920-26/З-118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40 мг: по 7 таблеток у блістері; по 4 блістери у картонній коробці; по 10 таблеток у блістері, по 3 блістери у картонній коробці; по 14 таблеток у блістері, по 2 блістери у картонній коробці; </w:t>
            </w:r>
            <w:r>
              <w:rPr>
                <w:b/>
              </w:rPr>
              <w:br/>
              <w:t>по 80 мг та 160 мг: по 7 таблеток у блістері; по 4 або по 12</w:t>
            </w:r>
            <w:r>
              <w:rPr>
                <w:b/>
              </w:rPr>
              <w:t xml:space="preserve"> блістерів у картонній коробці; по 10 таблеток у блістері, по 3 блістери у картонній коробці; по 14 таблеток у блістері, по 2 або по 6 блістерів у картонній коробці; </w:t>
            </w:r>
            <w:r>
              <w:rPr>
                <w:b/>
              </w:rPr>
              <w:br/>
              <w:t xml:space="preserve">по 320 мг: по 10 таблеток у блістері, по 3 або по 6 блістерів у картонній коробці, по 14 </w:t>
            </w:r>
            <w:r>
              <w:rPr>
                <w:b/>
              </w:rPr>
              <w:t>таблеток у блістері, по 2 або по 4 блістери у картонній коробці, по 15 таблеток у блістері,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355918-26/З-118, 355919-26/З-118, 355920-26/З-118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40 мг: по 7 таблеток у блістері; по 4 блістери у картонній коробці; по 10 таблеток у блістері, по 3 блістери у картонній коробці; по 14 таблеток у блістері, по 2 блістери у картонній коробці; </w:t>
            </w:r>
            <w:r>
              <w:rPr>
                <w:b/>
              </w:rPr>
              <w:br/>
              <w:t>по 80 мг та 160 мг: по 7 таблеток у блістері; по 4 або по 12</w:t>
            </w:r>
            <w:r>
              <w:rPr>
                <w:b/>
              </w:rPr>
              <w:t xml:space="preserve"> блістерів у картонній коробці; по 10 таблеток у блістері, по 3 блістери у картонній коробці; по 14 таблеток у блістері, по 2 або по 6 блістерів у картонній коробці; </w:t>
            </w:r>
            <w:r>
              <w:rPr>
                <w:b/>
              </w:rPr>
              <w:br/>
              <w:t xml:space="preserve">по 320 мг: по 10 таблеток у блістері, по 3 або по 6 блістерів у картонній коробці, по 14 </w:t>
            </w:r>
            <w:r>
              <w:rPr>
                <w:b/>
              </w:rPr>
              <w:t>таблеток у блістері, по 2 або по 4 блістери у картонній коробці, по 15 таблеток у блістері,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355918-26/З-118, 355919-26/З-118, 355920-26/З-118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40 мг: по 7 таблеток у блістері; по 4 блістери у картонній коробці; по 10 таблеток у блістері, по 3 блістери у картонній коробці; по 14 таблеток у блістері, по 2 блістери у картонній коробці; </w:t>
            </w:r>
            <w:r>
              <w:rPr>
                <w:b/>
              </w:rPr>
              <w:br/>
              <w:t>по 80 мг та 160 мг: по 7 таблеток у блістері; по 4 або по 12</w:t>
            </w:r>
            <w:r>
              <w:rPr>
                <w:b/>
              </w:rPr>
              <w:t xml:space="preserve"> блістерів у картонній коробці; по 10 таблеток у блістері, по 3 блістери у картонній коробці; по 14 таблеток у блістері, по 2 або по 6 блістерів у картонній коробці; </w:t>
            </w:r>
            <w:r>
              <w:rPr>
                <w:b/>
              </w:rPr>
              <w:br/>
              <w:t xml:space="preserve">по 320 мг: по 10 таблеток у блістері, по 3 або по 6 блістерів у картонній коробці, по 14 </w:t>
            </w:r>
            <w:r>
              <w:rPr>
                <w:b/>
              </w:rPr>
              <w:t>таблеток у блістері, по 2 або по 4 блістери у картонній коробці, по 15 таблеток у блістері,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</w:t>
      </w:r>
      <w:r>
        <w:rPr>
          <w:b/>
          <w:lang w:val="uk-UA"/>
        </w:rPr>
        <w:t>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</w:t>
            </w:r>
            <w:r>
              <w:rPr>
                <w:b/>
              </w:rPr>
              <w:t>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355918-26/З-118, 355919-26/З-118, 355920-26/З-118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40 мг: по 7 таблеток у блістері; по 4 блістери у картонній коробці; по 10 таблеток у блістері, по 3 блістери у картонній коробці; по 14 таблеток у блістері, по 2 блістери у картонній коробці; </w:t>
            </w:r>
            <w:r>
              <w:rPr>
                <w:b/>
              </w:rPr>
              <w:br/>
              <w:t>по 80 мг та 160 мг: по 7 таблеток у блістері; по 4 або по 12</w:t>
            </w:r>
            <w:r>
              <w:rPr>
                <w:b/>
              </w:rPr>
              <w:t xml:space="preserve"> блістерів у картонній коробці; по 10 таблеток у блістері, по 3 блістери у картонній коробці; по 14 таблеток у блістері, по 2 або по 6 блістерів у картонній коробці; </w:t>
            </w:r>
            <w:r>
              <w:rPr>
                <w:b/>
              </w:rPr>
              <w:br/>
              <w:t xml:space="preserve">по 320 мг: по 10 таблеток у блістері, по 3 або по 6 блістерів у картонній коробці, по 14 </w:t>
            </w:r>
            <w:r>
              <w:rPr>
                <w:b/>
              </w:rPr>
              <w:t>таблеток у блістері, по 2 або по 4 блістери у картонній коробці, по 15 таблеток у блістері,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355918-26/З-118, 355919-26/З-118, 355920-26/З-118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40 мг: по 7 таблеток у блістері; по 4 блістери у картонній коробці; по 10 таблеток у блістері, по 3 блістери у картонній коробці; по 14 таблеток у блістері, по 2 блістери у картонній коробці; </w:t>
            </w:r>
            <w:r>
              <w:rPr>
                <w:b/>
              </w:rPr>
              <w:br/>
              <w:t>по 80 мг та 160 мг: по 7 таблеток у блістері; по 4 або по 12</w:t>
            </w:r>
            <w:r>
              <w:rPr>
                <w:b/>
              </w:rPr>
              <w:t xml:space="preserve"> блістерів у картонній коробці; по 10 таблеток у блістері, по 3 блістери у картонній коробці; по 14 таблеток у блістері, по 2 або по 6 блістерів у картонній коробці; </w:t>
            </w:r>
            <w:r>
              <w:rPr>
                <w:b/>
              </w:rPr>
              <w:br/>
              <w:t xml:space="preserve">по 320 мг: по 10 таблеток у блістері, по 3 або по 6 блістерів у картонній коробці, по 14 </w:t>
            </w:r>
            <w:r>
              <w:rPr>
                <w:b/>
              </w:rPr>
              <w:t>таблеток у блістері, по 2 або по 4 блістери у картонній коробці, по 15 таблеток у блістері,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355918-26/З-118, 355919-26/З-118, 355920-26/З-118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40 мг: по 7 таблеток у блістері; по 4 блістери у картонній коробці; по 10 таблеток у блістері, по 3 блістери у картонній коробці; по 14 таблеток у блістері, по 2 блістери у картонній коробці; </w:t>
            </w:r>
            <w:r>
              <w:rPr>
                <w:b/>
              </w:rPr>
              <w:br/>
              <w:t>по 80 мг та 160 мг: по 7 таблеток у блістері; по 4 або по 12</w:t>
            </w:r>
            <w:r>
              <w:rPr>
                <w:b/>
              </w:rPr>
              <w:t xml:space="preserve"> блістерів у картонній коробці; по 10 таблеток у блістері, по 3 блістери у картонній коробці; по 14 таблеток у блістері, по 2 або по 6 блістерів у картонній коробці; </w:t>
            </w:r>
            <w:r>
              <w:rPr>
                <w:b/>
              </w:rPr>
              <w:br/>
              <w:t xml:space="preserve">по 320 мг: по 10 таблеток у блістері, по 3 або по 6 блістерів у картонній коробці, по 14 </w:t>
            </w:r>
            <w:r>
              <w:rPr>
                <w:b/>
              </w:rPr>
              <w:t>таблеток у блістері, по 2 або по 4 блістери у картонній коробці, по 15 таблеток у блістері,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355918-26/З-118, 355919-26/З-118, 355920-26/З-118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40 мг: по 7 таблеток у блістері; по 4 блістери у картонній коробці; по 10 таблеток у блістері, по 3 блістери у картонній коробці; по 14 таблеток у блістері, по 2 блістери у картонній коробці; </w:t>
            </w:r>
            <w:r>
              <w:rPr>
                <w:b/>
              </w:rPr>
              <w:br/>
              <w:t>по 80 мг та 160 мг: по 7 таблеток у блістері; по 4 або по 12</w:t>
            </w:r>
            <w:r>
              <w:rPr>
                <w:b/>
              </w:rPr>
              <w:t xml:space="preserve"> блістерів у картонній коробці; по 10 таблеток у блістері, по 3 блістери у картонній коробці; по 14 таблеток у блістері, по 2 або по 6 блістерів у картонній коробці; </w:t>
            </w:r>
            <w:r>
              <w:rPr>
                <w:b/>
              </w:rPr>
              <w:br/>
              <w:t xml:space="preserve">по 320 мг: по 10 таблеток у блістері, по 3 або по 6 блістерів у картонній коробці, по 14 </w:t>
            </w:r>
            <w:r>
              <w:rPr>
                <w:b/>
              </w:rPr>
              <w:t>таблеток у блістері, по 2 або по 4 блістери у картонній коробці, по 15 таблеток у блістері,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355918-26/З-118, 355919-26/З-118, 355920-26/З-118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40 мг: по 7 таблеток у блістері; по 4 блістери у картонній коробці; по 10 таблеток у блістері, по 3 блістери у картонній коробці; по 14 таблеток у блістері, по 2 блістери у картонній коробці; </w:t>
            </w:r>
            <w:r>
              <w:rPr>
                <w:b/>
              </w:rPr>
              <w:br/>
              <w:t>по 80 мг та 160 мг: по 7 таблеток у блістері; по 4 або по 12</w:t>
            </w:r>
            <w:r>
              <w:rPr>
                <w:b/>
              </w:rPr>
              <w:t xml:space="preserve"> блістерів у картонній коробці; по 10 таблеток у блістері, по 3 блістери у картонній коробці; по 14 таблеток у блістері, по 2 або по 6 блістерів у картонній коробці; </w:t>
            </w:r>
            <w:r>
              <w:rPr>
                <w:b/>
              </w:rPr>
              <w:br/>
              <w:t xml:space="preserve">по 320 мг: по 10 таблеток у блістері, по 3 або по 6 блістерів у картонній коробці, по 14 </w:t>
            </w:r>
            <w:r>
              <w:rPr>
                <w:b/>
              </w:rPr>
              <w:t>таблеток у блістері, по 2 або по 4 блістери у картонній коробці, по 15 таблеток у блістері,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355918-26/З-118, 355919-26/З-118, 355920-26/З-118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40 мг: по 7 таблеток у блістері; по 4 блістери у картонній коробці; по 10 таблеток у блістері, по 3 блістери у картонній коробці; по 14 таблеток у блістері, по 2 блістери у картонній коробці; </w:t>
            </w:r>
            <w:r>
              <w:rPr>
                <w:b/>
              </w:rPr>
              <w:br/>
              <w:t>по 80 мг та 160 мг: по 7 таблеток у блістері; по 4 або по 12</w:t>
            </w:r>
            <w:r>
              <w:rPr>
                <w:b/>
              </w:rPr>
              <w:t xml:space="preserve"> блістерів у картонній коробці; по 10 таблеток у блістері, по 3 блістери у картонній коробці; по 14 таблеток у блістері, по 2 або по 6 блістерів у картонній коробці; </w:t>
            </w:r>
            <w:r>
              <w:rPr>
                <w:b/>
              </w:rPr>
              <w:br/>
              <w:t xml:space="preserve">по 320 мг: по 10 таблеток у блістері, по 3 або по 6 блістерів у картонній коробці, по 14 </w:t>
            </w:r>
            <w:r>
              <w:rPr>
                <w:b/>
              </w:rPr>
              <w:t>таблеток у блістері, по 2 або по 4 блістери у картонній коробці, по 15 таблеток у блістері,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355918-26/З-118, 355919-26/З-118, 355920-26/З-118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Вальсакор®, </w:t>
            </w:r>
            <w:r>
              <w:rPr>
                <w:b/>
              </w:rPr>
              <w:t xml:space="preserve">таблетки, вкриті плівковою оболонкою,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40 мг: по 7 таблеток у блістері; по 4 блістери у картонній коробці; по 10 таблеток у блістері, по 3 блістери у картонній коробці; по 14 таблеток у блістері, по 2 блістери у картонній коробці; </w:t>
            </w:r>
            <w:r>
              <w:rPr>
                <w:b/>
              </w:rPr>
              <w:br/>
              <w:t>по 80 мг та 160 мг: по 7 таблеток у блістері; по 4 або по 12</w:t>
            </w:r>
            <w:r>
              <w:rPr>
                <w:b/>
              </w:rPr>
              <w:t xml:space="preserve"> блістерів у картонній коробці; по 10 таблеток у блістері, по 3 блістери у картонній коробці; по 14 таблеток у блістері, по 2 або по 6 блістерів у картонній коробці; </w:t>
            </w:r>
            <w:r>
              <w:rPr>
                <w:b/>
              </w:rPr>
              <w:br/>
              <w:t xml:space="preserve">по 320 мг: по 10 таблеток у блістері, по 3 або по 6 блістерів у картонній коробці, по 14 </w:t>
            </w:r>
            <w:r>
              <w:rPr>
                <w:b/>
              </w:rPr>
              <w:t>таблеток у блістері, по 2 або по 4 блістери у картонній коробці, по 15 таблеток у блістері, по 2 або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356863-26/В-97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Веносмін®, </w:t>
            </w:r>
            <w:r>
              <w:rPr>
                <w:b/>
              </w:rPr>
              <w:t>таблетки, вкриті плівковою оболонкою,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356863-26/В-97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Веносмін®, </w:t>
            </w:r>
            <w:r>
              <w:rPr>
                <w:b/>
              </w:rPr>
              <w:t>таблетки, вкриті плівковою оболонкою,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356863-26/В-97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Веносмін®, </w:t>
            </w:r>
            <w:r>
              <w:rPr>
                <w:b/>
              </w:rPr>
              <w:t>таблетки, вкриті плівковою оболонкою, по 10 таблеток у блістері; по 3 або 6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303171-23/В-142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ВІНДИКТА, </w:t>
            </w:r>
            <w:r>
              <w:rPr>
                <w:b/>
              </w:rPr>
              <w:t>Капсули кишковорозчинні, тверді, по 30 мг або 60 мг по 10 капсул у блістері; по 3 (10х3)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</w:t>
            </w:r>
            <w:r>
              <w:rPr>
                <w:b/>
                <w:noProof/>
              </w:rPr>
              <w:t>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303171-23/В-142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ВІНДИКТА, </w:t>
            </w:r>
            <w:r>
              <w:rPr>
                <w:b/>
              </w:rPr>
              <w:t>Капсули кишковорозчинні, тверді, по 30 мг або 60 мг по 10 капсул у блістері; по 3 (10х3)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303171-23/В-142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ВІНДИКТА, </w:t>
            </w:r>
            <w:r>
              <w:rPr>
                <w:b/>
              </w:rPr>
              <w:t>Капсули кишковорозчинні, тверді, по 30 мг або 60 мг по 10 капсул у блістері; по 3 (10х3)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303171-23/В-142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ВІНДИКТА, </w:t>
            </w:r>
            <w:r>
              <w:rPr>
                <w:b/>
              </w:rPr>
              <w:t>Капсули кишковорозчинні, тверді, по 30 мг або 60 мг по 10 капсул у блістері; по 3 (10х3)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303171-23/В-142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ВІНДИКТА, </w:t>
            </w:r>
            <w:r>
              <w:rPr>
                <w:b/>
              </w:rPr>
              <w:t>Капсули кишковорозчинні, тверді, по 30 мг або 60 мг по 10 капсул у блістері; по 3 (10х3)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303171-23/В-142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ВІНДИКТА, </w:t>
            </w:r>
            <w:r>
              <w:rPr>
                <w:b/>
              </w:rPr>
              <w:t>Капсули кишковорозчинні, тверді, по 30 мг або 60 мг по 10 капсул у блістері; по 3 (10х3) блістери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"Сандоз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346352-25/З-144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Вірпас, </w:t>
            </w:r>
            <w:r>
              <w:rPr>
                <w:b/>
              </w:rPr>
              <w:t>таблетки, вкриті плівковою оболонкою, по 90 мг/400 мг; по 28 таблеток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Страйдс Фарма Сайенс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346352-25/З-144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Вірпас, </w:t>
            </w:r>
            <w:r>
              <w:rPr>
                <w:b/>
              </w:rPr>
              <w:t>таблетки, вкриті плівковою оболонкою, по 90 мг/400 мг; по 28 таблеток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Страйдс Фарма Сайенс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346352-25/З-144 від 15.10.2025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Вірпас, </w:t>
            </w:r>
            <w:r>
              <w:rPr>
                <w:b/>
              </w:rPr>
              <w:t>таблетки, вкриті плівковою оболонкою, по 90 мг/400 мг; по 28 таблеток у флаконі,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Страйдс Фарма Сайенс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359811-26/В-100, 359812-26/В-100 </w:t>
            </w:r>
            <w:r>
              <w:rPr>
                <w:b/>
              </w:rPr>
              <w:t>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Вугілля активоване, </w:t>
            </w:r>
            <w:r>
              <w:rPr>
                <w:b/>
              </w:rPr>
              <w:t>таблетки по 0,25 г; по 10 таблеток у блістерах; по 10 таблеток у блістері; по 2 або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359811-26/В-100, 359812-26/В-100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Вугілля активоване, </w:t>
            </w:r>
            <w:r>
              <w:rPr>
                <w:b/>
              </w:rPr>
              <w:t xml:space="preserve">таблетки по 0,25 г; </w:t>
            </w:r>
            <w:r>
              <w:rPr>
                <w:b/>
              </w:rPr>
              <w:t>по 10 таблеток у блістерах; по 10 таблеток у блістері; по 2 або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359811-26/В-100, 359812-26/В-100 від 12.06.2026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Вугілля активоване, </w:t>
            </w:r>
            <w:r>
              <w:rPr>
                <w:b/>
              </w:rPr>
              <w:t>таблетки по 0,25 г; по 10 таблеток у блістерах; по 10 таблеток у блістері; по 2 або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</w:t>
            </w:r>
            <w:r>
              <w:rPr>
                <w:b/>
              </w:rPr>
              <w:t>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333832-25/З-124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Генеролон, </w:t>
            </w:r>
            <w:r>
              <w:rPr>
                <w:b/>
              </w:rPr>
              <w:t>розчин нашкірний, 2 %; по 60 мл у флаконі; по 1 флакону в комплекті з мірним насосом та розпилюючою насадкою в картонній пачці;</w:t>
            </w:r>
            <w:r>
              <w:rPr>
                <w:b/>
              </w:rPr>
              <w:br/>
            </w:r>
            <w:r>
              <w:rPr>
                <w:b/>
              </w:rPr>
              <w:t>розчин нашкірний, 5 %; по 60 мл у флаконі; по 1 флакону в комплекті з мірним насосом та розпилюючою насадкою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333832-25/З-124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Генеролон, </w:t>
            </w:r>
            <w:r>
              <w:rPr>
                <w:b/>
              </w:rPr>
              <w:t>розчин нашкірний, 2 %; по 60 мл у флаконі; по 1 флакону в комплекті з мірним насосом та розпилюючою насадкою в картонній пачці;</w:t>
            </w:r>
            <w:r>
              <w:rPr>
                <w:b/>
              </w:rPr>
              <w:br/>
              <w:t>розчин нашкірний, 5 %; по 60 мл у флаконі; по 1 флакону в комплекті з мірним насосом та розпилюючою насадкою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333832-25/З-124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Генеролон, </w:t>
            </w:r>
            <w:r>
              <w:rPr>
                <w:b/>
              </w:rPr>
              <w:t>розчин нашкірний, 2 %; по 60 мл у флаконі; по 1 флакону в комплекті з мірним насосом та розпилюючою насадкою в картонній пачці;</w:t>
            </w:r>
            <w:r>
              <w:rPr>
                <w:b/>
              </w:rPr>
              <w:br/>
              <w:t>розчин нашкірний, 5 %; по 60 мл у флаконі; по 1 флакону в комплекті з мірним насосом та розпилюючою насадкою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333832-25/З-124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Генеролон, </w:t>
            </w:r>
            <w:r>
              <w:rPr>
                <w:b/>
              </w:rPr>
              <w:t>розчин нашкірний, 2 %; по 60 мл у флаконі; по 1 флакону в комплекті з мірним насосом та розпилюючою насадкою в картонній пачці;</w:t>
            </w:r>
            <w:r>
              <w:rPr>
                <w:b/>
              </w:rPr>
              <w:br/>
              <w:t>розчин нашкірний, 5 %; по 60 мл у флаконі; по 1 флакону в комплекті з мірним насосом та розпилюючою насадкою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333832-25/З-124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Генеролон, </w:t>
            </w:r>
            <w:r>
              <w:rPr>
                <w:b/>
              </w:rPr>
              <w:t>розчин нашкірний, 2 %; по 60 мл у флаконі; по 1 флакону в комплекті з мірним насосом та розпилюючою насадкою в картонній пачці;</w:t>
            </w:r>
            <w:r>
              <w:rPr>
                <w:b/>
              </w:rPr>
              <w:br/>
              <w:t>розчин нашкірний, 5 %; по 60 мл у флаконі; по 1 флакону в комплекті з мірним насосом та розпилюючою насадкою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333832-25/З-124 від 12.03.2025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Генеролон, </w:t>
            </w:r>
            <w:r>
              <w:rPr>
                <w:b/>
              </w:rPr>
              <w:t>розчин нашкірний, 2 %; по 60 мл у флаконі; по 1 флакону в комплекті з мірним насосом та розпилюючою насадкою в картонній пачці;</w:t>
            </w:r>
            <w:r>
              <w:rPr>
                <w:b/>
              </w:rPr>
              <w:br/>
              <w:t>розчин нашкірний, 5 %; по 60 мл у флаконі; по 1 флакону в комплекті з мірним насосом та розпилюючою насадкою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360218-26/В-28 від 19.06.2026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Гепаметіон® , </w:t>
            </w:r>
            <w:r>
              <w:rPr>
                <w:b/>
              </w:rPr>
              <w:t>ліофілізат для розчину для ін'єкцій по 500 мг по 5 флаконів з ліофілізатом у комплекті з 5 ампулами розчинника по 5 мл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</w:t>
            </w:r>
            <w:r>
              <w:rPr>
                <w:b/>
              </w:rPr>
              <w:t>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360218-26/В-28 від 19.06.2026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Гепаметіон® , </w:t>
            </w:r>
            <w:r>
              <w:rPr>
                <w:b/>
              </w:rPr>
              <w:t>ліофілізат для розчину для ін'єкцій по 500 мг по 5 флаконів з ліофілізатом у комплекті з 5 ампулами розчинника по 5 мл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</w:t>
            </w:r>
            <w:r>
              <w:rPr>
                <w:b/>
              </w:rPr>
              <w:t>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360218-26/В-28 від 19.06.2026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Гепаметіон® , </w:t>
            </w:r>
            <w:r>
              <w:rPr>
                <w:b/>
              </w:rPr>
              <w:t>ліофілізат для розчину для ін'єкцій по 500 мг по 5 флаконів з ліофілізатом у комплекті з 5 ампулами розчинника по 5 мл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</w:t>
            </w:r>
            <w:r>
              <w:rPr>
                <w:b/>
              </w:rPr>
              <w:t>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350621-25/З-130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Гіпотіазид®, </w:t>
            </w:r>
            <w:r>
              <w:rPr>
                <w:b/>
              </w:rPr>
              <w:t>таблетки по 25 мг або по 100 мг; № 20: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350621-25/З-130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Гіпотіазид®, </w:t>
            </w:r>
            <w:r>
              <w:rPr>
                <w:b/>
              </w:rPr>
              <w:t>таблетки по 25 мг або по 100 мг; № 20: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350621-25/З-130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Гіпотіазид®, </w:t>
            </w:r>
            <w:r>
              <w:rPr>
                <w:b/>
              </w:rPr>
              <w:t>таблетки по 25 мг або по 100 мг; № 20: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350621-25/З-130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Гіпотіазид®, </w:t>
            </w:r>
            <w:r>
              <w:rPr>
                <w:b/>
              </w:rPr>
              <w:t>таблетки по 25 мг або по 100 мг; № 20: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350621-25/З-130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Гіпотіазид®, </w:t>
            </w:r>
            <w:r>
              <w:rPr>
                <w:b/>
              </w:rPr>
              <w:t>таблетки по 25 мг або по 100 мг; № 20: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350621-25/З-130 від 23.12.2025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Гіпотіазид®, </w:t>
            </w:r>
            <w:r>
              <w:rPr>
                <w:b/>
              </w:rPr>
              <w:t>таблетки по 25 мг або по 100 мг; № 20: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356619-26/В-97, 361187-26/В-97, 361188-26/В-97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Грудні краплі від кашлю, </w:t>
            </w:r>
            <w:r>
              <w:rPr>
                <w:b/>
              </w:rPr>
              <w:t>рідина, по 25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356619-26/В-97, 361187-26/В-97, 361188-26/В-97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Грудні краплі від кашлю, </w:t>
            </w:r>
            <w:r>
              <w:rPr>
                <w:b/>
              </w:rPr>
              <w:t>рідина, по 25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356619-26/В-97, 361187-26/В-97, 361188-26/В-97 від 15.04.2026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Грудні краплі від кашлю, </w:t>
            </w:r>
            <w:r>
              <w:rPr>
                <w:b/>
              </w:rPr>
              <w:t>рідина, по 25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"Тернофарм",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359117-26/В-138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Данієста®, </w:t>
            </w:r>
            <w:r>
              <w:rPr>
                <w:b/>
              </w:rPr>
              <w:t>таблетки, вкриті плівковою оболонкою, по 10 мг; по 10 таблеток у блістері,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359117-26/В-138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Данієста®, </w:t>
            </w:r>
            <w:r>
              <w:rPr>
                <w:b/>
              </w:rPr>
              <w:t>таблетки, вкриті плівковою оболонкою, по 10 мг; по 10 таблеток у блістері,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359117-26/В-138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Данієста®, </w:t>
            </w:r>
            <w:r>
              <w:rPr>
                <w:b/>
              </w:rPr>
              <w:t>таблетки, вкриті плівковою оболонкою, по 10 мг; по 10 таблеток у блістері, по 1 або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356277-26/З-123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Декскетопрофен, </w:t>
            </w:r>
            <w:r>
              <w:rPr>
                <w:b/>
              </w:rPr>
              <w:t>розчин для ін'єкцій 25 мг/мл; по 2 мл в ампулі, по 5 ампул у контурній упаковці,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"АМІЛА ХЕЛС КЕА",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356277-26/З-123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Декскетопрофен, </w:t>
            </w:r>
            <w:r>
              <w:rPr>
                <w:b/>
              </w:rPr>
              <w:t>розчин для ін'єкцій 25 мг/мл; по 2 мл в ампулі, по 5 ампул у контурній упаковці,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"АМІЛА ХЕЛС КЕА",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356277-26/З-123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Декскетопрофен, </w:t>
            </w:r>
            <w:r>
              <w:rPr>
                <w:b/>
              </w:rPr>
              <w:t>розчин для ін'єкцій 25 мг/мл; по 2 мл в ампулі, по 5 ампул у контурній упаковці,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"АМІЛА ХЕЛС КЕА",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27.08.2026 р. </w:t>
            </w:r>
            <w:r>
              <w:rPr>
                <w:b/>
              </w:rPr>
              <w:t>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357792-26/З-139, 357793-26/З-139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ДЕКСКЕТОПРОФЕН-ВІСТА, </w:t>
            </w:r>
            <w:r>
              <w:rPr>
                <w:b/>
              </w:rPr>
              <w:t>таблетки, вкриті плівковою оболонкою, по 25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357792-26/З-139, 357793-26/З-139 від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ДЕКСКЕТОПРОФЕН-ВІСТА, </w:t>
            </w:r>
            <w:r>
              <w:rPr>
                <w:b/>
              </w:rPr>
              <w:t>таблетки, вкриті плівковою оболонкою, по 25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357792-26/З-139, 357793-26/З-139 ві</w:t>
            </w:r>
            <w:r>
              <w:rPr>
                <w:b/>
              </w:rPr>
              <w:t>д 08.05.2026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ДЕКСКЕТОПРОФЕН-ВІСТА, </w:t>
            </w:r>
            <w:r>
              <w:rPr>
                <w:b/>
              </w:rPr>
              <w:t>таблетки, вкриті плівковою оболонкою, по 25 мг; 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357082-26/З-100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Де-Нол®, </w:t>
            </w:r>
            <w:r>
              <w:rPr>
                <w:b/>
              </w:rPr>
              <w:t>таблетки, вкриті плівковою оболонкою, по 120 мг; по 8 таблеток у блістері; по 7 або 14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357082-26/З-100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Де-Нол®, </w:t>
            </w:r>
            <w:r>
              <w:rPr>
                <w:b/>
              </w:rPr>
              <w:t>таблетки, вкриті плівковою оболонкою, по 120 мг; по 8 таблеток у блістері; по 7 або 14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357082-26/З-100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Де-Нол®, </w:t>
            </w:r>
            <w:r>
              <w:rPr>
                <w:b/>
              </w:rPr>
              <w:t>таблетки, вкриті плівковою оболонкою, по 120 мг; по 8 таблеток у блістері; по 7 або 14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ЧЕПЛАФАРМ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</w:t>
            </w:r>
            <w:r>
              <w:rPr>
                <w:b/>
              </w:rPr>
              <w:t>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343772-25/З-132 від 28.08.2025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Джокер, </w:t>
            </w:r>
            <w:r>
              <w:rPr>
                <w:b/>
              </w:rPr>
              <w:t xml:space="preserve">суспензія оральна по 25 мг/мл; по 30 мл у флаконі з дозуючим насосом;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343772-25/З-132 від 28.08.2025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Джокер, </w:t>
            </w:r>
            <w:r>
              <w:rPr>
                <w:b/>
              </w:rPr>
              <w:t xml:space="preserve">суспензія оральна по 25 мг/мл; по 30 мл у флаконі з дозуючим насосом;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343772-25/З-132 від 28.08.2025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Джокер, </w:t>
            </w:r>
            <w:r>
              <w:rPr>
                <w:b/>
              </w:rPr>
              <w:t xml:space="preserve">суспензія оральна по 25 мг/мл; по 30 мл у флаконі з дозуючим насосом;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359282-26/З-61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Егістрозол, </w:t>
            </w:r>
            <w:r>
              <w:rPr>
                <w:b/>
              </w:rPr>
              <w:t>таблетки, вкриті плівковою оболонкою, по 1 мг по 14 таблеток у блістері, по 2 блістери в картонній упаковці; по 10 таблеток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</w:t>
            </w:r>
            <w:r>
              <w:rPr>
                <w:b/>
              </w:rPr>
              <w:t>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359282-26/З-61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Егістрозол, </w:t>
            </w:r>
            <w:r>
              <w:rPr>
                <w:b/>
              </w:rPr>
              <w:t>таблетки, вкриті плівковою оболонкою, по 1 мг по 14 таблеток у блістері, по 2 блістери в картонній упаковці; по 10 таблеток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</w:t>
            </w:r>
            <w:r>
              <w:rPr>
                <w:b/>
              </w:rPr>
              <w:t>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359282-26/З-61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Егістрозол, </w:t>
            </w:r>
            <w:r>
              <w:rPr>
                <w:b/>
              </w:rPr>
              <w:t>таблетки, вкриті плівковою оболонкою, по 1 мг по 14 таблеток у блістері, по 2 блістери в картонній упаковці; по 10 таблеток у блістері; по 3 або по 9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</w:t>
            </w:r>
            <w:r>
              <w:rPr>
                <w:b/>
              </w:rPr>
              <w:t>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359611-26/В-28, 359612-26/В-28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Екзо-тіфін, </w:t>
            </w:r>
            <w:r>
              <w:rPr>
                <w:b/>
              </w:rPr>
              <w:t>крем, 10 мг/г по 15 г у тубі; по 1 тубі у коробці з картону; in bulk: по 10 кг у бочці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359611-26/В-28, 359612-26/В-28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Екзо-тіфін, </w:t>
            </w:r>
            <w:r>
              <w:rPr>
                <w:b/>
              </w:rPr>
              <w:t>крем, 10 мг/г по 15 г у тубі; по 1 тубі у коробці з картону; in bulk: по 10 кг у бочці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359611-26/В-28, 359612-26/В-28 від </w:t>
            </w:r>
            <w:r>
              <w:rPr>
                <w:b/>
              </w:rPr>
              <w:t>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Екзо-тіфін, </w:t>
            </w:r>
            <w:r>
              <w:rPr>
                <w:b/>
              </w:rPr>
              <w:t>крем, 10 мг/г по 15 г у тубі; по 1 тубі у коробці з картону; in bulk: по 10 кг у бочці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359611-26/В-28, 359612-26/В-28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Екзо-тіфін, </w:t>
            </w:r>
            <w:r>
              <w:rPr>
                <w:b/>
              </w:rPr>
              <w:t>крем, 10 мг/г по 15 г у тубі; по 1 тубі у коробці з картону; in bulk: по 10 кг у бочці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359611-26/В-28, 359612-26/В-28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Екзо-тіфін, </w:t>
            </w:r>
            <w:r>
              <w:rPr>
                <w:b/>
              </w:rPr>
              <w:t>крем, 10 мг/г по 15 г у тубі; по 1 тубі у коробці з картону; in bulk: по 10 кг у бочці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359611-26/В-28, 359612-26/В-28 від </w:t>
            </w:r>
            <w:r>
              <w:rPr>
                <w:b/>
              </w:rPr>
              <w:t>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Екзо-тіфін, </w:t>
            </w:r>
            <w:r>
              <w:rPr>
                <w:b/>
              </w:rPr>
              <w:t>крем, 10 мг/г по 15 г у тубі; по 1 тубі у коробці з картону; in bulk: по 10 кг у бочці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355398-26/З-144, 355399-26/З-144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Ексіджад, </w:t>
            </w:r>
            <w:r>
              <w:rPr>
                <w:b/>
              </w:rPr>
              <w:t>таблетки, що диспергуються по 250 мг або по 500 мг; по 7 таблеток у блістері;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355398-26/З-144, 355399-26/З-144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Ексіджад, </w:t>
            </w:r>
            <w:r>
              <w:rPr>
                <w:b/>
              </w:rPr>
              <w:t>таблетки, що диспергуються по 250 мг або по 500 мг; по 7 таблеток у блістері;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</w:t>
            </w:r>
            <w:r>
              <w:rPr>
                <w:b/>
              </w:rPr>
              <w:t>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355398-26/З-144, 355399-26/З-144 ві</w:t>
            </w:r>
            <w:r>
              <w:rPr>
                <w:b/>
              </w:rPr>
              <w:t>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Ексіджад, </w:t>
            </w:r>
            <w:r>
              <w:rPr>
                <w:b/>
              </w:rPr>
              <w:t>таблетки, що диспергуються по 250 мг або по 500 мг; по 7 таблеток у блістері;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355398-26/З-144, 355399-26/З-144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Ексіджад, </w:t>
            </w:r>
            <w:r>
              <w:rPr>
                <w:b/>
              </w:rPr>
              <w:t>таблетки, що диспергуються по 250 мг або по 500 мг; по 7 таблеток у блістері;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355398-26/З-144, 355399-26/З-144 від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Ексіджад, </w:t>
            </w:r>
            <w:r>
              <w:rPr>
                <w:b/>
              </w:rPr>
              <w:t>таблетки, що диспергуються по 250 мг або по 500 мг; по 7 таблеток у блістері;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</w:t>
            </w:r>
            <w:r>
              <w:rPr>
                <w:b/>
              </w:rPr>
              <w:t>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355398-26/З-144, 355399-26/З-144 ві</w:t>
            </w:r>
            <w:r>
              <w:rPr>
                <w:b/>
              </w:rPr>
              <w:t>д 26.03.2026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Ексіджад, </w:t>
            </w:r>
            <w:r>
              <w:rPr>
                <w:b/>
              </w:rPr>
              <w:t>таблетки, що диспергуються по 250 мг або по 500 мг; по 7 таблеток у блістері;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356537-26/З-130 від 14.04.2026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Елевіт® Пронаталь, </w:t>
            </w:r>
            <w:r>
              <w:rPr>
                <w:b/>
              </w:rPr>
              <w:t>таблетки, вкриті плівковою оболонкою; по 15 таблеток у блістері; по 2 блістери у картонній коробці; по 10 таблеток у блістері; по 10 блістерів у картонній коробці;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Байєр Консьюмер Кер </w:t>
            </w:r>
            <w:r>
              <w:rPr>
                <w:b/>
              </w:rPr>
              <w:t>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356537-26/З-130 від 14.04.2026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Елевіт® Пронаталь, </w:t>
            </w:r>
            <w:r>
              <w:rPr>
                <w:b/>
              </w:rPr>
              <w:t>таблетки, вкриті плівковою оболонкою; по 15 таблеток у блістері; по 2 блістери у картонній коробці; по 10 таблеток у блістері; по 10 блістерів у картонній коробці;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Байєр Консьюмер Кер </w:t>
            </w:r>
            <w:r>
              <w:rPr>
                <w:b/>
              </w:rPr>
              <w:t>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356537-26/З-130 від 14.04.2026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Елевіт® Пронаталь, </w:t>
            </w:r>
            <w:r>
              <w:rPr>
                <w:b/>
              </w:rPr>
              <w:t>таблетки, вкриті плівковою оболонкою; по 15 таблеток у блістері; по 2 блістери у картонній коробці; по 10 таблеток у блістері; по 10 блістерів у картонній коробці; по 20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Байєр Консьюмер Кер </w:t>
            </w:r>
            <w:r>
              <w:rPr>
                <w:b/>
              </w:rPr>
              <w:t>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354671-26/З-140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</w:t>
            </w:r>
            <w:r>
              <w:rPr>
                <w:b/>
              </w:rPr>
              <w:t>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22,5 мг; комплект містить 1 лоток та стерильну голку. Лоток містить пакетик з вол</w:t>
            </w:r>
            <w:r>
              <w:rPr>
                <w:b/>
              </w:rPr>
              <w:t>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 xml:space="preserve">Порошок для приготування </w:t>
            </w:r>
            <w:r>
              <w:rPr>
                <w:b/>
              </w:rPr>
              <w:t>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</w:t>
            </w:r>
            <w:r>
              <w:rPr>
                <w:b/>
              </w:rPr>
              <w:t>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lastRenderedPageBreak/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354671-26/З-140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 систему: попе</w:t>
            </w:r>
            <w:r>
              <w:rPr>
                <w:b/>
              </w:rPr>
              <w:t>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22,5 мг; комплект містить 1 лоток</w:t>
            </w:r>
            <w:r>
              <w:rPr>
                <w:b/>
              </w:rPr>
              <w:t xml:space="preserve">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</w:t>
            </w:r>
            <w:r>
              <w:rPr>
                <w:b/>
              </w:rPr>
              <w:t>т у картонній коробці.</w:t>
            </w:r>
            <w:r>
              <w:rPr>
                <w:b/>
              </w:rPr>
              <w:br/>
              <w:t xml:space="preserve">Порошок для приготування 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</w:t>
            </w:r>
            <w:r>
              <w:rPr>
                <w:b/>
              </w:rPr>
              <w:t>з розчинником, попередньо наповнений шприц Б з порошком,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lastRenderedPageBreak/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354671-26/З-140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</w:t>
            </w:r>
            <w:r>
              <w:rPr>
                <w:b/>
              </w:rPr>
              <w:t>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22,5 мг; комплект містить 1 лоток та стерильну голку. Лоток містить пакетик з вол</w:t>
            </w:r>
            <w:r>
              <w:rPr>
                <w:b/>
              </w:rPr>
              <w:t>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 xml:space="preserve">Порошок для приготування </w:t>
            </w:r>
            <w:r>
              <w:rPr>
                <w:b/>
              </w:rPr>
              <w:t>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</w:t>
            </w:r>
            <w:r>
              <w:rPr>
                <w:b/>
              </w:rPr>
              <w:t>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lastRenderedPageBreak/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354671-26/З-140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</w:t>
            </w:r>
            <w:r>
              <w:rPr>
                <w:b/>
              </w:rPr>
              <w:t xml:space="preserve">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22,5 мг; комплект м</w:t>
            </w:r>
            <w:r>
              <w:rPr>
                <w:b/>
              </w:rPr>
              <w:t>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</w:t>
            </w:r>
            <w:r>
              <w:rPr>
                <w:b/>
              </w:rPr>
              <w:t>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</w:t>
            </w:r>
            <w:r>
              <w:rPr>
                <w:b/>
              </w:rPr>
              <w:t>нений шприц А з розчинником, попередньо наповнений шприц Б з порошком,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</w:t>
            </w:r>
            <w:r>
              <w:rPr>
                <w:b/>
              </w:rPr>
              <w:t>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lastRenderedPageBreak/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354671-26/З-140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</w:t>
            </w:r>
            <w:r>
              <w:rPr>
                <w:b/>
              </w:rPr>
              <w:t>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22,5 мг; комплект містить 1 лоток та стерильну голку. Лоток містить пакетик з вол</w:t>
            </w:r>
            <w:r>
              <w:rPr>
                <w:b/>
              </w:rPr>
              <w:t>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 xml:space="preserve">Порошок для приготування </w:t>
            </w:r>
            <w:r>
              <w:rPr>
                <w:b/>
              </w:rPr>
              <w:t>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</w:t>
            </w:r>
            <w:r>
              <w:rPr>
                <w:b/>
              </w:rPr>
              <w:t>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lastRenderedPageBreak/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354671-26/З-140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 систему: поп</w:t>
            </w:r>
            <w:r>
              <w:rPr>
                <w:b/>
              </w:rPr>
              <w:t>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22,5 мг; комплект містить 1 лото</w:t>
            </w:r>
            <w:r>
              <w:rPr>
                <w:b/>
              </w:rPr>
              <w:t>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</w:t>
            </w:r>
            <w:r>
              <w:rPr>
                <w:b/>
              </w:rPr>
              <w:t>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</w:t>
            </w:r>
            <w:r>
              <w:rPr>
                <w:b/>
              </w:rPr>
              <w:t xml:space="preserve"> з розчинником, попередньо наповнений шприц Б з порошком,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lastRenderedPageBreak/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354671-26/З-140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</w:t>
            </w:r>
            <w:r>
              <w:rPr>
                <w:b/>
              </w:rPr>
              <w:t>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22,5 мг; комплект містить 1 лоток та стерильну голку. Лоток містить пакетик з вол</w:t>
            </w:r>
            <w:r>
              <w:rPr>
                <w:b/>
              </w:rPr>
              <w:t>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 xml:space="preserve">Порошок для приготування </w:t>
            </w:r>
            <w:r>
              <w:rPr>
                <w:b/>
              </w:rPr>
              <w:t>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</w:t>
            </w:r>
            <w:r>
              <w:rPr>
                <w:b/>
              </w:rPr>
              <w:t>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lastRenderedPageBreak/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354671-26/З-140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 систему: попе</w:t>
            </w:r>
            <w:r>
              <w:rPr>
                <w:b/>
              </w:rPr>
              <w:t>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22,5 мг; комплект містить 1 лоток</w:t>
            </w:r>
            <w:r>
              <w:rPr>
                <w:b/>
              </w:rPr>
              <w:t xml:space="preserve">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</w:t>
            </w:r>
            <w:r>
              <w:rPr>
                <w:b/>
              </w:rPr>
              <w:t>т у картонній коробці.</w:t>
            </w:r>
            <w:r>
              <w:rPr>
                <w:b/>
              </w:rPr>
              <w:br/>
              <w:t xml:space="preserve">Порошок для приготування 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</w:t>
            </w:r>
            <w:r>
              <w:rPr>
                <w:b/>
              </w:rPr>
              <w:t>з розчинником, попередньо наповнений шприц Б з порошком,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lastRenderedPageBreak/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</w:t>
      </w:r>
      <w:r>
        <w:rPr>
          <w:b/>
          <w:lang w:val="uk-UA"/>
        </w:rPr>
        <w:t>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354671-26/З-14</w:t>
            </w:r>
            <w:r>
              <w:rPr>
                <w:b/>
              </w:rPr>
              <w:t>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ЕЛІГАРД 7,5 мг, ЕЛІГАРД 22,5 мг, ЕЛІГАРД 45 мг, </w:t>
            </w:r>
            <w:r>
              <w:rPr>
                <w:b/>
              </w:rPr>
              <w:t>Порошок для приготування розчину для підшкірних ін'єкцій по 7,5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</w:t>
            </w:r>
            <w:r>
              <w:rPr>
                <w:b/>
              </w:rPr>
              <w:t>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>Порошок для приготування розчину для підшкірних ін'єкцій по 22,5 мг; комплект містить 1 лоток та стерильну голку. Лоток містить пакетик з вол</w:t>
            </w:r>
            <w:r>
              <w:rPr>
                <w:b/>
              </w:rPr>
              <w:t>огопоглинаючим агентом та попередньо з'єднану шприцеву систему: попередньо наповнений шприц А з розчинником, попередньо наповнений шприц Б з порошком, фіксуючий з'єднувач для шприців А та Б з кнопкою. Комплект у картонній коробці.</w:t>
            </w:r>
            <w:r>
              <w:rPr>
                <w:b/>
              </w:rPr>
              <w:br/>
              <w:t xml:space="preserve">Порошок для приготування </w:t>
            </w:r>
            <w:r>
              <w:rPr>
                <w:b/>
              </w:rPr>
              <w:t>розчину для підшкірних ін'єкцій по 45 мг; комплект містить 1 лоток та стерильну голку. Лоток містить пакетик з вологопоглинаючим агентом та попередньо з'єднану шприцеву систему: попередньо наповнений шприц А з розчинником, попередньо наповнений шприц Б з п</w:t>
            </w:r>
            <w:r>
              <w:rPr>
                <w:b/>
              </w:rPr>
              <w:t>орошком, фіксуючий з'єднувач для шприців А та Б з кнопкою. Комплект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Рекордаті Індастріа Хіміка е Фармасевтіка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lastRenderedPageBreak/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357024-26/В-148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Епігаба, </w:t>
            </w:r>
            <w:r>
              <w:rPr>
                <w:b/>
              </w:rPr>
              <w:t>капсули тверді по 300 мг; по 10 капсул у блістері; по 2 або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357024-26/В-148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Епігаба, </w:t>
            </w:r>
            <w:r>
              <w:rPr>
                <w:b/>
              </w:rPr>
              <w:t>капсули тверді по 300 мг; по 10 капсул у блістері; по 2 або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357024-26/В-148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Епігаба, </w:t>
            </w:r>
            <w:r>
              <w:rPr>
                <w:b/>
              </w:rPr>
              <w:t>капсули тверді по 300 мг; по 10 капсул у блістері; по 2 або по 10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357285-26/В-96, 357286-26/В-96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Естезифін®, </w:t>
            </w:r>
            <w:r>
              <w:rPr>
                <w:b/>
              </w:rPr>
              <w:t>крем 1 %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357285-26/В-96, 357286-26/В-96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Естезифін®, </w:t>
            </w:r>
            <w:r>
              <w:rPr>
                <w:b/>
              </w:rPr>
              <w:t>крем 1 %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357285-26/В-96, 357286-26/В-96 від 28.04.2026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засобу,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Естезифін®, </w:t>
            </w:r>
            <w:r>
              <w:rPr>
                <w:b/>
              </w:rPr>
              <w:t>крем 1 % по 15 г у тубі;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</w:t>
            </w:r>
            <w:r>
              <w:rPr>
                <w:szCs w:val="20"/>
              </w:rPr>
              <w:t xml:space="preserve">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</w:t>
            </w:r>
            <w:r>
              <w:rPr>
                <w:szCs w:val="20"/>
                <w:lang w:val="ru-RU"/>
              </w:rPr>
              <w:t>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310966-24/З-100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Етол SR, </w:t>
            </w:r>
            <w:r>
              <w:rPr>
                <w:b/>
              </w:rPr>
              <w:t>таблетки пролонгованої дії, по 600 мг; по 10 таблеток у блістері; по 1 блістеру в картонній упаковці; по 14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</w:t>
            </w:r>
            <w:r>
              <w:rPr>
                <w:b/>
              </w:rPr>
              <w:t>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310966-24/З-100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Етол SR, </w:t>
            </w:r>
            <w:r>
              <w:rPr>
                <w:b/>
              </w:rPr>
              <w:t>таблетки пролонгованої дії, по 600 мг; по 10 таблеток у блістері; по 1 блістеру в картонній упаковці; по 14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</w:t>
            </w:r>
            <w:r>
              <w:rPr>
                <w:b/>
              </w:rPr>
              <w:t>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310966-24/З-100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Етол SR, </w:t>
            </w:r>
            <w:r>
              <w:rPr>
                <w:b/>
              </w:rPr>
              <w:t>таблетки пролонгованої дії, по 600 мг; по 10 таблеток у блістері; по 1 блістеру в картонній упаковці; по 14 таблеток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</w:t>
            </w:r>
            <w:r>
              <w:rPr>
                <w:b/>
              </w:rPr>
              <w:t>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310965-24/З-100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Етол Форт, </w:t>
            </w:r>
            <w:r>
              <w:rPr>
                <w:b/>
              </w:rPr>
              <w:t>таблетки, вкриті оболонкою, по 400 мг по 14 таблеток у блістері; по 1 або по 2 блістери в картонній упаковці; по 4 таблетки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</w:t>
            </w:r>
            <w:r>
              <w:rPr>
                <w:b/>
              </w:rPr>
              <w:t xml:space="preserve">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310965-24/З-100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Етол Форт, </w:t>
            </w:r>
            <w:r>
              <w:rPr>
                <w:b/>
              </w:rPr>
              <w:t>таблетки, вкриті оболонкою, по 400 мг по 14 таблеток у блістері; по 1 або по 2 блістери в картонній упаковці; по 4 таблетки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</w:t>
            </w:r>
            <w:r>
              <w:rPr>
                <w:b/>
              </w:rPr>
              <w:t xml:space="preserve">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</w:t>
      </w:r>
      <w:r>
        <w:rPr>
          <w:b/>
          <w:lang w:val="uk-UA"/>
        </w:rPr>
        <w:t>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</w:t>
            </w:r>
            <w:r>
              <w:rPr>
                <w:b/>
              </w:rPr>
              <w:t xml:space="preserve">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310965-24/З-100 від 26.02.2024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Етол Форт, </w:t>
            </w:r>
            <w:r>
              <w:rPr>
                <w:b/>
              </w:rPr>
              <w:t>таблетки, вкриті оболонкою, по 400 мг по 14 таблеток у блістері; по 1 або по 2 блістери в картонній упаковці; по 4 таблетки у блістері;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НОБЕЛ ІЛАЧ САНАЇ ВЕ ТІДЖАРЕТ А.Ш.,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</w:t>
            </w:r>
            <w:r>
              <w:rPr>
                <w:b/>
              </w:rPr>
              <w:t xml:space="preserve">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352692-26/З-117, 360054-26/З-117 від 11.02.2026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Золафрен, </w:t>
            </w:r>
            <w:r>
              <w:rPr>
                <w:b/>
              </w:rPr>
              <w:t>таблетки, вкриті оболонкою, по 5 мг; по 10 мг; по 30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352692-26/З-117, 360054-26/З-117 від 11.02.2026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Золафрен, </w:t>
            </w:r>
            <w:r>
              <w:rPr>
                <w:b/>
              </w:rPr>
              <w:t>таблетки, вкриті оболонкою, по 5 мг; по 10 мг; по 30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352692-26/З-117, 360054-26/З-117 від 11.02.2026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Золафрен, </w:t>
            </w:r>
            <w:r>
              <w:rPr>
                <w:b/>
              </w:rPr>
              <w:t>таблетки, вкриті оболонкою, по 5 мг; по 10 мг; по 30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352692-26/З-117, 360054-26/З-117 </w:t>
            </w:r>
            <w:r>
              <w:rPr>
                <w:b/>
              </w:rPr>
              <w:t>від 11.02.2026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Золафрен, </w:t>
            </w:r>
            <w:r>
              <w:rPr>
                <w:b/>
              </w:rPr>
              <w:t>таблетки, вкриті оболонкою, по 5 мг; по 10 мг; по 30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352692-26/З-117, 360054-26/З-117 від 11.02.2026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Золафрен, </w:t>
            </w:r>
            <w:r>
              <w:rPr>
                <w:b/>
              </w:rPr>
              <w:t>таблетки, вкриті оболонкою, по 5 мг; по 10 мг; по 30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352692-26/З-117, 360054-26/З-117 від 11.02.2026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Золафрен, </w:t>
            </w:r>
            <w:r>
              <w:rPr>
                <w:b/>
              </w:rPr>
              <w:t>таблетки, вкриті оболонкою, по 5 мг; по 10 мг; по 30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336094-25/З-118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Золеум, </w:t>
            </w:r>
            <w:r>
              <w:rPr>
                <w:b/>
              </w:rPr>
              <w:t>розчин для інфузій, 5 мг/100 мл; по 100 мл в контейнері,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336094-25/З-118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Золеум, </w:t>
            </w:r>
            <w:r>
              <w:rPr>
                <w:b/>
              </w:rPr>
              <w:t>розчин для інфузій, 5 мг/100 мл; по 100 мл в контейнері,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336094-25/З-118 від 16.04.2025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Золеум, </w:t>
            </w:r>
            <w:r>
              <w:rPr>
                <w:b/>
              </w:rPr>
              <w:t>розчин для інфузій, 5 мг/100 мл; по 100 мл в контейнері,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356046-26/З-116, 356047-26/З-116, 356049-26/З-116, 356050-26/З-116, 356</w:t>
            </w:r>
            <w:r>
              <w:rPr>
                <w:b/>
              </w:rPr>
              <w:t>051-26/З-116, 356052-26/З-116, 356054-26/З-116, 356055-26/З-116, 356056-26/З-116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Ібуфен® для дітей малина, </w:t>
            </w:r>
            <w:r>
              <w:rPr>
                <w:b/>
              </w:rPr>
              <w:t>суспензія оральна, 100 мг/5 мл по 100 мл у пластиковому (ПЕТ) флаконі з поліетиленовим адаптером; по 1 флакону разом з шприцем-дозатором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356046-26/З-116, 356047-26/З-116, 356049-26/З-116, 356050-26/З-116, 356051-26/З-116, 356052-26/З-116, 356054-26/З-116, 356055-26/З-116, 356056-26/З-116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Ібуфен® для дітей малина, </w:t>
            </w:r>
            <w:r>
              <w:rPr>
                <w:b/>
              </w:rPr>
              <w:t>суспензія оральна, 100 мг/5 мл по 100 мл у пластиковому (ПЕТ) флаконі з поліетиленовим адаптером; по 1 флакону разом з шприцем-дозатором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356046-26/З-116, 356047-26/З-116, 356049-26/З-116, 356050-26/З-116, 356051-26/З-116, 356052-26/З-116, 356054-26/З-116, 356055-26/З-116, 356056-26/З-116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Ібуфен® для дітей малина, </w:t>
            </w:r>
            <w:r>
              <w:rPr>
                <w:b/>
              </w:rPr>
              <w:t>суспензія оральна, 100 мг/5 мл по 100 мл у пластиковому (ПЕТ) флаконі з поліетиленовим адаптером; по 1 флакону разом з шприцем-дозатором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359601-26/З-88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ІКСДЖЕВА®, </w:t>
            </w:r>
            <w:r>
              <w:rPr>
                <w:b/>
              </w:rPr>
              <w:t>розчин для ін'єкцій, 70 мг/мл; по 1,7 мл (70 мг/мл)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359601-26/З-88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ІКСДЖЕВА®, </w:t>
            </w:r>
            <w:r>
              <w:rPr>
                <w:b/>
              </w:rPr>
              <w:t>розчин для ін'єкцій, 70 мг/мл; по 1,7 мл (70 мг/мл)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359601-26/З-88 від 10.06.2026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ІКСДЖЕВА®, </w:t>
            </w:r>
            <w:r>
              <w:rPr>
                <w:b/>
              </w:rPr>
              <w:t>розчин для ін'єкцій, 70 мг/мл; по 1,7 мл (70 мг/мл)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Амджен Європа Б.В., Нiдерланди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358720-26/З-88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Аккорд, </w:t>
            </w:r>
            <w:r>
              <w:rPr>
                <w:b/>
              </w:rPr>
              <w:t>таблетки, вкриті плівковою оболонкою, по 500 мг по 10 таблеток у блістері; по 3, 6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358720-26/З-88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Аккорд, </w:t>
            </w:r>
            <w:r>
              <w:rPr>
                <w:b/>
              </w:rPr>
              <w:t>таблетки, вкриті плівковою оболонкою, по 500 мг по 10 таблеток у блістері; по 3, 6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358720-26/З-88 від 25.05.2026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Аккорд, </w:t>
            </w:r>
            <w:r>
              <w:rPr>
                <w:b/>
              </w:rPr>
              <w:t>таблетки, вкриті плівковою оболонкою, по 500 мг по 10 таблеток у блістері; по 3, 6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354626-26/В-100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Каспофунгін Асіно, </w:t>
            </w:r>
            <w:r>
              <w:rPr>
                <w:b/>
              </w:rPr>
              <w:t>порошок для концентрату для розчину для інфузій, 50 мг; по 50 мг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354626-26/В-100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Каспофунгін Асіно, </w:t>
            </w:r>
            <w:r>
              <w:rPr>
                <w:b/>
              </w:rPr>
              <w:t>порошок для концентрату для розчину для інфузій, 50 мг; по 50 мг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354626-26/В-100 від 18.03.2026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Каспофунгін Асіно, </w:t>
            </w:r>
            <w:r>
              <w:rPr>
                <w:b/>
              </w:rPr>
              <w:t>порошок для концентрату для розчину для інфузій, 50 мг; по 50 мг у флаконі; по 1 флакону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358095-26/З-116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гранули 500 мг; по 1,5 г у саше по 10 або по 30 саше у картонній упаковці; in bulk: № 1800 (1х1800) саше: по 1,5 г гранул у саше; по 1800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358095-26/З-116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гранули 500 мг; по 1,5 г у саше по 10 або по 30 саше у картонній упаковці; in bulk: № 1800 (1х1800) саше: по 1,5 г гранул у саше; по 1800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358095-26/З-116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гранули 500 мг; по 1,5 г у саше по 10 або по 30 саше у картонній упаковці; in bulk: № 1800 (1х1800) саше: по 1,5 г гранул у саше; по 1800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358095-26/З-116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гранули 500 мг; по 1,5 г у саше по 10 або по 30 саше у картонній упаковці; in bulk: № 1800 (1х1800) саше: по 1,5 г гранул у саше; по 1800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358095-26/З-116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гранули 500 мг; по 1,5 г у саше по 10 або по 30 саше у картонній упаковці; in bulk: № 1800 (1х1800) саше: по 1,5 г гранул у саше; по 1800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358095-26/З-116 від 13.05.2026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Кваніл, </w:t>
            </w:r>
            <w:r>
              <w:rPr>
                <w:b/>
              </w:rPr>
              <w:t>гранули 500 мг; по 1,5 г у саше по 10 або по 30 саше у картонній упаковці; in bulk: № 1800 (1х1800) саше: по 1,5 г гранул у саше; по 1800 саше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процед</w:t>
            </w:r>
            <w:r>
              <w:rPr>
                <w:b/>
              </w:rPr>
              <w:t xml:space="preserve">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358981-26/З-123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Кетонал®, </w:t>
            </w:r>
            <w:r>
              <w:rPr>
                <w:b/>
              </w:rPr>
              <w:t>крем 5%; по 30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358981-26/З-123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Кетонал®, </w:t>
            </w:r>
            <w:r>
              <w:rPr>
                <w:b/>
              </w:rPr>
              <w:t>крем 5%; по 30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358981-26/З-123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Кетонал®, </w:t>
            </w:r>
            <w:r>
              <w:rPr>
                <w:b/>
              </w:rPr>
              <w:t>крем 5%; по 30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358978-26/З-123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Кетонал®, </w:t>
            </w:r>
            <w:r>
              <w:rPr>
                <w:b/>
              </w:rPr>
              <w:t>гель 2,5 %;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358978-26/З-123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Кетонал®, </w:t>
            </w:r>
            <w:r>
              <w:rPr>
                <w:b/>
              </w:rPr>
              <w:t>гель 2,5 %;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358978-26/З-123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Кетонал®, </w:t>
            </w:r>
            <w:r>
              <w:rPr>
                <w:b/>
              </w:rPr>
              <w:t>гель 2,5 %; по 50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361777-26/В-97 від 20.07.2026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Кінського каштану насіння екстракт сухий стандартизований,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361777-26/В-97 від 20.07.2026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Кінського каштану насіння екстракт сухий стандартизований,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361777-26/В-97 від 20.07.2026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Кінського каштану насіння екстракт сухий стандартизований, </w:t>
            </w:r>
            <w:r>
              <w:rPr>
                <w:b/>
              </w:rPr>
              <w:t>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</w:t>
            </w:r>
            <w:r>
              <w:rPr>
                <w:b/>
              </w:rPr>
              <w:t>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348852-25/З-61, 348853-25/З-61, 348854-25/З-61, 348855-25/З-61, 348856-25/З-61, 348858-25/З-61, 348859-25/З-61, 348860-25/З-61, 3488</w:t>
            </w:r>
            <w:r>
              <w:rPr>
                <w:b/>
              </w:rPr>
              <w:t>61-25/З-61, 348862-25/З-61, 348863-25/З-61, 348864-25/З-61, 348865-25/З-61, 348866-25/З-61, 348867-25/З-61, 348868-25/З-61, 348869-25/З-61, 348870-25/З-61, 348871-25/З-61, 348872-25/З-61, 348873-25/З-61, 348874-25/З-61, 348875-25/З-61, 348876-25/З-61, 3488</w:t>
            </w:r>
            <w:r>
              <w:rPr>
                <w:b/>
              </w:rPr>
              <w:t>77-25/З-61, 348878-25/З-61, 348879-25/З-61, 348880-25/З-61, 348881-25/З-61, 348882-25/З-61, 348883-25/З-61, 348884-25/З-61, 348885-25/З-61, 348886-25/З-61, 348887-25/З-61, 348888-25/З-61, 348889-25/З-61, 348890-25/З-61, 348891-25/З-61, 348892-25/З-61 від 2</w:t>
            </w:r>
            <w:r>
              <w:rPr>
                <w:b/>
              </w:rPr>
              <w:t>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Клімадинон®, </w:t>
            </w:r>
            <w:r>
              <w:rPr>
                <w:b/>
              </w:rPr>
              <w:t>краплі оральні по 50 мл у флаконі з дозуючим крапельним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348852-25/З-61, 348853-25/З-61, 348854-25/З-61, 348855-25/З-61, 348856-25/З-61, 348858-25/З-61, 348859-25/З-61, 348860-25/З-61, 348861-25/З-61, 348862-25/З-61, 348863-25/З-61, 348864-25/З-61, 348865-25/З-61, 348866-25/З-61</w:t>
            </w:r>
            <w:r>
              <w:rPr>
                <w:b/>
              </w:rPr>
              <w:t>, 348867-25/З-61, 348868-25/З-61, 348869-25/З-61, 348870-25/З-61, 348871-25/З-61, 348872-25/З-61, 348873-25/З-61, 348874-25/З-61, 348875-25/З-61, 348876-25/З-61, 348877-25/З-61, 348878-25/З-61, 348879-25/З-61, 348880-25/З-61, 348881-25/З-61, 348882-25/З-61</w:t>
            </w:r>
            <w:r>
              <w:rPr>
                <w:b/>
              </w:rPr>
              <w:t>, 348883-25/З-61, 348884-25/З-61, 348885-25/З-61, 348886-25/З-61, 348887-25/З-61, 348888-25/З-61, 348889-25/З-61, 348890-25/З-61, 348891-25/З-61, 348892-25/З-61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Клімадинон®, </w:t>
            </w:r>
            <w:r>
              <w:rPr>
                <w:b/>
              </w:rPr>
              <w:t>краплі оральні по 50 мл у флаконі з дозуючим крапельним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348852-25/З-61, 348853-25/З-61, 348</w:t>
            </w:r>
            <w:r>
              <w:rPr>
                <w:b/>
              </w:rPr>
              <w:t>854-25/З-61, 348855-25/З-61, 348856-25/З-61, 348858-25/З-61, 348859-25/З-61, 348860-25/З-61, 348861-25/З-61, 348862-25/З-61, 348863-25/З-61, 348864-25/З-61, 348865-25/З-61, 348866-25/З-61, 348867-25/З-61, 348868-25/З-61, 348869-25/З-61, 348870-25/З-61, 348</w:t>
            </w:r>
            <w:r>
              <w:rPr>
                <w:b/>
              </w:rPr>
              <w:t>871-25/З-61, 348872-25/З-61, 348873-25/З-61, 348874-25/З-61, 348875-25/З-61, 348876-25/З-61, 348877-25/З-61, 348878-25/З-61, 348879-25/З-61, 348880-25/З-61, 348881-25/З-61, 348882-25/З-61, 348883-25/З-61, 348884-25/З-61, 348885-25/З-61, 348886-25/З-61, 348</w:t>
            </w:r>
            <w:r>
              <w:rPr>
                <w:b/>
              </w:rPr>
              <w:t>887-25/З-61, 348888-25/З-61, 348889-25/З-61, 348890-25/З-61, 348891-25/З-61, 348892-25/З-61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Клімадинон®, </w:t>
            </w:r>
            <w:r>
              <w:rPr>
                <w:b/>
              </w:rPr>
              <w:t>краплі оральні по 50 мл у флаконі з дозуючим крапельним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</w:t>
            </w:r>
            <w:r>
              <w:rPr>
                <w:b/>
              </w:rPr>
              <w:t>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348852-25/З-61, 348853-25/З-61, 3</w:t>
            </w:r>
            <w:r>
              <w:rPr>
                <w:b/>
              </w:rPr>
              <w:t>48854-25/З-61, 348855-25/З-61, 348856-25/З-61, 348858-25/З-61, 348859-25/З-61, 348860-25/З-61, 348861-25/З-61, 348862-25/З-61, 348863-25/З-61, 348864-25/З-61, 348865-25/З-61, 348866-25/З-61, 348867-25/З-61, 348868-25/З-61, 348869-25/З-61, 348870-25/З-61, 3</w:t>
            </w:r>
            <w:r>
              <w:rPr>
                <w:b/>
              </w:rPr>
              <w:t>48871-25/З-61, 348872-25/З-61, 348873-25/З-61, 348874-25/З-61, 348875-25/З-61, 348876-25/З-61, 348877-25/З-61, 348878-25/З-61, 348879-25/З-61, 348880-25/З-61, 348881-25/З-61, 348882-25/З-61, 348883-25/З-61, 348884-25/З-61, 348885-25/З-61, 348886-25/З-61, 3</w:t>
            </w:r>
            <w:r>
              <w:rPr>
                <w:b/>
              </w:rPr>
              <w:t>48887-25/З-61, 348888-25/З-61, 348889-25/З-61, 348890-25/З-61, 348891-25/З-61, 348892-25/З-61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Клімадинон®, </w:t>
            </w:r>
            <w:r>
              <w:rPr>
                <w:b/>
              </w:rPr>
              <w:t>краплі оральні по 50 мл у флаконі з дозуючим крапельним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 н</w:t>
            </w:r>
            <w:r>
              <w:rPr>
                <w:b/>
              </w:rPr>
              <w:t>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348852-25/З-61, 348853-25/З-61, 348854-25/З-61, 348855-25/З-61, 348856-25/З-61, 348858-25/З-</w:t>
            </w:r>
            <w:r>
              <w:rPr>
                <w:b/>
              </w:rPr>
              <w:t>61, 348859-25/З-61, 348860-25/З-61, 348861-25/З-61, 348862-25/З-61, 348863-25/З-61, 348864-25/З-61, 348865-25/З-61, 348866-25/З-61, 348867-25/З-61, 348868-25/З-61, 348869-25/З-61, 348870-25/З-61, 348871-25/З-61, 348872-25/З-61, 348873-25/З-61, 348874-25/З-</w:t>
            </w:r>
            <w:r>
              <w:rPr>
                <w:b/>
              </w:rPr>
              <w:t>61, 348875-25/З-61, 348876-25/З-61, 348877-25/З-61, 348878-25/З-61, 348879-25/З-61, 348880-25/З-61, 348881-25/З-61, 348882-25/З-61, 348883-25/З-61, 348884-25/З-61, 348885-25/З-61, 348886-25/З-61, 348887-25/З-61, 348888-25/З-61, 348889-25/З-61, 348890-25/З-</w:t>
            </w:r>
            <w:r>
              <w:rPr>
                <w:b/>
              </w:rPr>
              <w:t>61, 348891-25/З-61, 348892-25/З-61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Клімадинон®, </w:t>
            </w:r>
            <w:r>
              <w:rPr>
                <w:b/>
              </w:rPr>
              <w:t>краплі оральні по 50 мл у флаконі з дозуючим крапельним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348852-25/З-61, 348853-25/З-61, 348854-25/З-61, 348855-25/З-61, 348856-25/З-61, 348858-25/З-61, 348859-25/З-61, 348860-25/З-61, 348861-25/З-61</w:t>
            </w:r>
            <w:r>
              <w:rPr>
                <w:b/>
              </w:rPr>
              <w:t>, 348862-25/З-61, 348863-25/З-61, 348864-25/З-61, 348865-25/З-61, 348866-25/З-61, 348867-25/З-61, 348868-25/З-61, 348869-25/З-61, 348870-25/З-61, 348871-25/З-61, 348872-25/З-61, 348873-25/З-61, 348874-25/З-61, 348875-25/З-61, 348876-25/З-61, 348877-25/З-61</w:t>
            </w:r>
            <w:r>
              <w:rPr>
                <w:b/>
              </w:rPr>
              <w:t>, 348878-25/З-61, 348879-25/З-61, 348880-25/З-61, 348881-25/З-61, 348882-25/З-61, 348883-25/З-61, 348884-25/З-61, 348885-25/З-61, 348886-25/З-61, 348887-25/З-61, 348888-25/З-61, 348889-25/З-61, 348890-25/З-61, 348891-25/З-61, 348892-25/З-61 від 27.11.2025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Клімадинон®, </w:t>
            </w:r>
            <w:r>
              <w:rPr>
                <w:b/>
              </w:rPr>
              <w:t>краплі оральні по 50 мл у флаконі з дозуючим крапельним пристроєм;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 (відмова)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355466-26/В-28, 355467-26/В-28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Кловаск, </w:t>
            </w:r>
            <w:r>
              <w:rPr>
                <w:b/>
              </w:rPr>
              <w:t>капсули тверді, по 75 мг/75 мг по 7 капсул у блістері; по 4 або 8 блістерів у пачці з картону; по 28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355466-26/В-28, 355467-26/В-28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Кловаск, </w:t>
            </w:r>
            <w:r>
              <w:rPr>
                <w:b/>
              </w:rPr>
              <w:t>капсули тверді, по 75 мг/75 мг по 7 капсул у блістері; по 4 або 8 блістерів у пачці з картону; по 28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355466-26/В-28, 355467-26/В-28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Кловаск, </w:t>
            </w:r>
            <w:r>
              <w:rPr>
                <w:b/>
              </w:rPr>
              <w:t>капсули тверді, по 75 мг/75 мг по 7 капсул у блістері; по 4 або 8 блістерів у пачці з картону; по 28 капсул у банці;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351279-26/З-130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КОНТРОЛОК®, </w:t>
            </w:r>
            <w:r>
              <w:rPr>
                <w:b/>
              </w:rPr>
              <w:t>порошок для розчину для ін’єкцій по 40 мг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351279-26/З-130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КОНТРОЛОК®, </w:t>
            </w:r>
            <w:r>
              <w:rPr>
                <w:b/>
              </w:rPr>
              <w:t>порошок для розчину для ін’єкцій по 40 мг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351279-26/З-130 від 07.01.2026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КОНТРОЛОК®, </w:t>
            </w:r>
            <w:r>
              <w:rPr>
                <w:b/>
              </w:rPr>
              <w:t>порошок для розчину для ін’єкцій по 40 мг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Такеда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360400-26/В-153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Кромофарм®, </w:t>
            </w:r>
            <w:r>
              <w:rPr>
                <w:b/>
              </w:rPr>
              <w:t>краплі очні 2 %, по 10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360400-26/В-153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Кромофарм®, </w:t>
            </w:r>
            <w:r>
              <w:rPr>
                <w:b/>
              </w:rPr>
              <w:t>краплі очні 2 %, по 10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360400-26/В-153 від 23.06.2026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Кромофарм®, </w:t>
            </w:r>
            <w:r>
              <w:rPr>
                <w:b/>
              </w:rPr>
              <w:t>краплі очні 2 %, по 10 мл у флаконі;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</w:t>
            </w:r>
            <w:r>
              <w:rPr>
                <w:szCs w:val="20"/>
                <w:lang w:val="ru-RU"/>
              </w:rPr>
              <w:t>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357199-26/З-149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мг; по 150 мг;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357199-26/З-149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мг; по 150 мг;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</w:t>
      </w:r>
      <w:r>
        <w:rPr>
          <w:b/>
          <w:lang w:val="uk-UA"/>
        </w:rPr>
        <w:t>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форма, </w:t>
            </w:r>
            <w:r>
              <w:rPr>
                <w:b/>
              </w:rPr>
              <w:t>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357199-26/З-149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мг; по 150 мг;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357199-26/З-149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мг; по 150 мг;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357199-26/З-149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мг; по 150 мг;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357199-26/З-149 від 27.04.2026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КСОЛАР, </w:t>
            </w:r>
            <w:r>
              <w:rPr>
                <w:b/>
              </w:rPr>
              <w:t>порошок для розчину для ін`єкцій по 75 мг; по 150 мг; 1 флакон з порошком у комплекті з розчинником (вода для ін’єкцій) по 2 мл в ампулах №1 в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342954-25/З-148, 342955-25/З-148,</w:t>
            </w:r>
            <w:r>
              <w:rPr>
                <w:b/>
              </w:rPr>
              <w:t xml:space="preserve"> 342956-25/З-148, 342960-25/З-148, 356217-26/З-148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Ламал®, </w:t>
            </w:r>
            <w:r>
              <w:rPr>
                <w:b/>
              </w:rPr>
              <w:t>таблетки по 25 мг, 50 мг, по 10 таблеток у блістері, по 3 блістери у пачці з картону; по 100 мг, 200 мг, по 15 таблеток у блістері,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</w:t>
            </w:r>
            <w:r>
              <w:rPr>
                <w:b/>
              </w:rPr>
              <w:t>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342954-25/З-148, 342955-25/З-148, 342956-25/З-148, 342960-25/З-148, 356217-26/З-148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Ламал®, </w:t>
            </w:r>
            <w:r>
              <w:rPr>
                <w:b/>
              </w:rPr>
              <w:t>таблетки по 25 мг, 50 мг, по 10 таблеток у блістері, по 3 блістери у пачці з картону; по 100 мг, 200 мг, по 15 таблеток у блістері,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</w:t>
            </w:r>
            <w:r>
              <w:rPr>
                <w:b/>
              </w:rPr>
              <w:t>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342954-25/З-148, 342955-25/З-148, 342956-25/З-148, 342960-25/З-148, 356217-26/З-148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Ламал®, </w:t>
            </w:r>
            <w:r>
              <w:rPr>
                <w:b/>
              </w:rPr>
              <w:t>таблетки по 25 мг, 50 мг, по 10 таблеток у блістері, по 3 блістери у пачці з картону; по 100 мг, 200 мг, по 15 таблеток у блістері,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</w:t>
            </w:r>
            <w:r>
              <w:rPr>
                <w:b/>
              </w:rPr>
              <w:t>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342954-25/З-148, 342955-25/З-148, 342956-25/З-148, 342960-25/З-148, 356217-26/З-148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Ламал®, </w:t>
            </w:r>
            <w:r>
              <w:rPr>
                <w:b/>
              </w:rPr>
              <w:t>таблетки по 25 мг, 50 мг, по 10 таблеток у блістері, по 3 блістери у пачці з картону; по 100 мг, 200 мг, по 15 таблеток у блістері,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</w:t>
            </w:r>
            <w:r>
              <w:rPr>
                <w:b/>
              </w:rPr>
              <w:t>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342954-25/З-148, 342955-25/З-148, 342956-25/З-148, 342960-25/З-148, 356217-26/З-148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Ламал®, </w:t>
            </w:r>
            <w:r>
              <w:rPr>
                <w:b/>
              </w:rPr>
              <w:t>таблетки по 25 мг, 50 мг, по 10 таблеток у блістері, по 3 блістери у пачці з картону; по 100 мг, 200 мг, по 15 таблеток у блістері,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</w:t>
            </w:r>
            <w:r>
              <w:rPr>
                <w:b/>
              </w:rPr>
              <w:t>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342954-25/З-148, 342955-25/З-148, 342956-25/З-148, 342960-25/З-148, 356217-26/З-148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Ламал®, </w:t>
            </w:r>
            <w:r>
              <w:rPr>
                <w:b/>
              </w:rPr>
              <w:t>таблетки по 25 мг, 50 мг, по 10 таблеток у блістері, по 3 блістери у пачці з картону; по 100 мг, 200 мг, по 15 таблеток у блістері,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</w:t>
            </w:r>
            <w:r>
              <w:rPr>
                <w:b/>
              </w:rPr>
              <w:t>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342954-25/З-148, 342955-25/З-148, 342956-25/З-148, 342960-25/З-148, 356217-26/З-148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Ламал®, </w:t>
            </w:r>
            <w:r>
              <w:rPr>
                <w:b/>
              </w:rPr>
              <w:t>таблетки по 25 мг, 50 мг, по 10 таблеток у блістері, по 3 блістери у пачці з картону; по 100 мг, 200 мг, по 15 таблеток у блістері,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</w:t>
            </w:r>
            <w:r>
              <w:rPr>
                <w:b/>
              </w:rPr>
              <w:t>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342954-25/З-148, 342955-25/З-148, 342956-25/З-148, 342960-25/З-148, 356217-26/З-148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Ламал®, </w:t>
            </w:r>
            <w:r>
              <w:rPr>
                <w:b/>
              </w:rPr>
              <w:t>таблетки по 25 мг, 50 мг, по 10 таблеток у блістері, по 3 блістери у пачці з картону; по 100 мг, 200 мг, по 15 таблеток у блістері,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</w:t>
            </w:r>
            <w:r>
              <w:rPr>
                <w:b/>
              </w:rPr>
              <w:t>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342954-25/З-148, 342955-25/З-148, 342956-25/З-148, 342960-25/З-148, 356217-26/З-148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Ламал®, </w:t>
            </w:r>
            <w:r>
              <w:rPr>
                <w:b/>
              </w:rPr>
              <w:t>таблетки по 25 мг, 50 мг, по 10 таблеток у блістері, по 3 блістери у пачці з картону; по 100 мг, 200 мг, по 15 таблеток у блістері,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</w:t>
            </w:r>
            <w:r>
              <w:rPr>
                <w:b/>
              </w:rPr>
              <w:t>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342954-25/З-148, 342955-25/З-148, 342956-25/З-148, 342960-25/З-148, 356217-26/З-148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Ламал®, </w:t>
            </w:r>
            <w:r>
              <w:rPr>
                <w:b/>
              </w:rPr>
              <w:t>таблетки по 25 мг, 50 мг, по 10 таблеток у блістері, по 3 блістери у пачці з картону; по 100 мг, 200 мг, по 15 таблеток у блістері,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</w:t>
            </w:r>
            <w:r>
              <w:rPr>
                <w:b/>
              </w:rPr>
              <w:t>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342954-25/З-148, 342955-25/З-148, 342956-25/З-148, 342960-25/З-148, 356217-26/З-148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Ламал®, </w:t>
            </w:r>
            <w:r>
              <w:rPr>
                <w:b/>
              </w:rPr>
              <w:t>таблетки по 25 мг, 50 мг, по 10 таблеток у блістері, по 3 блістери у пачці з картону; по 100 мг, 200 мг, по 15 таблеток у блістері,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</w:t>
            </w:r>
            <w:r>
              <w:rPr>
                <w:b/>
              </w:rPr>
              <w:t>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342954-25/З-148, 342955-25/З-148, 342956-25/З-148, 342960-25/З-148, 356217-26/З-148 від 15.08.2025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Ламал®, </w:t>
            </w:r>
            <w:r>
              <w:rPr>
                <w:b/>
              </w:rPr>
              <w:t>таблетки по 25 мг, 50 мг, по 10 таблеток у блістері, по 3 блістери у пачці з картону; по 100 мг, 200 мг, по 15 таблеток у блістері,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АЛКАЛОЇД АД Скоп'є, Республіка Північна Македонія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</w:t>
            </w:r>
            <w:r>
              <w:rPr>
                <w:b/>
              </w:rPr>
              <w:t>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348271-25/В-45, 353817-26/В-45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Ламівудин, </w:t>
            </w:r>
            <w:r>
              <w:rPr>
                <w:b/>
              </w:rPr>
              <w:t>розчин оральний, 10 мг/мл, по 240 мл у банці; по 1 банці разом з шприцом місткістю 10 мл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348271-25/В-45, 353817-26/В-45 від 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Ламівудин, </w:t>
            </w:r>
            <w:r>
              <w:rPr>
                <w:b/>
              </w:rPr>
              <w:t>розчин оральний, 10 мг/мл, по 240 мл у банці; по 1 банці разом з шприцом місткістю 10 мл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348271-25/В-45, 353817-26/В-45 від </w:t>
            </w:r>
            <w:r>
              <w:rPr>
                <w:b/>
              </w:rPr>
              <w:t>18.11.2025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Ламівудин, </w:t>
            </w:r>
            <w:r>
              <w:rPr>
                <w:b/>
              </w:rPr>
              <w:t>розчин оральний, 10 мг/мл, по 240 мл у банці; по 1 банці разом з шприцом місткістю 10 мл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"Технолог",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357040-26/В-120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розчин для ін'єкцій, 20 мг/мл</w:t>
            </w:r>
            <w:r>
              <w:rPr>
                <w:b/>
              </w:rPr>
              <w:br/>
              <w:t xml:space="preserve">по 2 мл в ампулі; по 10 ампул у картонній пачці з перегородками; </w:t>
            </w:r>
            <w:r>
              <w:rPr>
                <w:b/>
              </w:rPr>
              <w:br/>
            </w:r>
            <w:r>
              <w:rPr>
                <w:b/>
              </w:rPr>
              <w:t>по 2 мл в ампулі; по 5 ампул в однобічному блістері; по 2 блістери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357040-26/В-120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розчин для ін'єкцій, 20 мг/мл</w:t>
            </w:r>
            <w:r>
              <w:rPr>
                <w:b/>
              </w:rPr>
              <w:br/>
              <w:t xml:space="preserve">по 2 мл в ампулі; по 10 ампул у картонній пачці з перегородками; </w:t>
            </w:r>
            <w:r>
              <w:rPr>
                <w:b/>
              </w:rPr>
              <w:br/>
              <w:t>по 2 мл в ампулі; по 5 ампул в однобічному блістері; по 2 блістери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357040-26/В-120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Лідокаїн, </w:t>
            </w:r>
            <w:r>
              <w:rPr>
                <w:b/>
              </w:rPr>
              <w:t>розчин для ін'єкцій, 20 мг/мл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 мл в ампулі; по 10 ампул у картонній пачці з перегородками; </w:t>
            </w:r>
            <w:r>
              <w:rPr>
                <w:b/>
              </w:rPr>
              <w:br/>
              <w:t>по 2 мл в ампулі; по 5 ампул в однобічному блістері; по 2 блістери у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</w:t>
            </w:r>
            <w:r>
              <w:rPr>
                <w:b/>
              </w:rPr>
              <w:t>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355926-26/З-61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Лізомак 600, </w:t>
            </w:r>
            <w:r>
              <w:rPr>
                <w:b/>
              </w:rPr>
              <w:t>таблетки, вкриті плівковою оболонкою по 600 мг, по 10 таблеток у блістері, по 1 або 2, або 6, або по 10 блістерів у картонній упаковці.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355926-26/З-61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Лізомак 600, </w:t>
            </w:r>
            <w:r>
              <w:rPr>
                <w:b/>
              </w:rPr>
              <w:t>таблетки, вкриті плівковою оболонкою по 600 мг, по 10 таблеток у блістері, по 1 або 2, або 6, або по 10 блістерів у картонній упаковці.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355926-26/З-61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Лізомак 600, </w:t>
            </w:r>
            <w:r>
              <w:rPr>
                <w:b/>
              </w:rPr>
              <w:t>таблетки, вкриті плівковою оболонкою по 600 мг, по 10 таблеток у блістері, по 1 або 2, або 6, або по 10 блістерів у картонній упаковці.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348545-25/З-117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Ліпотіон, </w:t>
            </w:r>
            <w:r>
              <w:rPr>
                <w:b/>
              </w:rPr>
              <w:t>розчин для ін'єкцій, 600 мг/50 мл; по 50 мл у флаконі; по 1 флакону в світлозахисному футлярі; по 1 світлозахисному 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348545-25/З-117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Ліпотіон, </w:t>
            </w:r>
            <w:r>
              <w:rPr>
                <w:b/>
              </w:rPr>
              <w:t>розчин для ін'єкцій, 600 мг/50 мл; по 50 мл у флаконі; по 1 флакону в світлозахисному футлярі; по 1 світлозахисному 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</w:t>
            </w:r>
            <w:r>
              <w:rPr>
                <w:b/>
                <w:noProof/>
              </w:rPr>
              <w:t>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348545-25/З-117 від 24.11.2025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Ліпотіон, </w:t>
            </w:r>
            <w:r>
              <w:rPr>
                <w:b/>
              </w:rPr>
              <w:t>розчин для ін'єкцій, 600 мг/50 мл; по 50 мл у флаконі; по 1 флакону в світлозахисному футлярі; по 1 світлозахисному футляру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</w:t>
            </w:r>
            <w:r>
              <w:rPr>
                <w:noProof/>
                <w:lang w:val="ru-RU"/>
              </w:rPr>
              <w:t>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317571-24/З-82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Ломустин Медак, </w:t>
            </w:r>
            <w:r>
              <w:rPr>
                <w:b/>
              </w:rPr>
              <w:t>капсули по 40 мг; по 20 капсул у контейнері;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317571-24/З-82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Ломустин Медак, </w:t>
            </w:r>
            <w:r>
              <w:rPr>
                <w:b/>
              </w:rPr>
              <w:t>капсули по 40 мг; по 20 капсул у контейнері;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317571-24/З-82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Ломустин Медак, </w:t>
            </w:r>
            <w:r>
              <w:rPr>
                <w:b/>
              </w:rPr>
              <w:t>капсули по 40 мг; по 20 капсул у контейнері; по 1 контейнеру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Медак Гезельшафт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355223-26/В-28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Лоринден® А, </w:t>
            </w:r>
            <w:r>
              <w:rPr>
                <w:b/>
              </w:rPr>
              <w:t>мазь по 15 г в тубі; по 1 тубі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355223-26/В-28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Лоринден® А, </w:t>
            </w:r>
            <w:r>
              <w:rPr>
                <w:b/>
              </w:rPr>
              <w:t>мазь по 15 г в тубі; по 1 тубі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355223-26/В-28 від 25.03.2026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Лоринден® А, </w:t>
            </w:r>
            <w:r>
              <w:rPr>
                <w:b/>
              </w:rPr>
              <w:t>мазь по 15 г в тубі; по 1 тубі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"Бауш Хелс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335314-25/В-137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Лорноксикам, </w:t>
            </w:r>
            <w:r>
              <w:rPr>
                <w:b/>
              </w:rPr>
              <w:t>порошок для розчину для ін'єкцій по 8 мг</w:t>
            </w:r>
            <w:r>
              <w:rPr>
                <w:b/>
              </w:rPr>
              <w:br/>
              <w:t>у флаконах; по 5 флаконів у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"КОРПОРАЦІЯ "ЗДОРОВ`Я", </w:t>
            </w:r>
            <w:r>
              <w:rPr>
                <w:b/>
              </w:rPr>
              <w:t>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335314-25/В-137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Лорноксикам, </w:t>
            </w:r>
            <w:r>
              <w:rPr>
                <w:b/>
              </w:rPr>
              <w:t>порошок для розчину для ін'єкцій по 8 мг</w:t>
            </w:r>
            <w:r>
              <w:rPr>
                <w:b/>
              </w:rPr>
              <w:br/>
            </w:r>
            <w:r>
              <w:rPr>
                <w:b/>
              </w:rPr>
              <w:t>у флаконах; по 5 флаконів у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335314-25/В-137 від 02.04.2025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Лорноксикам, </w:t>
            </w:r>
            <w:r>
              <w:rPr>
                <w:b/>
              </w:rPr>
              <w:t>порошок для розчину для ін'єкцій по 8 мг</w:t>
            </w:r>
            <w:r>
              <w:rPr>
                <w:b/>
              </w:rPr>
              <w:br/>
            </w:r>
            <w:r>
              <w:rPr>
                <w:b/>
              </w:rPr>
              <w:t>у флаконах; по 5 флаконів у контурній чарунковій упаковці; по 1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355182-26/З-60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Мебсін Ретард®, </w:t>
            </w:r>
            <w:r>
              <w:rPr>
                <w:b/>
              </w:rPr>
              <w:t>капсули по 200 мг по 10 капсул у блістері; по 3 блістери у пачці з картону</w:t>
            </w:r>
            <w:r>
              <w:rPr>
                <w:b/>
              </w:rPr>
              <w:br/>
              <w:t>in bulk: по 1000 капсул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355182-26/З-60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Мебсін Ретард®, </w:t>
            </w:r>
            <w:r>
              <w:rPr>
                <w:b/>
              </w:rPr>
              <w:t>капсули по 200 мг по 10 капсул у блістері; по 3 блістери у пачці з картону</w:t>
            </w:r>
            <w:r>
              <w:rPr>
                <w:b/>
              </w:rPr>
              <w:br/>
              <w:t>in bulk: по 1000 капсул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355182-26/З-60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Мебсін Ретард®, </w:t>
            </w:r>
            <w:r>
              <w:rPr>
                <w:b/>
              </w:rPr>
              <w:t>капсули по 200 мг по 10 капсул у блістері; по 3 блістери у пачці з картону</w:t>
            </w:r>
            <w:r>
              <w:rPr>
                <w:b/>
              </w:rPr>
              <w:br/>
              <w:t>in bulk: по 1000 капсул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355182-26/З-60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Мебсін Ретард®, </w:t>
            </w:r>
            <w:r>
              <w:rPr>
                <w:b/>
              </w:rPr>
              <w:t>капсули по 200 мг по 10 капсул у блістері; по 3 блістери у пачці з картону</w:t>
            </w:r>
            <w:r>
              <w:rPr>
                <w:b/>
              </w:rPr>
              <w:br/>
              <w:t>in bulk: по 1000 капсул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355182-26/З-60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Мебсін Ретард®, </w:t>
            </w:r>
            <w:r>
              <w:rPr>
                <w:b/>
              </w:rPr>
              <w:t>капсули по 200 мг по 10 капсул у блістері; по 3 блістери у пачці з картону</w:t>
            </w:r>
            <w:r>
              <w:rPr>
                <w:b/>
              </w:rPr>
              <w:br/>
              <w:t>in bulk: по 1000 капсул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355182-26/З-60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Мебсін Ретард®, </w:t>
            </w:r>
            <w:r>
              <w:rPr>
                <w:b/>
              </w:rPr>
              <w:t>капсули по 200 мг по 10 капсул у блістері; по 3 блістери у пачці з картону</w:t>
            </w:r>
            <w:r>
              <w:rPr>
                <w:b/>
              </w:rPr>
              <w:br/>
              <w:t>in bulk: по 1000 капсул у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354919-26/З-144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Медаксон, </w:t>
            </w:r>
            <w:r>
              <w:rPr>
                <w:b/>
              </w:rPr>
              <w:t>порошок для розчину для ін’єкцій по 1 г aбо по 2 г; 10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354919-26/З-144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Медаксон, </w:t>
            </w:r>
            <w:r>
              <w:rPr>
                <w:b/>
              </w:rPr>
              <w:t>порошок для розчину для ін’єкцій по 1 г aбо по 2 г; 10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354919-26/З-144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Медаксон, </w:t>
            </w:r>
            <w:r>
              <w:rPr>
                <w:b/>
              </w:rPr>
              <w:t>порошок для розчину для ін’єкцій по 1 г aбо по 2 г; 10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354919-26/З-144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Медаксон, </w:t>
            </w:r>
            <w:r>
              <w:rPr>
                <w:b/>
              </w:rPr>
              <w:t>порошок для розчину для ін’єкцій по 1 г aбо по 2 г; 10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354919-26/З-144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Медаксон, </w:t>
            </w:r>
            <w:r>
              <w:rPr>
                <w:b/>
              </w:rPr>
              <w:t>порошок для розчину для ін’єкцій по 1 г aбо по 2 г; 10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354919-26/З-144 від 20.03.2026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Медаксон, </w:t>
            </w:r>
            <w:r>
              <w:rPr>
                <w:b/>
              </w:rPr>
              <w:t>порошок для розчину для ін’єкцій по 1 г aбо по 2 г; 10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353365-26/З-148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>порошок для розчину для ін’єкцій або інфузій, 1 г/0,2 г; 10 флаконів з порошком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353365-26/З-148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>порошок для розчину для ін’єкцій або інфузій, 1 г/0,2 г; 10 флаконів з порошком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353365-26/З-148 від 20.02.2026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Медоклав, </w:t>
            </w:r>
            <w:r>
              <w:rPr>
                <w:b/>
              </w:rPr>
              <w:t>порошок для розчину для ін’єкцій або інфузій, 1 г/0,2 г; 10 флаконів з порошком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353708-26/З-146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Медопенем, </w:t>
            </w:r>
            <w:r>
              <w:rPr>
                <w:b/>
              </w:rPr>
              <w:t>порошок для розчину для ін'єкцій або інфузій по 1 г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353708-26/З-146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Медопенем, </w:t>
            </w:r>
            <w:r>
              <w:rPr>
                <w:b/>
              </w:rPr>
              <w:t>порошок для розчину для ін'єкцій або інфузій по 1 г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353708-26/З-146 від 27.02.2026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Медопенем, </w:t>
            </w:r>
            <w:r>
              <w:rPr>
                <w:b/>
              </w:rPr>
              <w:t>порошок для розчину для ін'єкцій або інфузій по 1 г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Медокемі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</w:t>
            </w:r>
            <w:r>
              <w:rPr>
                <w:b/>
              </w:rPr>
              <w:t>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356977-26/В-120, 356978-26/В-120 </w:t>
            </w:r>
            <w:r>
              <w:rPr>
                <w:b/>
              </w:rPr>
              <w:t>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Меновален, </w:t>
            </w:r>
            <w:r>
              <w:rPr>
                <w:b/>
              </w:rPr>
              <w:t>капсули по 10 капсул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356977-26/В-120, 356978-26/В-120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Меновален, </w:t>
            </w:r>
            <w:r>
              <w:rPr>
                <w:b/>
              </w:rPr>
              <w:t>капсули по 10 капсул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356977-26/В-120, 356978-26/В-120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Меновален, </w:t>
            </w:r>
            <w:r>
              <w:rPr>
                <w:b/>
              </w:rPr>
              <w:t>капсули по 10 капсул у блістері; по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343591-25/В-06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Метамакс, </w:t>
            </w:r>
            <w:r>
              <w:rPr>
                <w:b/>
              </w:rPr>
              <w:t>капсули по 250 мг, по 10 капсул у контурній чарунковій упаковці; по 4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343591-25/В-06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Метамакс, </w:t>
            </w:r>
            <w:r>
              <w:rPr>
                <w:b/>
              </w:rPr>
              <w:t>капсули по 250 мг, по 10 капсул у контурній чарунковій упаковці; по 4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343591-25/В-06 від 25.08.2025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Метамакс, </w:t>
            </w:r>
            <w:r>
              <w:rPr>
                <w:b/>
              </w:rPr>
              <w:t>капсули по 250 мг, по 10 капсул у контурній чарунковій упаковці; по 4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357927-26/В-120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Метопролол, </w:t>
            </w:r>
            <w:r>
              <w:rPr>
                <w:b/>
              </w:rPr>
              <w:t>таблетки по 25 мг, 50 мг, 100 мг</w:t>
            </w:r>
            <w:r>
              <w:rPr>
                <w:b/>
              </w:rPr>
              <w:br/>
              <w:t>по 10 таблеток у блістері; по 3 блістери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357927-26/В-120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Метопролол, </w:t>
            </w:r>
            <w:r>
              <w:rPr>
                <w:b/>
              </w:rPr>
              <w:t>таблетки по 25 мг, 50 мг, 100 мг</w:t>
            </w:r>
            <w:r>
              <w:rPr>
                <w:b/>
              </w:rPr>
              <w:br/>
              <w:t>по 10 таблеток у блістері; по 3 блістери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357927-26/В-120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Метопролол, </w:t>
            </w:r>
            <w:r>
              <w:rPr>
                <w:b/>
              </w:rPr>
              <w:t>таблетки по 25 мг, 50 мг, 100 мг</w:t>
            </w:r>
            <w:r>
              <w:rPr>
                <w:b/>
              </w:rPr>
              <w:br/>
              <w:t>по 10 таблеток у блістері; по 3 блістери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357927-26/В-120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Метопролол, </w:t>
            </w:r>
            <w:r>
              <w:rPr>
                <w:b/>
              </w:rPr>
              <w:t>таблетки по 25 мг, 50 мг, 100 мг</w:t>
            </w:r>
            <w:r>
              <w:rPr>
                <w:b/>
              </w:rPr>
              <w:br/>
              <w:t>по 10 таблеток у блістері; по 3 блістери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357927-26/В-120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Метопролол, </w:t>
            </w:r>
            <w:r>
              <w:rPr>
                <w:b/>
              </w:rPr>
              <w:t>таблетки по 25 мг, 50 мг, 100 мг</w:t>
            </w:r>
            <w:r>
              <w:rPr>
                <w:b/>
              </w:rPr>
              <w:br/>
              <w:t>по 10 таблеток у блістері; по 3 блістери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357927-26/В-120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Метопролол, </w:t>
            </w:r>
            <w:r>
              <w:rPr>
                <w:b/>
              </w:rPr>
              <w:t>таблетки по 25 мг, 50 мг, 100 мг</w:t>
            </w:r>
            <w:r>
              <w:rPr>
                <w:b/>
              </w:rPr>
              <w:br/>
              <w:t>по 10 таблеток у блістері; по 3 блістери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357927-26/В-120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Метопролол, </w:t>
            </w:r>
            <w:r>
              <w:rPr>
                <w:b/>
              </w:rPr>
              <w:t>таблетки по 25 мг, 50 мг, 100 мг</w:t>
            </w:r>
            <w:r>
              <w:rPr>
                <w:b/>
              </w:rPr>
              <w:br/>
              <w:t>по 10 таблеток у блістері; по 3 блістери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357927-26/В-120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Метопролол, </w:t>
            </w:r>
            <w:r>
              <w:rPr>
                <w:b/>
              </w:rPr>
              <w:t>таблетки по 25 мг, 50 мг, 100 мг</w:t>
            </w:r>
            <w:r>
              <w:rPr>
                <w:b/>
              </w:rPr>
              <w:br/>
              <w:t>по 10 таблеток у блістері; по 3 блістери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357927-26/В-120 від 12.05.2026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Метопролол, </w:t>
            </w:r>
            <w:r>
              <w:rPr>
                <w:b/>
              </w:rPr>
              <w:t>таблетки по 25 мг, 50 мг, 100 мг</w:t>
            </w:r>
            <w:r>
              <w:rPr>
                <w:b/>
              </w:rPr>
              <w:br/>
              <w:t>по 10 таблеток у блістері; по 3 блістери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357140-26/З-88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Мирцера®, </w:t>
            </w:r>
            <w:r>
              <w:rPr>
                <w:b/>
              </w:rPr>
              <w:t>розчин для ін’єкцій по 50 мкг/0,3 мл; по 75 мкг/0,3 мл 1 попередньо наповнений шприц разом з голкою для ін’єкцій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357140-26/З-88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Мирцера®, </w:t>
            </w:r>
            <w:r>
              <w:rPr>
                <w:b/>
              </w:rPr>
              <w:t>розчин для ін’єкцій по 50 мкг/0,3 мл; по 75 мкг/0,3 мл 1 попередньо наповнений шприц разом з голкою для ін’єкцій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357140-26/З-88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Мирцера®, </w:t>
            </w:r>
            <w:r>
              <w:rPr>
                <w:b/>
              </w:rPr>
              <w:t>розчин для ін’єкцій по 50 мкг/0,3 мл; по 75 мкг/0,3 мл 1 попередньо наповнений шприц разом з голкою для ін’єкцій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27.08.2026 р. </w:t>
            </w:r>
            <w:r>
              <w:rPr>
                <w:b/>
              </w:rPr>
              <w:t>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357140-26/З-88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Мирцера®, </w:t>
            </w:r>
            <w:r>
              <w:rPr>
                <w:b/>
              </w:rPr>
              <w:t>розчин для ін’єкцій по 50 мкг/0,3 мл; по 75 мкг/0,3 мл 1 попередньо наповнений шприц разом з голкою для ін’єкцій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357140-26/З-88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Мирцера®, </w:t>
            </w:r>
            <w:r>
              <w:rPr>
                <w:b/>
              </w:rPr>
              <w:t xml:space="preserve">розчин для ін’єкцій по 50 мкг/0,3 мл; </w:t>
            </w:r>
            <w:r>
              <w:rPr>
                <w:b/>
              </w:rPr>
              <w:t>по 75 мкг/0,3 мл 1 попередньо наповнений шприц разом з голкою для ін’єкцій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357140-26/З-88 від 24.04.2026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Мирцера®, </w:t>
            </w:r>
            <w:r>
              <w:rPr>
                <w:b/>
              </w:rPr>
              <w:t>розчин для ін’єкцій по 50 мкг/0,3 мл; по 75 мкг/0,3 мл 1 попередньо наповнений шприц разом з голкою для ін’єкцій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358609-26/З-140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Мілдронат®, </w:t>
            </w:r>
            <w:r>
              <w:rPr>
                <w:b/>
              </w:rPr>
              <w:t>капсули тверді по 500 мг; по 10 капсул у блістері; по 2, 6 або 9 блістерів в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358609-26/З-140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Мілдронат®, </w:t>
            </w:r>
            <w:r>
              <w:rPr>
                <w:b/>
              </w:rPr>
              <w:t>капсули тверді по 500 мг; по 10 капсул у блістері; по 2, 6 або 9 блістерів в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358609-26/З-140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Мілдронат®, </w:t>
            </w:r>
            <w:r>
              <w:rPr>
                <w:b/>
              </w:rPr>
              <w:t>капсули тверді по 500 мг; по 10 капсул у блістері; по 2, 6 або 9 блістерів в пачці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359426-26/З-120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Мілурит®, </w:t>
            </w:r>
            <w:r>
              <w:rPr>
                <w:b/>
              </w:rPr>
              <w:t>таблетки по 200 мг;</w:t>
            </w:r>
            <w:r>
              <w:rPr>
                <w:b/>
              </w:rPr>
              <w:br/>
              <w:t>по 30 або по 50, або по 60, або по 70, або по 80, або по 90, або по 100, або по 120 таблеток у флаконі; по 1 флакону у коробці; по 10 таблеток у блістері; по 3 або по 4, або по 5, або по 6, або по 7, або по 8, аб</w:t>
            </w:r>
            <w:r>
              <w:rPr>
                <w:b/>
              </w:rPr>
              <w:t>о по 9, або по 10, або по 12 блістерів у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359426-26/З-120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Мілурит®, </w:t>
            </w:r>
            <w:r>
              <w:rPr>
                <w:b/>
              </w:rPr>
              <w:t>таблетки по 200 мг;</w:t>
            </w:r>
            <w:r>
              <w:rPr>
                <w:b/>
              </w:rPr>
              <w:br/>
              <w:t>по 30 або по 50, або по 60, або по 70, або по 80, або по 90, або по 100, або по 120 таблеток у флаконі; по 1 флакону у коробці; по 10 таблеток у блістері; по 3 або по 4, або по 5, або по 6, або по 7, або по 8, або по 9, або по 10, або п</w:t>
            </w:r>
            <w:r>
              <w:rPr>
                <w:b/>
              </w:rPr>
              <w:t>о 12 блістерів у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359426-26/З-120 від 08.06.2026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Мілурит®, </w:t>
            </w:r>
            <w:r>
              <w:rPr>
                <w:b/>
              </w:rPr>
              <w:t>таблетки по 200 мг;</w:t>
            </w:r>
            <w:r>
              <w:rPr>
                <w:b/>
              </w:rPr>
              <w:br/>
            </w:r>
            <w:r>
              <w:rPr>
                <w:b/>
              </w:rPr>
              <w:t>по 30 або по 50, або по 60, або по 70, або по 80, або по 90, або по 100, або по 120 таблеток у флаконі; по 1 флакону у коробці; по 10 таблеток у блістері; по 3 або по 4, або по 5, або по 6, або по 7, або по 8, або по 9, або по 10, або по 12 блістерів у кор</w:t>
            </w:r>
            <w:r>
              <w:rPr>
                <w:b/>
              </w:rPr>
              <w:t>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351492-26/В-97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Моксопрес, </w:t>
            </w:r>
            <w:r>
              <w:rPr>
                <w:b/>
              </w:rPr>
              <w:t>таблетки, вкриті плівковою оболонкою, по 0,2 мг або по 0,4 мг, по 10 таблеток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</w:t>
            </w:r>
            <w:r>
              <w:rPr>
                <w:b/>
              </w:rPr>
              <w:t>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351492-26/В-97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Моксопрес, </w:t>
            </w:r>
            <w:r>
              <w:rPr>
                <w:b/>
              </w:rPr>
              <w:t>таблетки, вкриті плівковою оболонкою, по 0,2 мг або по 0,4 мг, по 10 таблеток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351492-26/В-97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Моксопрес, </w:t>
            </w:r>
            <w:r>
              <w:rPr>
                <w:b/>
              </w:rPr>
              <w:t>таблетки, вкриті плівковою оболонкою, по 0,2 мг або по 0,4 мг, по 10 таблеток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</w:t>
            </w:r>
            <w:r>
              <w:rPr>
                <w:b/>
              </w:rPr>
              <w:t>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351492-26/В-97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Моксопрес, </w:t>
            </w:r>
            <w:r>
              <w:rPr>
                <w:b/>
              </w:rPr>
              <w:t>таблетки, вкриті плівковою оболонкою, по 0,2 мг або по 0,4 мг, по 10 таблеток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351492-26/В-97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Моксопрес, </w:t>
            </w:r>
            <w:r>
              <w:rPr>
                <w:b/>
              </w:rPr>
              <w:t>таблетки, вкриті плівковою оболонкою, по 0,2 мг або по 0,4 мг, по 10 таблеток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</w:t>
            </w:r>
            <w:r>
              <w:rPr>
                <w:b/>
              </w:rPr>
              <w:t>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351492-26/В-97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Моксопрес, </w:t>
            </w:r>
            <w:r>
              <w:rPr>
                <w:b/>
              </w:rPr>
              <w:t>таблетки, вкриті плівковою оболонкою, по 0,2 мг або по 0,4 мг, по 10 таблеток у блістері, по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356858-26/В-60, 356859-26/В-60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Монтелукаст-Тева, </w:t>
            </w:r>
            <w:r>
              <w:rPr>
                <w:b/>
              </w:rPr>
              <w:t>таблетки жувальні по 4 мг;</w:t>
            </w:r>
            <w:r>
              <w:rPr>
                <w:b/>
              </w:rPr>
              <w:br/>
              <w:t xml:space="preserve">таблетки жувальні по 5 мг; </w:t>
            </w:r>
            <w:r>
              <w:rPr>
                <w:b/>
              </w:rPr>
              <w:br/>
              <w:t>по 7 таблеток у блістері; по 4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356858-26/В-60, 356859-26/В-60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Монтелукаст-Тева, </w:t>
            </w:r>
            <w:r>
              <w:rPr>
                <w:b/>
              </w:rPr>
              <w:t>таблетки жувальні по 4 мг;</w:t>
            </w:r>
            <w:r>
              <w:rPr>
                <w:b/>
              </w:rPr>
              <w:br/>
              <w:t xml:space="preserve">таблетки жувальні по 5 мг; </w:t>
            </w:r>
            <w:r>
              <w:rPr>
                <w:b/>
              </w:rPr>
              <w:br/>
              <w:t>по 7 таблеток у блістері; по 4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356858-26/В-60, 356859-26/В-60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Монтелукаст-Тева, </w:t>
            </w:r>
            <w:r>
              <w:rPr>
                <w:b/>
              </w:rPr>
              <w:t>таблетки жувальні по 4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 жувальні по 5 мг; </w:t>
            </w:r>
            <w:r>
              <w:rPr>
                <w:b/>
              </w:rPr>
              <w:br/>
              <w:t>по 7 таблеток у блістері; по 4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356858-26/В-60, 356859-26/В-60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Монтелукаст-Тева, </w:t>
            </w:r>
            <w:r>
              <w:rPr>
                <w:b/>
              </w:rPr>
              <w:t>таблетки жувальні по 4 мг;</w:t>
            </w:r>
            <w:r>
              <w:rPr>
                <w:b/>
              </w:rPr>
              <w:br/>
              <w:t xml:space="preserve">таблетки жувальні по 5 мг; </w:t>
            </w:r>
            <w:r>
              <w:rPr>
                <w:b/>
              </w:rPr>
              <w:br/>
              <w:t>по 7 таблеток у блістері; по 4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356858-26/В-60, 356859-26/В-60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Монтелукаст-Тева, </w:t>
            </w:r>
            <w:r>
              <w:rPr>
                <w:b/>
              </w:rPr>
              <w:t>таблетки жувальні по 4 мг;</w:t>
            </w:r>
            <w:r>
              <w:rPr>
                <w:b/>
              </w:rPr>
              <w:br/>
              <w:t xml:space="preserve">таблетки жувальні по 5 мг; </w:t>
            </w:r>
            <w:r>
              <w:rPr>
                <w:b/>
              </w:rPr>
              <w:br/>
              <w:t>по 7 таблеток у блістері; по 4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356858-26/В-60, 356859-26/В-60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Монтелукаст-Тева, </w:t>
            </w:r>
            <w:r>
              <w:rPr>
                <w:b/>
              </w:rPr>
              <w:t>таблетки жувальні по 4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 жувальні по 5 мг; </w:t>
            </w:r>
            <w:r>
              <w:rPr>
                <w:b/>
              </w:rPr>
              <w:br/>
              <w:t>по 7 таблеток у блістері; по 4 блістери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359917-26/З-61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Мускомед, </w:t>
            </w:r>
            <w:r>
              <w:rPr>
                <w:b/>
              </w:rPr>
              <w:t>капсули тверді, 4 мг або 8 мг по 10 капсул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359917-26/З-61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Мускомед, </w:t>
            </w:r>
            <w:r>
              <w:rPr>
                <w:b/>
              </w:rPr>
              <w:t>капсули тверді, 4 мг або 8 мг по 10 капсул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359917-26/З-61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Мускомед, </w:t>
            </w:r>
            <w:r>
              <w:rPr>
                <w:b/>
              </w:rPr>
              <w:t>капсули тверді, 4 мг або 8 мг по 10 капсул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359917-26/З-61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Мускомед, </w:t>
            </w:r>
            <w:r>
              <w:rPr>
                <w:b/>
              </w:rPr>
              <w:t>капсули тверді, 4 мг або 8 мг по 10 капсул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359917-26/З-61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Мускомед, </w:t>
            </w:r>
            <w:r>
              <w:rPr>
                <w:b/>
              </w:rPr>
              <w:t>капсули тверді, 4 мг або 8 мг по 10 капсул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359917-26/З-61 від 15.06.2026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Мускомед, </w:t>
            </w:r>
            <w:r>
              <w:rPr>
                <w:b/>
              </w:rPr>
              <w:t>капсули тверді, 4 мг або 8 мг по 10 капсул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349406-25/З-149, 349407-25/З-149, 349408-25/З-149, 349409-25/З-149, 349</w:t>
            </w:r>
            <w:r>
              <w:rPr>
                <w:b/>
              </w:rPr>
              <w:t>412-25/З-149, 351447-26/З-152, 351448-26/З-152, 351449-26/З-152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Називін® Сенситив, </w:t>
            </w:r>
            <w:r>
              <w:rPr>
                <w:b/>
              </w:rPr>
              <w:t>спрей назальний, дозований 0,025 %; 0,05 %; по 10 мл препарату у флаконі з дозуючим пристроєм; по 1 флакону в картонній коробці. Флакон містить не менше 143 впорскувань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27.08.2026 р. № </w:t>
            </w:r>
            <w:r>
              <w:rPr>
                <w:b/>
              </w:rPr>
              <w:t>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349406-25/З-149, 349407-25/З-149, 349408-25/З-149, 349409-25/З-149, 349412-25/З-149, 351447-26/З-152, 351448-26/З-152, 351449-26/З-152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Називін® Сенситив, </w:t>
            </w:r>
            <w:r>
              <w:rPr>
                <w:b/>
              </w:rPr>
              <w:t>спрей назальний, дозований 0,025 %; 0,05 %; по 10 мл препарату у флаконі з дозуючим пристроєм; по 1 флакону в картонній коробці. Флакон містить не менше 143 впорскувань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27.08.2026 р. № </w:t>
            </w:r>
            <w:r>
              <w:rPr>
                <w:b/>
              </w:rPr>
              <w:t>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349406-25/З-149, 349407-25/З-149, 349408-25/З-149, 349409-25/З-149, 349412-25/З-149, 351447-26/З-152, 351448-26/З-152, 351449-26/З-152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Називін® Сенситив, </w:t>
            </w:r>
            <w:r>
              <w:rPr>
                <w:b/>
              </w:rPr>
              <w:t>спрей назальний, дозований 0,025 %; 0,05 %; по 10 мл препарату у флаконі з дозуючим пристроєм; по 1 флакону в картонній коробці. Флакон містить не менше 143 впорскувань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27.08.2026 р. № </w:t>
            </w:r>
            <w:r>
              <w:rPr>
                <w:b/>
              </w:rPr>
              <w:t>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349406-25/З-149, 349407-25/З-149, 349408-25/З-149, 349409-25/З-149, 349412-25/З-149, 351447-26/З-152, 351448-26/З-152, 351449-26/З-152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Називін® Сенситив, </w:t>
            </w:r>
            <w:r>
              <w:rPr>
                <w:b/>
              </w:rPr>
              <w:t>спрей назальний, дозований 0,025 %; 0,05 %; по 10 мл препарату у флаконі з дозуючим пристроєм; по 1 флакону в картонній коробці. Флакон містить не менше 143 впорскувань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27.08.2026 р. № </w:t>
            </w:r>
            <w:r>
              <w:rPr>
                <w:b/>
              </w:rPr>
              <w:t>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349406-25/З-149, 349407-25/З-149, 349408-25/З-149, 349409-25/З-149, 349412-25/З-149, 351447-26/З-152, 351448-26/З-152, 351449-26/З-152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Називін® Сенситив, </w:t>
            </w:r>
            <w:r>
              <w:rPr>
                <w:b/>
              </w:rPr>
              <w:t>спрей назальний, дозований 0,025 %; 0,05 %; по 10 мл препарату у флаконі з дозуючим пристроєм; по 1 флакону в картонній коробці. Флакон містить не менше 143 впорскувань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27.08.2026 р. № </w:t>
            </w:r>
            <w:r>
              <w:rPr>
                <w:b/>
              </w:rPr>
              <w:t>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349406-25/З-149, 349407-25/З-149, 349408-25/З-149, 349409-25/З-149, 349412-25/З-149, 351447-26/З-152, 351448-26/З-152, 351449-26/З-152 від 04.12.2025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Називін® Сенситив, </w:t>
            </w:r>
            <w:r>
              <w:rPr>
                <w:b/>
              </w:rPr>
              <w:t>спрей назальний, дозований 0,025 %; 0,05 %; по 10 мл препарату у флаконі з дозуючим пристроєм; по 1 флакону в картонній коробці. Флакон містить не менше 143 впорскувань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Пі енд Джі Хелс Джермані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27.08.2026 р. № </w:t>
            </w:r>
            <w:r>
              <w:rPr>
                <w:b/>
              </w:rPr>
              <w:t>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356807-26/В-97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Назонол, </w:t>
            </w:r>
            <w:r>
              <w:rPr>
                <w:b/>
              </w:rPr>
              <w:t>спрей назальний, розчин дозований, 1 мг/мл, по 10 мл розчину у полімерному флаконі з розпилювачем;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356807-26/В-97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Назонол, </w:t>
            </w:r>
            <w:r>
              <w:rPr>
                <w:b/>
              </w:rPr>
              <w:t>спрей назальний, розчин дозований, 1 мг/мл, по 10 мл розчину у полімерному флаконі з розпилювачем;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356807-26/В-97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Назонол, </w:t>
            </w:r>
            <w:r>
              <w:rPr>
                <w:b/>
              </w:rPr>
              <w:t>спрей назальний, розчин дозований, 1 мг/мл, по 10 мл розчину у полімерному флаконі з розпилювачем; по 1 флакону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"Мікрофарм",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361724-26/В-120 від 17.07.2026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НАТРІЮ (S)-ЛАКТАТ РОЗЧИН, </w:t>
            </w:r>
            <w:r>
              <w:rPr>
                <w:b/>
              </w:rPr>
              <w:t>розчин (субстанція) в бочках з високомолекулярного поліетилену високої щільності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>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361724-26/В-120 від 17.07.2026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НАТРІЮ (S)-ЛАКТАТ РОЗЧИН, </w:t>
            </w:r>
            <w:r>
              <w:rPr>
                <w:b/>
              </w:rPr>
              <w:t>розчин (субстанція) в бочках з високомолекулярного поліетилену високої щільності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361724-26/В-120 від 17.07.2026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НАТРІЮ (S)-ЛАКТАТ РОЗЧИН, </w:t>
            </w:r>
            <w:r>
              <w:rPr>
                <w:b/>
              </w:rPr>
              <w:t>розчин (субстанція) в бочках з високомолекулярного поліетилену високої щільності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ПАТ "Галичфарм",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352271-26/В-147, 352272-26/В-147, 352273-26/В-147, 352274-26/В-147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НІМЕКЕР, </w:t>
            </w:r>
            <w:r>
              <w:rPr>
                <w:b/>
              </w:rPr>
              <w:t>порошок гранульований для оральної суспензії, 100 мг/2 г; по 2 г у саше; по 10 саше або 30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"Конарк Інтелмед",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352271-26/В-147, 352272-26/В-147, 352273-26/В-147, 352274-26/В-147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НІМЕКЕР, </w:t>
            </w:r>
            <w:r>
              <w:rPr>
                <w:b/>
              </w:rPr>
              <w:t>порошок гранульований для оральної суспензії, 100 мг/2 г; по 2 г у саше; по 10 саше або 30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"Конарк Інтелмед",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352271-26/В-147, 352272-26/В-147, 352273-26/В-147, 352274-26/В-147 від 03.02.2026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НІМЕКЕР, </w:t>
            </w:r>
            <w:r>
              <w:rPr>
                <w:b/>
              </w:rPr>
              <w:t>порошок гранульований для оральної суспензії, 100 мг/2 г; по 2 г у саше; по 10 саше або 30 саше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"Конарк Інтелмед",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355914-26/З-149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Ріхтер, </w:t>
            </w:r>
            <w:r>
              <w:rPr>
                <w:b/>
              </w:rPr>
              <w:t>таблетки, вкриті оболонкою, по 100 мг; по 24 таблетки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355914-26/З-149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Ріхтер, </w:t>
            </w:r>
            <w:r>
              <w:rPr>
                <w:b/>
              </w:rPr>
              <w:t>таблетки, вкриті оболонкою, по 100 мг; по 24 таблетки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355914-26/З-149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Ніфуроксазид Ріхтер, </w:t>
            </w:r>
            <w:r>
              <w:rPr>
                <w:b/>
              </w:rPr>
              <w:t>таблетки, вкриті оболонкою, по 100 мг; по 24 таблетки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355167-26/З-96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Новокс®, </w:t>
            </w:r>
            <w:r>
              <w:rPr>
                <w:b/>
              </w:rPr>
              <w:t>розчин для інфузій 0,5 %; по 100 мл або 150 мл у пляшці; по 1 пляшці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II </w:t>
            </w:r>
            <w:r>
              <w:rPr>
                <w:b/>
                <w:noProof/>
              </w:rPr>
              <w:t>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355167-26/З-96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Новокс®, </w:t>
            </w:r>
            <w:r>
              <w:rPr>
                <w:b/>
              </w:rPr>
              <w:t>розчин для інфузій 0,5 %; по 100 мл або 150 мл у пляшці; по 1 пляшці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355167-26/З-96 від 24.03.2026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Новокс®, </w:t>
            </w:r>
            <w:r>
              <w:rPr>
                <w:b/>
              </w:rPr>
              <w:t>розчин для інфузій 0,5 %; по 100 мл або 150 мл у пляшці; по 1 пляшці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356817-26/З-132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Норматин, </w:t>
            </w:r>
            <w:r>
              <w:rPr>
                <w:b/>
              </w:rPr>
              <w:t>краплі очні, розчин 0,5 %, 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356817-26/З-132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Норматин, </w:t>
            </w:r>
            <w:r>
              <w:rPr>
                <w:b/>
              </w:rPr>
              <w:t>краплі очні, розчин 0,5 %, 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</w:t>
            </w:r>
            <w:r>
              <w:rPr>
                <w:lang w:val="ru-RU"/>
              </w:rP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356817-26/З-132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Норматин, </w:t>
            </w:r>
            <w:r>
              <w:rPr>
                <w:b/>
              </w:rPr>
              <w:t>краплі очні, розчин 0,5 %, по 5 мл у флаконі-крапельниці; по 1 флакону-крапельниці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356805-26/З-97, 356806-26/З-97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Ньюрексан®, </w:t>
            </w:r>
            <w:r>
              <w:rPr>
                <w:b/>
              </w:rPr>
              <w:t>таблетки, по 25 або по 50 таблеток у контейнері поліпропіленовому; по 1 контейнеру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356805-26/З-97, 356806-26/З-97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Ньюрексан®, </w:t>
            </w:r>
            <w:r>
              <w:rPr>
                <w:b/>
              </w:rPr>
              <w:t>таблетки, по 25 або по 50 таблеток у контейнері поліпропіленовому; по 1 контейнеру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356805-26/З-97, 356806-26/З-97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Ньюрексан®, </w:t>
            </w:r>
            <w:r>
              <w:rPr>
                <w:b/>
              </w:rPr>
              <w:t>таблетки, по 25 або по 50 таблеток у контейнері поліпропіленовому; по 1 контейнеру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356241-26/З-138, 356242-26/З-138, 356243-26/З-138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Аккорд, </w:t>
            </w:r>
            <w:r>
              <w:rPr>
                <w:b/>
              </w:rPr>
              <w:t>концентрат для розчину для інфузій по 5 мг/мл; по 10 мл, 20 мл, 40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356241-26/З-138, 356242-26/З-138, 356243-26/З-138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Аккорд, </w:t>
            </w:r>
            <w:r>
              <w:rPr>
                <w:b/>
              </w:rPr>
              <w:t>концентрат для розчину для інфузій по 5 мг/мл; по 10 мл, 20 мл, 40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356241-26/З-138, 356242-26/З-138, 3</w:t>
            </w:r>
            <w:r>
              <w:rPr>
                <w:b/>
              </w:rPr>
              <w:t>56243-26/З-138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Оксаліплатин Аккорд, </w:t>
            </w:r>
            <w:r>
              <w:rPr>
                <w:b/>
              </w:rPr>
              <w:t>концентрат для розчину для інфузій по 5 мг/мл; по 10 мл, 20 мл, 40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 xml:space="preserve">особи уповноваженої на отримання відповідних </w:t>
            </w:r>
            <w:r>
              <w:rPr>
                <w:szCs w:val="20"/>
                <w:lang w:val="ru-RU"/>
              </w:rPr>
              <w:t>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353039-26/З-100, 353040-26/З-100, 353041-26/З-100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ОКТАНІН Ф 500 MO, ОКТАНІН Ф 1000 MO, </w:t>
            </w:r>
            <w:r>
              <w:rPr>
                <w:b/>
              </w:rPr>
              <w:t xml:space="preserve">порошок для розчину для ін’єкцій по 500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 по 5 мл) у картонній </w:t>
            </w:r>
            <w:r>
              <w:rPr>
                <w:b/>
              </w:rPr>
              <w:t>коробці разом з комплектом для розчинення та внутрішньовенного введення (1 шприц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пакеті або блістері;</w:t>
            </w:r>
            <w:r>
              <w:rPr>
                <w:b/>
              </w:rPr>
              <w:t xml:space="preserve"> коробки № 1 та № 2 об’єднуються між собою пластиковою плівкою; порошок для розчину для ін’єкцій по 1000 МО; картонна коробка № 1: по 1 флакону ємністю 30 мл з порошком для розчину для ін’єкцій; картонна коробка № 2: по 1 флакону з розчинником (вода для ін</w:t>
            </w:r>
            <w:r>
              <w:rPr>
                <w:b/>
              </w:rPr>
              <w:t>’єкцій, 10 мл) у картонній коробці разом з комплектом для розчинення та внутрішньовенного введення (1 шприц одноразовий, 1 комплект для переносу (1 двухкінцева голка, 1 фільтровальна голка), 1 комплект для інфузій (голка-метелик), 2 просочених спиртом тамп</w:t>
            </w:r>
            <w:r>
              <w:rPr>
                <w:b/>
              </w:rPr>
              <w:t>они) у пакеті або блістері; коробки № 1 та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353039-26/З-100, 353040-26/З-100, 353041-26/З-100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засобу,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ОКТАНІН Ф 500 MO, ОКТАНІН Ф 1000 MO, </w:t>
            </w:r>
            <w:r>
              <w:rPr>
                <w:b/>
              </w:rPr>
              <w:t xml:space="preserve">порошок для розчину для ін’єкцій по 500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 по 5 </w:t>
            </w:r>
            <w:r>
              <w:rPr>
                <w:b/>
              </w:rPr>
              <w:t>мл) у картонній коробці разом з комплектом для розчинення та внутрішньовенного введення (1 шприц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</w:t>
            </w:r>
            <w:r>
              <w:rPr>
                <w:b/>
              </w:rPr>
              <w:t>ті або блістері; коробки № 1 та № 2 об’єднуються між собою пластиковою плівкою; порошок для розчину для ін’єкцій по 1000 МО; картонна коробка № 1: по 1 флакону ємністю 30 мл з порошком для розчину для ін’єкцій; картонна коробка № 2: по 1 флакону з розчинни</w:t>
            </w:r>
            <w:r>
              <w:rPr>
                <w:b/>
              </w:rPr>
              <w:t>ком (вода для ін’єкцій, 10 мл) у картонній коробці разом з комплектом для розчинення та внутрішньовенного введення (1 шприц одноразовий, 1 комплект для переносу (1 двухкінцева голка, 1 фільтровальна голка), 1 комплект для інфузій (голка-метелик), 2 просоче</w:t>
            </w:r>
            <w:r>
              <w:rPr>
                <w:b/>
              </w:rPr>
              <w:t>них спиртом тампони) у пакеті або блістері; коробки № 1 та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353039-26/З-100, 353040-26/З-100, 3</w:t>
            </w:r>
            <w:r>
              <w:rPr>
                <w:b/>
              </w:rPr>
              <w:t>53041-26/З-100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ОКТАНІН Ф 500 MO, ОКТАНІН Ф 1000 MO, </w:t>
            </w:r>
            <w:r>
              <w:rPr>
                <w:b/>
              </w:rPr>
              <w:t xml:space="preserve">порошок для розчину для ін’єкцій по 500 МО; картонна коробка № 1: </w:t>
            </w:r>
            <w:r>
              <w:rPr>
                <w:b/>
              </w:rPr>
              <w:t>по 1 флакону ємністю 30 мл з порошком для розчину для ін’єкцій; картонна коробка № 2: по 1 флакону з розчинником (вода для ін’єкцій по 5 мл) у картонній коробці разом з комплектом для розчинення та внутрішньовенного введення (1 шприц одноразовий, 1 комплек</w:t>
            </w:r>
            <w:r>
              <w:rPr>
                <w:b/>
              </w:rPr>
              <w:t>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собою пластиковою плівкою; порошок для розчину для ін’єкцій по 100</w:t>
            </w:r>
            <w:r>
              <w:rPr>
                <w:b/>
              </w:rPr>
              <w:t>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ін’єкцій, 10 мл) у картонній коробці разом з комплектом для розчинення та внутрішньовенного введення (1 ш</w:t>
            </w:r>
            <w:r>
              <w:rPr>
                <w:b/>
              </w:rPr>
              <w:t>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Окт</w:t>
            </w:r>
            <w:r>
              <w:rPr>
                <w:b/>
              </w:rPr>
              <w:t>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lastRenderedPageBreak/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353039-26/З-100, 353040-26/З-100, 353041-26/З-100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ОКТАНІН Ф 500 MO, ОКТАНІН Ф 1000 MO, </w:t>
            </w:r>
            <w:r>
              <w:rPr>
                <w:b/>
              </w:rPr>
              <w:t xml:space="preserve">порошок для розчину для ін’єкцій по 500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 по 5 мл) у картонній </w:t>
            </w:r>
            <w:r>
              <w:rPr>
                <w:b/>
              </w:rPr>
              <w:t>коробці разом з комплектом для розчинення та внутрішньовенного введення (1 шприц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пакеті або блістері;</w:t>
            </w:r>
            <w:r>
              <w:rPr>
                <w:b/>
              </w:rPr>
              <w:t xml:space="preserve"> коробки № 1 та № 2 об’єднуються між собою пластиковою плівкою; порошок для розчину для ін’єкцій по 1000 МО; картонна коробка № 1: по 1 флакону ємністю 30 мл з порошком для розчину для ін’єкцій; картонна коробка № 2: по 1 флакону з розчинником (вода для ін</w:t>
            </w:r>
            <w:r>
              <w:rPr>
                <w:b/>
              </w:rPr>
              <w:t>’єкцій, 10 мл) у картонній коробці разом з комплектом для розчинення та внутрішньовенного введення (1 шприц одноразовий, 1 комплект для переносу (1 двухкінцева голка, 1 фільтровальна голка), 1 комплект для інфузій (голка-метелик), 2 просочених спиртом тамп</w:t>
            </w:r>
            <w:r>
              <w:rPr>
                <w:b/>
              </w:rPr>
              <w:t>они) у пакеті або блістері; коробки № 1 та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353039-26/З-100, 353040-26/З-100, 353041-26/З-100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засобу,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ОКТАНІН Ф 500 MO, ОКТАНІН Ф 1000 MO, </w:t>
            </w:r>
            <w:r>
              <w:rPr>
                <w:b/>
              </w:rPr>
              <w:t xml:space="preserve">порошок для розчину для ін’єкцій по 500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 по 5 </w:t>
            </w:r>
            <w:r>
              <w:rPr>
                <w:b/>
              </w:rPr>
              <w:t>мл) у картонній коробці разом з комплектом для розчинення та внутрішньовенного введення (1 шприц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</w:t>
            </w:r>
            <w:r>
              <w:rPr>
                <w:b/>
              </w:rPr>
              <w:t>ті або блістері; коробки № 1 та № 2 об’єднуються між собою пластиковою плівкою; порошок для розчину для ін’єкцій по 1000 МО; картонна коробка № 1: по 1 флакону ємністю 30 мл з порошком для розчину для ін’єкцій; картонна коробка № 2: по 1 флакону з розчинни</w:t>
            </w:r>
            <w:r>
              <w:rPr>
                <w:b/>
              </w:rPr>
              <w:t>ком (вода для ін’єкцій, 10 мл) у картонній коробці разом з комплектом для розчинення та внутрішньовенного введення (1 шприц одноразовий, 1 комплект для переносу (1 двухкінцева голка, 1 фільтровальна голка), 1 комплект для інфузій (голка-метелик), 2 просоче</w:t>
            </w:r>
            <w:r>
              <w:rPr>
                <w:b/>
              </w:rPr>
              <w:t>них спиртом тампони) у пакеті або блістері; коробки № 1 та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353039-26/З-100, 353040-26/З-100, 3</w:t>
            </w:r>
            <w:r>
              <w:rPr>
                <w:b/>
              </w:rPr>
              <w:t>53041-26/З-100 від 18.02.2026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ОКТАНІН Ф 500 MO, ОКТАНІН Ф 1000 MO, </w:t>
            </w:r>
            <w:r>
              <w:rPr>
                <w:b/>
              </w:rPr>
              <w:t xml:space="preserve">порошок для розчину для ін’єкцій по 500 МО; картонна коробка № 1: </w:t>
            </w:r>
            <w:r>
              <w:rPr>
                <w:b/>
              </w:rPr>
              <w:t>по 1 флакону ємністю 30 мл з порошком для розчину для ін’єкцій; картонна коробка № 2: по 1 флакону з розчинником (вода для ін’єкцій по 5 мл) у картонній коробці разом з комплектом для розчинення та внутрішньовенного введення (1 шприц одноразовий, 1 комплек</w:t>
            </w:r>
            <w:r>
              <w:rPr>
                <w:b/>
              </w:rPr>
              <w:t>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собою пластиковою плівкою; порошок для розчину для ін’єкцій по 100</w:t>
            </w:r>
            <w:r>
              <w:rPr>
                <w:b/>
              </w:rPr>
              <w:t>0 МО; картонна коробка № 1: по 1 флакону ємністю 30 мл з порошком для розчину для ін’єкцій; картонна коробка № 2: по 1 флакону з розчинником (вода для ін’єкцій, 10 мл) у картонній коробці разом з комплектом для розчинення та внутрішньовенного введення (1 ш</w:t>
            </w:r>
            <w:r>
              <w:rPr>
                <w:b/>
              </w:rPr>
              <w:t>приц одноразовий, 1 комплект для переносу (1 двухкінцева голка, 1 фільтровальна голка), 1 комплект для інфузій (голка-метелик), 2 просочених спиртом тампони) у пакеті або блістері; коробки № 1 та № 2 об’єднуються між собою пластиковою плівкою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Окт</w:t>
            </w:r>
            <w:r>
              <w:rPr>
                <w:b/>
              </w:rPr>
              <w:t>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lastRenderedPageBreak/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350718-25/З-144, 357552-26/З-147 від 25.12.2025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Омез Д®, </w:t>
            </w:r>
            <w:r>
              <w:rPr>
                <w:b/>
              </w:rPr>
              <w:t>капсули тверді, по 10 капсул у стрипі; по 3 стрипи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350718-25/З-144, 357552-26/З-147 від 25.12.2025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Омез Д®, </w:t>
            </w:r>
            <w:r>
              <w:rPr>
                <w:b/>
              </w:rPr>
              <w:t>капсули тверді, по 10 капсул у стрипі; по 3 стрипи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350718-25/З-144, 357552-26/З-147 від 25.12.2025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Омез Д®, </w:t>
            </w:r>
            <w:r>
              <w:rPr>
                <w:b/>
              </w:rPr>
              <w:t>капсули тверді, по 10 капсул у стрипі; по 3 стрипи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358591-26/З-145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Оспамокс, </w:t>
            </w:r>
            <w:r>
              <w:rPr>
                <w:b/>
              </w:rPr>
              <w:t>порошок для оральної суспензії (125 мг/5 мл);</w:t>
            </w:r>
            <w:r>
              <w:rPr>
                <w:b/>
              </w:rPr>
              <w:br/>
              <w:t>порошок для оральної суспензії (250 мг/5 мл);</w:t>
            </w:r>
            <w:r>
              <w:rPr>
                <w:b/>
              </w:rPr>
              <w:br/>
              <w:t>порошок для оральної суспензії (500 мг/5 мл);</w:t>
            </w:r>
            <w:r>
              <w:rPr>
                <w:b/>
              </w:rPr>
              <w:br/>
              <w:t>для дозування 125 мг/5 мл: по 5,1 г порошку для 60 мл або по 8,5 г порошку для 100 мл суспензі</w:t>
            </w:r>
            <w:r>
              <w:rPr>
                <w:b/>
              </w:rPr>
              <w:t>ї у флаконі; по 1 флакону разом з шприцом для дозування з адаптером у картонній коробці;</w:t>
            </w:r>
            <w:r>
              <w:rPr>
                <w:b/>
              </w:rPr>
              <w:br/>
              <w:t>для дозування 250 мг/5 мл: по 6,6 г порошку для 60 мл або по 11 г порошку для 100 мл суспензії у флаконі; по 1 флакону разом з шприцом для дозування з адаптером у карт</w:t>
            </w:r>
            <w:r>
              <w:rPr>
                <w:b/>
              </w:rPr>
              <w:t>онній коробці;</w:t>
            </w:r>
            <w:r>
              <w:rPr>
                <w:b/>
              </w:rPr>
              <w:br/>
              <w:t>для дозування 500 мг/5 мл: по 12 г порошку для 60 мл або по 20 г порошку для 100 мл суспензії у флаконі; по 1 флакону разом з мірною ложкою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27.08.2026 р. </w:t>
            </w:r>
            <w:r>
              <w:rPr>
                <w:b/>
              </w:rPr>
              <w:t>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358591-26/З-145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Оспамокс, </w:t>
            </w:r>
            <w:r>
              <w:rPr>
                <w:b/>
              </w:rPr>
              <w:t>порошок для оральної суспензії (125 мг/5 мл);</w:t>
            </w:r>
            <w:r>
              <w:rPr>
                <w:b/>
              </w:rPr>
              <w:br/>
              <w:t>порошок для оральної суспензії (250 мг/5 мл);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оральної суспензії (500 мг/5 мл);</w:t>
            </w:r>
            <w:r>
              <w:rPr>
                <w:b/>
              </w:rPr>
              <w:br/>
              <w:t>для дозування 125 мг/5 мл: по 5,1 г порошку для 60 мл або по 8,5 г порошку для 100 мл суспензії у флаконі; по 1 флакону разом з шприцом для дозування з адаптером у картонній коробці;</w:t>
            </w:r>
            <w:r>
              <w:rPr>
                <w:b/>
              </w:rPr>
              <w:br/>
              <w:t xml:space="preserve">для дозування 250 мг/5 мл: </w:t>
            </w:r>
            <w:r>
              <w:rPr>
                <w:b/>
              </w:rPr>
              <w:t>по 6,6 г порошку для 60 мл або по 11 г порошку для 100 мл суспензії у флаконі; по 1 флакону разом з шприцом для дозування з адаптером у картонній коробці;</w:t>
            </w:r>
            <w:r>
              <w:rPr>
                <w:b/>
              </w:rPr>
              <w:br/>
              <w:t>для дозування 500 мг/5 мл: по 12 г порошку для 60 мл або по 20 г порошку для 100 мл суспензії у флако</w:t>
            </w:r>
            <w:r>
              <w:rPr>
                <w:b/>
              </w:rPr>
              <w:t>ні; по 1 флакону разом з мірною ложкою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358591-26/З-145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Оспамокс, </w:t>
            </w:r>
            <w:r>
              <w:rPr>
                <w:b/>
              </w:rPr>
              <w:t>порошок для оральної суспензії (125 мг/5 мл);</w:t>
            </w:r>
            <w:r>
              <w:rPr>
                <w:b/>
              </w:rPr>
              <w:br/>
              <w:t>порошок для оральної суспензії (250 мг/5 мл);</w:t>
            </w:r>
            <w:r>
              <w:rPr>
                <w:b/>
              </w:rPr>
              <w:br/>
              <w:t>порошок для оральної суспензії (500 мг/5 мл);</w:t>
            </w:r>
            <w:r>
              <w:rPr>
                <w:b/>
              </w:rPr>
              <w:br/>
              <w:t xml:space="preserve">для дозування 125 мг/5 мл: по 5,1 г порошку для 60 мл або по 8,5 г порошку для 100 мл суспензії у флаконі; </w:t>
            </w:r>
            <w:r>
              <w:rPr>
                <w:b/>
              </w:rPr>
              <w:t>по 1 флакону разом з шприцом для дозування з адаптером у картонній коробці;</w:t>
            </w:r>
            <w:r>
              <w:rPr>
                <w:b/>
              </w:rPr>
              <w:br/>
              <w:t>для дозування 250 мг/5 мл: по 6,6 г порошку для 60 мл або по 11 г порошку для 100 мл суспензії у флаконі; по 1 флакону разом з шприцом для дозування з адаптером у картонній коробці</w:t>
            </w:r>
            <w:r>
              <w:rPr>
                <w:b/>
              </w:rPr>
              <w:t>;</w:t>
            </w:r>
            <w:r>
              <w:rPr>
                <w:b/>
              </w:rPr>
              <w:br/>
              <w:t>для дозування 500 мг/5 мл: по 12 г порошку для 60 мл або по 20 г порошку для 100 мл суспензії у флаконі; по 1 флакону разом з мірною ложкою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358591-26/З-145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Оспамокс, </w:t>
            </w:r>
            <w:r>
              <w:rPr>
                <w:b/>
              </w:rPr>
              <w:t>порошок для оральної суспензії (125 мг/5 мл);</w:t>
            </w:r>
            <w:r>
              <w:rPr>
                <w:b/>
              </w:rPr>
              <w:br/>
              <w:t>порошок для оральної суспензії (250 мг/5 мл);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оральної суспензії (500 мг/5 мл);</w:t>
            </w:r>
            <w:r>
              <w:rPr>
                <w:b/>
              </w:rPr>
              <w:br/>
              <w:t>для дозування 125 мг/5 мл: по 5,1 г порошку для 60 мл або по 8,5 г порошку для 100 мл суспензії у флаконі; по 1 флакону разом з шприцом для дозування з адаптером у картонній коробці;</w:t>
            </w:r>
            <w:r>
              <w:rPr>
                <w:b/>
              </w:rPr>
              <w:br/>
              <w:t xml:space="preserve">для дозування 250 мг/5 мл: </w:t>
            </w:r>
            <w:r>
              <w:rPr>
                <w:b/>
              </w:rPr>
              <w:t>по 6,6 г порошку для 60 мл або по 11 г порошку для 100 мл суспензії у флаконі; по 1 флакону разом з шприцом для дозування з адаптером у картонній коробці;</w:t>
            </w:r>
            <w:r>
              <w:rPr>
                <w:b/>
              </w:rPr>
              <w:br/>
              <w:t>для дозування 500 мг/5 мл: по 12 г порошку для 60 мл або по 20 г порошку для 100 мл суспензії у флако</w:t>
            </w:r>
            <w:r>
              <w:rPr>
                <w:b/>
              </w:rPr>
              <w:t>ні; по 1 флакону разом з мірною ложкою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358591-26/З-145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Оспамокс, </w:t>
            </w:r>
            <w:r>
              <w:rPr>
                <w:b/>
              </w:rPr>
              <w:t>порошок для оральної суспензії (125 мг/5 мл);</w:t>
            </w:r>
            <w:r>
              <w:rPr>
                <w:b/>
              </w:rPr>
              <w:br/>
              <w:t>порошок для оральної суспензії (250 мг/5 мл);</w:t>
            </w:r>
            <w:r>
              <w:rPr>
                <w:b/>
              </w:rPr>
              <w:br/>
              <w:t>порошок для оральної суспензії (500 мг/5 мл);</w:t>
            </w:r>
            <w:r>
              <w:rPr>
                <w:b/>
              </w:rPr>
              <w:br/>
              <w:t>для дозування 125 мг/5 мл: по 5,1 г порошку для 60 мл або по 8,5 г порошку для 100 мл суспензії у флаконі; по 1 флакон</w:t>
            </w:r>
            <w:r>
              <w:rPr>
                <w:b/>
              </w:rPr>
              <w:t>у разом з шприцом для дозування з адаптером у картонній коробці;</w:t>
            </w:r>
            <w:r>
              <w:rPr>
                <w:b/>
              </w:rPr>
              <w:br/>
              <w:t>для дозування 250 мг/5 мл: по 6,6 г порошку для 60 мл або по 11 г порошку для 100 мл суспензії у флаконі; по 1 флакону разом з шприцом для дозування з адаптером у картонній коробці;</w:t>
            </w:r>
            <w:r>
              <w:rPr>
                <w:b/>
              </w:rPr>
              <w:br/>
              <w:t>для дозув</w:t>
            </w:r>
            <w:r>
              <w:rPr>
                <w:b/>
              </w:rPr>
              <w:t>ання 500 мг/5 мл: по 12 г порошку для 60 мл або по 20 г порошку для 100 мл суспензії у флаконі; по 1 флакону разом з мірною ложкою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358591-26/З-145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Оспамокс, </w:t>
            </w:r>
            <w:r>
              <w:rPr>
                <w:b/>
              </w:rPr>
              <w:t>порошок для оральної суспензії (125 мг/5 мл);</w:t>
            </w:r>
            <w:r>
              <w:rPr>
                <w:b/>
              </w:rPr>
              <w:br/>
              <w:t>порошок для оральної суспензії (250 мг/5 мл);</w:t>
            </w:r>
            <w:r>
              <w:rPr>
                <w:b/>
              </w:rPr>
              <w:br/>
              <w:t>порошок для оральної суспензії (500 мг/5 мл);</w:t>
            </w:r>
            <w:r>
              <w:rPr>
                <w:b/>
              </w:rPr>
              <w:br/>
            </w:r>
            <w:r>
              <w:rPr>
                <w:b/>
              </w:rPr>
              <w:t>для дозування 125 мг/5 мл: по 5,1 г порошку для 60 мл або по 8,5 г порошку для 100 мл суспензії у флаконі; по 1 флакону разом з шприцом для дозування з адаптером у картонній коробці;</w:t>
            </w:r>
            <w:r>
              <w:rPr>
                <w:b/>
              </w:rPr>
              <w:br/>
              <w:t>для дозування 250 мг/5 мл: по 6,6 г порошку для 60 мл або по 11 г порошку</w:t>
            </w:r>
            <w:r>
              <w:rPr>
                <w:b/>
              </w:rPr>
              <w:t xml:space="preserve"> для 100 мл суспензії у флаконі; по 1 флакону разом з шприцом для дозування з адаптером у картонній коробці;</w:t>
            </w:r>
            <w:r>
              <w:rPr>
                <w:b/>
              </w:rPr>
              <w:br/>
              <w:t>для дозування 500 мг/5 мл: по 12 г порошку для 60 мл або по 20 г порошку для 100 мл суспензії у флаконі; по 1 флакону разом з мірною ложкою у карто</w:t>
            </w:r>
            <w:r>
              <w:rPr>
                <w:b/>
              </w:rPr>
              <w:t>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 xml:space="preserve">особи уповноваженої на отримання відповідних </w:t>
            </w:r>
            <w:r>
              <w:rPr>
                <w:szCs w:val="20"/>
                <w:lang w:val="ru-RU"/>
              </w:rPr>
              <w:t>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358591-26/З-145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Оспамокс, </w:t>
            </w:r>
            <w:r>
              <w:rPr>
                <w:b/>
              </w:rPr>
              <w:t>порошок для оральної суспензії (125 мг/5 мл);</w:t>
            </w:r>
            <w:r>
              <w:rPr>
                <w:b/>
              </w:rPr>
              <w:br/>
            </w:r>
            <w:r>
              <w:rPr>
                <w:b/>
              </w:rPr>
              <w:t>порошок для оральної суспензії (250 мг/5 мл);</w:t>
            </w:r>
            <w:r>
              <w:rPr>
                <w:b/>
              </w:rPr>
              <w:br/>
              <w:t>порошок для оральної суспензії (500 мг/5 мл);</w:t>
            </w:r>
            <w:r>
              <w:rPr>
                <w:b/>
              </w:rPr>
              <w:br/>
              <w:t xml:space="preserve">для дозування 125 мг/5 мл: по 5,1 г порошку для 60 мл або по 8,5 г порошку для 100 мл суспензії у флаконі; по 1 флакону разом з шприцом для дозування з адаптером у </w:t>
            </w:r>
            <w:r>
              <w:rPr>
                <w:b/>
              </w:rPr>
              <w:t>картонній коробці;</w:t>
            </w:r>
            <w:r>
              <w:rPr>
                <w:b/>
              </w:rPr>
              <w:br/>
              <w:t>для дозування 250 мг/5 мл: по 6,6 г порошку для 60 мл або по 11 г порошку для 100 мл суспензії у флаконі; по 1 флакону разом з шприцом для дозування з адаптером у картонній коробці;</w:t>
            </w:r>
            <w:r>
              <w:rPr>
                <w:b/>
              </w:rPr>
              <w:br/>
              <w:t>для дозування 500 мг/5 мл: по 12 г порошку для 60 мл аб</w:t>
            </w:r>
            <w:r>
              <w:rPr>
                <w:b/>
              </w:rPr>
              <w:t>о по 20 г порошку для 100 мл суспензії у флаконі; по 1 флакону разом з мірною ложкою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358591-26/З-145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Оспамокс, </w:t>
            </w:r>
            <w:r>
              <w:rPr>
                <w:b/>
              </w:rPr>
              <w:t>порошок для оральної суспензії (125 мг/5 мл);</w:t>
            </w:r>
            <w:r>
              <w:rPr>
                <w:b/>
              </w:rPr>
              <w:br/>
              <w:t>порошок для оральної суспензії (250 мг/5 мл);</w:t>
            </w:r>
            <w:r>
              <w:rPr>
                <w:b/>
              </w:rPr>
              <w:br/>
              <w:t>порошок для оральної суспензії (500 мг/5 мл);</w:t>
            </w:r>
            <w:r>
              <w:rPr>
                <w:b/>
              </w:rPr>
              <w:br/>
              <w:t>для дозування 125 мг/5 мл: по 5,1 г порошку для 60 мл або по 8,5 г порошку для 100 мл суспензії у флаконі; по 1 флакон</w:t>
            </w:r>
            <w:r>
              <w:rPr>
                <w:b/>
              </w:rPr>
              <w:t>у разом з шприцом для дозування з адаптером у картонній коробці;</w:t>
            </w:r>
            <w:r>
              <w:rPr>
                <w:b/>
              </w:rPr>
              <w:br/>
              <w:t>для дозування 250 мг/5 мл: по 6,6 г порошку для 60 мл або по 11 г порошку для 100 мл суспензії у флаконі; по 1 флакону разом з шприцом для дозування з адаптером у картонній коробці;</w:t>
            </w:r>
            <w:r>
              <w:rPr>
                <w:b/>
              </w:rPr>
              <w:br/>
              <w:t>для дозув</w:t>
            </w:r>
            <w:r>
              <w:rPr>
                <w:b/>
              </w:rPr>
              <w:t>ання 500 мг/5 мл: по 12 г порошку для 60 мл або по 20 г порошку для 100 мл суспензії у флаконі; по 1 флакону разом з мірною ложкою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358591-26/З-145 від 22.05.2026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Оспамокс, </w:t>
            </w:r>
            <w:r>
              <w:rPr>
                <w:b/>
              </w:rPr>
              <w:t>порошок для оральної суспензії (125 мг/5 мл);</w:t>
            </w:r>
            <w:r>
              <w:rPr>
                <w:b/>
              </w:rPr>
              <w:br/>
              <w:t>порошок для оральної суспензії (250 мг/5 мл);</w:t>
            </w:r>
            <w:r>
              <w:rPr>
                <w:b/>
              </w:rPr>
              <w:br/>
              <w:t>порошок для оральної суспензії (500 мг/5 мл);</w:t>
            </w:r>
            <w:r>
              <w:rPr>
                <w:b/>
              </w:rPr>
              <w:br/>
            </w:r>
            <w:r>
              <w:rPr>
                <w:b/>
              </w:rPr>
              <w:t>для дозування 125 мг/5 мл: по 5,1 г порошку для 60 мл або по 8,5 г порошку для 100 мл суспензії у флаконі; по 1 флакону разом з шприцом для дозування з адаптером у картонній коробці;</w:t>
            </w:r>
            <w:r>
              <w:rPr>
                <w:b/>
              </w:rPr>
              <w:br/>
              <w:t>для дозування 250 мг/5 мл: по 6,6 г порошку для 60 мл або по 11 г порошку</w:t>
            </w:r>
            <w:r>
              <w:rPr>
                <w:b/>
              </w:rPr>
              <w:t xml:space="preserve"> для 100 мл суспензії у флаконі; по 1 флакону разом з шприцом для дозування з адаптером у картонній коробці;</w:t>
            </w:r>
            <w:r>
              <w:rPr>
                <w:b/>
              </w:rPr>
              <w:br/>
              <w:t>для дозування 500 мг/5 мл: по 12 г порошку для 60 мл або по 20 г порошку для 100 мл суспензії у флаконі; по 1 флакону разом з мірною ложкою у карто</w:t>
            </w:r>
            <w:r>
              <w:rPr>
                <w:b/>
              </w:rPr>
              <w:t>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356149-26/З-82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Панангін, </w:t>
            </w:r>
            <w:r>
              <w:rPr>
                <w:b/>
              </w:rPr>
              <w:t>концентрат для розчину для інфузій; по 10 мл в ампулі; по 5 ампул у контурній пластиковій упаковці; по 1 контурній пластиковій упаковці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356149-26/З-82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Панангін, </w:t>
            </w:r>
            <w:r>
              <w:rPr>
                <w:b/>
              </w:rPr>
              <w:t>концентрат для розчину для інфузій; по 10 мл в ампулі; по 5 ампул у контурній пластиковій упаковці; по 1 контурній пластиковій упаковці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356149-26/З-82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Панангін, </w:t>
            </w:r>
            <w:r>
              <w:rPr>
                <w:b/>
              </w:rPr>
              <w:t>концентрат для розчину для інфузій; по 10 мл в ампулі; по 5 ампул у контурній пластиковій упаковці; по 1 контурній пластиковій упаковці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359517-26/З-139, 359518-26/З-139 </w:t>
            </w:r>
            <w:r>
              <w:rPr>
                <w:b/>
              </w:rPr>
              <w:t>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Периндоприл/Індапамід Форте-Тева, </w:t>
            </w:r>
            <w:r>
              <w:rPr>
                <w:b/>
              </w:rPr>
              <w:t>таблетки, вкриті плівковою оболонкою, по 5 мг/1,25 мг, по 30 таблеток у контейнері,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359517-26/З-139, 359518-26/З-139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Периндоприл/Індапамід Форте-Тева, </w:t>
            </w:r>
            <w:r>
              <w:rPr>
                <w:b/>
              </w:rPr>
              <w:t>таблетки, вкриті плівковою оболонкою, по 5 мг/1,25 мг, по 30 таблеток у контейнері,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359517-26/З-139, 359518-26/З-139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Периндоприл/Індапамід Форте-Тева, </w:t>
            </w:r>
            <w:r>
              <w:rPr>
                <w:b/>
              </w:rPr>
              <w:t>таблетки, вкриті плівковою оболонкою, по 5 мг/1,25 мг, по 30 таблеток у контейнері,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</w:t>
            </w:r>
            <w:r>
              <w:rPr>
                <w:b/>
              </w:rPr>
              <w:t xml:space="preserve">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359510-26/З-139, 359511-26/З-139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Периндоприл/Індапамід-Тева, </w:t>
            </w:r>
            <w:r>
              <w:rPr>
                <w:b/>
              </w:rPr>
              <w:t>таблетки, вкриті плівковою оболонкою, по 2,5 мг/0,625 мг, по 30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359510-26/З-139, 359511-26/З-139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Периндоприл/Індапамід-Тева, </w:t>
            </w:r>
            <w:r>
              <w:rPr>
                <w:b/>
              </w:rPr>
              <w:t>таблетки, вкриті плівковою оболонкою, по 2,5 мг/0,625 мг, по 30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359510-26/З-139, 359511-26/З-139 ві</w:t>
            </w:r>
            <w:r>
              <w:rPr>
                <w:b/>
              </w:rPr>
              <w:t>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Периндоприл/Індапамід-Тева, </w:t>
            </w:r>
            <w:r>
              <w:rPr>
                <w:b/>
              </w:rPr>
              <w:t>таблетки, вкриті плівковою оболонкою, по 2,5 мг/0,625 мг, по 30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358988-26/В-96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Периндоприл-Дарниця, </w:t>
            </w:r>
            <w:r>
              <w:rPr>
                <w:b/>
              </w:rPr>
              <w:t>таблетки по 4 мг або по 8 мг по 10 таблеток у контурній чарунковій упаковці,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358988-26/В-96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Периндоприл-Дарниця, </w:t>
            </w:r>
            <w:r>
              <w:rPr>
                <w:b/>
              </w:rPr>
              <w:t>таблетки по 4 мг або по 8 мг по 10 таблеток у контурній чарунковій упаковці,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358988-26/В-96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Периндоприл-Дарниця, </w:t>
            </w:r>
            <w:r>
              <w:rPr>
                <w:b/>
              </w:rPr>
              <w:t>таблетки по 4 мг або по 8 мг по 10 таблеток у контурній чарунковій упаковці,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358988-26/В-96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Периндоприл-Дарниця, </w:t>
            </w:r>
            <w:r>
              <w:rPr>
                <w:b/>
              </w:rPr>
              <w:t>таблетки по 4 мг або по 8 мг по 10 таблеток у контурній чарунковій упаковці,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358988-26/В-96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Периндоприл-Дарниця, </w:t>
            </w:r>
            <w:r>
              <w:rPr>
                <w:b/>
              </w:rPr>
              <w:t>таблетки по 4 мг або по 8 мг по 10 таблеток у контурній чарунковій упаковці,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358988-26/В-96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Периндоприл-Дарниця, </w:t>
            </w:r>
            <w:r>
              <w:rPr>
                <w:b/>
              </w:rPr>
              <w:t>таблетки по 4 мг або по 8 мг по 10 таблеток у контурній чарунковій упаковці, по 3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</w:t>
            </w:r>
            <w:r>
              <w:rPr>
                <w:b/>
              </w:rPr>
              <w:t>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359337-26/З-28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Перитол®, </w:t>
            </w:r>
            <w:r>
              <w:rPr>
                <w:b/>
              </w:rPr>
              <w:t>таблетки по 4 мг по 10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359337-26/З-28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Перитол®, </w:t>
            </w:r>
            <w:r>
              <w:rPr>
                <w:b/>
              </w:rPr>
              <w:t>таблетки по 4 мг по 10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359337-26/З-28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Перитол®, </w:t>
            </w:r>
            <w:r>
              <w:rPr>
                <w:b/>
              </w:rPr>
              <w:t>таблетки по 4 мг по 10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359023-26/В-120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Періндопрес® А, </w:t>
            </w:r>
            <w:r>
              <w:rPr>
                <w:b/>
              </w:rPr>
              <w:t>таблетки по 4 мг/5 мг;</w:t>
            </w:r>
            <w:r>
              <w:rPr>
                <w:b/>
              </w:rPr>
              <w:br/>
              <w:t>таблетки по 8 мг/10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контурній чарунковій упаковці; по 3 контурні чарункові упаковки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359023-26/В-120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Періндопрес® А, </w:t>
            </w:r>
            <w:r>
              <w:rPr>
                <w:b/>
              </w:rPr>
              <w:t>таблетки по 4 мг/5 мг;</w:t>
            </w:r>
            <w:r>
              <w:rPr>
                <w:b/>
              </w:rPr>
              <w:br/>
              <w:t>таблетки по 8 мг/10 мг;</w:t>
            </w:r>
            <w:r>
              <w:rPr>
                <w:b/>
              </w:rPr>
              <w:br/>
              <w:t xml:space="preserve">по 10 таблеток у контурній чарунковій упаковці; по 3 контурні чарункові упаковки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359023-26/В-120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Періндопрес® А, </w:t>
            </w:r>
            <w:r>
              <w:rPr>
                <w:b/>
              </w:rPr>
              <w:t>таблетки по 4 мг/5 мг;</w:t>
            </w:r>
            <w:r>
              <w:rPr>
                <w:b/>
              </w:rPr>
              <w:br/>
              <w:t>таблетки по 8 мг/10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контурній чарунковій упаковці; по 3 контурні чарункові упаковки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359023-26/В-120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Періндопрес® А, </w:t>
            </w:r>
            <w:r>
              <w:rPr>
                <w:b/>
              </w:rPr>
              <w:t>таблетки по 4 мг/5 мг;</w:t>
            </w:r>
            <w:r>
              <w:rPr>
                <w:b/>
              </w:rPr>
              <w:br/>
              <w:t>таблетки по 8 мг/10 мг;</w:t>
            </w:r>
            <w:r>
              <w:rPr>
                <w:b/>
              </w:rPr>
              <w:br/>
              <w:t xml:space="preserve">по 10 таблеток у контурній чарунковій упаковці; по 3 контурні чарункові упаковки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27.08.2026 р. </w:t>
            </w:r>
            <w:r>
              <w:rPr>
                <w:b/>
              </w:rPr>
              <w:t>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359023-26/В-120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Періндопрес® А, </w:t>
            </w:r>
            <w:r>
              <w:rPr>
                <w:b/>
              </w:rPr>
              <w:t>таблетки по 4 мг/5 мг;</w:t>
            </w:r>
            <w:r>
              <w:rPr>
                <w:b/>
              </w:rPr>
              <w:br/>
              <w:t>таблетки по 8 мг/10 мг;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10 таблеток у контурній чарунковій упаковці; по 3 контурні чарункові упаковки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359023-26/В-120 від 01.06.2026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Періндопрес® А, </w:t>
            </w:r>
            <w:r>
              <w:rPr>
                <w:b/>
              </w:rPr>
              <w:t>таблетки по 4 мг/5 мг;</w:t>
            </w:r>
            <w:r>
              <w:rPr>
                <w:b/>
              </w:rPr>
              <w:br/>
              <w:t>таблетки по 8 мг/10 мг;</w:t>
            </w:r>
            <w:r>
              <w:rPr>
                <w:b/>
              </w:rPr>
              <w:br/>
              <w:t xml:space="preserve">по 10 таблеток у контурній чарунковій упаковці; по 3 контурні чарункові упаковки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</w:t>
            </w:r>
            <w:r>
              <w:rPr>
                <w:b/>
              </w:rPr>
              <w:t xml:space="preserve">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350876-25/З-88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Полідекса, </w:t>
            </w:r>
            <w:r>
              <w:rPr>
                <w:b/>
              </w:rPr>
              <w:t>краплі вушні, розчин по 10,5 мл у флаконі; по 1 флакону з піпеткою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350876-25/З-88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Полідекса, </w:t>
            </w:r>
            <w:r>
              <w:rPr>
                <w:b/>
              </w:rPr>
              <w:t>краплі вушні, розчин по 10,5 мл у флаконі; по 1 флакону з піпеткою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350876-25/З-88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Полідекса, </w:t>
            </w:r>
            <w:r>
              <w:rPr>
                <w:b/>
              </w:rPr>
              <w:t>краплі вушні, розчин по 10,5 мл у флаконі; по 1 флакону з піпеткою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355866-26/З-100, 355867-26/З-100, 355868-26/З-100, 355869-26/З-100, 355870-26/З-100, 355871-26/З-100, 355872-26/З-100, 355873-26/З-100, 355874-26/З-100, 355875-26/З-100, 355876-26/З-100, 355877-26/З-100, 355878-26/З-100 </w:t>
            </w:r>
            <w:r>
              <w:rPr>
                <w:b/>
              </w:rPr>
              <w:t>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>ліофілізований порошок для ін’єкцій; 1 флакон з порошком у комплекті з розчинником (вода для ін’єкцій) по 0,5 мл (1 доза) у попередньо наповненому шприці (у комплекті з двома голками або без голок) або у ампулах у вакуумній стерильній упаковці; по 1 вакуум</w:t>
            </w:r>
            <w:r>
              <w:rPr>
                <w:b/>
              </w:rPr>
              <w:t>ній стерильній упаковці у картонній коробці; 1 флакон з порошком у комплекті з розчинником (вода для ін’єкцій) по 0,5 мл (1 доза) у попередньо наповненому шприці у вакуумній стерильній упаковці; по 1 вакуумній стерильній упаковці у картонній коробці; 1 фла</w:t>
            </w:r>
            <w:r>
              <w:rPr>
                <w:b/>
              </w:rPr>
              <w:t>кон з порошком у комплекті з розчинником (вода для ін’єкцій) по 0,5 мл (1 доза) в ампулі у вакуумній стерильній упаковці; по 1 вакуумній стерильній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lastRenderedPageBreak/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355866-26/З-100, 355867-26/З-100, 355868-26/З-100, 355869-26/З-100, 355870-26/З-100, 355871-26/З-100, 355872-26/З-100, 355873-26/З-100, 355874-26/З-100, 355875-26/З-100, 355876-26/З-100, 355877-26/З-100, 355878-26/З-100 ві</w:t>
            </w:r>
            <w:r>
              <w:rPr>
                <w:b/>
              </w:rPr>
              <w:t>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>ліофілізований порошок для ін’єкцій; 1 флакон з порошком у комплекті з розчинником (вода для ін’єкцій) по 0,5 мл (1 доза) у попередньо наповненому шприці (у комплекті з двома голками або без голок) або у ампулах у вакуумній стерильній упаковці; по 1 вакуум</w:t>
            </w:r>
            <w:r>
              <w:rPr>
                <w:b/>
              </w:rPr>
              <w:t>ній стерильній упаковці у картонній коробці; 1 флакон з порошком у комплекті з розчинником (вода для ін’єкцій) по 0,5 мл (1 доза) у попередньо наповненому шприці у вакуумній стерильній упаковці; по 1 вакуумній стерильній упаковці у картонній коробці; 1 фла</w:t>
            </w:r>
            <w:r>
              <w:rPr>
                <w:b/>
              </w:rPr>
              <w:t>кон з порошком у комплекті з розчинником (вода для ін’єкцій) по 0,5 мл (1 доза) в ампулі у вакуумній стерильній упаковці; по 1 вакуумній стерильній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lastRenderedPageBreak/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355866-26/З-100, 355867-26/З-100, 355868-26/З-100, 355869-26/З-100, 355870-26/З-100, 355871-26/З-100, 355872-26/З-100, 355873-26/З-100, 355874-26/З-100, 355875-26/З-100, 355876-26/З-100, 355877-26/З-100, 355878-26/З-100 ві</w:t>
            </w:r>
            <w:r>
              <w:rPr>
                <w:b/>
              </w:rPr>
              <w:t>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>ліофілізований порошок для ін’єкцій; 1 флакон з порошком у комплекті з розчинником (вода для ін’єкцій) по 0,5 мл (1 доза) у попередньо наповненому шприці (у комплекті з двома голками або без голок) або у ампулах у вакуумній стерильній упаковці; по 1 вакуум</w:t>
            </w:r>
            <w:r>
              <w:rPr>
                <w:b/>
              </w:rPr>
              <w:t>ній стерильній упаковці у картонній коробці; 1 флакон з порошком у комплекті з розчинником (вода для ін’єкцій) по 0,5 мл (1 доза) у попередньо наповненому шприці у вакуумній стерильній упаковці; по 1 вакуумній стерильній упаковці у картонній коробці; 1 фла</w:t>
            </w:r>
            <w:r>
              <w:rPr>
                <w:b/>
              </w:rPr>
              <w:t>кон з порошком у комплекті з розчинником (вода для ін’єкцій) по 0,5 мл (1 доза) в ампулі у вакуумній стерильній упаковці; по 1 вакуумній стерильній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351490-26/З-126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Пульмікорт Турбухалер, </w:t>
            </w:r>
            <w:r>
              <w:rPr>
                <w:b/>
              </w:rPr>
              <w:t>порошок для інгаляцій, 100 мкг/доза по 200 доз у пластиковому інгаляторі; по 1 інгалятору у картонній коробці; порошок для інгаляцій, 200 мкг/доза: по 100 доз у пластиковому інгаляторі; по 1 інгалятору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351490-26/З-126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Пульмікорт Турбухалер, </w:t>
            </w:r>
            <w:r>
              <w:rPr>
                <w:b/>
              </w:rPr>
              <w:t>порошок для інгаляцій, 100 мкг/доза по 200 доз у пластиковому інгаляторі; по 1 інгалятору у картонній коробці; порошок для інгаляцій, 200 мкг/доза: по 100 доз у пластиковому інгаляторі; по 1 інгалятору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351490-26/З-126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Пульмікорт Турбухалер, </w:t>
            </w:r>
            <w:r>
              <w:rPr>
                <w:b/>
              </w:rPr>
              <w:t>порошок для інгаляцій, 100 мкг/доза по 200 доз у пластиковому інгаляторі; по 1 інгалятору у картонній коробці; порошок для інгаляцій, 200 мкг/доза: по 100 доз у пластиковому інгаляторі; по 1 інгалятору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351490-26/З-126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Пульмікорт Турбухалер, </w:t>
            </w:r>
            <w:r>
              <w:rPr>
                <w:b/>
              </w:rPr>
              <w:t>порошок для інгаляцій, 100 мкг/доза по 200 доз у пластиковому інгаляторі; по 1 інгалятору у картонній коробці; порошок для інгаляцій, 200 мкг/доза: по 100 доз у пластиковому інгаляторі; по 1 інгалятору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351490-26/З-126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Пульмікорт Турбухалер, </w:t>
            </w:r>
            <w:r>
              <w:rPr>
                <w:b/>
              </w:rPr>
              <w:t>порошок для інгаляцій, 100 мкг/доза по 200 доз у пластиковому інгаляторі; по 1 інгалятору у картонній коробці; порошок для інгаляцій, 200 мкг/доза: по 100 доз у пластиковому інгаляторі; по 1 інгалятору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351490-26/З-126 від 15.01.2026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Пульмікорт Турбухалер, </w:t>
            </w:r>
            <w:r>
              <w:rPr>
                <w:b/>
              </w:rPr>
              <w:t>порошок для інгаляцій, 100 мкг/доза по 200 доз у пластиковому інгаляторі; по 1 інгалятору у картонній коробці; порошок для інгаляцій, 200 мкг/доза: по 100 доз у пластиковому інгаляторі; по 1 інгалятору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356369-26/В-96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Раностоп®, </w:t>
            </w:r>
            <w:r>
              <w:rPr>
                <w:b/>
              </w:rPr>
              <w:t>мазь 10 % по 20 г або по 40 г, або по 100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356369-26/В-96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Раностоп®, </w:t>
            </w:r>
            <w:r>
              <w:rPr>
                <w:b/>
              </w:rPr>
              <w:t>мазь 10 % по 20 г або по 40 г, або по 100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356369-26/В-96 від 10.04.2026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Раностоп®, </w:t>
            </w:r>
            <w:r>
              <w:rPr>
                <w:b/>
              </w:rPr>
              <w:t>мазь 10 % по 20 г або по 40 г, або по 100 г у тубі; по 1 тубі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356852-26/В-148, 356853-26/В-148, 356854-26/В-148, 356855-26/В-148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супозиторії ректальні по 15 мг, по 5 супозиторіїв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356852-26/В-148, 356853-26/В-148, 356854-26/В-148, 356855-26/В-148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супозиторії ректальні по 15 мг, по 5 супозиторіїв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356852-26/В-148, 356853-26/В-148, 3</w:t>
            </w:r>
            <w:r>
              <w:rPr>
                <w:b/>
              </w:rPr>
              <w:t>56854-26/В-148, 356855-26/В-148 від 20.04.2026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Ревмоксикам®, </w:t>
            </w:r>
            <w:r>
              <w:rPr>
                <w:b/>
              </w:rPr>
              <w:t>супозиторії ректальні по 15 мг, по 5 супозиторіїв у блістері; по 1 блістеру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358287-26/З-117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Реміфентаніл-Віста, </w:t>
            </w:r>
            <w:r>
              <w:rPr>
                <w:b/>
              </w:rPr>
              <w:t>порошок для концентрату для розчину для ін'єкцій або інфузій по 1 мг або по 2 мг або по 5 мг у флаконі скляному;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358287-26/З-117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Реміфентаніл-Віста, </w:t>
            </w:r>
            <w:r>
              <w:rPr>
                <w:b/>
              </w:rPr>
              <w:t>порошок для концентрату для розчину для ін'єкцій або інфузій по 1 мг або по 2 мг або по 5 мг у флаконі скляному;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358287-26/З-117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Реміфентаніл-Віста, </w:t>
            </w:r>
            <w:r>
              <w:rPr>
                <w:b/>
              </w:rPr>
              <w:t>порошок для концентрату для розчину для ін'єкцій або інфузій по 1 мг або по 2 мг або по 5 мг у флаконі скляному; по 5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358384-26/В-120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РИВАРОКСАБАН,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358384-26/В-120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РИВАРОКСАБАН,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358384-26/В-120 від 19.05.2026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РИВАРОКСАБАН,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</w:t>
      </w:r>
      <w:r>
        <w:rPr>
          <w:b/>
          <w:sz w:val="20"/>
          <w:szCs w:val="20"/>
          <w:lang w:val="ru-RU"/>
        </w:rPr>
        <w:t>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357492-26/З-124, 357493-26/З-124, 357494-26/З-124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засобу,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 10 мг/мл, </w:t>
            </w:r>
            <w:r>
              <w:rPr>
                <w:b/>
              </w:rPr>
              <w:t>концентрат для розчину для інфузій, 10 мг/мл; по 10 мл (100 мг) у флаконі; 2 флакони в картонній коробці або по 50 мл (500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357492-26/З-124, 357493-26/З-124, 357494-26/З-124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 10 мг/мл, </w:t>
            </w:r>
            <w:r>
              <w:rPr>
                <w:b/>
              </w:rPr>
              <w:t>концентрат для розчину для інфузій, 10 мг/мл; по 10 мл (100 мг) у флаконі; 2 флакони в картонній коробці або по 50 мл (500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357492-26/З-124, 357493-26/З-124, 357494-26/З-124 від 04.05.2026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Риксатон 10 мг/мл, </w:t>
            </w:r>
            <w:r>
              <w:rPr>
                <w:b/>
              </w:rPr>
              <w:t>концентрат для розчину для інфузій, 10 мг/мл; по 10 мл (100 мг) у флаконі; 2 флакони в картонній коробці або по 50 мл (500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359284-26/З-120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>таблетки, вкриті оболонкою, по 1 мг;</w:t>
            </w:r>
            <w:r>
              <w:rPr>
                <w:b/>
              </w:rPr>
              <w:br/>
              <w:t>таблетки, вкриті оболонкою, по 2 мг;</w:t>
            </w:r>
            <w:r>
              <w:rPr>
                <w:b/>
              </w:rPr>
              <w:br/>
              <w:t>таблетки, вкриті оболонкою, по 3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по 4 мг</w:t>
            </w:r>
            <w:r>
              <w:rPr>
                <w:b/>
              </w:rPr>
              <w:br/>
              <w:t xml:space="preserve">по 10 таблеток у блістері; по 1, або 2,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359284-26/З-120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>таблетки, вкриті оболонкою, по 1 мг;</w:t>
            </w:r>
            <w:r>
              <w:rPr>
                <w:b/>
              </w:rPr>
              <w:br/>
              <w:t>таблетки, вкриті оболонкою, по 2 мг;</w:t>
            </w:r>
            <w:r>
              <w:rPr>
                <w:b/>
              </w:rPr>
              <w:br/>
              <w:t>таблетки, вкриті оболонкою, по 3 мг;</w:t>
            </w:r>
            <w:r>
              <w:rPr>
                <w:b/>
              </w:rPr>
              <w:br/>
              <w:t>таблетки, вкриті оболонкою, по 4 мг</w:t>
            </w:r>
            <w:r>
              <w:rPr>
                <w:b/>
              </w:rPr>
              <w:br/>
              <w:t xml:space="preserve">по 10 таблеток у блістері; по 1, або 2,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</w:t>
            </w:r>
            <w:r>
              <w:rPr>
                <w:b/>
              </w:rPr>
              <w:t>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359284-26/З-120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>таблетки, вкриті оболонкою, по 1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по 2 мг;</w:t>
            </w:r>
            <w:r>
              <w:rPr>
                <w:b/>
              </w:rPr>
              <w:br/>
              <w:t>таблетки, вкриті оболонкою, по 3 мг;</w:t>
            </w:r>
            <w:r>
              <w:rPr>
                <w:b/>
              </w:rPr>
              <w:br/>
              <w:t>таблетки, вкриті оболонкою, по 4 мг</w:t>
            </w:r>
            <w:r>
              <w:rPr>
                <w:b/>
              </w:rPr>
              <w:br/>
              <w:t xml:space="preserve">по 10 таблеток у блістері; по 1, або 2,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359284-26/З-120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>таблетки, вкриті оболонкою, по 1 мг;</w:t>
            </w:r>
            <w:r>
              <w:rPr>
                <w:b/>
              </w:rPr>
              <w:br/>
              <w:t>таблетки, вкриті оболонкою, по 2 мг;</w:t>
            </w:r>
            <w:r>
              <w:rPr>
                <w:b/>
              </w:rPr>
              <w:br/>
              <w:t>таблетки, вкриті оболонкою, по 3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по 4 мг</w:t>
            </w:r>
            <w:r>
              <w:rPr>
                <w:b/>
              </w:rPr>
              <w:br/>
              <w:t xml:space="preserve">по 10 таблеток у блістері; по 1, або 2,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359284-26/З-120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>таблетки, вкриті оболонкою, по 1 мг;</w:t>
            </w:r>
            <w:r>
              <w:rPr>
                <w:b/>
              </w:rPr>
              <w:br/>
              <w:t>таблетки, вкриті оболонкою, по 2 мг;</w:t>
            </w:r>
            <w:r>
              <w:rPr>
                <w:b/>
              </w:rPr>
              <w:br/>
              <w:t>таблетки, вкриті оболонкою, по 3 мг;</w:t>
            </w:r>
            <w:r>
              <w:rPr>
                <w:b/>
              </w:rPr>
              <w:br/>
              <w:t>таблетки, вкриті оболонкою, по 4 мг</w:t>
            </w:r>
            <w:r>
              <w:rPr>
                <w:b/>
              </w:rPr>
              <w:br/>
              <w:t xml:space="preserve">по 10 таблеток у блістері; по 1, або 2,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</w:t>
            </w:r>
            <w:r>
              <w:rPr>
                <w:b/>
              </w:rPr>
              <w:t>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359284-26/З-120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>таблетки, вкриті оболонкою, по 1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по 2 мг;</w:t>
            </w:r>
            <w:r>
              <w:rPr>
                <w:b/>
              </w:rPr>
              <w:br/>
              <w:t>таблетки, вкриті оболонкою, по 3 мг;</w:t>
            </w:r>
            <w:r>
              <w:rPr>
                <w:b/>
              </w:rPr>
              <w:br/>
              <w:t>таблетки, вкриті оболонкою, по 4 мг</w:t>
            </w:r>
            <w:r>
              <w:rPr>
                <w:b/>
              </w:rPr>
              <w:br/>
              <w:t xml:space="preserve">по 10 таблеток у блістері; по 1, або 2,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359284-26/З-120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>таблетки, вкриті оболонкою, по 1 мг;</w:t>
            </w:r>
            <w:r>
              <w:rPr>
                <w:b/>
              </w:rPr>
              <w:br/>
              <w:t>таблетки, вкриті оболонкою, по 2 мг;</w:t>
            </w:r>
            <w:r>
              <w:rPr>
                <w:b/>
              </w:rPr>
              <w:br/>
              <w:t>таблетки, вкриті оболонкою, по 3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по 4 мг</w:t>
            </w:r>
            <w:r>
              <w:rPr>
                <w:b/>
              </w:rPr>
              <w:br/>
              <w:t xml:space="preserve">по 10 таблеток у блістері; по 1, або 2,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359284-26/З-120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>таблетки, вкриті оболонкою, по 1 мг;</w:t>
            </w:r>
            <w:r>
              <w:rPr>
                <w:b/>
              </w:rPr>
              <w:br/>
              <w:t>таблетки, вкриті оболонкою, по 2 мг;</w:t>
            </w:r>
            <w:r>
              <w:rPr>
                <w:b/>
              </w:rPr>
              <w:br/>
              <w:t>таблетки, вкриті оболонкою, по 3 мг;</w:t>
            </w:r>
            <w:r>
              <w:rPr>
                <w:b/>
              </w:rPr>
              <w:br/>
              <w:t>таблетки, вкриті оболонкою, по 4 мг</w:t>
            </w:r>
            <w:r>
              <w:rPr>
                <w:b/>
              </w:rPr>
              <w:br/>
              <w:t xml:space="preserve">по 10 таблеток у блістері; по 1, або 2,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</w:t>
            </w:r>
            <w:r>
              <w:rPr>
                <w:b/>
              </w:rPr>
              <w:t>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359284-26/З-120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>таблетки, вкриті оболонкою, по 1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по 2 мг;</w:t>
            </w:r>
            <w:r>
              <w:rPr>
                <w:b/>
              </w:rPr>
              <w:br/>
              <w:t>таблетки, вкриті оболонкою, по 3 мг;</w:t>
            </w:r>
            <w:r>
              <w:rPr>
                <w:b/>
              </w:rPr>
              <w:br/>
              <w:t>таблетки, вкриті оболонкою, по 4 мг</w:t>
            </w:r>
            <w:r>
              <w:rPr>
                <w:b/>
              </w:rPr>
              <w:br/>
              <w:t xml:space="preserve">по 10 таблеток у блістері; по 1, або 2,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359284-26/З-120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>таблетки, вкриті оболонкою, по 1 мг;</w:t>
            </w:r>
            <w:r>
              <w:rPr>
                <w:b/>
              </w:rPr>
              <w:br/>
              <w:t>таблетки, вкриті оболонкою, по 2 мг;</w:t>
            </w:r>
            <w:r>
              <w:rPr>
                <w:b/>
              </w:rPr>
              <w:br/>
              <w:t>таблетки, вкриті оболонкою, по 3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по 4 мг</w:t>
            </w:r>
            <w:r>
              <w:rPr>
                <w:b/>
              </w:rPr>
              <w:br/>
              <w:t xml:space="preserve">по 10 таблеток у блістері; по 1, або 2,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359284-26/З-120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>таблетки, вкриті оболонкою, по 1 мг;</w:t>
            </w:r>
            <w:r>
              <w:rPr>
                <w:b/>
              </w:rPr>
              <w:br/>
              <w:t>таблетки, вкриті оболонкою, по 2 мг;</w:t>
            </w:r>
            <w:r>
              <w:rPr>
                <w:b/>
              </w:rPr>
              <w:br/>
              <w:t>таблетки, вкриті оболонкою, по 3 мг;</w:t>
            </w:r>
            <w:r>
              <w:rPr>
                <w:b/>
              </w:rPr>
              <w:br/>
              <w:t>таблетки, вкриті оболонкою, по 4 мг</w:t>
            </w:r>
            <w:r>
              <w:rPr>
                <w:b/>
              </w:rPr>
              <w:br/>
              <w:t xml:space="preserve">по 10 таблеток у блістері; по 1, або 2,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</w:t>
            </w:r>
            <w:r>
              <w:rPr>
                <w:b/>
              </w:rPr>
              <w:t>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359284-26/З-120 від 05.06.2026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Рілептид®, </w:t>
            </w:r>
            <w:r>
              <w:rPr>
                <w:b/>
              </w:rPr>
              <w:t>таблетки, вкриті оболонкою, по 1 мг;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оболонкою, по 2 мг;</w:t>
            </w:r>
            <w:r>
              <w:rPr>
                <w:b/>
              </w:rPr>
              <w:br/>
              <w:t>таблетки, вкриті оболонкою, по 3 мг;</w:t>
            </w:r>
            <w:r>
              <w:rPr>
                <w:b/>
              </w:rPr>
              <w:br/>
              <w:t>таблетки, вкриті оболонкою, по 4 мг</w:t>
            </w:r>
            <w:r>
              <w:rPr>
                <w:b/>
              </w:rPr>
              <w:br/>
              <w:t xml:space="preserve">по 10 таблеток у блістері; по 1, або 2, або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356083-26/З-128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РІНВОК®, </w:t>
            </w:r>
            <w:r>
              <w:rPr>
                <w:b/>
              </w:rPr>
              <w:t>таблетки, вкриті плівковою оболонкою, пролонгованої дії, 15 мг; №28: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356083-26/З-128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РІНВОК®, </w:t>
            </w:r>
            <w:r>
              <w:rPr>
                <w:b/>
              </w:rPr>
              <w:t>таблетки, вкриті плівковою оболонкою, пролонгованої дії, 15 мг; №28: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356083-26/З-128 від 07.04.2026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РІНВОК®, </w:t>
            </w:r>
            <w:r>
              <w:rPr>
                <w:b/>
              </w:rPr>
              <w:t>таблетки, вкриті плівковою оболонкою, пролонгованої дії, 15 мг; №28: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</w:t>
            </w:r>
            <w:r>
              <w:rPr>
                <w:b/>
              </w:rPr>
              <w:t>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357601-26/В-92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Рупатадину фумарат,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357601-26/В-92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Рупатадину фумарат,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357601-26/В-92 від 05.05.2026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Рупатадину фумарат, </w:t>
            </w:r>
            <w:r>
              <w:rPr>
                <w:b/>
              </w:rPr>
              <w:t>порошок (субстанція) у мішках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357009-26/З-130, 357010-26/З-130, 357011-26/З-130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таблетки, вкриті оболонкою, кишковорозчинні, по 500 мг по 10 таблеток у блістері; по 5 або по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357009-26/З-130, 357010-26/З-130, 357011-26/З-130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таблетки, вкриті оболонкою, кишковорозчинні, по 500 мг по 10 таблеток у блістері; по 5 або по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357009-26/З-130, 357010-26/З-130, 3</w:t>
            </w:r>
            <w:r>
              <w:rPr>
                <w:b/>
              </w:rPr>
              <w:t>57011-26/З-130 від 23.04.2026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таблетки, вкриті оболонкою, кишковорозчинні, по 500 мг по 10 таблеток у блістері; по 5 або по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356920-26/В-120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СЕДАФІТОН®, </w:t>
            </w:r>
            <w:r>
              <w:rPr>
                <w:b/>
              </w:rPr>
              <w:t>таблетки;</w:t>
            </w:r>
            <w:r>
              <w:rPr>
                <w:b/>
              </w:rPr>
              <w:br/>
              <w:t>по 12 таблеток у блістері; по 2 або 4, або 8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356920-26/В-120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СЕДАФІТОН®, </w:t>
            </w:r>
            <w:r>
              <w:rPr>
                <w:b/>
              </w:rPr>
              <w:t>таблетки;</w:t>
            </w:r>
            <w:r>
              <w:rPr>
                <w:b/>
              </w:rPr>
              <w:br/>
              <w:t>по 12 таблеток у блістері; по 2 або 4, або 8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356920-26/В-120 від 21.04.2026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СЕДАФІТОН®, </w:t>
            </w:r>
            <w:r>
              <w:rPr>
                <w:b/>
              </w:rPr>
              <w:t>таблетки;</w:t>
            </w:r>
            <w:r>
              <w:rPr>
                <w:b/>
              </w:rPr>
              <w:br/>
              <w:t>по 12 таблеток у блістері; по 2 або 4, або 8 блістерів у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328551-24/В-126, 328552-24/В-126, 328554-24/В-126, 328555-24/В-126, 339890-25/В-126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Септефрил Верде від болю в горлі, </w:t>
            </w:r>
            <w:r>
              <w:rPr>
                <w:b/>
              </w:rPr>
              <w:t>льодяники по 3 мг, зі смаком лимона; по 10 льодяників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</w:t>
            </w:r>
            <w:r>
              <w:rPr>
                <w:b/>
              </w:rPr>
              <w:t xml:space="preserve">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328551-24/В-126, 328552-24/В-126, 328554-24/В-126, 328555-24/В-126, 339890-25/В-126 від 23.1</w:t>
            </w:r>
            <w:r>
              <w:rPr>
                <w:b/>
              </w:rPr>
              <w:t>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Септефрил Верде від болю в горлі, </w:t>
            </w:r>
            <w:r>
              <w:rPr>
                <w:b/>
              </w:rPr>
              <w:t>льодяники по 3 мг, зі смаком лимона; по 10 льодяників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328551-24/В-126, 328552-24/В-126, 328554-24/В-126, 328555-24/В-126, 339890-25/В-126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Септефрил Верде від болю в горлі, </w:t>
            </w:r>
            <w:r>
              <w:rPr>
                <w:b/>
              </w:rPr>
              <w:t>льодяники по 3 мг, зі смаком лимона; по 10 льодяників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328579-24/В-126, 328580-24/В-126, 328581-24/В-126, 328582-24/В-126, 339891-25/В-126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Септефрил Верде від болю в горлі, </w:t>
            </w:r>
            <w:r>
              <w:rPr>
                <w:b/>
              </w:rPr>
              <w:t>льодяники по 3 мг, зі смаком меду та апельсина; по 10 льодяників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328579-24/В-126, 328580-24/В-126, 328581-24/В-126, 328582-24/В-126, 339891-25/В-126 від 23.1</w:t>
            </w:r>
            <w:r>
              <w:rPr>
                <w:b/>
              </w:rPr>
              <w:t>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Септефрил Верде від болю в горлі, </w:t>
            </w:r>
            <w:r>
              <w:rPr>
                <w:b/>
              </w:rPr>
              <w:t>льодяники по 3 мг, зі смаком меду та апельсина; по 10 льодяників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328579-24/В-126, 328580-24/В-126, 328581-24/В-126, 328582-24/В-126, 339891-25/В-126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Септефрил Верде від болю в горлі, </w:t>
            </w:r>
            <w:r>
              <w:rPr>
                <w:b/>
              </w:rPr>
              <w:t>льодяники по 3 мг, зі смаком меду та апельсина; по 10 льодяників у блістері;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</w:t>
            </w:r>
            <w:r>
              <w:rPr>
                <w:b/>
                <w:noProof/>
              </w:rPr>
              <w:t>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355905-26/В-145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Синдрекс®, </w:t>
            </w:r>
            <w:r>
              <w:rPr>
                <w:b/>
              </w:rPr>
              <w:t>концентрат для розчину для інфузій;</w:t>
            </w:r>
            <w:r>
              <w:rPr>
                <w:b/>
              </w:rPr>
              <w:br/>
              <w:t xml:space="preserve">по 5 мл в ампулі;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3 ампули № 1 (тіаміну гідрохлорид+рибофлавін+піридоксину гідрохлорид) у блістері; </w:t>
            </w:r>
            <w:r>
              <w:rPr>
                <w:b/>
              </w:rPr>
              <w:br/>
              <w:t xml:space="preserve">по 3 ампули № 2 (аскорбінова кислота+нікотинамід+глюкоза) у блістері; по 2 блістери ампул № 1 та по 2 блістери ампул № 2 у пачці; </w:t>
            </w:r>
            <w:r>
              <w:rPr>
                <w:b/>
              </w:rPr>
              <w:br/>
              <w:t>по 6 ампул № 1 (тіаміну гідрохлорид+риб</w:t>
            </w:r>
            <w:r>
              <w:rPr>
                <w:b/>
              </w:rPr>
              <w:t>офлавін+піридоксину гідрохлорид) у блістері; по 6 ампул № 2 (аскорбінова кислота+нікотинамід+глюкоза) у блістері; по 1 блістеру ампул № 1 та по 1 блістеру ампул № 2 у пачці; по 6 ампул № 1 (тіаміну гідрохлорид+рибофлавін+піридоксину гідрохлорид) та по 6 ам</w:t>
            </w:r>
            <w:r>
              <w:rPr>
                <w:b/>
              </w:rPr>
              <w:t>пул № 2 (аскорбінова кислота+нікотинамід+глюкоза) у пачці із гофрованими вкладками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355905-26/В-145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Синдрекс®, </w:t>
            </w:r>
            <w:r>
              <w:rPr>
                <w:b/>
              </w:rPr>
              <w:t>концентрат для розчину для інфузій;</w:t>
            </w:r>
            <w:r>
              <w:rPr>
                <w:b/>
              </w:rPr>
              <w:br/>
              <w:t xml:space="preserve">по 5 мл в ампулі; </w:t>
            </w:r>
            <w:r>
              <w:rPr>
                <w:b/>
              </w:rPr>
              <w:br/>
              <w:t xml:space="preserve">по 3 ампули № 1 (тіаміну гідрохлорид+рибофлавін+піридоксину гідрохлорид) у блістері; </w:t>
            </w:r>
            <w:r>
              <w:rPr>
                <w:b/>
              </w:rPr>
              <w:br/>
              <w:t>по 3 ампули № 2 (аскорбінова кислота+нікотинамід+глюкоза) у блістері; по 2 блістери ампул № 1 та по 2 блістери ампу</w:t>
            </w:r>
            <w:r>
              <w:rPr>
                <w:b/>
              </w:rPr>
              <w:t xml:space="preserve">л № 2 у пачці; </w:t>
            </w:r>
            <w:r>
              <w:rPr>
                <w:b/>
              </w:rPr>
              <w:br/>
              <w:t>по 6 ампул № 1 (тіаміну гідрохлорид+рибофлавін+піридоксину гідрохлорид) у блістері; по 6 ампул № 2 (аскорбінова кислота+нікотинамід+глюкоза) у блістері; по 1 блістеру ампул № 1 та по 1 блістеру ампул № 2 у пачці; по 6 ампул № 1 (тіаміну гід</w:t>
            </w:r>
            <w:r>
              <w:rPr>
                <w:b/>
              </w:rPr>
              <w:t>рохлорид+рибофлавін+піридоксину гідрохлорид) та по 6 ампул № 2 (аскорбінова кислота+нікотинамід+глюкоза) у пачці із гофрованими вкладками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355905-26/В-145 від 06.04.2026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Синдрекс®, </w:t>
            </w:r>
            <w:r>
              <w:rPr>
                <w:b/>
              </w:rPr>
              <w:t>концентрат для розчину для інфузій;</w:t>
            </w:r>
            <w:r>
              <w:rPr>
                <w:b/>
              </w:rPr>
              <w:br/>
              <w:t xml:space="preserve">по 5 мл в ампулі; </w:t>
            </w:r>
            <w:r>
              <w:rPr>
                <w:b/>
              </w:rPr>
              <w:br/>
              <w:t xml:space="preserve">по 3 ампули № 1 (тіаміну гідрохлорид+рибофлавін+піридоксину гідрохлорид) у блістері; </w:t>
            </w:r>
            <w:r>
              <w:rPr>
                <w:b/>
              </w:rPr>
              <w:br/>
              <w:t>по 3 ампули № 2 (аскорбінова кислота+нікотинамід+глюкоза) у блі</w:t>
            </w:r>
            <w:r>
              <w:rPr>
                <w:b/>
              </w:rPr>
              <w:t xml:space="preserve">стері; по 2 блістери ампул № 1 та по 2 блістери ампул № 2 у пачці; </w:t>
            </w:r>
            <w:r>
              <w:rPr>
                <w:b/>
              </w:rPr>
              <w:br/>
              <w:t>по 6 ампул № 1 (тіаміну гідрохлорид+рибофлавін+піридоксину гідрохлорид) у блістері; по 6 ампул № 2 (аскорбінова кислота+нікотинамід+глюкоза) у блістері; по 1 блістеру ампул № 1 та по 1 блі</w:t>
            </w:r>
            <w:r>
              <w:rPr>
                <w:b/>
              </w:rPr>
              <w:t>стеру ампул № 2 у пачці; по 6 ампул № 1 (тіаміну гідрохлорид+рибофлавін+піридоксину гідрохлорид) та по 6 ампул № 2 (аскорбінова кислота+нікотинамід+глюкоза) у пачці із гофрованими вкладками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</w:t>
            </w:r>
            <w:r>
              <w:rPr>
                <w:b/>
              </w:rPr>
              <w:t xml:space="preserve">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361499-26/З-97 від 15.07.2026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Синупрет®, </w:t>
            </w:r>
            <w:r>
              <w:rPr>
                <w:b/>
              </w:rPr>
              <w:t>краплі оральні, по 50 мл або по 100 мл розчину у флаконі, з дозуючим крапельним пристроєм зверху, з кришкою, що нагвинчується і кільцем контролю відкриття,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</w:t>
            </w:r>
            <w:r>
              <w:rPr>
                <w:b/>
              </w:rPr>
              <w:t xml:space="preserve">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361499-26/З-97 від 15.07.2026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Синупрет®, </w:t>
            </w:r>
            <w:r>
              <w:rPr>
                <w:b/>
              </w:rPr>
              <w:t>краплі оральні, по 50 мл або по 100 мл розчину у флаконі, з дозуючим крапельним пристроєм зверху, з кришкою, що нагвинчується і кільцем контролю відкриття,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</w:t>
            </w:r>
            <w:r>
              <w:rPr>
                <w:b/>
              </w:rPr>
              <w:t xml:space="preserve">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361499-26/З-97 від 15.07.2026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Синупрет®, </w:t>
            </w:r>
            <w:r>
              <w:rPr>
                <w:b/>
              </w:rPr>
              <w:t>краплі оральні, по 50 мл або по 100 мл розчину у флаконі, з дозуючим крапельним пристроєм зверху, з кришкою, що нагвинчується і кільцем контролю відкриття,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</w:t>
            </w:r>
            <w:r>
              <w:rPr>
                <w:b/>
              </w:rPr>
              <w:t xml:space="preserve">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342244-25/З-149, 342245-25/З-149, 342246-25/З-149, 342247-25/З-149, 342248-25/З-149, 342249-25/З-149, 342251-25/З-149, 342252-25/З-149, 342253-25/З-149 від 31.07.2025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Скафо, </w:t>
            </w:r>
            <w:r>
              <w:rPr>
                <w:b/>
              </w:rPr>
              <w:t>порошок для розчину для ін'єкцій, по 150 мг; по 1 флакону з порошком в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342244-25/З-149, 342245-25/З-149, 342246-25/З-149, 342247-25/З-149, 342248-25/З-149, 342249-</w:t>
            </w:r>
            <w:r>
              <w:rPr>
                <w:b/>
              </w:rPr>
              <w:t>25/З-149, 342251-25/З-149, 342252-25/З-149, 342253-25/З-149 від 31.07.2025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Скафо, </w:t>
            </w:r>
            <w:r>
              <w:rPr>
                <w:b/>
              </w:rPr>
              <w:t>порошок для розчину для ін'єкцій, по 150 мг; по 1 флакону з порошком в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342244-25/З-149, 342245-25/З-149, 342246-25/З-149, 342247-25/З-149, 342248-25/З-149, 342249-25/З-149, 342251-25/З-149, 342252-25/З-149, 342253</w:t>
            </w:r>
            <w:r>
              <w:rPr>
                <w:b/>
              </w:rPr>
              <w:t>-25/З-149 від 31.07.2025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Скафо, </w:t>
            </w:r>
            <w:r>
              <w:rPr>
                <w:b/>
              </w:rPr>
              <w:t>порошок для розчину для ін'єкцій, по 150 мг; по 1 флакону з порошком в коробці з картону пакувального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Новартіс Оверсіз Інвестментс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359242-26/З-96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Сорбіфер Дурулес, </w:t>
            </w:r>
            <w:r>
              <w:rPr>
                <w:b/>
              </w:rPr>
              <w:t>таблетки, вкриті оболонкою, з модифікованим вивільненням, 320 мг/60 мг, по 30 або 50 таблеток у скляному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359242-26/З-96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Сорбіфер Дурулес, </w:t>
            </w:r>
            <w:r>
              <w:rPr>
                <w:b/>
              </w:rPr>
              <w:t>таблетки, вкриті оболонкою, з модифікованим вивільненням, 320 мг/60 мг, по 30 або 50 таблеток у скляному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359242-26/З-96 від 04.06.2026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Сорбіфер Дурулес, </w:t>
            </w:r>
            <w:r>
              <w:rPr>
                <w:b/>
              </w:rPr>
              <w:t>таблетки, вкриті оболонкою, з модифікованим вивільненням, 320 мг/60 мг, по 30 або 50 таблеток у скляному флаконі; по 1 флакону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356287-26/В-145, 356288-26/В-145, 356289-26/В-145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Статорем®-Н, </w:t>
            </w:r>
            <w:r>
              <w:rPr>
                <w:b/>
              </w:rPr>
              <w:t>таблетки по 10 мг/12,5 мг;</w:t>
            </w:r>
            <w:r>
              <w:rPr>
                <w:b/>
              </w:rPr>
              <w:br/>
              <w:t>таблетки по 20 мг/25 мг;</w:t>
            </w:r>
            <w:r>
              <w:rPr>
                <w:b/>
              </w:rPr>
              <w:br/>
              <w:t>для дозування 10 мг/12,5 мг:</w:t>
            </w:r>
            <w:r>
              <w:rPr>
                <w:b/>
              </w:rPr>
              <w:br/>
            </w:r>
            <w:r>
              <w:rPr>
                <w:b/>
              </w:rPr>
              <w:t>№28 (14х2): по 14 таблеток у блістері, по 2 блістери у картонній упаковці;</w:t>
            </w:r>
            <w:r>
              <w:rPr>
                <w:b/>
              </w:rPr>
              <w:br/>
              <w:t xml:space="preserve">№84 (14х6): по 14 таблеток у блістері, по 6 блістерів у картонній упаковці; </w:t>
            </w:r>
            <w:r>
              <w:rPr>
                <w:b/>
              </w:rPr>
              <w:br/>
              <w:t>для дозування 10 мг/12,5 мг та 20 мг/25 мг:</w:t>
            </w:r>
            <w:r>
              <w:rPr>
                <w:b/>
              </w:rPr>
              <w:br/>
              <w:t>№30 (10х3): по 10 таблеток у блістері, по 3 блістери у карто</w:t>
            </w:r>
            <w:r>
              <w:rPr>
                <w:b/>
              </w:rPr>
              <w:t>нній упаковці;</w:t>
            </w:r>
            <w:r>
              <w:rPr>
                <w:b/>
              </w:rPr>
              <w:br/>
              <w:t>№60 (10х6): по 10 таблеток у блістері,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356287-26/В-145, 356288-26/В-145, 356289-26/В-145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засобу,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Статорем®-Н, </w:t>
            </w:r>
            <w:r>
              <w:rPr>
                <w:b/>
              </w:rPr>
              <w:t>таблетки по 10 мг/12,5 мг;</w:t>
            </w:r>
            <w:r>
              <w:rPr>
                <w:b/>
              </w:rPr>
              <w:br/>
              <w:t>таблетки по 20 мг/25 мг;</w:t>
            </w:r>
            <w:r>
              <w:rPr>
                <w:b/>
              </w:rPr>
              <w:br/>
              <w:t>для дозування 10 мг/12,5 мг:</w:t>
            </w:r>
            <w:r>
              <w:rPr>
                <w:b/>
              </w:rPr>
              <w:br/>
              <w:t>№28 (14х2): по 14 таблеток у блістері, по 2 блістери у картонній упаковці;</w:t>
            </w:r>
            <w:r>
              <w:rPr>
                <w:b/>
              </w:rPr>
              <w:br/>
              <w:t>№84 (14х6): по 14 таблеток у блістері, по 6 блістерів у картонній упако</w:t>
            </w:r>
            <w:r>
              <w:rPr>
                <w:b/>
              </w:rPr>
              <w:t xml:space="preserve">вці; </w:t>
            </w:r>
            <w:r>
              <w:rPr>
                <w:b/>
              </w:rPr>
              <w:br/>
              <w:t>для дозування 10 мг/12,5 мг та 20 мг/25 мг:</w:t>
            </w:r>
            <w:r>
              <w:rPr>
                <w:b/>
              </w:rPr>
              <w:br/>
              <w:t>№30 (10х3): по 10 таблеток у блістері, по 3 блістери у картонній упаковці;</w:t>
            </w:r>
            <w:r>
              <w:rPr>
                <w:b/>
              </w:rPr>
              <w:br/>
              <w:t>№60 (10х6): по 10 таблеток у блістері,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</w:t>
            </w:r>
            <w:r>
              <w:rPr>
                <w:b/>
              </w:rPr>
              <w:t>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356287-26/В-145, 356288-26/В-145, 356289-26/В-145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Статорем®-Н, </w:t>
            </w:r>
            <w:r>
              <w:rPr>
                <w:b/>
              </w:rPr>
              <w:t>таблетки по 10 мг/12,5 мг;</w:t>
            </w:r>
            <w:r>
              <w:rPr>
                <w:b/>
              </w:rPr>
              <w:br/>
              <w:t>таблетки по 20 мг/25 мг;</w:t>
            </w:r>
            <w:r>
              <w:rPr>
                <w:b/>
              </w:rPr>
              <w:br/>
              <w:t>для дозування 10 мг/12,5 мг:</w:t>
            </w:r>
            <w:r>
              <w:rPr>
                <w:b/>
              </w:rPr>
              <w:br/>
              <w:t>№28 (14х2): по 14 таблеток у блістері, по 2 блістери у картонній упаковці;</w:t>
            </w:r>
            <w:r>
              <w:rPr>
                <w:b/>
              </w:rPr>
              <w:br/>
              <w:t xml:space="preserve">№84 (14х6): по 14 таблеток у блістері, по 6 блістерів у картонній упаковці; </w:t>
            </w:r>
            <w:r>
              <w:rPr>
                <w:b/>
              </w:rPr>
              <w:br/>
              <w:t>для дозування 10 мг/12,</w:t>
            </w:r>
            <w:r>
              <w:rPr>
                <w:b/>
              </w:rPr>
              <w:t>5 мг та 20 мг/25 мг:</w:t>
            </w:r>
            <w:r>
              <w:rPr>
                <w:b/>
              </w:rPr>
              <w:br/>
              <w:t>№30 (10х3): по 10 таблеток у блістері, по 3 блістери у картонній упаковці;</w:t>
            </w:r>
            <w:r>
              <w:rPr>
                <w:b/>
              </w:rPr>
              <w:br/>
              <w:t>№60 (10х6): по 10 таблеток у блістері,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356287-26/В-145, 356288-26/В-145, 356289-26/В-145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Статорем®-Н, </w:t>
            </w:r>
            <w:r>
              <w:rPr>
                <w:b/>
              </w:rPr>
              <w:t>таблетки по 10 мг/12,5 мг;</w:t>
            </w:r>
            <w:r>
              <w:rPr>
                <w:b/>
              </w:rPr>
              <w:br/>
              <w:t>таблетки по 20 мг/25 мг;</w:t>
            </w:r>
            <w:r>
              <w:rPr>
                <w:b/>
              </w:rPr>
              <w:br/>
              <w:t>для дозування 10 мг/12,5 мг:</w:t>
            </w:r>
            <w:r>
              <w:rPr>
                <w:b/>
              </w:rPr>
              <w:br/>
            </w:r>
            <w:r>
              <w:rPr>
                <w:b/>
              </w:rPr>
              <w:t>№28 (14х2): по 14 таблеток у блістері, по 2 блістери у картонній упаковці;</w:t>
            </w:r>
            <w:r>
              <w:rPr>
                <w:b/>
              </w:rPr>
              <w:br/>
              <w:t xml:space="preserve">№84 (14х6): по 14 таблеток у блістері, по 6 блістерів у картонній упаковці; </w:t>
            </w:r>
            <w:r>
              <w:rPr>
                <w:b/>
              </w:rPr>
              <w:br/>
              <w:t>для дозування 10 мг/12,5 мг та 20 мг/25 мг:</w:t>
            </w:r>
            <w:r>
              <w:rPr>
                <w:b/>
              </w:rPr>
              <w:br/>
              <w:t>№30 (10х3): по 10 таблеток у блістері, по 3 блістери у карто</w:t>
            </w:r>
            <w:r>
              <w:rPr>
                <w:b/>
              </w:rPr>
              <w:t>нній упаковці;</w:t>
            </w:r>
            <w:r>
              <w:rPr>
                <w:b/>
              </w:rPr>
              <w:br/>
              <w:t>№60 (10х6): по 10 таблеток у блістері,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</w:t>
            </w:r>
            <w:r>
              <w:rPr>
                <w:b/>
              </w:rPr>
              <w:t>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356287-26/В-145, 356288-26/В-145, 356289-26/В-145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засобу,</w:t>
            </w:r>
            <w:r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Статорем®-Н, </w:t>
            </w:r>
            <w:r>
              <w:rPr>
                <w:b/>
              </w:rPr>
              <w:t>таблетки по 10 мг/12,5 мг;</w:t>
            </w:r>
            <w:r>
              <w:rPr>
                <w:b/>
              </w:rPr>
              <w:br/>
              <w:t>таблетки по 20 мг/25 мг;</w:t>
            </w:r>
            <w:r>
              <w:rPr>
                <w:b/>
              </w:rPr>
              <w:br/>
              <w:t>для дозування 10 мг/12,5 мг:</w:t>
            </w:r>
            <w:r>
              <w:rPr>
                <w:b/>
              </w:rPr>
              <w:br/>
              <w:t>№28 (14х2): по 14 таблеток у блістері, по 2 блістери у картонній упаковці;</w:t>
            </w:r>
            <w:r>
              <w:rPr>
                <w:b/>
              </w:rPr>
              <w:br/>
              <w:t>№84 (14х6): по 14 таблеток у блістері, по 6 блістерів у картонній упако</w:t>
            </w:r>
            <w:r>
              <w:rPr>
                <w:b/>
              </w:rPr>
              <w:t xml:space="preserve">вці; </w:t>
            </w:r>
            <w:r>
              <w:rPr>
                <w:b/>
              </w:rPr>
              <w:br/>
              <w:t>для дозування 10 мг/12,5 мг та 20 мг/25 мг:</w:t>
            </w:r>
            <w:r>
              <w:rPr>
                <w:b/>
              </w:rPr>
              <w:br/>
              <w:t>№30 (10х3): по 10 таблеток у блістері, по 3 блістери у картонній упаковці;</w:t>
            </w:r>
            <w:r>
              <w:rPr>
                <w:b/>
              </w:rPr>
              <w:br/>
              <w:t>№60 (10х6): по 10 таблеток у блістері,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</w:t>
            </w:r>
            <w:r>
              <w:rPr>
                <w:b/>
              </w:rPr>
              <w:t>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356287-26/В-145, 356288-26/В-145, 356289-26/В-145 від 09.04.2026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Статорем®-Н, </w:t>
            </w:r>
            <w:r>
              <w:rPr>
                <w:b/>
              </w:rPr>
              <w:t>таблетки по 10 мг/12,5 мг;</w:t>
            </w:r>
            <w:r>
              <w:rPr>
                <w:b/>
              </w:rPr>
              <w:br/>
              <w:t>таблетки по 20 мг/25 мг;</w:t>
            </w:r>
            <w:r>
              <w:rPr>
                <w:b/>
              </w:rPr>
              <w:br/>
              <w:t>для дозування 10 мг/12,5 мг:</w:t>
            </w:r>
            <w:r>
              <w:rPr>
                <w:b/>
              </w:rPr>
              <w:br/>
              <w:t>№28 (14х2): по 14 таблеток у блістері, по 2 блістери у картонній упаковці;</w:t>
            </w:r>
            <w:r>
              <w:rPr>
                <w:b/>
              </w:rPr>
              <w:br/>
              <w:t xml:space="preserve">№84 (14х6): по 14 таблеток у блістері, по 6 блістерів у картонній упаковці; </w:t>
            </w:r>
            <w:r>
              <w:rPr>
                <w:b/>
              </w:rPr>
              <w:br/>
              <w:t>для дозування 10 мг/12,</w:t>
            </w:r>
            <w:r>
              <w:rPr>
                <w:b/>
              </w:rPr>
              <w:t>5 мг та 20 мг/25 мг:</w:t>
            </w:r>
            <w:r>
              <w:rPr>
                <w:b/>
              </w:rPr>
              <w:br/>
              <w:t>№30 (10х3): по 10 таблеток у блістері, по 3 блістери у картонній упаковці;</w:t>
            </w:r>
            <w:r>
              <w:rPr>
                <w:b/>
              </w:rPr>
              <w:br/>
              <w:t>№60 (10х6): по 10 таблеток у блістері, по 6 блістерів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"КУСУМ",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334857-25/З-149, 347891-25/З-145 від 27.03.2025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Таптіком®, </w:t>
            </w:r>
            <w:r>
              <w:rPr>
                <w:b/>
              </w:rPr>
              <w:t>краплі очні; по 0,3 мл у тюбику-крапельниці; по 10 тюбиків-крапельниць у пакеті; по 3 пакети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334857-25/З-149, 347891-25/З-145 від 27.03.2025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Таптіком®, </w:t>
            </w:r>
            <w:r>
              <w:rPr>
                <w:b/>
              </w:rPr>
              <w:t>краплі очні; по 0,3 мл у тюбику-крапельниці; по 10 тюбиків-крапельниць у пакеті; по 3 пакети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334857-25/З-149, 347891-25/З-145 від 27.03.2025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Таптіком®, </w:t>
            </w:r>
            <w:r>
              <w:rPr>
                <w:b/>
              </w:rPr>
              <w:t>краплі очні; по 0,3 мл у тюбику-крапельниці; по 10 тюбиків-крапельниць у пакеті; по 3 пакети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359680-26/З-98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ТеваГрастим, </w:t>
            </w:r>
            <w:r>
              <w:rPr>
                <w:b/>
              </w:rPr>
              <w:t>розчин для ін'єкцій або інфузій по 30 млн МО/0,5 мл, по 0,5 мл (30 млн МО) в скляному шприці одноразового використання з перманентно приєднаною голкою та захисним ковпачком, з або без пристрою для безпе</w:t>
            </w:r>
            <w:r>
              <w:rPr>
                <w:b/>
              </w:rPr>
              <w:t>чного введення та запобігання поранень голкою чи повторного використання; по 1 шприцу у картонній коробці;</w:t>
            </w:r>
            <w:r>
              <w:rPr>
                <w:b/>
              </w:rPr>
              <w:br/>
              <w:t>розчин для ін'єкцій або інфузій по 48 млн МО/0,8 мл, по 0,8 мл (48 млн МО) в скляному шприці одноразового використання з перманентно приєднаною голко</w:t>
            </w:r>
            <w:r>
              <w:rPr>
                <w:b/>
              </w:rPr>
              <w:t>ю та захисним ковпачком, з або без пристрою для безпечного введення та запобігання поранень голкою чи повторного використання; по 1 шприцу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359680-26/З-98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ТеваГрастим, </w:t>
            </w:r>
            <w:r>
              <w:rPr>
                <w:b/>
              </w:rPr>
              <w:t>розчин для ін'єкцій або інфузій по 30 млн МО/0,5 мл, по 0,5 мл (30 млн МО) в скляному шприці одноразового використання з перманентно приєднаною голкою та захисним ковпачком, з або без пристрою для безпечного введення та запобігання поранень голкою чи повто</w:t>
            </w:r>
            <w:r>
              <w:rPr>
                <w:b/>
              </w:rPr>
              <w:t>рного використання; по 1 шприцу у картонній коробці;</w:t>
            </w:r>
            <w:r>
              <w:rPr>
                <w:b/>
              </w:rPr>
              <w:br/>
              <w:t>розчин для ін'єкцій або інфузій по 48 млн МО/0,8 мл, по 0,8 мл (48 млн МО) в скляному шприці одноразового використання з перманентно приєднаною голкою та захисним ковпачком, з або без пристрою для безпеч</w:t>
            </w:r>
            <w:r>
              <w:rPr>
                <w:b/>
              </w:rPr>
              <w:t>ного введення та запобігання поранень голкою чи повторного використання; по 1 шприцу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359680-26/З-98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ТеваГрастим, </w:t>
            </w:r>
            <w:r>
              <w:rPr>
                <w:b/>
              </w:rPr>
              <w:t>розчин для ін'єкцій або інфузій по 30 млн МО/0,5 мл, по 0,5 мл (30 млн МО) в скляному шприці одноразового використання з перманентно приєднаною голкою та захисним ковпачком, з або без пристрою для безпечного введення та запобігання поранень го</w:t>
            </w:r>
            <w:r>
              <w:rPr>
                <w:b/>
              </w:rPr>
              <w:t>лкою чи повторного використання; по 1 шприцу у картонній коробці;</w:t>
            </w:r>
            <w:r>
              <w:rPr>
                <w:b/>
              </w:rPr>
              <w:br/>
              <w:t>розчин для ін'єкцій або інфузій по 48 млн МО/0,8 мл, по 0,8 мл (48 млн МО) в скляному шприці одноразового використання з перманентно приєднаною голкою та захисним ковпачком, з або без пристр</w:t>
            </w:r>
            <w:r>
              <w:rPr>
                <w:b/>
              </w:rPr>
              <w:t>ою для безпечного введення та запобігання поранень голкою чи повторного використання; по 1 шприцу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359680-26/З-98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ТеваГрастим, </w:t>
            </w:r>
            <w:r>
              <w:rPr>
                <w:b/>
              </w:rPr>
              <w:t>розчин для ін'єкцій або інфузій по 30 млн МО/0,5 мл, по 0,5 мл (30 млн МО) в скляному шприці одноразового використання з перманентно приєднаною голкою та захисним ковпачком, з або без пристрою для безпе</w:t>
            </w:r>
            <w:r>
              <w:rPr>
                <w:b/>
              </w:rPr>
              <w:t>чного введення та запобігання поранень голкою чи повторного використання; по 1 шприцу у картонній коробці;</w:t>
            </w:r>
            <w:r>
              <w:rPr>
                <w:b/>
              </w:rPr>
              <w:br/>
              <w:t>розчин для ін'єкцій або інфузій по 48 млн МО/0,8 мл, по 0,8 мл (48 млн МО) в скляному шприці одноразового використання з перманентно приєднаною голко</w:t>
            </w:r>
            <w:r>
              <w:rPr>
                <w:b/>
              </w:rPr>
              <w:t>ю та захисним ковпачком, з або без пристрою для безпечного введення та запобігання поранень голкою чи повторного використання; по 1 шприцу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359680-26/З-98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ТеваГрастим, </w:t>
            </w:r>
            <w:r>
              <w:rPr>
                <w:b/>
              </w:rPr>
              <w:t>розчин для ін'єкцій або інфузій по 30 млн МО/0,5 мл, по 0,5 мл (30 млн МО) в скляному шприці одноразового використання з перманентно приєднаною голкою та захисним ковпачком, з або без пристрою для безпечного введення та запобігання поранень голкою чи повто</w:t>
            </w:r>
            <w:r>
              <w:rPr>
                <w:b/>
              </w:rPr>
              <w:t>рного використання; по 1 шприцу у картонній коробці;</w:t>
            </w:r>
            <w:r>
              <w:rPr>
                <w:b/>
              </w:rPr>
              <w:br/>
              <w:t>розчин для ін'єкцій або інфузій по 48 млн МО/0,8 мл, по 0,8 мл (48 млн МО) в скляному шприці одноразового використання з перманентно приєднаною голкою та захисним ковпачком, з або без пристрою для безпеч</w:t>
            </w:r>
            <w:r>
              <w:rPr>
                <w:b/>
              </w:rPr>
              <w:t>ного введення та запобігання поранень голкою чи повторного використання; по 1 шприцу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359680-26/З-98 від 11.06.2026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ТеваГрастим, </w:t>
            </w:r>
            <w:r>
              <w:rPr>
                <w:b/>
              </w:rPr>
              <w:t>розчин для ін'єкцій або інфузій по 30 млн МО/0,5 мл, по 0,5 мл (30 млн МО) в скляному шприці одноразового використання з перманентно приєднаною голкою та захисним ковпачком, з або без пристрою для безпечного введення та запобігання поранень го</w:t>
            </w:r>
            <w:r>
              <w:rPr>
                <w:b/>
              </w:rPr>
              <w:t>лкою чи повторного використання; по 1 шприцу у картонній коробці;</w:t>
            </w:r>
            <w:r>
              <w:rPr>
                <w:b/>
              </w:rPr>
              <w:br/>
              <w:t>розчин для ін'єкцій або інфузій по 48 млн МО/0,8 мл, по 0,8 мл (48 млн МО) в скляному шприці одноразового використання з перманентно приєднаною голкою та захисним ковпачком, з або без пристр</w:t>
            </w:r>
            <w:r>
              <w:rPr>
                <w:b/>
              </w:rPr>
              <w:t>ою для безпечного введення та запобігання поранень голкою чи повторного використання; по 1 шприцу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350866-25/З-88, 350867-25/З-88, 350868-25/З-88, 350869-25/З-88, 350870-</w:t>
            </w:r>
            <w:r>
              <w:rPr>
                <w:b/>
              </w:rPr>
              <w:t>25/З-88, 350871-25/З-88, 350872-25/З-88, 350873-25/З-88, 350874-25/З-88, 350875-25/З-88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Тержинан, </w:t>
            </w:r>
            <w:r>
              <w:rPr>
                <w:b/>
              </w:rPr>
              <w:t>Таблетки вагінальні по 6 або по 10 таблеток у стрипі;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350866-25/З-88, 350867-25/З-88, 350868-25/З-88, 350869-25/З-88, 350870-25/З-88, 350871-25/З-88, 350872-25/З-88, 350873-25/З-88, 350874-25/З-88</w:t>
            </w:r>
            <w:r>
              <w:rPr>
                <w:b/>
              </w:rPr>
              <w:t>, 350875-25/З-88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Тержинан, </w:t>
            </w:r>
            <w:r>
              <w:rPr>
                <w:b/>
              </w:rPr>
              <w:t>Таблетки вагінальні по 6 або по 10 таблеток у стрипі;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350866-25/З-88, 350867-25/З-88, 350868-25/З-88, 350869-25/З-88, 350870-25/З-88, 350871-25/З-88, 350872-25/З-88, 350873-25/З-88, 350874-25/З-88, 350875-25/З-88 від 26.12.2025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Тержинан, </w:t>
            </w:r>
            <w:r>
              <w:rPr>
                <w:b/>
              </w:rPr>
              <w:t>Таблетки вагінальні по 6 або по 10 таблеток у стрипі; по 1 стрипу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350555-25/З-130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Тецентрик®, </w:t>
            </w:r>
            <w:r>
              <w:rPr>
                <w:b/>
              </w:rPr>
              <w:t>концентрат для розчину для інфузій по 1200 мг/20 мл по 20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350555-25/З-130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Тецентрик®, </w:t>
            </w:r>
            <w:r>
              <w:rPr>
                <w:b/>
              </w:rPr>
              <w:t>концентрат для розчину для інфузій по 1200 мг/20 мл по 20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</w:t>
            </w:r>
            <w:r>
              <w:rPr>
                <w:lang w:val="ru-RU"/>
              </w:rPr>
              <w:t>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350555-25/З-130 від 22.12.2025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Тецентрик®, </w:t>
            </w:r>
            <w:r>
              <w:rPr>
                <w:b/>
              </w:rPr>
              <w:t>концентрат для розчину для інфузій по 1200 мг/20 мл по 20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358343-26/З-148, 358344-26/З-148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Тобринекст, </w:t>
            </w:r>
            <w:r>
              <w:rPr>
                <w:b/>
              </w:rPr>
              <w:t>мазь очна, 3 мг/г; по 5 г мазі у тубі з алюмінієвої фольги з канюлею та пластмасовою кришечкою, що нагвинчується;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</w:t>
            </w:r>
            <w:r>
              <w:rPr>
                <w:szCs w:val="20"/>
              </w:rPr>
              <w:t xml:space="preserve">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</w:t>
            </w:r>
            <w:r>
              <w:rPr>
                <w:szCs w:val="20"/>
                <w:lang w:val="ru-RU"/>
              </w:rPr>
              <w:t>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358343-26/З-148, 358344-26/З-148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Тобринекст, </w:t>
            </w:r>
            <w:r>
              <w:rPr>
                <w:b/>
              </w:rPr>
              <w:t>мазь очна, 3 мг/г; по 5 г мазі у тубі з алюмінієвої фольги з канюлею та пластмасовою кришечкою, що нагвинчується;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358343-26/З-148, 358344-26/З-148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Тобринекст, </w:t>
            </w:r>
            <w:r>
              <w:rPr>
                <w:b/>
              </w:rPr>
              <w:t>мазь очна, 3 мг/г; по 5 г мазі у тубі з алюмінієвої фольги з канюлею та пластмасовою кришечкою, що нагвинчується;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358343-26/З-148, 358344-26/З-148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Тобринекст, </w:t>
            </w:r>
            <w:r>
              <w:rPr>
                <w:b/>
              </w:rPr>
              <w:t>мазь очна, 3 мг/г; по 5 г мазі у тубі з алюмінієвої фольги з канюлею та пластмасовою кришечкою, що нагвинчується;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 (відм</w:t>
            </w:r>
            <w:r>
              <w:rPr>
                <w:b/>
              </w:rPr>
              <w:t>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358343-26/З-148, 358344-26/З-148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Тобринекст, </w:t>
            </w:r>
            <w:r>
              <w:rPr>
                <w:b/>
              </w:rPr>
              <w:t>мазь очна, 3 мг/г; по 5 г мазі у тубі з алюмінієвої фольги з канюлею та пластмасовою кришечкою, що нагвинчується;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 (відм</w:t>
            </w:r>
            <w:r>
              <w:rPr>
                <w:b/>
              </w:rPr>
              <w:t>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358343-26/З-148, 358344-26/З-148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Тобринекст, </w:t>
            </w:r>
            <w:r>
              <w:rPr>
                <w:b/>
              </w:rPr>
              <w:t>мазь очна, 3 мг/г; по 5 г мазі у тубі з алюмінієвої фольги з канюлею та пластмасовою кришечкою, що нагвинчується;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БІОСАЙНС ГРУП ЛАБОРАТОРІЗ с.р.о. 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 (відм</w:t>
            </w:r>
            <w:r>
              <w:rPr>
                <w:b/>
              </w:rPr>
              <w:t>ова)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 не рекомендація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313265-24/З-128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ТОТИЛЕМ, </w:t>
            </w:r>
            <w:r>
              <w:rPr>
                <w:b/>
              </w:rPr>
              <w:t>таблетки, вкриті плівковою оболонкою;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313265-24/З-128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ТОТИЛЕМ, </w:t>
            </w:r>
            <w:r>
              <w:rPr>
                <w:b/>
              </w:rPr>
              <w:t>таблетки, вкриті плівковою оболонкою;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>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313265-24/З-128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ТОТИЛЕМ, </w:t>
            </w:r>
            <w:r>
              <w:rPr>
                <w:b/>
              </w:rPr>
              <w:t>таблетки, вкриті плівковою оболонкою;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360328-26/В-61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360328-26/В-61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360328-26/В-61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ТРАНЕКСАМОВА КИСЛОТА,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360336-26/В-28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ТРИГЕКСИФЕНІДИЛУ ГІДРОХЛОРИД,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</w:t>
            </w:r>
            <w:r>
              <w:rPr>
                <w:b/>
              </w:rPr>
              <w:t>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360336-26/В-28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ТРИГЕКСИФЕНІДИЛУ ГІДРОХЛОРИД,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27.08.2026 р. </w:t>
            </w:r>
            <w:r>
              <w:rPr>
                <w:b/>
              </w:rPr>
              <w:t>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360336-26/В-28 від 22.06.2026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ТРИГЕКСИФЕНІДИЛУ ГІДРОХЛОРИД,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361130-26/З-120 від 07.07.2026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Туспан®, </w:t>
            </w:r>
            <w:r>
              <w:rPr>
                <w:b/>
              </w:rPr>
              <w:t>краплі оральні, розчин, 5 мг/мл, по 20 мл розчину у флаконі з аплікатором-крапельницею та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361130-26/З-120 від 07.07.2026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Туспан®, </w:t>
            </w:r>
            <w:r>
              <w:rPr>
                <w:b/>
              </w:rPr>
              <w:t>краплі оральні, розчин, 5 мг/мл, по 20 мл розчину у флаконі з аплікатором-крапельницею та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361130-26/З-120 від 07.07.2026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Туспан®, </w:t>
            </w:r>
            <w:r>
              <w:rPr>
                <w:b/>
              </w:rPr>
              <w:t>краплі оральні, розчин, 5 мг/мл, по 20 мл розчину у флаконі з аплікатором-крапельницею та ковпачком;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</w:t>
            </w:r>
            <w:r>
              <w:rPr>
                <w:b/>
              </w:rPr>
              <w:t>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337491-25/В-118 від 08.05.2025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Фавіпіравір-Мікрохім, </w:t>
            </w:r>
            <w:r>
              <w:rPr>
                <w:b/>
              </w:rPr>
              <w:t>таблетки, вкриті плівковою оболонкою, по 200 мг, по 10 таблеток у блістері, по 4 блістери у пачці з картону або по 10 таблеток у блістері; по 10 блістерів у пачці з картону; по 40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НВФ "МІКРОХІМ",</w:t>
            </w:r>
            <w:r>
              <w:rPr>
                <w:b/>
              </w:rPr>
              <w:t xml:space="preserve">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337491-25/В-118 від 08.05.2025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Фавіпіравір-Мікрохім, </w:t>
            </w:r>
            <w:r>
              <w:rPr>
                <w:b/>
              </w:rPr>
              <w:t>таблетки, вкриті плівковою оболонкою, по 200 мг, по 10 таблеток у блістері, по 4 блістери у пачці з картону або по 10 таблеток у блістері; по 10 блістерів у пачці з картону; по 40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НВФ "МІКРОХІМ",</w:t>
            </w:r>
            <w:r>
              <w:rPr>
                <w:b/>
              </w:rPr>
              <w:t xml:space="preserve">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337491-25/В-118 від 08.05.2025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Фавіпіравір-Мікрохім, </w:t>
            </w:r>
            <w:r>
              <w:rPr>
                <w:b/>
              </w:rPr>
              <w:t>таблетки, вкриті плівковою оболонкою, по 200 мг, по 10 таблеток у блістері, по 4 блістери у пачці з картону або по 10 таблеток у блістері; по 10 блістерів у пачці з картону; по 40 таблеток у банці, по 1 банці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НВФ "МІКРОХІМ",</w:t>
            </w:r>
            <w:r>
              <w:rPr>
                <w:b/>
              </w:rPr>
              <w:t xml:space="preserve">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356732-26/В-130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Фарі Верде, </w:t>
            </w:r>
            <w:r>
              <w:rPr>
                <w:b/>
              </w:rPr>
              <w:t>Спрей для ротової порожнини 1,5 мг/мл по 30 мл у поліетиленовому контейнері з поліетиленовою кришкою в комплекті з пристроєм для розпилювання у пачці або по 30 мл, або 35 мл у поліетиленовому контейнері з кришкою та ковпачком в комплекті з пристроєм для ро</w:t>
            </w:r>
            <w:r>
              <w:rPr>
                <w:b/>
              </w:rPr>
              <w:t>зпилювання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356732-26/В-130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Фарі Верде, </w:t>
            </w:r>
            <w:r>
              <w:rPr>
                <w:b/>
              </w:rPr>
              <w:t>Спрей для ротової порожнини 1,5 мг/мл по 30 мл у поліетиленовому контейнері з поліетиленовою кришкою в комплекті з пристроєм для розпилювання у пачці або по 30 мл, або 35 мл у поліетиленовому контейнері з кришкою та ковпачком в комплекті з пристроєм для ро</w:t>
            </w:r>
            <w:r>
              <w:rPr>
                <w:b/>
              </w:rPr>
              <w:t>зпилювання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356732-26/В-130 від 17.04.2026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Фарі Верде, </w:t>
            </w:r>
            <w:r>
              <w:rPr>
                <w:b/>
              </w:rPr>
              <w:t>Спрей для ротової порожнини 1,5 мг/мл по 30 мл у поліетиленовому контейнері з поліетиленовою кришкою в комплекті з пристроєм для розпилювання у пачці або по 30 мл, або 35 мл у поліетиленовому контейнері з кришкою та ковпачком в комплекті з при</w:t>
            </w:r>
            <w:r>
              <w:rPr>
                <w:b/>
              </w:rPr>
              <w:t>строєм для розпилювання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359113-26/З-88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ДІТЕЙ, </w:t>
            </w:r>
            <w:r>
              <w:rPr>
                <w:b/>
              </w:rPr>
              <w:t>порошок для орального розчину 8 саше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359113-26/З-88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ДІТЕЙ, </w:t>
            </w:r>
            <w:r>
              <w:rPr>
                <w:b/>
              </w:rPr>
              <w:t>порошок для орального розчину 8 саше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</w:t>
            </w:r>
            <w:r>
              <w:rPr>
                <w:szCs w:val="20"/>
                <w:lang w:val="ru-RU"/>
              </w:rPr>
              <w:t>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359113-26/З-88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ФЕРВЕКС ДЛЯ ДІТЕЙ, </w:t>
            </w:r>
            <w:r>
              <w:rPr>
                <w:b/>
              </w:rPr>
              <w:t>порошок для орального розчину 8 саше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УПСА САС,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350698-25/З-97, 350699-25/З-97, 350700-25/З-97, 350701-25/З-97, 350702-</w:t>
            </w:r>
            <w:r>
              <w:rPr>
                <w:b/>
              </w:rPr>
              <w:t>25/З-97, 350703-25/З-97, 350704-25/З-97, 350705-25/З-97 від 25.12.2025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ФерМед®, </w:t>
            </w:r>
            <w:r>
              <w:rPr>
                <w:b/>
              </w:rPr>
              <w:t>розчин для ін'єкцій, 20 мг/мл, по 5 мл розчину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МЕДІЦЕ Арцнайміттель Пюттер ГмбХ &amp; </w:t>
            </w:r>
            <w:r>
              <w:rPr>
                <w:b/>
              </w:rPr>
              <w:t>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350698-25/З-97, 350699-25/З-97, 350700-25/З-97, 350701-25/З-97, 350702-25/З-97, 350703-25/З-97, 350704-25/З-97, 350705-25/З-97 від 25.12.2025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ФерМед®, </w:t>
            </w:r>
            <w:r>
              <w:rPr>
                <w:b/>
              </w:rPr>
              <w:t>розчин для ін'єкцій, 20 мг/мл, по 5 мл розчину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МЕДІЦЕ Арцнайміттель Пюттер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350698-25/З-97, 350699-25/З-97, 350700-25/З-97, 350701-25/З-97, 350702-25/З-97, 350703-25/З-97, 350704-25/З-97, 350705-25/З-97 від 25.12.2025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ФерМед®, </w:t>
            </w:r>
            <w:r>
              <w:rPr>
                <w:b/>
              </w:rPr>
              <w:t>розчин для ін'єкцій, 20 мг/мл, по 5 мл розчину в ампулі; по 5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МЕДІЦЕ Арцнайміттель Пюттер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360020-26/З-28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Флеботон , </w:t>
            </w:r>
            <w:r>
              <w:rPr>
                <w:b/>
              </w:rPr>
              <w:t>капсули тверді по 300 мг по 10 капсул у блістері;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360020-26/З-28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Флеботон , </w:t>
            </w:r>
            <w:r>
              <w:rPr>
                <w:b/>
              </w:rPr>
              <w:t>капсули тверді по 300 мг по 10 капсул у блістері;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360020-26/З-28 від 16.06.2026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Флеботон , </w:t>
            </w:r>
            <w:r>
              <w:rPr>
                <w:b/>
              </w:rPr>
              <w:t>капсули тверді по 300 мг по 10 капсул у блістері; по 5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358950-26/З-60 від 29.05.2026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Чемо Іберіка,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358950-26/З-60 від 29.05.2026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Чемо Іберіка,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358950-26/З-60 від 29.05.2026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Флуконазол,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Чемо Іберіка,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</w:t>
            </w:r>
            <w:r>
              <w:rPr>
                <w:lang w:val="ru-RU"/>
              </w:rPr>
              <w:t>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361805-26/В-120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ФЛУТІКАЗОНУ ПРОПІОНАТ,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361805-26/В-120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ФЛУТІКАЗОНУ ПРОПІОНАТ,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361805-26/В-120 від 21.07.2026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ФЛУТІКАЗОНУ ПРОПІОНАТ,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358282-26/З-116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Фортікс, </w:t>
            </w:r>
            <w:r>
              <w:rPr>
                <w:b/>
              </w:rPr>
              <w:t>порошок для інгаляцій, тверді капсули по 12 мкг; по 10 капсул у блістері; по 6 блістерів у картонній коробці в комплекті з інгалятором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358282-26/З-116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Фортікс, </w:t>
            </w:r>
            <w:r>
              <w:rPr>
                <w:b/>
              </w:rPr>
              <w:t>порошок для інгаляцій, тверді капсули по 12 мкг; по 10 капсул у блістері; по 6 блістерів у картонній коробці в комплекті з інгалятором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358282-26/З-116 від 18.05.2026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Фортікс, </w:t>
            </w:r>
            <w:r>
              <w:rPr>
                <w:b/>
              </w:rPr>
              <w:t>порошок для інгаляцій, тверді капсули по 12 мкг; по 10 капсул у блістері; по 6 блістерів у картонній коробці в комплекті з інгалятором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</w:t>
            </w:r>
            <w:r>
              <w:rPr>
                <w:b/>
              </w:rPr>
              <w:t>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359127-26/В-140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ІМБИР, </w:t>
            </w:r>
            <w:r>
              <w:rPr>
                <w:b/>
              </w:rPr>
              <w:t>порошок для орального розчину;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359127-26/В-140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ІМБИР, </w:t>
            </w:r>
            <w:r>
              <w:rPr>
                <w:b/>
              </w:rPr>
              <w:t>порошок для орального розчину;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359127-26/В-140 від 02.06.2026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ІМБИР, </w:t>
            </w:r>
            <w:r>
              <w:rPr>
                <w:b/>
              </w:rPr>
              <w:t>порошок для орального розчину;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</w:t>
            </w:r>
            <w:r>
              <w:rPr>
                <w:szCs w:val="20"/>
                <w:lang w:val="ru-RU"/>
              </w:rPr>
              <w:t>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</w:t>
            </w:r>
            <w:r>
              <w:rPr>
                <w:sz w:val="16"/>
                <w:szCs w:val="16"/>
                <w:lang w:val="ru-RU"/>
              </w:rPr>
              <w:t xml:space="preserve">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359160-26/В-128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МАКС, </w:t>
            </w:r>
            <w:r>
              <w:rPr>
                <w:b/>
              </w:rPr>
              <w:t>порошок для орального розчину з лимонним смаком; порошок для орального розчину з малиновим смаком;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359160-26/В-128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МАКС, </w:t>
            </w:r>
            <w:r>
              <w:rPr>
                <w:b/>
              </w:rPr>
              <w:t>порошок для орального розчину з лимонним смаком; порошок для орального розчину з малиновим смаком;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359160-26/В-128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МАКС, </w:t>
            </w:r>
            <w:r>
              <w:rPr>
                <w:b/>
              </w:rPr>
              <w:t>порошок для орального розчину з лимонним смаком; порошок для орального розчину з малиновим смаком;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359160-26/В-128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МАКС, </w:t>
            </w:r>
            <w:r>
              <w:rPr>
                <w:b/>
              </w:rPr>
              <w:t>порошок для орального розчину з лимонним смаком; порошок для орального розчину з малиновим смаком;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359160-26/В-128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МАКС, </w:t>
            </w:r>
            <w:r>
              <w:rPr>
                <w:b/>
              </w:rPr>
              <w:t>порошок для орального розчину з лимонним смаком; порошок для орального розчину з малиновим смаком;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359160-26/В-128 від 03.06.2026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 НЕО МАКС, </w:t>
            </w:r>
            <w:r>
              <w:rPr>
                <w:b/>
              </w:rPr>
              <w:t>порошок для орального розчину з лимонним смаком; порошок для орального розчину з малиновим смаком; по 4 г порошку в саше; по 10 саше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347346-25/З-149, 347347-25/З-149,</w:t>
            </w:r>
            <w:r>
              <w:rPr>
                <w:b/>
              </w:rPr>
              <w:t xml:space="preserve"> 347348-25/З-149, 347352-25/З-149, 347353-25/З-149, 347356-25/З-149, 347358-25/З-149, 347359-25/З-149, 347360-25/З-149, 347361-25/З-149, 349232-25/З-149, 349233-25/З-149, 349234-25/З-149, 349235-25/З-149, 349253-25/З-149, 360040-26/З-149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Цераксон®, </w:t>
            </w:r>
            <w:r>
              <w:rPr>
                <w:b/>
              </w:rPr>
              <w:t>розчин для ін'єкцій 500 мг/4 мл; по 4 мл в ампулах; по 5 або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347346-25/З-149, 347347-25/З-149, 347348-25/З-149, 347352-25/З-149, 347353-25/З-149, 347356-25/З-149, 347358-25/З-149, 347359-25/З-149, 347360-25/З-149, 347361-25/З-149, 349232-25/З-149, 349233-25/З-149, 349234-25/З-149, 3</w:t>
            </w:r>
            <w:r>
              <w:rPr>
                <w:b/>
              </w:rPr>
              <w:t>49235-25/З-149, 349253-25/З-149, 360040-26/З-149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Цераксон®, </w:t>
            </w:r>
            <w:r>
              <w:rPr>
                <w:b/>
              </w:rPr>
              <w:t>розчин для ін'єкцій 500 мг/4 мл; по 4 мл в ампулах; по 5 або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347346-25/З-149, 347347-25/З-149, 347348-25/З-149, 347352-25/З-149, 347353-25/З-149, 347356-25/З-149, 347358-25/З-149, 347359-25/З-149, 347360</w:t>
            </w:r>
            <w:r>
              <w:rPr>
                <w:b/>
              </w:rPr>
              <w:t>-25/З-149, 347361-25/З-149, 349232-25/З-149, 349233-25/З-149, 349234-25/З-149, 349235-25/З-149, 349253-25/З-149, 360040-26/З-149 від 31.10.2025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Цераксон®, </w:t>
            </w:r>
            <w:r>
              <w:rPr>
                <w:b/>
              </w:rPr>
              <w:t>розчин для ін'єкцій 500 мг/4 мл; по 4 мл в ампулах; по 5 або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</w:t>
            </w:r>
            <w:r>
              <w:rPr>
                <w:b/>
              </w:rPr>
              <w:t xml:space="preserve">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347199-25/З-126, 347202-25/З-126,</w:t>
            </w:r>
            <w:r>
              <w:rPr>
                <w:b/>
              </w:rPr>
              <w:t xml:space="preserve"> 347204-25/З-126, 347205-25/З-126, 347206-25/З-126, 347207-25/З-126, 347208-25/З-126, 348368-25/З-126, 348370-25/З-126, 348371-25/З-126 від 29.10.2025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Цераксон®, </w:t>
            </w:r>
            <w:r>
              <w:rPr>
                <w:b/>
              </w:rPr>
              <w:t>розчин для ін'єкцій 1000 мг/4 мл; по 4 мл в ампулах; по 5 або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</w:t>
            </w:r>
            <w:r>
              <w:rPr>
                <w:b/>
              </w:rPr>
              <w:t>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347199-25/З-126, 347202-25/З-126, 347204-25/З-126, 347205-25/З-126, 347206-25/З-126, 347207-</w:t>
            </w:r>
            <w:r>
              <w:rPr>
                <w:b/>
              </w:rPr>
              <w:t>25/З-126, 347208-25/З-126, 348368-25/З-126, 348370-25/З-126, 348371-25/З-126 від 29.10.2025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Цераксон®, </w:t>
            </w:r>
            <w:r>
              <w:rPr>
                <w:b/>
              </w:rPr>
              <w:t>розчин для ін'єкцій 1000 мг/4 мл; по 4 мл в ампулах; по 5 або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>ДОКУМЕНТИ ЗАЯВНИКА ДЛЯ ОТРИМАННЯ РЕЄСТР</w:t>
      </w:r>
      <w:r>
        <w:rPr>
          <w:b/>
          <w:szCs w:val="20"/>
          <w:lang w:val="uk-UA"/>
        </w:rPr>
        <w:t xml:space="preserve">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347199-25/З-126, 347202-25/З-126, 347204-25/З-126, 347205-25/З-126, 347206-25/З-126, 347207-25/З-126, 347208-25/З-126, 348368-25/З-126, 348370-25/З-126, 348371-25/З-126 ві</w:t>
            </w:r>
            <w:r>
              <w:rPr>
                <w:b/>
              </w:rPr>
              <w:t>д 29.10.2025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Цераксон®, </w:t>
            </w:r>
            <w:r>
              <w:rPr>
                <w:b/>
              </w:rPr>
              <w:t>розчин для ін'єкцій 1000 мг/4 мл; по 4 мл в ампулах; по 5 або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343624-25/З-100 від 26.08.2025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ЦЕРВАРИКС Вакцина для профілактики захворювань, що викликаються вірусом папіломи людини типів 16 та 18, </w:t>
            </w:r>
            <w:r>
              <w:rPr>
                <w:b/>
              </w:rPr>
              <w:t>суспензія для ін’єкцій, по 0,5 мл (1 доза) суспензії для ін'єкцій у попередньо наповненому шприці з поршнем і ковпачком у комплекті з голкою (у блістері) або у флаконі з пробкою; по 1 попередньо наповненому шприцу з голкою або по 1 флакону в картонній коро</w:t>
            </w:r>
            <w:r>
              <w:rPr>
                <w:b/>
              </w:rPr>
              <w:t xml:space="preserve">бці з маркуванням українською мовою; по 0,5 мл (1 доза) суспензії для ін'єкцій у попередньо наповненому шприці з маркуванням іноземними мовами з поршнем і ковпачком у комплекті з голкою (у блістері) або у флаконі з маркуванням іноземними мовами з пробкою; </w:t>
            </w:r>
            <w:r>
              <w:rPr>
                <w:b/>
              </w:rPr>
              <w:t>по 1 попередньо наповненому шприцу з голкою або по 1 флакону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343624-25/З-100 від 26.08.2025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ЦЕРВАРИКС Вакцина для профілактики захворювань, що викликаються вірусом папіломи людини типів 16 та 18, </w:t>
            </w:r>
            <w:r>
              <w:rPr>
                <w:b/>
              </w:rPr>
              <w:t>суспензія для ін’єкцій, по 0,5 мл (1 доза) суспензії для ін'єкцій у попередньо наповненому шприці з поршнем і ковпачком у комплекті з голкою (у блістері) або у флаконі з пробкою; по 1 попередньо наповненому шприцу з голкою або по 1 флакону в картонній коро</w:t>
            </w:r>
            <w:r>
              <w:rPr>
                <w:b/>
              </w:rPr>
              <w:t xml:space="preserve">бці з маркуванням українською мовою; по 0,5 мл (1 доза) суспензії для ін'єкцій у попередньо наповненому шприці з маркуванням іноземними мовами з поршнем і ковпачком у комплекті з голкою (у блістері) або у флаконі з маркуванням іноземними мовами з пробкою; </w:t>
            </w:r>
            <w:r>
              <w:rPr>
                <w:b/>
              </w:rPr>
              <w:t>по 1 попередньо наповненому шприцу з голкою або по 1 флакону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lastRenderedPageBreak/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343624-25/З-100 від 26.08.2025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ЦЕРВАРИКС Вакцина для профілактики захворювань, що викликаються вірусом папіломи людини типів 16 та 18, </w:t>
            </w:r>
            <w:r>
              <w:rPr>
                <w:b/>
              </w:rPr>
              <w:t>суспензія для ін’єкцій, по 0,5 мл (1 доза) суспензії для ін'єкцій у попередньо наповненому шприці з поршнем і ковпачком у комплекті з голкою (у блістері) або у флаконі з пробкою; по 1 попередньо наповненому шприцу з голкою або по 1 флакону в картонній коро</w:t>
            </w:r>
            <w:r>
              <w:rPr>
                <w:b/>
              </w:rPr>
              <w:t xml:space="preserve">бці з маркуванням українською мовою; по 0,5 мл (1 доза) суспензії для ін'єкцій у попередньо наповненому шприці з маркуванням іноземними мовами з поршнем і ковпачком у комплекті з голкою (у блістері) або у флаконі з маркуванням іноземними мовами з пробкою; </w:t>
            </w:r>
            <w:r>
              <w:rPr>
                <w:b/>
              </w:rPr>
              <w:t>по 1 попередньо наповненому шприцу з голкою або по 1 флакону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355439-26/З-100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Цетло®, </w:t>
            </w:r>
            <w:r>
              <w:rPr>
                <w:b/>
              </w:rPr>
              <w:t>таблетки, вкриті плівковою оболонкою, по 5 мг; по 10 таблеток у блістері; по 1 або по 3 блістери у картонній пачці; in bulk: по 1000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27.08.2026 </w:t>
            </w:r>
            <w:r>
              <w:rPr>
                <w:b/>
              </w:rPr>
              <w:t>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355439-26/З-100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Цетло®, </w:t>
            </w:r>
            <w:r>
              <w:rPr>
                <w:b/>
              </w:rPr>
              <w:t>таблетки, вкриті плівковою оболонкою, по 5 мг; по 10 таблеток у блістері; по 1 або по 3 блістери у картонній пачці; in bulk: по 1000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27.08.2026 </w:t>
            </w:r>
            <w:r>
              <w:rPr>
                <w:b/>
              </w:rPr>
              <w:t>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355439-26/З-100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Цетло®, </w:t>
            </w:r>
            <w:r>
              <w:rPr>
                <w:b/>
              </w:rPr>
              <w:t>таблетки, вкриті плівковою оболонкою, по 5 мг; по 10 таблеток у блістері; по 1 або по 3 блістери у картонній пачці; in bulk: по 1000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27.08.2026 </w:t>
            </w:r>
            <w:r>
              <w:rPr>
                <w:b/>
              </w:rPr>
              <w:t>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355439-26/З-100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Цетло®, </w:t>
            </w:r>
            <w:r>
              <w:rPr>
                <w:b/>
              </w:rPr>
              <w:t>таблетки, вкриті плівковою оболонкою, по 5 мг; по 10 таблеток у блістері; по 1 або по 3 блістери у картонній пачці; in bulk: по 1000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27.08.2026 </w:t>
            </w:r>
            <w:r>
              <w:rPr>
                <w:b/>
              </w:rPr>
              <w:t>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355439-26/З-100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Цетло®, </w:t>
            </w:r>
            <w:r>
              <w:rPr>
                <w:b/>
              </w:rPr>
              <w:t>таблетки, вкриті плівковою оболонкою, по 5 мг; по 10 таблеток у блістері; по 1 або по 3 блістери у картонній пачці; in bulk: по 1000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27.08.2026 </w:t>
            </w:r>
            <w:r>
              <w:rPr>
                <w:b/>
              </w:rPr>
              <w:t>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355439-26/З-100 від 27.03.2026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Цетло®, </w:t>
            </w:r>
            <w:r>
              <w:rPr>
                <w:b/>
              </w:rPr>
              <w:t>таблетки, вкриті плівковою оболонкою, по 5 мг; по 10 таблеток у блістері; по 1 або по 3 блістери у картонній пачці; in bulk: по 1000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27.08.2026 </w:t>
            </w:r>
            <w:r>
              <w:rPr>
                <w:b/>
              </w:rPr>
              <w:t>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349765-25/З-116, 349766-25/З-116, 349767-25/З-116, 349768-25/З-116, 349769-25/З-116, 349771-25/З-116, 349777-25/З-116, 349780-25/З-116, 349781-25/З-116, 349783-25/З-116, 349785-25/З-116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Цисплатин-Тева, </w:t>
            </w:r>
            <w:r>
              <w:rPr>
                <w:b/>
              </w:rPr>
              <w:t>концентрат для розчину для інфузій, 0,5 мг/мл по 20 мл або по 50 мл, або по 100 мл у флаконі; по 1 флакону у пачці; або по 1 мг/мл; по 100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</w:t>
            </w:r>
            <w:r>
              <w:rPr>
                <w:b/>
              </w:rPr>
              <w:t>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349765-25/З-116, 349766-25/З-116, 349767-25/З-116, 349768-25/З-116, 349769-25/З-116, 349771-25/З-116, 349777-25/З-116, 349780-25/З-116, 349781-25/З-116, 349783-25/З-116, 349785-25/З-116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Цисплатин-Тева, </w:t>
            </w:r>
            <w:r>
              <w:rPr>
                <w:b/>
              </w:rPr>
              <w:t>концентрат для розчину для інфузій, 0,5 мг/мл по 20 мл або по 50 мл, або по 100 мл у флаконі; по 1 флакону у пачці; або по 1 мг/мл; по 100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</w:t>
            </w:r>
            <w:r>
              <w:rPr>
                <w:b/>
              </w:rPr>
              <w:t>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349765-25/З-116, 349766-25/З-116, 349767-25/З-116, 349768-25/З-116, 349769-25/З-116, 349771-25/З-116, 349777-25/З-116, 349780-25/З-116, 349781</w:t>
            </w:r>
            <w:r>
              <w:rPr>
                <w:b/>
              </w:rPr>
              <w:t>-25/З-116, 349783-25/З-116, 349785-25/З-116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Цисплатин-Тева, </w:t>
            </w:r>
            <w:r>
              <w:rPr>
                <w:b/>
              </w:rPr>
              <w:t>концентрат для розчину для інфузій, 0,5 мг/мл по 20 мл або по 50 мл, або по 100 мл у флаконі; по 1 флакону у пачці; або по 1 мг/мл; по 100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349765-25/З-116, 349766-25/З-116, 349767-25/З-116, 349768-25/З-116, 349769-25/З-116, 349771-25/З-116, 349777-25/З-116, 349780-25/З-116, 349781-25/З-116, 349783-25/З-116, 349785-25/З-116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Цисплатин-Тева, </w:t>
            </w:r>
            <w:r>
              <w:rPr>
                <w:b/>
              </w:rPr>
              <w:t>концентрат для розчину для інфузій, 0,5 мг/мл по 20 мл або по 50 мл, або по 100 мл у флаконі; по 1 флакону у пачці; або по 1 мг/мл; по 100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</w:t>
            </w:r>
            <w:r>
              <w:rPr>
                <w:b/>
              </w:rPr>
              <w:t>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6465BF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349765-25/З-116, 349766-25/З-116, 349767-25/З-116, 349768-25/З-116, 349769-25/З-116, 349771-25/З-116, 349777-25/З-116, 349780-25/З-116, 349781-25/З-116, 349783-25/З-116, 349785-25/З-116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Цисплатин-Тева, </w:t>
            </w:r>
            <w:r>
              <w:rPr>
                <w:b/>
              </w:rPr>
              <w:t>концентрат для розчину для інфузій, 0,5 мг/мл по 20 мл або по 50 мл, або по 100 мл у флаконі; по 1 флакону у пачці; або по 1 мг/мл; по 100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</w:t>
            </w:r>
            <w:r>
              <w:rPr>
                <w:b/>
              </w:rPr>
              <w:t>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6465BF">
      <w:pPr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6465BF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6465BF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6465BF">
      <w:pPr>
        <w:jc w:val="center"/>
        <w:rPr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349765-25/З-116, 349766-25/З-116, 349767-25/З-116, 349768-25/З-116, 349769-25/З-116, 349771-25/З-116, 349777-25/З-116, 349780-25/З-116, 349781</w:t>
            </w:r>
            <w:r>
              <w:rPr>
                <w:b/>
              </w:rPr>
              <w:t>-25/З-116, 349783-25/З-116, 349785-25/З-116 від 10.12.2025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Цисплатин-Тева, </w:t>
            </w:r>
            <w:r>
              <w:rPr>
                <w:b/>
              </w:rPr>
              <w:t>концентрат для розчину для інфузій, 0,5 мг/мл по 20 мл або по 50 мл, або по 100 мл у флаконі; по 1 флакону у пачці; або по 1 мг/мл; по 100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27.08.2026 р. № 1223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6465BF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6465BF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6465BF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6465BF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465B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64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6465BF">
      <w:pPr>
        <w:jc w:val="center"/>
        <w:rPr>
          <w:b/>
          <w:lang w:val="uk-UA"/>
        </w:rPr>
      </w:pPr>
    </w:p>
    <w:p w:rsidR="00000000" w:rsidRDefault="006465BF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6465BF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465BF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6465BF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465BF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6465BF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6465BF"/>
    <w:rsid w:val="0064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8DC49C-01CD-4424-A9C8-7DD2845C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611</Pages>
  <Words>112957</Words>
  <Characters>809491</Characters>
  <Application>Microsoft Office Word</Application>
  <DocSecurity>0</DocSecurity>
  <Lines>6745</Lines>
  <Paragraphs>1841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920607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Кучер Тетяна Михайлівна</cp:lastModifiedBy>
  <cp:revision>2</cp:revision>
  <cp:lastPrinted>2012-07-18T13:42:00Z</cp:lastPrinted>
  <dcterms:created xsi:type="dcterms:W3CDTF">2026-09-09T11:22:00Z</dcterms:created>
  <dcterms:modified xsi:type="dcterms:W3CDTF">2026-09-09T11:22:00Z</dcterms:modified>
</cp:coreProperties>
</file>