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316774-24/З-97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Азеонам, </w:t>
            </w:r>
            <w:r>
              <w:rPr>
                <w:b/>
              </w:rPr>
              <w:t>порошок для розчину для ін’єкцій або інфузій по 1 г,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bookmarkStart w:id="0" w:name="_GoBack"/>
            <w:r>
              <w:rPr>
                <w:b/>
              </w:rPr>
              <w:t>25.11.2024 р. № 1967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316774-24/З-97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Азеонам, </w:t>
            </w:r>
            <w:r>
              <w:rPr>
                <w:b/>
              </w:rPr>
              <w:t>порошок для розчину для ін’єкцій або інфузій по 1 г,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316774-24/З-97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Азеонам, </w:t>
            </w:r>
            <w:r>
              <w:rPr>
                <w:b/>
              </w:rPr>
              <w:t>порошок для розчину для ін’єкцій або інфузій по 1 г,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315912-24/З-13</w:t>
            </w:r>
            <w:r>
              <w:rPr>
                <w:b/>
              </w:rPr>
              <w:t>7, 321878-24/З-137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Айра-сановель, </w:t>
            </w:r>
            <w:r>
              <w:rPr>
                <w:b/>
              </w:rPr>
              <w:t>таблетки по 8 мг або по 16 мг</w:t>
            </w:r>
            <w:r>
              <w:rPr>
                <w:b/>
              </w:rPr>
              <w:br/>
              <w:t>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315912-24/З-137,</w:t>
            </w:r>
            <w:r>
              <w:rPr>
                <w:b/>
              </w:rPr>
              <w:t xml:space="preserve"> 321878-24/З-137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Айра-сановель, </w:t>
            </w:r>
            <w:r>
              <w:rPr>
                <w:b/>
              </w:rPr>
              <w:t>таблетки по 8 мг або по 16 мг</w:t>
            </w:r>
            <w:r>
              <w:rPr>
                <w:b/>
              </w:rPr>
              <w:br/>
              <w:t>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315912-24/З-137,</w:t>
            </w:r>
            <w:r>
              <w:rPr>
                <w:b/>
              </w:rPr>
              <w:t xml:space="preserve"> 321878-24/З-137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Айра-сановель, </w:t>
            </w:r>
            <w:r>
              <w:rPr>
                <w:b/>
              </w:rPr>
              <w:t>таблетки по 8 мг або по 16 мг</w:t>
            </w:r>
            <w:r>
              <w:rPr>
                <w:b/>
              </w:rPr>
              <w:br/>
              <w:t>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315912-24/З-137, 321878-24/З-137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Айра-сановель, </w:t>
            </w:r>
            <w:r>
              <w:rPr>
                <w:b/>
              </w:rPr>
              <w:t>таблетки по 8 мг або по 16 мг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315912-24/З-137, 321878-24/З-137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Айра-сановель, </w:t>
            </w:r>
            <w:r>
              <w:rPr>
                <w:b/>
              </w:rPr>
              <w:t>таблетки по 8 мг або по 16 мг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315912-24/З-137, 321878-24/З-137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Айра-сановель, </w:t>
            </w:r>
            <w:r>
              <w:rPr>
                <w:b/>
              </w:rPr>
              <w:t>таблетки по 8 мг або по 16 мг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316676-24/В-97 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Аква спрей Оксі, </w:t>
            </w:r>
            <w:r>
              <w:rPr>
                <w:b/>
              </w:rPr>
              <w:t>спрей назальний, дозований 0,05%, по 10 мл у флаконі полімерному з розпилювачем назальним;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316676-24/В-97 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Аква спрей Оксі, </w:t>
            </w:r>
            <w:r>
              <w:rPr>
                <w:b/>
              </w:rPr>
              <w:t>спрей назальний, дозований 0,05%, по 10 мл у флаконі полімерному з розпилювачем назальним;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316676-24/В-97 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Аква спрей Оксі, </w:t>
            </w:r>
            <w:r>
              <w:rPr>
                <w:b/>
              </w:rPr>
              <w:t>спрей назальний, дозований 0,05%, по 10 мл у флаконі полімерному з розпилювачем назальним;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301314-23/З-06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Акінетон, </w:t>
            </w:r>
            <w:r>
              <w:rPr>
                <w:b/>
              </w:rPr>
              <w:t>Розчин для ін'єкцій 5 мг/мл по 1 мл в ампулі, по 5 ампул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ДЕСМА ДжмбЕйч,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301314-23/З-06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Акінетон, </w:t>
            </w:r>
            <w:r>
              <w:rPr>
                <w:b/>
              </w:rPr>
              <w:t>Розчин для ін'єкцій 5 мг/мл по 1 мл в ампулі, по 5 ампул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ДЕСМА ДжмбЕйч,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301314-23/З-06 в</w:t>
            </w:r>
            <w:r>
              <w:rPr>
                <w:b/>
              </w:rPr>
              <w:t>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Акінетон, </w:t>
            </w:r>
            <w:r>
              <w:rPr>
                <w:b/>
              </w:rPr>
              <w:t>Розчин для ін'єкцій 5 мг/мл по 1 мл в ампулі, по 5 ампул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ДЕСМА ДжмбЕйч,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320982-24/З-137, 323374-24/З-139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Аллертек® Назо, </w:t>
            </w:r>
            <w:r>
              <w:rPr>
                <w:b/>
              </w:rPr>
              <w:t>спрей назальний, дозований, суспензія, 50 мкг/дозу</w:t>
            </w:r>
            <w:r>
              <w:rPr>
                <w:b/>
              </w:rPr>
              <w:br/>
              <w:t>по 60 або 120, або 140 доз суспензії в ПЕТ-флаконі з дозуючим насосом-дозатором-розпилювачем;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320982-24/З-137, 323374-24/З-139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Аллертек® Назо, </w:t>
            </w:r>
            <w:r>
              <w:rPr>
                <w:b/>
              </w:rPr>
              <w:t>спрей назальний, дозований, суспензія, 50 мкг/дозу</w:t>
            </w:r>
            <w:r>
              <w:rPr>
                <w:b/>
              </w:rPr>
              <w:br/>
            </w:r>
            <w:r>
              <w:rPr>
                <w:b/>
              </w:rPr>
              <w:t>по 60 або 120, або 140 доз суспензії в ПЕТ-флаконі з дозуючим насосом-дозатором-розпилювачем;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320982-24/З-137, 323374-24/З-139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Аллертек® Назо, </w:t>
            </w:r>
            <w:r>
              <w:rPr>
                <w:b/>
              </w:rPr>
              <w:t>спрей назальний, дозований, суспензія, 50 мкг/дозу</w:t>
            </w:r>
            <w:r>
              <w:rPr>
                <w:b/>
              </w:rPr>
              <w:br/>
              <w:t>по 60 або 120, або 140 доз суспензії в ПЕТ-флаконі з дозуючим насосом-дозатором-розпилювачем;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319050-24/З-140, 319051-24/З-140, 319052-24/З-140, 319053-24/З-140, 319054-24/З-140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Аміностерил Н-Гепа, </w:t>
            </w:r>
            <w:r>
              <w:rPr>
                <w:b/>
              </w:rPr>
              <w:t>розчин для інфузій; по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319050-24/З-140, 319051-24/З-140, 319052-24/З-140, 319053-24/З-140, 319054-24/З-140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Аміностерил Н-Гепа, </w:t>
            </w:r>
            <w:r>
              <w:rPr>
                <w:b/>
              </w:rPr>
              <w:t>розчин для інфузій; по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319050-24/З-140, 319051-24/З-140, 319052-24/З-140, 319053-24/З-140, 319054-24/З-140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Аміностерил Н-Гепа, </w:t>
            </w:r>
            <w:r>
              <w:rPr>
                <w:b/>
              </w:rPr>
              <w:t>розчин для інфузій; по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321410-24/В-144, 321411-24/В-144, 321412-24/В-144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Антикатарал, </w:t>
            </w:r>
            <w:r>
              <w:rPr>
                <w:b/>
              </w:rPr>
              <w:t>порошок для орального розчину; по 10 пакетиків з порошком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321410-24/В-144, 321411-24/В-144, 321412-24/В-144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Антикатарал, </w:t>
            </w:r>
            <w:r>
              <w:rPr>
                <w:b/>
              </w:rPr>
              <w:t>порошок для орального розчину; по 10 пакетиків з порошком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321410-24/В-144, 321411-24/В-144, 321412-24/В-144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Антикатарал, </w:t>
            </w:r>
            <w:r>
              <w:rPr>
                <w:b/>
              </w:rPr>
              <w:t>порошок для орального розчину; по 10 пакетиків з порошком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310190-24/З-140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порошок для оральної суспензії (200 мг/28,5 мг в 5 мл); 1 флакон з порошком для приготування 70 мл суспензії з мірним ковпачком, або дозуючим шприцем, або з мірною ложечкою, в картонній коробці або з кришкою із захистом від відкриття дітьми разом з дозуючи</w:t>
            </w:r>
            <w:r>
              <w:rPr>
                <w:b/>
              </w:rPr>
              <w:t>м шприцом або мірною ложкою,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310190-24/З-140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порошок для оральної суспензії (200 мг/28,5 мг в 5 мл); 1 флакон з порошком для приготування 70 мл суспензії з мірним ковпачком, або дозуючим шприцем, або з мірною ложечкою, в картонній коробці або з кришкою із захистом від відкриття дітьми разом з дозуючи</w:t>
            </w:r>
            <w:r>
              <w:rPr>
                <w:b/>
              </w:rPr>
              <w:t>м шприцом або мірною ложкою,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310190-24/З-140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порошок для оральної суспензії (200 мг/28,5 мг в 5 мл); 1 флакон з порошком для приготування 70 мл суспензії з мірним ковпачком, або дозуючим шприцем, або з мірною ложечкою, в картонній коробці або з кришкою із захистом від відкриття дітьми разом з дозуючи</w:t>
            </w:r>
            <w:r>
              <w:rPr>
                <w:b/>
              </w:rPr>
              <w:t>м шприцом або мірною ложкою,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318152-24/В-60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Ацетилцистеїн-Здоров'я, </w:t>
            </w:r>
            <w:r>
              <w:rPr>
                <w:b/>
              </w:rPr>
              <w:t xml:space="preserve">розчин для ін'єкцій, 100 мг/мл по 3 мл в ампулі; по 5 ампул у блістері; по 2 блістери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318152-24/В-60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Ацетилцистеїн-Здоров'я, </w:t>
            </w:r>
            <w:r>
              <w:rPr>
                <w:b/>
              </w:rPr>
              <w:t xml:space="preserve">розчин для ін'єкцій, 100 мг/мл по 3 мл в ампулі; по 5 ампул у блістері; по 2 блістери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318152-24/В-60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Ацетилцистеїн-Здоров'я, </w:t>
            </w:r>
            <w:r>
              <w:rPr>
                <w:b/>
              </w:rPr>
              <w:t xml:space="preserve">розчин для ін'єкцій, 100 мг/мл по 3 мл в ампулі; по 5 ампул у блістері; по 2 блістери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315809-24/В-60, 315810-24/В-60, 315811-24/В-60, 323114-24/В-60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БЕНЗИЛПЕНІЦИЛІН, </w:t>
            </w:r>
            <w:r>
              <w:rPr>
                <w:b/>
              </w:rPr>
              <w:t xml:space="preserve">порошок для розчину для ін'єкцій по 500 000 ОД та 1 000 000 ОД флакони з порошком; 10 флаконів з порошком у контурній чарунковій упаковці;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</w:t>
            </w:r>
            <w:r>
              <w:rPr>
                <w:b/>
              </w:rPr>
              <w:t>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315809-24/В-60, 315810-24/В-60, 315811-24/В-60, 323114-24/В-60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БЕНЗИЛПЕНІЦИЛІН, </w:t>
            </w:r>
            <w:r>
              <w:rPr>
                <w:b/>
              </w:rPr>
              <w:t xml:space="preserve">порошок для розчину для ін'єкцій по 500 000 ОД та 1 000 000 ОД флакони з порошком; 10 флаконів з порошком у контурній чарунковій упаковці;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315809-24/В-60, 315810-24/В-60, 315811-24/В-60, 323114-24/В-</w:t>
            </w:r>
            <w:r>
              <w:rPr>
                <w:b/>
              </w:rPr>
              <w:t>60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БЕНЗИЛПЕНІЦИЛІН, </w:t>
            </w:r>
            <w:r>
              <w:rPr>
                <w:b/>
              </w:rPr>
              <w:t xml:space="preserve">порошок для розчину для ін'єкцій по 500 000 ОД та 1 000 000 ОД флакони з порошком; 10 флаконів з порошком у контурній чарунковій упаковці;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</w:t>
            </w:r>
            <w:r>
              <w:rPr>
                <w:b/>
              </w:rPr>
              <w:t>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315809-24/В-60, 315810-24/В-60, 315811-24/В-60, 323114-24/В-</w:t>
            </w:r>
            <w:r>
              <w:rPr>
                <w:b/>
              </w:rPr>
              <w:t>60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БЕНЗИЛПЕНІЦИЛІН, </w:t>
            </w:r>
            <w:r>
              <w:rPr>
                <w:b/>
              </w:rPr>
              <w:t xml:space="preserve">порошок для розчину для ін'єкцій по 500 000 ОД та 1 000 000 ОД флакони з порошком; 10 флаконів з порошком у контурній чарунковій упаковці;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</w:t>
            </w:r>
            <w:r>
              <w:rPr>
                <w:b/>
              </w:rPr>
              <w:t>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315809-24/В-60, 315810-24/В-60, 315811-24/В-60, 323114-24/В-60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</w:t>
            </w:r>
            <w:r>
              <w:rPr>
                <w:b/>
                <w:lang w:val="ru-RU"/>
              </w:rPr>
              <w:t>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БЕНЗИЛПЕНІЦИЛІН, </w:t>
            </w:r>
            <w:r>
              <w:rPr>
                <w:b/>
              </w:rPr>
              <w:t xml:space="preserve">порошок для розчину для ін'єкцій по 500 000 ОД та 1 000 000 ОД флакони з порошком; 10 флаконів з порошком у контурній чарунковій упаковці;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315809-24/В-60, 315810-24/В-60, 315811-24/В-60, 323114-24/В-</w:t>
            </w:r>
            <w:r>
              <w:rPr>
                <w:b/>
              </w:rPr>
              <w:t>60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БЕНЗИЛПЕНІЦИЛІН, </w:t>
            </w:r>
            <w:r>
              <w:rPr>
                <w:b/>
              </w:rPr>
              <w:t xml:space="preserve">порошок для розчину для ін'єкцій по 500 000 ОД та 1 000 000 ОД флакони з порошком; 10 флаконів з порошком у контурній чарунковій упаковці;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</w:t>
            </w:r>
            <w:r>
              <w:rPr>
                <w:b/>
              </w:rPr>
              <w:t>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323388-24/З-06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Бентеро, </w:t>
            </w:r>
            <w:r>
              <w:rPr>
                <w:b/>
              </w:rPr>
              <w:t xml:space="preserve">ліофілізат для розчину для ін'єкцій по 25 мг або по 100 мг, по 1 або 10 флаконів з ліофілізатом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323388-24/З-06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Бентеро, </w:t>
            </w:r>
            <w:r>
              <w:rPr>
                <w:b/>
              </w:rPr>
              <w:t xml:space="preserve">ліофілізат для розчину для ін'єкцій по 25 мг або по 100 мг, по 1 або 10 флаконів з ліофілізатом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323388-24/З-06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Бентеро, </w:t>
            </w:r>
            <w:r>
              <w:rPr>
                <w:b/>
              </w:rPr>
              <w:t xml:space="preserve">ліофілізат для розчину для ін'єкцій по 25 мг або по 100 мг, по 1 або 10 флаконів з ліофілізатом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323388-24/З-06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Бентеро, </w:t>
            </w:r>
            <w:r>
              <w:rPr>
                <w:b/>
              </w:rPr>
              <w:t xml:space="preserve">ліофілізат для розчину для ін'єкцій по 25 мг або по 100 мг, по 1 або 10 флаконів з ліофілізатом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323388-24/З-06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Бентеро, </w:t>
            </w:r>
            <w:r>
              <w:rPr>
                <w:b/>
              </w:rPr>
              <w:t xml:space="preserve">ліофілізат для розчину для ін'єкцій по 25 мг або по 100 мг, по 1 або 10 флаконів з ліофілізатом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323388-24/З-06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Бентеро, </w:t>
            </w:r>
            <w:r>
              <w:rPr>
                <w:b/>
              </w:rPr>
              <w:t xml:space="preserve">ліофілізат для розчину для ін'єкцій по 25 мг або по 100 мг, по 1 або 10 флаконів з ліофілізатом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320637-24/З-60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БУПРЕНОРФІНУ ГІДРОХЛОРИД,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Зігфрід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320637-24/З-60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БУПРЕНОРФІНУ ГІДРОХЛОРИД,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Зігфрід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320637-24/З-60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БУПРЕНОРФІНУ ГІДРОХЛОРИД,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Зігфрід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312233-24/В-98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Вабісмо, </w:t>
            </w:r>
            <w:r>
              <w:rPr>
                <w:b/>
              </w:rPr>
              <w:t>розчин для ін’єкцій, 120 мг/мл; по 0,24 мл (28,8 мг) у флаконі; разова доза 0,05 мл (6 мг), по 1 флакону у комплекті з голкою з фільтром, упакованою в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312233-24/В-98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Вабісмо, </w:t>
            </w:r>
            <w:r>
              <w:rPr>
                <w:b/>
              </w:rPr>
              <w:t>розчин для ін’єкцій, 120 мг/мл; по 0,24 мл (28,8 мг) у флаконі; разова доза 0,05 мл (6 мг), по 1 флакону у комплекті з голкою з фільтром, упакованою в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</w:t>
      </w:r>
      <w:r>
        <w:rPr>
          <w:b/>
          <w:lang w:val="uk-UA"/>
        </w:rPr>
        <w:t>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312233-24/В-98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Вабісмо, </w:t>
            </w:r>
            <w:r>
              <w:rPr>
                <w:b/>
              </w:rPr>
              <w:t>розчин для ін’єкцій, 120 мг/мл; по 0,24 мл (28,8 мг) у флаконі; разова доза 0,05 мл (6 мг), по 1 флакону у комплекті з голкою з фільтром, упакованою в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320684-24/В-60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Вазелін, </w:t>
            </w:r>
            <w:r>
              <w:rPr>
                <w:b/>
              </w:rPr>
              <w:t>мазь, по 30 г у тубах;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320684-24/В-60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Вазелін, </w:t>
            </w:r>
            <w:r>
              <w:rPr>
                <w:b/>
              </w:rPr>
              <w:t>мазь, по 30 г у тубах;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320684-24/В-60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Вазелін, </w:t>
            </w:r>
            <w:r>
              <w:rPr>
                <w:b/>
              </w:rPr>
              <w:t>мазь, по 30 г у тубах;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321903-24/В-149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Вазелін, </w:t>
            </w:r>
            <w:r>
              <w:rPr>
                <w:b/>
              </w:rPr>
              <w:t>мазь; по 30 г у тубах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321903-24/В-149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Вазелін, </w:t>
            </w:r>
            <w:r>
              <w:rPr>
                <w:b/>
              </w:rPr>
              <w:t>мазь; по 30 г у тубах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321903-24/В-149 </w:t>
            </w:r>
            <w:r>
              <w:rPr>
                <w:b/>
              </w:rPr>
              <w:t>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Вазелін, </w:t>
            </w:r>
            <w:r>
              <w:rPr>
                <w:b/>
              </w:rPr>
              <w:t>мазь; по 30 г у тубах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318362-24/З-148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по 160/12,5 мг, по 160/25 мг, по 320/12,5 мг, по 320/25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</w:t>
            </w:r>
            <w:r>
              <w:rPr>
                <w:b/>
              </w:rPr>
              <w:t>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318362-24/З-148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по 160/12,5 мг, по 160/25 мг, по 320/12,5 мг, по 320/25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</w:t>
            </w:r>
            <w:r>
              <w:rPr>
                <w:b/>
              </w:rPr>
              <w:t>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318362-24/З-148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по 160/12,5 мг, по 160/25 мг, по 320/12,5 мг, по 320/25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318362-24/З-148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по 160/12,5 мг, по 160/25 мг, по 320/12,5 мг, по 320/25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318362-24/З-148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по 160/12,5 мг, по 160/25 мг, по 320/12,5 мг, по 320/25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</w:t>
            </w:r>
            <w:r>
              <w:rPr>
                <w:b/>
              </w:rPr>
              <w:t>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318362-24/З-148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по 160/12,5 мг, по 160/25 мг, по 320/12,5 мг, по 320/25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318362-24/З-148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по 160/12,5 мг, по 160/25 мг, по 320/12,5 мг, по 320/25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318362-24/З-148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по 160/12,5 мг, по 160/25 мг, по 320/12,5 мг, по 320/25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</w:t>
            </w:r>
            <w:r>
              <w:rPr>
                <w:b/>
              </w:rPr>
              <w:t>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318362-24/З-148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по 160/12,5 мг, по 160/25 мг, по 320/12,5 мг, по 320/25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318362-24/З-148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по 160/12,5 мг, по 160/25 мг, по 320/12,5 мг, по 320/25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318362-24/З-148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по 160/12,5 мг, по 160/25 мг, по 320/12,5 мг, по 320/25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</w:t>
            </w:r>
            <w:r>
              <w:rPr>
                <w:b/>
              </w:rPr>
              <w:t>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318362-24/З-148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по 160/12,5 мг, по 160/25 мг, по 320/12,5 мг, по 320/25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318362-24/З-148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по 160/12,5 мг, по 160/25 мг, по 320/12,5 мг, по 320/25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318362-24/З-148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по 160/12,5 мг, по 160/25 мг, по 320/12,5 мг, по 320/25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</w:t>
            </w:r>
            <w:r>
              <w:rPr>
                <w:b/>
              </w:rPr>
              <w:t>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318362-24/З-148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по 160/12,5 мг, по 160/25 мг, по 320/12,5 мг, по 320/25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320613-24/З-147, 320614-24/З-147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ВАРІЛРИКС™ / VARILRIX™ ВАКЦИНА ДЛЯ ПРОФІЛАКТИКИ ВІТРЯНОЇ ВІСПИ ЖИВА АТЕНУЙОВАНА, </w:t>
            </w:r>
            <w:r>
              <w:rPr>
                <w:b/>
              </w:rPr>
              <w:t>ліофілізат для розчину для ін'єкцій по 1 дозі; 1 флакон з ліофілізатом та 1 ампула з розчинником (вода для ін'єкцій) в пластиковому контейнері в картонній коробці; 1 флакон з ліофілізатом та 1 попередньо наповнений шприц з розчинником (вода для ін'єкцій) у</w:t>
            </w:r>
            <w:r>
              <w:rPr>
                <w:b/>
              </w:rPr>
              <w:t xml:space="preserve"> комплекті з двома голками в пластиковому контейнері в картонній коробці; 100 флаконів з ліофілізатом та 100 ампул з розчинником (вода для ін'єкцій) (в чарунковій упаковці) в окремих картонних коробках.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</w:t>
            </w:r>
            <w:r>
              <w:rPr>
                <w:b/>
              </w:rPr>
              <w:t>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320613-24/З-147, 320614-24/З-147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ВАРІЛРИКС™ / VARILRIX™ ВАКЦИНА ДЛЯ ПРОФІЛАКТИКИ ВІТРЯНОЇ ВІСПИ ЖИВА АТЕНУЙОВАНА, </w:t>
            </w:r>
            <w:r>
              <w:rPr>
                <w:b/>
              </w:rPr>
              <w:t xml:space="preserve">ліофілізат для розчину для ін'єкцій по 1 дозі; 1 флакон з ліофілізатом та 1 ампула з розчинником (вода для ін'єкцій) в пластиковому контейнері в картонній коробці; 1 флакон з </w:t>
            </w:r>
            <w:r>
              <w:rPr>
                <w:b/>
              </w:rPr>
              <w:t xml:space="preserve">ліофілізатом та 1 попередньо наповнений шприц з розчинником (вода для ін'єкцій) у комплекті з двома голками в пластиковому контейнері в картонній коробці; 100 флаконів з ліофілізатом та 100 ампул з розчинником (вода для ін'єкцій) (в чарунковій упаковці) в </w:t>
            </w:r>
            <w:r>
              <w:rPr>
                <w:b/>
              </w:rPr>
              <w:t>окремих картонних коробках.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320613-24/З-147, 320614-24/З-147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ВАРІЛРИКС™ / VARILRIX™ ВАКЦИНА ДЛЯ ПРОФІЛАКТИКИ ВІТРЯНОЇ ВІСПИ ЖИВА АТЕНУЙОВАНА, </w:t>
            </w:r>
            <w:r>
              <w:rPr>
                <w:b/>
              </w:rPr>
              <w:t>ліофілізат для розчину для ін'єкцій по 1 дозі; 1 флакон з ліофілізатом та 1 ампула з розчинником (вода для ін'єкцій) в пластиковому контейнері в картонній коробці; 1 флакон з ліофілізатом та 1 попередньо наповнений шприц з розчинником (вода для ін'єкцій) у</w:t>
            </w:r>
            <w:r>
              <w:rPr>
                <w:b/>
              </w:rPr>
              <w:t xml:space="preserve"> комплекті з двома голками в пластиковому контейнері в картонній коробці; 100 флаконів з ліофілізатом та 100 ампул з розчинником (вода для ін'єкцій) (в чарунковій упаковці) в окремих картонних коробках.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</w:t>
            </w:r>
            <w:r>
              <w:rPr>
                <w:b/>
              </w:rPr>
              <w:t>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318247-24/З-128, 318249-24/З-128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Верзеніо, </w:t>
            </w:r>
            <w:r>
              <w:rPr>
                <w:b/>
              </w:rPr>
              <w:t>таблетки, вкриті плівковою оболонкою по 150 мг; по 14 таблеток у блістері,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318247-24/З-128, 318249-24/З-128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Верзеніо, </w:t>
            </w:r>
            <w:r>
              <w:rPr>
                <w:b/>
              </w:rPr>
              <w:t>таблетки, вкриті плівковою оболонкою по 150 мг; по 14 таблеток у блістері,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318247-24/З-128, 318249-24/З-128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Верзеніо, </w:t>
            </w:r>
            <w:r>
              <w:rPr>
                <w:b/>
              </w:rPr>
              <w:t>таблетки, вкриті плівковою оболонкою по 150 мг; по 14 таблеток у блістері,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318298-24/З-126, 318299-24/З-126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Верзеніо, </w:t>
            </w:r>
            <w:r>
              <w:rPr>
                <w:b/>
              </w:rPr>
              <w:t>таблетки, вкриті плівковою оболонкою по 100 мг; по 14 таблеток у блістері,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318298-24/З-126, 318299-24/З-126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Верзеніо, </w:t>
            </w:r>
            <w:r>
              <w:rPr>
                <w:b/>
              </w:rPr>
              <w:t>таблетки, вкриті плівковою оболонкою по 100 мг; по 14 таблеток у блістері,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318298-24/З-126, 318299-24/З-126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Верзеніо, </w:t>
            </w:r>
            <w:r>
              <w:rPr>
                <w:b/>
              </w:rPr>
              <w:t>таблетки, вкриті плівковою оболонкою по 100 мг; по 14 таблеток у блістері,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318345-24/З-143, 318359-24/З-143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Верзеніо, </w:t>
            </w:r>
            <w:r>
              <w:rPr>
                <w:b/>
              </w:rPr>
              <w:t>таблетки, вкриті плівковою оболонкою по 50 мг; по 14 таблеток у блістері,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318345-24/З-143, 318359-24/З-143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Верзеніо, </w:t>
            </w:r>
            <w:r>
              <w:rPr>
                <w:b/>
              </w:rPr>
              <w:t>таблетки, вкриті плівковою оболонкою по 50 мг; по 14 таблеток у блістері,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318345-24/З-143, 318359-24/З-143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Верзеніо, </w:t>
            </w:r>
            <w:r>
              <w:rPr>
                <w:b/>
              </w:rPr>
              <w:t>таблетки, вкриті плівковою оболонкою по 50 мг; по 14 таблеток у блістері,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323057-24/З-28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 по 4 мл (100 мг) у флаконі; по 1 флакону у коробці; по 16 мл (400 мг) у флаконі; по 1 флакону у коробці;</w:t>
            </w:r>
            <w:r>
              <w:rPr>
                <w:b/>
              </w:rPr>
              <w:br/>
              <w:t>in bulk: по 4 мл (100 мг) у флаконі; по 500 флаконів у коробці; по 16 мл (400 мг) у флаконі; по 500 флакон</w:t>
            </w:r>
            <w:r>
              <w:rPr>
                <w:b/>
              </w:rPr>
              <w:t>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323057-24/З-28 в</w:t>
            </w:r>
            <w:r>
              <w:rPr>
                <w:b/>
              </w:rPr>
              <w:t>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 по 4 мл (100 мг) у флаконі; по 1 флакону у коробці; по 16 мл (400 мг) у флаконі; по 1 флакону у коробці;</w:t>
            </w:r>
            <w:r>
              <w:rPr>
                <w:b/>
              </w:rPr>
              <w:br/>
            </w:r>
            <w:r>
              <w:rPr>
                <w:b/>
              </w:rPr>
              <w:t>in bulk: по 4 мл (100 мг) у флаконі; по 500 флаконів у коробці; по 16 мл (400 мг) у флаконі; по 500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323057-24/З-28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 по 4 мл (100 мг) у флаконі; по 1 флакону у коробці; по 16 мл (400 мг) у флаконі; по 1 флакону у коробці;</w:t>
            </w:r>
            <w:r>
              <w:rPr>
                <w:b/>
              </w:rPr>
              <w:br/>
              <w:t>in bulk: по 4 мл (100 мг) у флаконі; по 500 флаконів у коробці; по 16 мл (400 мг) у флаконі; по 500 флакон</w:t>
            </w:r>
            <w:r>
              <w:rPr>
                <w:b/>
              </w:rPr>
              <w:t>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323057-24/З-28</w:t>
            </w:r>
            <w:r>
              <w:rPr>
                <w:b/>
              </w:rPr>
              <w:t xml:space="preserve">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 по 4 мл (100 мг) у флаконі; по 1 флакону у коробці; по 16 мл (400 мг) у флаконі; по 1 флакону у коробці;</w:t>
            </w:r>
            <w:r>
              <w:rPr>
                <w:b/>
              </w:rPr>
              <w:br/>
            </w:r>
            <w:r>
              <w:rPr>
                <w:b/>
              </w:rPr>
              <w:t>in bulk: по 4 мл (100 мг) у флаконі; по 500 флаконів у коробці; по 16 мл (400 мг) у флаконі; по 500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323057-24/З-28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 по 4 мл (100 мг) у флаконі; по 1 флакону у коробці; по 16 мл (400 мг) у флаконі; по 1 флакону у коробці;</w:t>
            </w:r>
            <w:r>
              <w:rPr>
                <w:b/>
              </w:rPr>
              <w:br/>
              <w:t>in bulk: по 4 мл (100 мг) у флаконі; по 500 флаконів у коробці; по 16 мл (400 мг) у флаконі; по 500 флакон</w:t>
            </w:r>
            <w:r>
              <w:rPr>
                <w:b/>
              </w:rPr>
              <w:t>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323057-24/З-28 в</w:t>
            </w:r>
            <w:r>
              <w:rPr>
                <w:b/>
              </w:rPr>
              <w:t>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 по 4 мл (100 мг) у флаконі; по 1 флакону у коробці; по 16 мл (400 мг) у флаконі; по 1 флакону у коробці;</w:t>
            </w:r>
            <w:r>
              <w:rPr>
                <w:b/>
              </w:rPr>
              <w:br/>
            </w:r>
            <w:r>
              <w:rPr>
                <w:b/>
              </w:rPr>
              <w:t>in bulk: по 4 мл (100 мг) у флаконі; по 500 флаконів у коробці; по 16 мл (400 мг) у флаконі; по 500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318679-24/З-116 від 12.07.2024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Відора мікро , </w:t>
            </w:r>
            <w:r>
              <w:rPr>
                <w:b/>
              </w:rPr>
              <w:t>таблетки, вкриті плівковою оболонкою, 3,0 мг/0,02 мг по 28 таблеток в блістері (21 таблетка рожевого кольору та 7 таблеток білого кольору);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</w:t>
            </w:r>
            <w:r>
              <w:rPr>
                <w:b/>
              </w:rPr>
              <w:t xml:space="preserve">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318679-24/З-116 від 12.07.2024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Відора мікро , </w:t>
            </w:r>
            <w:r>
              <w:rPr>
                <w:b/>
              </w:rPr>
              <w:t>таблетки, вкриті плівковою оболонкою, 3,0 мг/0,02 мг по 28 таблеток в блістері (21 таблетка рожевого кольору та 7 таблеток білого кольору);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</w:t>
            </w:r>
            <w:r>
              <w:rPr>
                <w:b/>
              </w:rPr>
              <w:t xml:space="preserve">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318679-24/З-116 від 12.07.2024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Відора мікро , </w:t>
            </w:r>
            <w:r>
              <w:rPr>
                <w:b/>
              </w:rPr>
              <w:t>таблетки, вкриті плівковою оболонкою, 3,0 мг/0,02 мг по 28 таблеток в блістері (21 таблетка рожевого кольору та 7 таблеток білого кольору);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317716-24/З-14</w:t>
            </w:r>
            <w:r>
              <w:rPr>
                <w:b/>
              </w:rPr>
              <w:t>3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Вікс АнтиГрип Макс, </w:t>
            </w:r>
            <w:r>
              <w:rPr>
                <w:b/>
              </w:rPr>
              <w:t>порошок для орального розчину зі смаком лимона; по 5 або 10 саше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Проктер енд Гембл Інтернешнл Оперейшнз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317716-24/З-143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Вікс АнтиГрип Макс, </w:t>
            </w:r>
            <w:r>
              <w:rPr>
                <w:b/>
              </w:rPr>
              <w:t>порошок для орального розчину зі смаком лимона; по 5 або 10 саше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Проктер енд Гембл Інтернешнл Оперейшнз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317716-24/З-143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Вікс АнтиГрип Макс, </w:t>
            </w:r>
            <w:r>
              <w:rPr>
                <w:b/>
              </w:rPr>
              <w:t>порошок для орального розчину зі смаком лимона; по 5 або 10 саше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Проктер енд Гембл Інтернешнл Оперейшнз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313898-24/З-14</w:t>
            </w:r>
            <w:r>
              <w:rPr>
                <w:b/>
              </w:rPr>
              <w:t>7, 314299-24/З-123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ВІКТОЗА®, </w:t>
            </w:r>
            <w:r>
              <w:rPr>
                <w:b/>
              </w:rPr>
              <w:t>розчин для ін'єкцій, 6 мг/мл; по 3 мл у картриджах, вкладених у попередньо заповнену багатодозову одноразову шприц-ручку; по 1 або по 2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</w:t>
            </w:r>
            <w:r>
              <w:rPr>
                <w:b/>
              </w:rPr>
              <w:t xml:space="preserve">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313898-24/З-147, 314299-24/З-123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ВІКТОЗА®, </w:t>
            </w:r>
            <w:r>
              <w:rPr>
                <w:b/>
              </w:rPr>
              <w:t>розчин для ін'єкцій, 6 мг/мл; по 3 мл у картриджах, вкладених у попередньо заповнену багатодозову одноразову шприц-ручку; по 1 або по 2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</w:t>
            </w:r>
            <w:r>
              <w:rPr>
                <w:b/>
              </w:rPr>
              <w:t xml:space="preserve">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313898-24/З-147, 314299-24/З-123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ВІКТОЗА®, </w:t>
            </w:r>
            <w:r>
              <w:rPr>
                <w:b/>
              </w:rPr>
              <w:t>розчин для ін'єкцій, 6 мг/мл; по 3 мл у картриджах, вкладених у попередньо заповнену багатодозову одноразову шприц-ручку; по 1 або по 2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322498-24/З-14</w:t>
            </w:r>
            <w:r>
              <w:rPr>
                <w:b/>
              </w:rPr>
              <w:t>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Вобензим, </w:t>
            </w:r>
            <w:r>
              <w:rPr>
                <w:b/>
              </w:rPr>
              <w:t>таблетки кишковорозчинні; по 20 таблеток у блістері; по 2 або 10 блістерів у картонній коробці; по 800 таблеток у банках.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МУКОС Фарма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322498-24/З-146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Вобензим, </w:t>
            </w:r>
            <w:r>
              <w:rPr>
                <w:b/>
              </w:rPr>
              <w:t>таблетки кишковорозчинні; по 20 таблеток у блістері; по 2 або 10 блістерів у картонній коробці; по 800 таблеток у банках.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МУКОС Фарма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322498-24/З-146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Вобензим, </w:t>
            </w:r>
            <w:r>
              <w:rPr>
                <w:b/>
              </w:rPr>
              <w:t>таблетки кишковорозчинні; по 20 таблеток у блістері; по 2 або 10 блістерів у картонній коробці; по 800 таблеток у банках.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МУКОС Фарма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308292-24/З-140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 xml:space="preserve">таблетки гастрорезистентні по 25 мг; по 10 таблеток у блістері; по 3 блістери в коробці з картону; </w:t>
            </w:r>
            <w:r>
              <w:rPr>
                <w:b/>
              </w:rPr>
              <w:br/>
              <w:t>таблетки гастрорезистентні по 50 мг; 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308292-24/З-140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 xml:space="preserve">таблетки гастрорезистентні по 25 мг; по 10 таблеток у блістері; по 3 блістери в коробці з картону; </w:t>
            </w:r>
            <w:r>
              <w:rPr>
                <w:b/>
              </w:rPr>
              <w:br/>
              <w:t>таблетки гастрорезистентні по 50 мг; 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308292-24/З-140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 xml:space="preserve">таблетки гастрорезистентні по 25 мг; по 10 таблеток у блістері; по 3 блістери в коробці з картону; </w:t>
            </w:r>
            <w:r>
              <w:rPr>
                <w:b/>
              </w:rPr>
              <w:br/>
              <w:t>таблетки гастрорезистентні по 50 мг; 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308292-24/З-14</w:t>
            </w:r>
            <w:r>
              <w:rPr>
                <w:b/>
              </w:rPr>
              <w:t>0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 xml:space="preserve">таблетки гастрорезистентні по 25 мг; по 10 таблеток у блістері; по 3 блістери в коробці з картону; </w:t>
            </w:r>
            <w:r>
              <w:rPr>
                <w:b/>
              </w:rPr>
              <w:br/>
            </w:r>
            <w:r>
              <w:rPr>
                <w:b/>
              </w:rPr>
              <w:t>таблетки гастрорезистентні по 50 мг; 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308292-24/З-140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 xml:space="preserve">таблетки гастрорезистентні по 25 мг; по 10 таблеток у блістері; по 3 блістери в коробці з картону; </w:t>
            </w:r>
            <w:r>
              <w:rPr>
                <w:b/>
              </w:rPr>
              <w:br/>
              <w:t>таблетки гастрорезистентні по 50 мг; 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308292-24/З-140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 xml:space="preserve">таблетки гастрорезистентні по 25 мг; по 10 таблеток у блістері; по 3 блістери в коробці з картону; </w:t>
            </w:r>
            <w:r>
              <w:rPr>
                <w:b/>
              </w:rPr>
              <w:br/>
              <w:t>таблетки гастрорезистентні по 50 мг; 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315985-24/З-14</w:t>
            </w:r>
            <w:r>
              <w:rPr>
                <w:b/>
              </w:rPr>
              <w:t>7, 323034-24/З-06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Вориказ, </w:t>
            </w:r>
            <w:r>
              <w:rPr>
                <w:b/>
              </w:rPr>
              <w:t>таблетки, вкриті плівковою оболонкою по 50 мг або по 200 мг; по 10 таблеток у блістері; по 1 блістеру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315985-24/З-147, 323034-24/З-06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Вориказ, </w:t>
            </w:r>
            <w:r>
              <w:rPr>
                <w:b/>
              </w:rPr>
              <w:t>таблетки, вкриті плівковою оболонкою по 50 мг або по 200 мг; по 10 таблеток у блістері; по 1 блістеру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315985-24/З-147, 323034-24/З-06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Вориказ, </w:t>
            </w:r>
            <w:r>
              <w:rPr>
                <w:b/>
              </w:rPr>
              <w:t>таблетки, вкриті плівковою оболонкою по 50 мг або по 200 мг; по 10 таблеток у блістері; по 1 блістеру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315985-24/З-147, 323034-24/З-06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Вориказ, </w:t>
            </w:r>
            <w:r>
              <w:rPr>
                <w:b/>
              </w:rPr>
              <w:t>таблетки, вкриті плівковою оболонкою по 50 мг або по 200 мг; по 10 таблеток у блістері; по 1 блістеру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315985-24/З-147, 323034-24/З-06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Вориказ, </w:t>
            </w:r>
            <w:r>
              <w:rPr>
                <w:b/>
              </w:rPr>
              <w:t>таблетки, вкриті плівковою оболонкою по 50 мг або по 200 мг; по 10 таблеток у блістері; по 1 блістеру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315985-24/З-147, 323034-24/З-06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Вориказ, </w:t>
            </w:r>
            <w:r>
              <w:rPr>
                <w:b/>
              </w:rPr>
              <w:t>таблетки, вкриті плівковою оболонкою по 50 мг або по 200 мг; по 10 таблеток у блістері; по 1 блістеру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319994-24/В-28, 319995-24/В-28, 319996-24/В-28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Галоприл, </w:t>
            </w:r>
            <w:r>
              <w:rPr>
                <w:b/>
              </w:rPr>
              <w:t>розчин для ін'єкцій, 5 мг/мл по 1 мл в ампулі; по 10 ампул у коробці з картону; по 1 мл в ампулі; по 5 ампул у блістері; по 2 блістери у коробці з картону; по 1 мл в ампулі; по 10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ТОВАРИСТВО З </w:t>
            </w:r>
            <w:r>
              <w:rPr>
                <w:b/>
              </w:rPr>
              <w:t>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319994-24/В-28, 319995-24/В-28, 319996-24/В-28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Галоприл, </w:t>
            </w:r>
            <w:r>
              <w:rPr>
                <w:b/>
              </w:rPr>
              <w:t>розчин для ін'єкцій, 5 мг/мл по 1 мл в ампулі; по 10 ампул у коробці з картону; по 1 мл в ампулі; по 5 ампул у блістері; по 2 блістери у коробці з картону; по 1 мл в ампулі; по 10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ТОВАРИСТВО З </w:t>
            </w:r>
            <w:r>
              <w:rPr>
                <w:b/>
              </w:rPr>
              <w:t>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319994-24/В-28, 319995-24/В-28, 319996-24/В-28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Галоприл, </w:t>
            </w:r>
            <w:r>
              <w:rPr>
                <w:b/>
              </w:rPr>
              <w:t>розчин для ін'єкцій, 5 мг/мл по 1 мл в ампулі; по 10 ампул у коробці з картону; по 1 мл в ампулі; по 5 ампул у блістері; по 2 блістери у коробці з картону; по 1 мл в ампулі; по 10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ТОВАРИСТВО З </w:t>
            </w:r>
            <w:r>
              <w:rPr>
                <w:b/>
              </w:rPr>
              <w:t>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320784-24/З-121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ФаРес, </w:t>
            </w:r>
            <w:r>
              <w:rPr>
                <w:b/>
              </w:rPr>
              <w:t>порошок для розчину для інфузій по 200 мг або по 1000 мг;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КОЛЕГІУМ с.р.о.,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320784-24/З-121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ФаРес, </w:t>
            </w:r>
            <w:r>
              <w:rPr>
                <w:b/>
              </w:rPr>
              <w:t>порошок для розчину для інфузій по 200 мг або по 1000 мг;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КОЛЕГІУМ с.р.о.,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320784-24/З-121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ФаРес, </w:t>
            </w:r>
            <w:r>
              <w:rPr>
                <w:b/>
              </w:rPr>
              <w:t>порошок для розчину для інфузій по 200 мг або по 1000 мг;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КОЛЕГІУМ с.р.о.,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320784-24/З-121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ФаРес, </w:t>
            </w:r>
            <w:r>
              <w:rPr>
                <w:b/>
              </w:rPr>
              <w:t>порошок для розчину для інфузій по 200 мг або по 1000 мг;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КОЛЕГІУМ с.р.о.,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320784-24/З-121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ФаРес, </w:t>
            </w:r>
            <w:r>
              <w:rPr>
                <w:b/>
              </w:rPr>
              <w:t>порошок для розчину для інфузій по 200 мг або по 1000 мг;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КОЛЕГІУМ с.р.о.,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320784-24/З-121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ФаРес, </w:t>
            </w:r>
            <w:r>
              <w:rPr>
                <w:b/>
              </w:rPr>
              <w:t>порошок для розчину для інфузій по 200 мг або по 1000 мг;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КОЛЕГІУМ с.р.о.,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318211-24/В-147, 322207-24/В-121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Гентаміцину сульфат, </w:t>
            </w:r>
            <w:r>
              <w:rPr>
                <w:b/>
              </w:rPr>
              <w:t>розчин для ін'єкцій, 40 мг/мл; по 2 мл в ампулі; по 10 ампул у контурній чарунковій упаковці; по 1 контурній чарунковій упаковці в пачці; по 2 мл в ампулі; по 10 ампул у контурній чарунковій упаковці, запаяній папером;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318211-24/В-147, 322207-24/В-121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Гентаміцину сульфат, </w:t>
            </w:r>
            <w:r>
              <w:rPr>
                <w:b/>
              </w:rPr>
              <w:t>розчин для ін'єкцій, 40 мг/мл; по 2 мл в ампулі; по 10 ампул у контурній чарунковій упаковці; по 1 контурній чарунковій упаковці в пачці; по 2 мл в ампулі; по 10 ампул у контурній чарунковій упаковці, запаяній папером;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318211-24/В-147, 322207-24/В-121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Гентаміцину сульфат, </w:t>
            </w:r>
            <w:r>
              <w:rPr>
                <w:b/>
              </w:rPr>
              <w:t>розчин для ін'єкцій, 40 мг/мл; по 2 мл в ампулі; по 10 ампул у контурній чарунковій упаковці; по 1 контурній чарунковій упаковці в пачці; по 2 мл в ампулі; по 10 ампул у контурній чарунковій упаковці, запаяній папером;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320669-24/В-96, 320670-24/В-96, 320671-24/В-96, 320672-24/В-</w:t>
            </w:r>
            <w:r>
              <w:rPr>
                <w:b/>
              </w:rPr>
              <w:t>96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Гідрохлоротіазид, </w:t>
            </w:r>
            <w:r>
              <w:rPr>
                <w:b/>
              </w:rPr>
              <w:t xml:space="preserve">порошок (cубстанція) у подвійних поліетиленових мішках (зовнішній чорний), вкладених у фібро барабани для виробництва нестерильних лікарських форм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320669-24/В-96, </w:t>
            </w:r>
            <w:r>
              <w:rPr>
                <w:b/>
              </w:rPr>
              <w:t>320670-24/В-96, 320671-24/В-96, 320672-24/В-96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Гідрохлоротіазид, </w:t>
            </w:r>
            <w:r>
              <w:rPr>
                <w:b/>
              </w:rPr>
              <w:t xml:space="preserve">порошок (cубстанція) у подвійних поліетиленових мішках (зовнішній чорний), вкладених у фібро барабани для виробництва нестерильних лікарських форм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320669-24/В-96, 320670-24/В-96, 320671-24/В-96, 320672-24/В-96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Гідрохлоротіазид, </w:t>
            </w:r>
            <w:r>
              <w:rPr>
                <w:b/>
              </w:rPr>
              <w:t xml:space="preserve">порошок (cубстанція) у подвійних поліетиленових мішках (зовнішній чорний), вкладених у фібро барабани для виробництва нестерильних лікарських форм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307347-23/З-97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Глаумакс ®, </w:t>
            </w:r>
            <w:r>
              <w:rPr>
                <w:b/>
              </w:rPr>
              <w:t>краплі очні, розчин 0,005 %, по 2,5 мл у флаконі-крапельні; по 1 або по 3 флакони-крапельниці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Кевельт, Естонiя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307347-23/З-97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Глаумакс ®, </w:t>
            </w:r>
            <w:r>
              <w:rPr>
                <w:b/>
              </w:rPr>
              <w:t>краплі очні, розчин 0,005 %, по 2,5 мл у флаконі-крапельні; по 1 або по 3 флакони-крапельниці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Кевельт, Естонiя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307347-23/З-97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Глаумакс ®, </w:t>
            </w:r>
            <w:r>
              <w:rPr>
                <w:b/>
              </w:rPr>
              <w:t>краплі очні, розчин 0,005 %, по 2,5 мл у флаконі-крапельні; по 1 або по 3 флакони-крапельниці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Кевельт, Естонiя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318668-24/В-28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Гризеофульвін, </w:t>
            </w:r>
            <w:r>
              <w:rPr>
                <w:b/>
              </w:rPr>
              <w:t>таблетки по 125 мг по 20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318668-24/В-28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Гризеофульвін, </w:t>
            </w:r>
            <w:r>
              <w:rPr>
                <w:b/>
              </w:rPr>
              <w:t>таблетки по 125 мг по 20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318668-24/В-28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Гризеофульвін, </w:t>
            </w:r>
            <w:r>
              <w:rPr>
                <w:b/>
              </w:rPr>
              <w:t>таблетки по 125 мг по 20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323381-24/В-139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Дарфен® Експрес, </w:t>
            </w:r>
            <w:r>
              <w:rPr>
                <w:b/>
              </w:rPr>
              <w:t>суспензія оральна, 200 мг/10 мл;</w:t>
            </w:r>
            <w:r>
              <w:rPr>
                <w:b/>
              </w:rPr>
              <w:br/>
              <w:t>по 10 мл у саше; по 10 саше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323381-24/В-139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Дарфен® Експрес, </w:t>
            </w:r>
            <w:r>
              <w:rPr>
                <w:b/>
              </w:rPr>
              <w:t>суспензія оральна, 200 мг/10 мл;</w:t>
            </w:r>
            <w:r>
              <w:rPr>
                <w:b/>
              </w:rPr>
              <w:br/>
              <w:t>по 10 мл у саше; по 10 саше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323381-24/В-139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Дарфен® Експрес, </w:t>
            </w:r>
            <w:r>
              <w:rPr>
                <w:b/>
              </w:rPr>
              <w:t>суспензія оральна, 200 мг/10 мл;</w:t>
            </w:r>
            <w:r>
              <w:rPr>
                <w:b/>
              </w:rPr>
              <w:br/>
              <w:t>по 10 мл у саше; по 10 саше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323371-24/В-45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Дарфен® Кідс, </w:t>
            </w:r>
            <w:r>
              <w:rPr>
                <w:b/>
              </w:rPr>
              <w:t>суспензія оральна, 100 мг/5 мл;</w:t>
            </w:r>
            <w:r>
              <w:rPr>
                <w:b/>
              </w:rPr>
              <w:br/>
            </w:r>
            <w:r>
              <w:rPr>
                <w:b/>
              </w:rPr>
              <w:t>по 100 мл у флаконі або по 200 мл у флаконі; по 1 флакону у комплекті зі шприцом-дозатором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323371-24/В-45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Дарфен® Кідс, </w:t>
            </w:r>
            <w:r>
              <w:rPr>
                <w:b/>
              </w:rPr>
              <w:t>суспензія оральна, 100 мг/5 мл;</w:t>
            </w:r>
            <w:r>
              <w:rPr>
                <w:b/>
              </w:rPr>
              <w:br/>
            </w:r>
            <w:r>
              <w:rPr>
                <w:b/>
              </w:rPr>
              <w:t>по 100 мл у флаконі або по 200 мл у флаконі; по 1 флакону у комплекті зі шприцом-дозатором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323371-24/В-45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Дарфен® Кідс, </w:t>
            </w:r>
            <w:r>
              <w:rPr>
                <w:b/>
              </w:rPr>
              <w:t>суспензія оральна, 100 мг/5 мл;</w:t>
            </w:r>
            <w:r>
              <w:rPr>
                <w:b/>
              </w:rPr>
              <w:br/>
            </w:r>
            <w:r>
              <w:rPr>
                <w:b/>
              </w:rPr>
              <w:t>по 100 мл у флаконі або по 200 мл у флаконі; по 1 флакону у комплекті зі шприцом-дозатором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318507-24/З-45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Дезиретт, </w:t>
            </w:r>
            <w:r>
              <w:rPr>
                <w:b/>
              </w:rPr>
              <w:t>таблетки, вкриті плівковою оболонкою, 0,075 мг; по 28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318507-24/З-45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Дезиретт, </w:t>
            </w:r>
            <w:r>
              <w:rPr>
                <w:b/>
              </w:rPr>
              <w:t>таблетки, вкриті плівковою оболонкою, 0,075 мг; по 28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318507-24/З-45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Дезиретт, </w:t>
            </w:r>
            <w:r>
              <w:rPr>
                <w:b/>
              </w:rPr>
              <w:t>таблетки, вкриті плівковою оболонкою, 0,075 мг; по 28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320121-24/З-139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ДЕКСОДЕВ®, </w:t>
            </w:r>
            <w:r>
              <w:rPr>
                <w:b/>
              </w:rPr>
              <w:t>розчин для ін'єкцій/інфузій, 50 мг/2 мл, по 2 мл в ампулі, по 5 ампул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320121-24/З-139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ДЕКСОДЕВ®, </w:t>
            </w:r>
            <w:r>
              <w:rPr>
                <w:b/>
              </w:rPr>
              <w:t>розчин для ін'єкцій/інфузій, 50 мг/2 мл, по 2 мл в ампулі, по 5 ампул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320121-24/З-139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ДЕКСОДЕВ®, </w:t>
            </w:r>
            <w:r>
              <w:rPr>
                <w:b/>
              </w:rPr>
              <w:t>розчин для ін'єкцій/інфузій, 50 мг/2 мл, по 2 мл в ампулі, по 5 ампул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318284-24/З-124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Депо-Провера®, </w:t>
            </w:r>
            <w:r>
              <w:rPr>
                <w:b/>
              </w:rPr>
              <w:t>суспензія для ін’єкцій, 150 мг/мл; по 1 мл суспензії у флаконі або заповненому шприці, по 1 флакону або 1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318284-24/З-124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Депо-Провера®, </w:t>
            </w:r>
            <w:r>
              <w:rPr>
                <w:b/>
              </w:rPr>
              <w:t>суспензія для ін’єкцій, 150 мг/мл; по 1 мл суспензії у флаконі або заповненому шприці, по 1 флакону або 1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318284-24/З-124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Депо-Провера®, </w:t>
            </w:r>
            <w:r>
              <w:rPr>
                <w:b/>
              </w:rPr>
              <w:t>суспензія для ін’єкцій, 150 мг/мл; по 1 мл суспензії у флаконі або заповненому шприці, по 1 флакону або 1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318074-24/В-96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Деревію трава, </w:t>
            </w:r>
            <w:r>
              <w:rPr>
                <w:b/>
              </w:rPr>
              <w:t>трава по 50 г у пачках з внутрішнім пакетом; по 1,5 г у фільтр-пакеті, по 20 фільтр-пакетів у пачці або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318074-24/В-96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Деревію трава, </w:t>
            </w:r>
            <w:r>
              <w:rPr>
                <w:b/>
              </w:rPr>
              <w:t>трава по 50 г у пачках з внутрішнім пакетом; по 1,5 г у фільтр-пакеті, по 20 фільтр-пакетів у пачці або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318074-24/В-96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Деревію трава, </w:t>
            </w:r>
            <w:r>
              <w:rPr>
                <w:b/>
              </w:rPr>
              <w:t>трава по 50 г у пачках з внутрішнім пакетом; по 1,5 г у фільтр-пакеті, по 20 фільтр-пакетів у пачці або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305088-23/В-06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Детоксант®, </w:t>
            </w:r>
            <w:r>
              <w:rPr>
                <w:b/>
              </w:rPr>
              <w:t>Розчин для інфузій по 200 мл та по 400 мл у пляшці скляній (флаконі)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305088-23/В-06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Детоксант®, </w:t>
            </w:r>
            <w:r>
              <w:rPr>
                <w:b/>
              </w:rPr>
              <w:t>Розчин для інфузій по 200 мл та по 400 мл у пляшці скляній (флаконі)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</w:t>
      </w:r>
      <w:r>
        <w:rPr>
          <w:b/>
          <w:sz w:val="20"/>
          <w:szCs w:val="20"/>
          <w:lang w:val="ru-RU"/>
        </w:rPr>
        <w:t>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305088-23/В-06 в</w:t>
            </w:r>
            <w:r>
              <w:rPr>
                <w:b/>
              </w:rPr>
              <w:t>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Детоксант®, </w:t>
            </w:r>
            <w:r>
              <w:rPr>
                <w:b/>
              </w:rPr>
              <w:t>Розчин для інфузій по 200 мл та по 400 мл у пляшці скляній (флаконі)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282894-22/В-137 від 25.10.2022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>розчин для ін'єкцій, 25 мг/мл; по 3 мл в ампулі; по 5 або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282894-22/В-137 від 25.10.2022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>розчин для ін'єкцій, 25 мг/мл; по 3 мл в ампулі; по 5 або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282894-22/В-137 </w:t>
            </w:r>
            <w:r>
              <w:rPr>
                <w:b/>
              </w:rPr>
              <w:t>від 25.10.2022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>розчин для ін'єкцій, 25 мг/мл; по 3 мл в ампулі; по 5 або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315909-24/З-121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Династат, </w:t>
            </w:r>
            <w:r>
              <w:rPr>
                <w:b/>
              </w:rPr>
              <w:t>ліофілізат для розчину для ін'єкцій по 40 мг; 10 флаконів з ліофілізатом у картонній коробці; 5 флаконів з ліофілізатом у комплекті з 5 ампулами розчинника по 2 мл (натрію хлорид, вода для ін’єкцій)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315909-24/З-121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Династат, </w:t>
            </w:r>
            <w:r>
              <w:rPr>
                <w:b/>
              </w:rPr>
              <w:t>ліофілізат для розчину для ін'єкцій по 40 мг; 10 флаконів з ліофілізатом у картонній коробці; 5 флаконів з ліофілізатом у комплекті з 5 ампулами розчинника по 2 мл (натрію хлорид, вода для ін’єкцій)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315909-24/З-121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Династат, </w:t>
            </w:r>
            <w:r>
              <w:rPr>
                <w:b/>
              </w:rPr>
              <w:t>ліофілізат для розчину для ін'єкцій по 40 мг; 10 флаконів з ліофілізатом у картонній коробці; 5 флаконів з ліофілізатом у комплекті з 5 ампулами розчинника по 2 мл (натрію хлорид, вода для ін’єкцій)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323262-24/В-13</w:t>
            </w:r>
            <w:r>
              <w:rPr>
                <w:b/>
              </w:rPr>
              <w:t>8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</w:t>
            </w:r>
            <w:r>
              <w:rPr>
                <w:b/>
              </w:rPr>
              <w:t>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323262-24/В-138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323262-24/В-138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323262-24/В-138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323262-24/В-138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323262-24/В-138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322543-24/З-145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Дицинон, </w:t>
            </w:r>
            <w:r>
              <w:rPr>
                <w:b/>
              </w:rPr>
              <w:t xml:space="preserve">розчин для ін'єкцій, 250 мг/2 мл; </w:t>
            </w:r>
            <w:r>
              <w:rPr>
                <w:b/>
              </w:rPr>
              <w:br/>
            </w:r>
            <w:r>
              <w:rPr>
                <w:b/>
              </w:rPr>
              <w:t>по 2 мл в ампулі; по 50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322543-24/З-145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Дицинон, </w:t>
            </w:r>
            <w:r>
              <w:rPr>
                <w:b/>
              </w:rPr>
              <w:t xml:space="preserve">розчин для ін'єкцій, 250 мг/2 мл; </w:t>
            </w:r>
            <w:r>
              <w:rPr>
                <w:b/>
              </w:rPr>
              <w:br/>
              <w:t>по 2 мл в ампулі; по 50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322543-24/З-145 </w:t>
            </w:r>
            <w:r>
              <w:rPr>
                <w:b/>
              </w:rPr>
              <w:t>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Дицинон, </w:t>
            </w:r>
            <w:r>
              <w:rPr>
                <w:b/>
              </w:rPr>
              <w:t xml:space="preserve">розчин для ін'єкцій, 250 мг/2 мл; </w:t>
            </w:r>
            <w:r>
              <w:rPr>
                <w:b/>
              </w:rPr>
              <w:br/>
              <w:t>по 2 мл в ампулі; по 50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312681-24/З-140, 312682-24/З-140, 312683-24/З-140, 312684-24/З-140, 312685-24/З-140, 312686-24/З-140, 312687-24/З-140, 312688-24/З-140, 312689-24/З-140, 3217</w:t>
            </w:r>
            <w:r>
              <w:rPr>
                <w:b/>
              </w:rPr>
              <w:t>00-24/З-140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Діабакт, </w:t>
            </w:r>
            <w:r>
              <w:rPr>
                <w:b/>
              </w:rPr>
              <w:t>таблетки по 50 мг; по 1 таблетці в блістері; по 1 блістеру разом з 2 скляними пробірками з кришками блакитного кольору для 00-хвилинного зразка для дихання, 2 скляними пробірками з кришками червоного кольору для 10-хвилинного зразка для дихання, 1 одноразо</w:t>
            </w:r>
            <w:r>
              <w:rPr>
                <w:b/>
              </w:rPr>
              <w:t>вою соломинкою в поліетиленовому пакетику, 4 етикетками зі штрихкодом для 4 пробірок для зразків та додатковими 2 етикетками зі штрихкодом в картонній коробці або по 1 таблетці в блістері; по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Лабораторії Майолі Сп</w:t>
            </w:r>
            <w:r>
              <w:rPr>
                <w:b/>
              </w:rPr>
              <w:t>індлер,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312681-24/З-140, 312682-24/З-140, 312683-24/З-140, 312684-24/З-140, 312685-24/З-140, 312686-24/З-140, 312687-24/З-140, 312688-24/З-140, 312689-24/З-140, 321700-24/З-140 від 25.03</w:t>
            </w:r>
            <w:r>
              <w:rPr>
                <w:b/>
              </w:rPr>
              <w:t>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Діабакт, </w:t>
            </w:r>
            <w:r>
              <w:rPr>
                <w:b/>
              </w:rPr>
              <w:t>таблетки по 50 мг; по 1 таблетці в блістері; по 1 блістеру разом з 2 скляними пробірками з кришками блакитного кольору для 00-хвилинного зразка для дихання, 2 скляними пробірками з кришками червоного кольору для 10-хвилинного зразка для дихання, 1 одноразо</w:t>
            </w:r>
            <w:r>
              <w:rPr>
                <w:b/>
              </w:rPr>
              <w:t>вою соломинкою в поліетиленовому пакетику, 4 етикетками зі штрихкодом для 4 пробірок для зразків та додатковими 2 етикетками зі штрихкодом в картонній коробці або по 1 таблетці в блістері; по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Лабораторії Майолі Сп</w:t>
            </w:r>
            <w:r>
              <w:rPr>
                <w:b/>
              </w:rPr>
              <w:t>індлер,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312681-24/З-140,</w:t>
            </w:r>
            <w:r>
              <w:rPr>
                <w:b/>
              </w:rPr>
              <w:t xml:space="preserve"> 312682-24/З-140, 312683-24/З-140, 312684-24/З-140, 312685-24/З-140, 312686-24/З-140, 312687-24/З-140, 312688-24/З-140, 312689-24/З-140, 321700-24/З-140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Діабакт, </w:t>
            </w:r>
            <w:r>
              <w:rPr>
                <w:b/>
              </w:rPr>
              <w:t>таблетки по 50 мг; по 1 таблетці в блістері; по 1 блістеру разом з 2 скляними пробірками з кришками блакитного кольору для 00-хвилинного зразка для дихання, 2 скляними пробірками з кришками червоного кольору для 10-хвилинного зразка для дихання, 1 одноразо</w:t>
            </w:r>
            <w:r>
              <w:rPr>
                <w:b/>
              </w:rPr>
              <w:t>вою соломинкою в поліетиленовому пакетику, 4 етикетками зі штрихкодом для 4 пробірок для зразків та додатковими 2 етикетками зі штрихкодом в картонній коробці або по 1 таблетці в блістері; по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Лабораторії Майолі Сп</w:t>
            </w:r>
            <w:r>
              <w:rPr>
                <w:b/>
              </w:rPr>
              <w:t>індлер,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323361-24/З-60</w:t>
            </w:r>
            <w:r>
              <w:rPr>
                <w:b/>
              </w:rPr>
              <w:t xml:space="preserve">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Діакарб, </w:t>
            </w:r>
            <w:r>
              <w:rPr>
                <w:b/>
              </w:rPr>
              <w:t>таблетки по 250 мг;</w:t>
            </w:r>
            <w:r>
              <w:rPr>
                <w:b/>
              </w:rPr>
              <w:br/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323361-24/З-60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Діакарб, </w:t>
            </w:r>
            <w:r>
              <w:rPr>
                <w:b/>
              </w:rPr>
              <w:t>таблетки по 250 мг;</w:t>
            </w:r>
            <w:r>
              <w:rPr>
                <w:b/>
              </w:rPr>
              <w:br/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323361-24/З-60 в</w:t>
            </w:r>
            <w:r>
              <w:rPr>
                <w:b/>
              </w:rPr>
              <w:t>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Діакарб, </w:t>
            </w:r>
            <w:r>
              <w:rPr>
                <w:b/>
              </w:rPr>
              <w:t>таблетки по 250 мг;</w:t>
            </w:r>
            <w:r>
              <w:rPr>
                <w:b/>
              </w:rPr>
              <w:br/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322746-24/В-97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Діутор®, </w:t>
            </w:r>
            <w:r>
              <w:rPr>
                <w:b/>
              </w:rPr>
              <w:t>таблетки по 5 мг, по 10 таблеток у блістері; по 3 блістери у пачці з картону; таблетки по 10 мг, по 10 таблеток у блістері; по 3 блістери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322746-24/В-97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Діутор®, </w:t>
            </w:r>
            <w:r>
              <w:rPr>
                <w:b/>
              </w:rPr>
              <w:t>таблетки по 5 мг, по 10 таблеток у блістері; по 3 блістери у пачці з картону; таблетки по 10 мг, по 10 таблеток у блістері; по 3 блістери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322746-24/В-97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Діутор®, </w:t>
            </w:r>
            <w:r>
              <w:rPr>
                <w:b/>
              </w:rPr>
              <w:t>таблетки по 5 мг, по 10 таблеток у блістері; по 3 блістери у пачці з картону; таблетки по 10 мг, по 10 таблеток у блістері; по 3 блістери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322746-24/В-97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Діутор®, </w:t>
            </w:r>
            <w:r>
              <w:rPr>
                <w:b/>
              </w:rPr>
              <w:t>таблетки по 5 мг, по 10 таблеток у блістері; по 3 блістери у пачці з картону; таблетки по 10 мг, по 10 таблеток у блістері; по 3 блістери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322746-24/В-97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Діутор®, </w:t>
            </w:r>
            <w:r>
              <w:rPr>
                <w:b/>
              </w:rPr>
              <w:t>таблетки по 5 мг, по 10 таблеток у блістері; по 3 блістери у пачці з картону; таблетки по 10 мг, по 10 таблеток у блістері; по 3 блістери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322746-24/В-97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Діутор®, </w:t>
            </w:r>
            <w:r>
              <w:rPr>
                <w:b/>
              </w:rPr>
              <w:t>таблетки по 5 мг, по 10 таблеток у блістері; по 3 блістери у пачці з картону; таблетки по 10 мг, по 10 таблеток у блістері; по 3 блістери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315181-24/В-28, 319775-24/В-145, 321738-24/В-139 від 10.05.2</w:t>
            </w:r>
            <w:r>
              <w:rPr>
                <w:b/>
              </w:rPr>
              <w:t>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Діфорс 80, Діфорс XL, </w:t>
            </w:r>
            <w:r>
              <w:rPr>
                <w:b/>
              </w:rPr>
              <w:t>таблетки, вкриті плівковою оболонкою, 5 мг/80 мг або 10 мг/160 мг по 10 таблеток у блістері; по 1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315181-24/В-28, 319775-24/В-145, 321738-24/В-139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Діфорс 80, Діфорс XL, </w:t>
            </w:r>
            <w:r>
              <w:rPr>
                <w:b/>
              </w:rPr>
              <w:t>таблетки, вкриті плівковою оболонкою, 5 мг/80 мг або 10 мг/160 мг по 10 таблеток у блістері; по 1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315181-24/В-28, 319775-24/В-145, 321738-24/В-139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Діфорс 80, Діфорс XL, </w:t>
            </w:r>
            <w:r>
              <w:rPr>
                <w:b/>
              </w:rPr>
              <w:t>таблетки, вкриті плівковою оболонкою, 5 мг/80 мг або 10 мг/160 мг по 10 таблеток у блістері; по 1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315181-24/В-28, 319775-24/В-145, 321738-24/В-139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Діфорс 80, Діфорс XL, </w:t>
            </w:r>
            <w:r>
              <w:rPr>
                <w:b/>
              </w:rPr>
              <w:t>таблетки, вкриті плівковою оболонкою, 5 мг/80 мг або 10 мг/160 мг по 10 таблеток у блістері; по 1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315181-24/В-28, 319775-24/В-145, 321738-24/В-139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Діфорс 80, Діфорс XL, </w:t>
            </w:r>
            <w:r>
              <w:rPr>
                <w:b/>
              </w:rPr>
              <w:t>таблетки, вкриті плівковою оболонкою, 5 мг/80 мг або 10 мг/160 мг по 10 таблеток у блістері; по 1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315181-24/В-28, 319775-24/В-145, 321738-24/В-139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Діфорс 80, Діфорс XL, </w:t>
            </w:r>
            <w:r>
              <w:rPr>
                <w:b/>
              </w:rPr>
              <w:t>таблетки, вкриті плівковою оболонкою, 5 мг/80 мг або 10 мг/160 мг по 10 таблеток у блістері; по 1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</w:t>
      </w:r>
      <w:r>
        <w:rPr>
          <w:b/>
          <w:szCs w:val="20"/>
          <w:lang w:val="uk-UA"/>
        </w:rPr>
        <w:t xml:space="preserve">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261527-21/З-02 від 20.07.2021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Долутегравір, </w:t>
            </w:r>
            <w:r>
              <w:rPr>
                <w:b/>
              </w:rPr>
              <w:t>таблетки, вкриті плівковою оболонкою, по 50 мг; по 30 або по 90 таблеток у флаконі з поліетилену високої щільності або по 30 або по 90 таблеток у флаконі з поліетилену високої щільності;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 Фармасьютикал Індастр</w:t>
            </w:r>
            <w:r>
              <w:rPr>
                <w:b/>
              </w:rPr>
              <w:t>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261527-21/З-02 від 20.07.2021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Долутегравір, </w:t>
            </w:r>
            <w:r>
              <w:rPr>
                <w:b/>
              </w:rPr>
              <w:t>таблетки, вкриті плівковою оболонкою, по 50 мг; по 30 або по 90 таблеток у флаконі з поліетилену високої щільності або по 30 або по 90 таблеток у флаконі з поліетилену високої щільності;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 Фармасьютикал Індастр</w:t>
            </w:r>
            <w:r>
              <w:rPr>
                <w:b/>
              </w:rPr>
              <w:t>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261527-21/З-02 в</w:t>
            </w:r>
            <w:r>
              <w:rPr>
                <w:b/>
              </w:rPr>
              <w:t>ід 20.07.2021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Долутегравір, </w:t>
            </w:r>
            <w:r>
              <w:rPr>
                <w:b/>
              </w:rPr>
              <w:t>таблетки, вкриті плівковою оболонкою, по 50 мг; по 30 або по 90 таблеток у флаконі з поліетилену високої щільності або по 30 або по 90 таблеток у флаконі з поліетилену високої щільності;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 Фармасьютикал Індастр</w:t>
            </w:r>
            <w:r>
              <w:rPr>
                <w:b/>
              </w:rPr>
              <w:t>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321172-24/З-98</w:t>
            </w:r>
            <w:r>
              <w:rPr>
                <w:b/>
              </w:rPr>
              <w:t>, 321173-24/З-98, 321174-24/З-98, 321175-24/З-98, 321176-24/З-98, 321177-24/З-98, 321178-24/З-98, 321179-24/З-98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Дона®, </w:t>
            </w:r>
            <w:r>
              <w:rPr>
                <w:b/>
              </w:rPr>
              <w:t>розчин для ін'єкцій; по 2 мл в ампулі А в комплекті з 1 мл розчинника (діетаноламін, вода для ін'єкцій) в ампулі В; по 6 ампул А та 6 ампул В у футлярі; по 1 футляру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МЕДА Фарма ГмбХ енд Кo.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</w:t>
            </w:r>
            <w:r>
              <w:rPr>
                <w:b/>
              </w:rPr>
              <w:t>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321172-24/З-98, 321173-24/З-98, 321174-24/З-98, 321175-24/З-98, 321176-24/З-98, 321177-24/З-98, 321178-24/З-98, 321179-</w:t>
            </w:r>
            <w:r>
              <w:rPr>
                <w:b/>
              </w:rPr>
              <w:t>24/З-98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Дона®, </w:t>
            </w:r>
            <w:r>
              <w:rPr>
                <w:b/>
              </w:rPr>
              <w:t>розчин для ін'єкцій; по 2 мл в ампулі А в комплекті з 1 мл розчинника (діетаноламін, вода для ін'єкцій) в ампулі В; по 6 ампул А та 6 ампул В у футлярі; по 1 футляру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МЕДА Фарма ГмбХ енд Кo.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</w:t>
            </w:r>
            <w:r>
              <w:rPr>
                <w:b/>
              </w:rPr>
              <w:t>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321172-24/З-98, 321173-24/З-98, 321174-24/З-98, 321175-24/З-</w:t>
            </w:r>
            <w:r>
              <w:rPr>
                <w:b/>
              </w:rPr>
              <w:t>98, 321176-24/З-98, 321177-24/З-98, 321178-24/З-98, 321179-24/З-98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Дона®, </w:t>
            </w:r>
            <w:r>
              <w:rPr>
                <w:b/>
              </w:rPr>
              <w:t>розчин для ін'єкцій; по 2 мл в ампулі А в комплекті з 1 мл розчинника (діетаноламін, вода для ін'єкцій) в ампулі В; по 6 ампул А та 6 ампул В у футлярі; по 1 футляру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МЕДА Фарма ГмбХ енд Кo.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</w:t>
            </w:r>
            <w:r>
              <w:rPr>
                <w:b/>
              </w:rPr>
              <w:t>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312914-24/З-145, 312915-24/З-145, 312916-24/З-145, 312917-24</w:t>
            </w:r>
            <w:r>
              <w:rPr>
                <w:b/>
              </w:rPr>
              <w:t>/З-145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Дорзопт Плюс, </w:t>
            </w:r>
            <w:r>
              <w:rPr>
                <w:b/>
              </w:rPr>
              <w:t>краплі очні, розчин;</w:t>
            </w:r>
            <w:r>
              <w:rPr>
                <w:b/>
              </w:rPr>
              <w:br/>
              <w:t>по 5 мл у флаконі-крапельниці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312914-24/З-145, 312915-24/З-145, 312916-24/З-145, 312917-24/З-145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Дорзопт Плюс, </w:t>
            </w:r>
            <w:r>
              <w:rPr>
                <w:b/>
              </w:rPr>
              <w:t>краплі очні, розчин;</w:t>
            </w:r>
            <w:r>
              <w:rPr>
                <w:b/>
              </w:rPr>
              <w:br/>
            </w:r>
            <w:r>
              <w:rPr>
                <w:b/>
              </w:rPr>
              <w:t>по 5 мл у флаконі-крапельниці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312914-24/З-145, 312915-24/З-145, 312916-24/З-145, 312917-24/З-145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Дорзопт Плюс, </w:t>
            </w:r>
            <w:r>
              <w:rPr>
                <w:b/>
              </w:rPr>
              <w:t>краплі очні, розчин;</w:t>
            </w:r>
            <w:r>
              <w:rPr>
                <w:b/>
              </w:rPr>
              <w:br/>
            </w:r>
            <w:r>
              <w:rPr>
                <w:b/>
              </w:rPr>
              <w:t>по 5 мл у флаконі-крапельниці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322369-24/З-120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Доцет, </w:t>
            </w:r>
            <w:r>
              <w:rPr>
                <w:b/>
              </w:rPr>
              <w:t>концентрат для розчину для інфузій, 40 мг/мл;</w:t>
            </w:r>
            <w:r>
              <w:rPr>
                <w:b/>
              </w:rPr>
              <w:br/>
            </w:r>
            <w:r>
              <w:rPr>
                <w:b/>
              </w:rPr>
              <w:t>по 0,5 мл препарату у флаконі і по 1,5 мл розчинника (розчин етанолу 13 %) у флаконі, упакованих у картонну коробку; по 2 мл препарату у флаконі і по 6 мл розчинника (розчин етанолу 13 %) у флаконі, упакованих у картонну коробку; по 3 мл препарату у флакон</w:t>
            </w:r>
            <w:r>
              <w:rPr>
                <w:b/>
              </w:rPr>
              <w:t>і і по 9 мл розчинника (розчин етанолу 13 %) у флаконі, упакованих у картонну коробку;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322369-24/З-120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Доцет, </w:t>
            </w:r>
            <w:r>
              <w:rPr>
                <w:b/>
              </w:rPr>
              <w:t>концентрат для розчину для інфузій, 40 мг/мл;</w:t>
            </w:r>
            <w:r>
              <w:rPr>
                <w:b/>
              </w:rPr>
              <w:br/>
            </w:r>
            <w:r>
              <w:rPr>
                <w:b/>
              </w:rPr>
              <w:t>по 0,5 мл препарату у флаконі і по 1,5 мл розчинника (розчин етанолу 13 %) у флаконі, упакованих у картонну коробку; по 2 мл препарату у флаконі і по 6 мл розчинника (розчин етанолу 13 %) у флаконі, упакованих у картонну коробку; по 3 мл препарату у флакон</w:t>
            </w:r>
            <w:r>
              <w:rPr>
                <w:b/>
              </w:rPr>
              <w:t>і і по 9 мл розчинника (розчин етанолу 13 %) у флаконі, упакованих у картонну коробку;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322369-24/З-120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Доцет, </w:t>
            </w:r>
            <w:r>
              <w:rPr>
                <w:b/>
              </w:rPr>
              <w:t>концентрат для розчину для інфузій, 40 мг/мл;</w:t>
            </w:r>
            <w:r>
              <w:rPr>
                <w:b/>
              </w:rPr>
              <w:br/>
            </w:r>
            <w:r>
              <w:rPr>
                <w:b/>
              </w:rPr>
              <w:t>по 0,5 мл препарату у флаконі і по 1,5 мл розчинника (розчин етанолу 13 %) у флаконі, упакованих у картонну коробку; по 2 мл препарату у флаконі і по 6 мл розчинника (розчин етанолу 13 %) у флаконі, упакованих у картонну коробку; по 3 мл препарату у флакон</w:t>
            </w:r>
            <w:r>
              <w:rPr>
                <w:b/>
              </w:rPr>
              <w:t>і і по 9 мл розчинника (розчин етанолу 13 %) у флаконі, упакованих у картонну коробку;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318785-24/З-148 від 15.07.2024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Дулоксента®, </w:t>
            </w:r>
            <w:r>
              <w:rPr>
                <w:b/>
              </w:rPr>
              <w:t>капсули кишковорозчинні тверді, по 30 мг або 60 мг; по 10 капсул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318785-24/З-148 від 15.07.2024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Дулоксента®, </w:t>
            </w:r>
            <w:r>
              <w:rPr>
                <w:b/>
              </w:rPr>
              <w:t>капсули кишковорозчинні тверді, по 30 мг або 60 мг; по 10 капсул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318785-24/З-148 від 15.07.2024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Дулоксента®, </w:t>
            </w:r>
            <w:r>
              <w:rPr>
                <w:b/>
              </w:rPr>
              <w:t>капсули кишковорозчинні тверді, по 30 мг або 60 мг; по 10 капсул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318785-24/З-148 від 15.07.2024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Дулоксента®, </w:t>
            </w:r>
            <w:r>
              <w:rPr>
                <w:b/>
              </w:rPr>
              <w:t>капсули кишковорозчинні тверді, по 30 мг або 60 мг; по 10 капсул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318785-24/З-148 від 15.07.2024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Дулоксента®, </w:t>
            </w:r>
            <w:r>
              <w:rPr>
                <w:b/>
              </w:rPr>
              <w:t>капсули кишковорозчинні тверді, по 30 мг або 60 мг; по 10 капсул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318785-24/З-148 від 15.07.2024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Дулоксента®, </w:t>
            </w:r>
            <w:r>
              <w:rPr>
                <w:b/>
              </w:rPr>
              <w:t>капсули кишковорозчинні тверді, по 30 мг або 60 мг; по 10 капсул у блістері,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320450-24/В-145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Дустарін®, </w:t>
            </w:r>
            <w:r>
              <w:rPr>
                <w:b/>
              </w:rPr>
              <w:t>капсули м'які по 0,5 мг;</w:t>
            </w:r>
            <w:r>
              <w:rPr>
                <w:b/>
              </w:rPr>
              <w:br/>
            </w:r>
            <w:r>
              <w:rPr>
                <w:b/>
              </w:rPr>
              <w:t>in bulk: по 10 капсул у блістері; по 320 або по 1040, або по 1120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320450-24/В-145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Дустарін®, </w:t>
            </w:r>
            <w:r>
              <w:rPr>
                <w:b/>
              </w:rPr>
              <w:t>капсули м'які по 0,5 мг;</w:t>
            </w:r>
            <w:r>
              <w:rPr>
                <w:b/>
              </w:rPr>
              <w:br/>
            </w:r>
            <w:r>
              <w:rPr>
                <w:b/>
              </w:rPr>
              <w:t>in bulk: по 10 капсул у блістері; по 320 або по 1040, або по 1120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320450-24/В-145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Дустарін®, </w:t>
            </w:r>
            <w:r>
              <w:rPr>
                <w:b/>
              </w:rPr>
              <w:t>капсули м'які по 0,5 мг;</w:t>
            </w:r>
            <w:r>
              <w:rPr>
                <w:b/>
              </w:rPr>
              <w:br/>
            </w:r>
            <w:r>
              <w:rPr>
                <w:b/>
              </w:rPr>
              <w:t>in bulk: по 10 капсул у блістері; по 320 або по 1040, або по 1120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320451-24/В-145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Дустарін®, </w:t>
            </w:r>
            <w:r>
              <w:rPr>
                <w:b/>
              </w:rPr>
              <w:t>капсули м'які по 0,5 мг;</w:t>
            </w:r>
            <w:r>
              <w:rPr>
                <w:b/>
              </w:rPr>
              <w:br/>
              <w:t>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320451-24/В-145 </w:t>
            </w:r>
            <w:r>
              <w:rPr>
                <w:b/>
              </w:rPr>
              <w:t>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Дустарін®, </w:t>
            </w:r>
            <w:r>
              <w:rPr>
                <w:b/>
              </w:rPr>
              <w:t>капсули м'які по 0,5 мг;</w:t>
            </w:r>
            <w:r>
              <w:rPr>
                <w:b/>
              </w:rPr>
              <w:br/>
              <w:t>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320451-24/В-145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Дустарін®, </w:t>
            </w:r>
            <w:r>
              <w:rPr>
                <w:b/>
              </w:rPr>
              <w:t>капсули м'які по 0,5 мг;</w:t>
            </w:r>
            <w:r>
              <w:rPr>
                <w:b/>
              </w:rPr>
              <w:br/>
              <w:t>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312646-24/З-14</w:t>
            </w:r>
            <w:r>
              <w:rPr>
                <w:b/>
              </w:rPr>
              <w:t>6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Дутафорс, </w:t>
            </w:r>
            <w:r>
              <w:rPr>
                <w:b/>
              </w:rPr>
              <w:t>капсули тверді по 0,5 мг/0,4 мг; по 6 капсул твердих у блістері, по 5 блістерів у пачці; по 9 капсул твердих у блістері,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МАРІФАРМ д.о.о.,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312646-24/З-146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Дутафорс, </w:t>
            </w:r>
            <w:r>
              <w:rPr>
                <w:b/>
              </w:rPr>
              <w:t>капсули тверді по 0,5 мг/0,4 мг; по 6 капсул твердих у блістері, по 5 блістерів у пачці; по 9 капсул твердих у блістері,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МАРІФАРМ д.о.о.,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312646-24/З-146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Дутафорс, </w:t>
            </w:r>
            <w:r>
              <w:rPr>
                <w:b/>
              </w:rPr>
              <w:t>капсули тверді по 0,5 мг/0,4 мг; по 6 капсул твердих у блістері, по 5 блістерів у пачці; по 9 капсул твердих у блістері,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МАРІФАРМ д.о.о.,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319142-24/З-132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Екокс 400, </w:t>
            </w:r>
            <w:r>
              <w:rPr>
                <w:b/>
              </w:rPr>
              <w:t>таблетки, вкриті оболонкою, по 400 мг по 10 таблеток у блістері,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319142-24/З-132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Екокс 400, </w:t>
            </w:r>
            <w:r>
              <w:rPr>
                <w:b/>
              </w:rPr>
              <w:t>таблетки, вкриті об</w:t>
            </w:r>
            <w:r>
              <w:rPr>
                <w:b/>
              </w:rPr>
              <w:t>олонкою, по 400 мг по 10 таблеток у блістері,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319142-24/З-132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Екокс 400, </w:t>
            </w:r>
            <w:r>
              <w:rPr>
                <w:b/>
              </w:rPr>
              <w:t>таблетки, вкриті оболонкою, по 400 мг по 10 таблеток у блістері,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316912-24/З-138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ЕКСОПОН, </w:t>
            </w:r>
            <w:r>
              <w:rPr>
                <w:b/>
              </w:rPr>
              <w:t>розчин для інфузій, 10 мг/мл; по 100 мл розчину у контейнері в захисному пакеті; по 12 контейнерів в захисному пакеті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316912-24/З-138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ЕКСОПОН, </w:t>
            </w:r>
            <w:r>
              <w:rPr>
                <w:b/>
              </w:rPr>
              <w:t>розчин для інфузій, 10 мг/мл; по 100 мл розчину у контейнері в захисному пакеті; по 12 контейнерів в захисному пакеті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316912-24/З-138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ЕКСОПОН, </w:t>
            </w:r>
            <w:r>
              <w:rPr>
                <w:b/>
              </w:rPr>
              <w:t>розчин для інфузій, 10 мг/мл; по 100 мл розчину у контейнері в захисному пакеті; по 12 контейнерів в захисному пакеті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293385-23/З-140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5 мг/160 мг; 10 мг/160 мг; по 14 таблеток у блістері,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293385-23/З-140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5 мг/160 мг; 10 мг/160 мг; по 14 таблеток у блістері,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293385-23/З-140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5 мг/160 мг; 10 мг/160 мг; по 14 таблеток у блістері,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293385-23/З-140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5 мг/160 мг; 10 мг/160 мг; по 14 таблеток у блістері,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293385-23/З-140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5 мг/160 мг; 10 мг/160 мг; по 14 таблеток у блістері,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293385-23/З-140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5 мг/160 мг; 10 мг/160 мг; по 14 таблеток у блістері,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293385-23/З-140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5 мг/160 мг; 10 мг/160 мг; по 14 таблеток у блістері,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293385-23/З-140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5 мг/160 мг; 10 мг/160 мг; по 14 таблеток у блістері,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293385-23/З-140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ЕКСФОРЖ, </w:t>
            </w:r>
            <w:r>
              <w:rPr>
                <w:b/>
              </w:rPr>
              <w:t>таблетки, вкриті плівковою оболонкою, 5 мг/80 мг; 5 мг/160 мг; 10 мг/160 мг; по 14 таблеток у блістері,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316277-24/З-128, 316278-24/З-128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оболонкою; по 5 мг/160 мг/12,5 мг; по 10 мг/160 мг/12,5 мг; по 5 мг/160 мг/25 мг;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316277-24/З-128, 316278-24/З-128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оболонкою; по 5 мг/160 мг/12,5 мг; по 10 мг/160 мг/12,5 мг; по 5 мг/160 мг/25 мг;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316277-24/З-128, 316278-24/З-128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оболонкою; по 5 мг/160 мг/12,5 мг; по 10 мг/160 мг/12,5 мг; по 5 мг/160 мг/25 мг;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316277-24/З-12</w:t>
            </w:r>
            <w:r>
              <w:rPr>
                <w:b/>
              </w:rPr>
              <w:t>8, 316278-24/З-128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оболонкою; по 5 мг/160 мг/12,5 мг; по 10 мг/160 мг/12,5 мг; по 5 мг/160 мг/25 мг;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316277-24/З-128, 316278-24/З-128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оболонкою; по 5 мг/160 мг/12,5 мг; по 10 мг/160 мг/12,5 мг; по 5 мг/160 мг/25 мг;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316277-24/З-128, 316278-24/З-128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оболонкою; по 5 мг/160 мг/12,5 мг; по 10 мг/160 мг/12,5 мг; по 5 мг/160 мг/25 мг;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316277-24/З-12</w:t>
            </w:r>
            <w:r>
              <w:rPr>
                <w:b/>
              </w:rPr>
              <w:t>8, 316278-24/З-128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оболонкою; по 5 мг/160 мг/12,5 мг; по 10 мг/160 мг/12,5 мг; по 5 мг/160 мг/25 мг;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316277-24/З-128, 316278-24/З-128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оболонкою; по 5 мг/160 мг/12,5 мг; по 10 мг/160 мг/12,5 мг; по 5 мг/160 мг/25 мг;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316277-24/З-128, 316278-24/З-128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оболонкою; по 5 мг/160 мг/12,5 мг; по 10 мг/160 мг/12,5 мг; по 5 мг/160 мг/25 мг;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316277-24/З-12</w:t>
            </w:r>
            <w:r>
              <w:rPr>
                <w:b/>
              </w:rPr>
              <w:t>8, 316278-24/З-128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оболонкою; по 5 мг/160 мг/12,5 мг; по 10 мг/160 мг/12,5 мг; по 5 мг/160 мг/25 мг;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316277-24/З-128, 316278-24/З-128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оболонкою; по 5 мг/160 мг/12,5 мг; по 10 мг/160 мг/12,5 мг; по 5 мг/160 мг/25 мг;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316277-24/З-128, 316278-24/З-128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ЕКСФОРЖ Н, </w:t>
            </w:r>
            <w:r>
              <w:rPr>
                <w:b/>
              </w:rPr>
              <w:t>таблетки, вкриті плівковою оболонкою; по 5 мг/160 мг/12,5 мг; по 10 мг/160 мг/12,5 мг; по 5 мг/160 мг/25 мг; по 10 мг/160 мг/25 мг;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313073-24/В-13</w:t>
            </w:r>
            <w:r>
              <w:rPr>
                <w:b/>
              </w:rPr>
              <w:t>8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ЕМОЛАЙТ®, </w:t>
            </w:r>
            <w:r>
              <w:rPr>
                <w:b/>
              </w:rPr>
              <w:t>таблетки по 250 мг; по 10 таблеток у блістері,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313073-24/В-138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ЕМОЛАЙТ®, </w:t>
            </w:r>
            <w:r>
              <w:rPr>
                <w:b/>
              </w:rPr>
              <w:t>таблетки по 250 мг; по 10 таблеток у блістері,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313073-24/В-138 </w:t>
            </w:r>
            <w:r>
              <w:rPr>
                <w:b/>
              </w:rPr>
              <w:t>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ЕМОЛАЙТ®, </w:t>
            </w:r>
            <w:r>
              <w:rPr>
                <w:b/>
              </w:rPr>
              <w:t>таблетки по 250 мг; по 10 таблеток у блістері,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320056-24/З-60 від 02.08.2024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Етріал 1 г, </w:t>
            </w:r>
            <w:r>
              <w:rPr>
                <w:b/>
              </w:rPr>
              <w:t>порошок для розчину для ін`єкцій, по 1000 мг,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320056-24/З-60 від 02.08.2024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Етріал 1 г, </w:t>
            </w:r>
            <w:r>
              <w:rPr>
                <w:b/>
              </w:rPr>
              <w:t>порошок для розчину для ін`єкцій, по 1000 мг,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320056-24/З-60 в</w:t>
            </w:r>
            <w:r>
              <w:rPr>
                <w:b/>
              </w:rPr>
              <w:t>ід 02.08.2024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Етріал 1 г, </w:t>
            </w:r>
            <w:r>
              <w:rPr>
                <w:b/>
              </w:rPr>
              <w:t>порошок для розчину для ін`єкцій, по 1000 мг,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316795-24/З-144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мг, по 40 мг,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316795-24/З-144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мг, по 40 мг,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316795-24/З-144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мг, по 40 мг,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316795-24/З-144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мг, по 40 мг,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316795-24/З-144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мг, по 40 мг,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316795-24/З-144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мг, по 40 мг,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316795-24/З-144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мг, по 40 мг,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316795-24/З-144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мг, по 40 мг,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316795-24/З-144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мг, по 40 мг,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308427-24/З-98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мг; по 40 мг;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308427-24/З-98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мг; по 40 мг;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308427-24/З-98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мг; по 40 мг;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308427-24/З-98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мг; по 40 мг;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308427-24/З-98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мг; по 40 мг;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308427-24/З-98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мг; по 40 мг;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308427-24/З-98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мг; по 40 мг;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308427-24/З-98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мг; по 40 мг;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308427-24/З-98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Зелдокс®, </w:t>
            </w:r>
            <w:r>
              <w:rPr>
                <w:b/>
              </w:rPr>
              <w:t>капсули тверді по 20 мг; по 40 мг; по 80 мг; по 14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315519-24/В-97, 315520-24/В-97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Зопіклон, </w:t>
            </w:r>
            <w:r>
              <w:rPr>
                <w:b/>
              </w:rPr>
              <w:t>таблетки по 7,5 мг, по 10 таблеток у блістері; по 1, 2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315519-24/В-97, 315520-24/В-97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Зопіклон, </w:t>
            </w:r>
            <w:r>
              <w:rPr>
                <w:b/>
              </w:rPr>
              <w:t>таблетки по 7,5 мг, по 10 таблеток у блістері; по 1, 2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315519-24/В-97, </w:t>
            </w:r>
            <w:r>
              <w:rPr>
                <w:b/>
              </w:rPr>
              <w:t>315520-24/В-97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Зопіклон, </w:t>
            </w:r>
            <w:r>
              <w:rPr>
                <w:b/>
              </w:rPr>
              <w:t>таблетки по 7,5 мг, по 10 таблеток у блістері; по 1, 2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279810-22/В-137 від 17.08.2022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ІБУКЛІН®, </w:t>
            </w:r>
            <w:r>
              <w:rPr>
                <w:b/>
              </w:rPr>
              <w:t>суспензія оральна 200 мг/5 мл, по 100 мл суспензії у флаконі,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"Др. Редді'с Лабораторіз",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279810-22/В-137 від 17.08.2022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ІБУКЛІН®, </w:t>
            </w:r>
            <w:r>
              <w:rPr>
                <w:b/>
              </w:rPr>
              <w:t>суспензія оральна 200 мг/5 мл, по 100 мл суспензії у флаконі,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"Др. Редді'с Лабораторіз",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279810-22/В-137 від 17.08.2022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ІБУКЛІН®, </w:t>
            </w:r>
            <w:r>
              <w:rPr>
                <w:b/>
              </w:rPr>
              <w:t>суспензія оральна 200 мг/5 мл, по 100 мл суспензії у флаконі,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"Др. Редді'с Лабораторіз",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278776-22/В-39 від 01.08.2022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ІБУКЛІН®, </w:t>
            </w:r>
            <w:r>
              <w:rPr>
                <w:b/>
              </w:rPr>
              <w:t>суспензія оральна, 100 мг/5 мл, по 100 мл суспензії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"Др. Редді'с Лабораторіз",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278776-22/В-39 від 01.08.2022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ІБУКЛІН®, </w:t>
            </w:r>
            <w:r>
              <w:rPr>
                <w:b/>
              </w:rPr>
              <w:t>суспензія оральна, 100 мг/5 мл, по 100 мл суспензії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"Др. Редді'с Лабораторіз",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278776-22/В-39 від 01.08.2022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ІБУКЛІН®, </w:t>
            </w:r>
            <w:r>
              <w:rPr>
                <w:b/>
              </w:rPr>
              <w:t>суспензія оральна, 100 мг/5 мл, по 100 мл суспензії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"Др. Редді'с Лабораторіз",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320783-24/З-121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Фолінат ФаРес, </w:t>
            </w:r>
            <w:r>
              <w:rPr>
                <w:b/>
              </w:rPr>
              <w:t>розчин для ін'єкцій, 10 мг/мл, по 5 мл, 10 мл, 20 мл, 35 мл, 50 мл або 100 мл розчину у скляних флаконах;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КОЛЕГІУМ с.р.о.,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320783-24/З-121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Фолінат ФаРес, </w:t>
            </w:r>
            <w:r>
              <w:rPr>
                <w:b/>
              </w:rPr>
              <w:t>розчин для ін'єкцій, 10 мг/мл, по 5 мл, 10 мл, 20 мл, 35 мл, 50 мл або 100 мл розчину у скляних флаконах;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КОЛЕГІУМ с.р.о.,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320783-24/З-121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Фолінат ФаРес, </w:t>
            </w:r>
            <w:r>
              <w:rPr>
                <w:b/>
              </w:rPr>
              <w:t>розчин для ін'єкцій, 10 мг/мл, по 5 мл, 10 мл, 20 мл, 35 мл, 50 мл або 100 мл розчину у скляних флаконах;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КОЛЕГІУМ с.р.о.,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313471-24/З-28, 313472-24/З-28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Амакса, </w:t>
            </w:r>
            <w:r>
              <w:rPr>
                <w:b/>
              </w:rPr>
              <w:t xml:space="preserve">таблетки, вкриті плівковою оболонкою, по 150 мг по 10 таблеток у блістері; по 6 блістерів у картонній коробці; по 10 таблеток у блістері; по 6 блістерів у картонній коробці </w:t>
            </w:r>
            <w:r>
              <w:rPr>
                <w:b/>
              </w:rPr>
              <w:br/>
              <w:t>таблетки, вкриті плівковою оболонкою, по 500 мг по 10 таблеток у блістері; по 12 б</w:t>
            </w:r>
            <w:r>
              <w:rPr>
                <w:b/>
              </w:rPr>
              <w:t xml:space="preserve">лістерів у картонній коробці; по 10 таблеток у блістері; по 12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313471-24/З-28, 313472-24/З-28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Амакса, </w:t>
            </w:r>
            <w:r>
              <w:rPr>
                <w:b/>
              </w:rPr>
              <w:t xml:space="preserve">таблетки, вкриті плівковою оболонкою, по 150 мг по 10 таблеток у блістері; по 6 блістерів у картонній коробці; по 10 таблеток у блістері; по 6 блістерів у картонній коробці </w:t>
            </w:r>
            <w:r>
              <w:rPr>
                <w:b/>
              </w:rPr>
              <w:br/>
              <w:t>таблетки, вкриті плівковою оболонкою, по 500 мг по 10 таблеток у блістері; по 12 б</w:t>
            </w:r>
            <w:r>
              <w:rPr>
                <w:b/>
              </w:rPr>
              <w:t xml:space="preserve">лістерів у картонній коробці; по 10 таблеток у блістері; по 12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313471-24/З-28, 313472-24/З-28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Амакса, </w:t>
            </w:r>
            <w:r>
              <w:rPr>
                <w:b/>
              </w:rPr>
              <w:t xml:space="preserve">таблетки, вкриті плівковою оболонкою, по 150 мг по 10 таблеток у блістері; по 6 блістерів у картонній коробці; по 10 таблеток у блістері; по 6 блістерів у картонній коробці </w:t>
            </w:r>
            <w:r>
              <w:rPr>
                <w:b/>
              </w:rPr>
              <w:br/>
              <w:t>таблетки, вкриті плівковою оболонкою, по 500 мг по 10 таблеток у блістері; по 12 б</w:t>
            </w:r>
            <w:r>
              <w:rPr>
                <w:b/>
              </w:rPr>
              <w:t xml:space="preserve">лістерів у картонній коробці; по 10 таблеток у блістері; по 12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313471-24/З-28, 313472-24/З-28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Амакса, </w:t>
            </w:r>
            <w:r>
              <w:rPr>
                <w:b/>
              </w:rPr>
              <w:t>таблетки, вкриті плівковою оболонкою, по 150 мг по 10 таблеток у б</w:t>
            </w:r>
            <w:r>
              <w:rPr>
                <w:b/>
              </w:rPr>
              <w:t xml:space="preserve">лістері; по 6 блістерів у картонній коробці; по 10 таблеток у блістері; по 6 блістерів у картонній коробці </w:t>
            </w:r>
            <w:r>
              <w:rPr>
                <w:b/>
              </w:rPr>
              <w:br/>
              <w:t>таблетки, вкриті плівковою оболонкою, по 500 мг по 10 таблеток у блістері; по 12 блістерів у картонній коробці; по 10 таблеток у блістері; по 12 блі</w:t>
            </w:r>
            <w:r>
              <w:rPr>
                <w:b/>
              </w:rPr>
              <w:t xml:space="preserve">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313471-24/З-28, </w:t>
            </w:r>
            <w:r>
              <w:rPr>
                <w:b/>
              </w:rPr>
              <w:t>313472-24/З-28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Амакса, </w:t>
            </w:r>
            <w:r>
              <w:rPr>
                <w:b/>
              </w:rPr>
              <w:t xml:space="preserve">таблетки, вкриті плівковою оболонкою, по 150 мг по 10 таблеток у блістері; по 6 блістерів у картонній коробці; по 10 таблеток у блістері; по 6 блістерів у картонній коробці </w:t>
            </w:r>
            <w:r>
              <w:rPr>
                <w:b/>
              </w:rPr>
              <w:br/>
              <w:t>таблетки, вкриті плівковою оболонкою, по 500 мг по 10 таблеток у блістері; по 12 б</w:t>
            </w:r>
            <w:r>
              <w:rPr>
                <w:b/>
              </w:rPr>
              <w:t xml:space="preserve">лістерів у картонній коробці; по 10 таблеток у блістері; по 12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313471-24/З-28, 313472-24/З-28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Амакса, </w:t>
            </w:r>
            <w:r>
              <w:rPr>
                <w:b/>
              </w:rPr>
              <w:t xml:space="preserve">таблетки, вкриті плівковою оболонкою, по 150 мг по 10 таблеток у блістері; по 6 блістерів у картонній коробці; по 10 таблеток у блістері; по 6 блістерів у картонній коробці </w:t>
            </w:r>
            <w:r>
              <w:rPr>
                <w:b/>
              </w:rPr>
              <w:br/>
              <w:t>таблетки, вкриті плівковою оболонкою, по 500 мг по 10 таблеток у блістері; по 12 б</w:t>
            </w:r>
            <w:r>
              <w:rPr>
                <w:b/>
              </w:rPr>
              <w:t xml:space="preserve">лістерів у картонній коробці; по 10 таблеток у блістері; по 12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322509-24/З-96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Карметадин, </w:t>
            </w:r>
            <w:r>
              <w:rPr>
                <w:b/>
              </w:rPr>
              <w:t>таблетки, вкриті плівковою оболонкою, з модифікованим вивільненням по 35 мг; по 30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322509-24/З-96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Карметадин, </w:t>
            </w:r>
            <w:r>
              <w:rPr>
                <w:b/>
              </w:rPr>
              <w:t>таблетки, вкриті плівковою оболонкою, з модифікованим вивільненням по 35 мг; по 30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322509-24/З-96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Карметадин, </w:t>
            </w:r>
            <w:r>
              <w:rPr>
                <w:b/>
              </w:rPr>
              <w:t>таблетки, вкриті плівковою оболонкою, з модифікованим вивільненням по 35 мг; по 30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315457-24/В-121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Кларитроміцин-Астрафарм, </w:t>
            </w:r>
            <w:r>
              <w:rPr>
                <w:b/>
              </w:rPr>
              <w:t>таблетки, вкриті оболонкою, по 250 мг або по 500 мг; по 7 таблеток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315457-24/В-121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Кларитроміцин-Астрафарм, </w:t>
            </w:r>
            <w:r>
              <w:rPr>
                <w:b/>
              </w:rPr>
              <w:t>таблетки, вкриті оболонкою, по 250 мг або по 500 мг; по 7 таблеток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315457-24/В-121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Кларитроміцин-Астрафарм, </w:t>
            </w:r>
            <w:r>
              <w:rPr>
                <w:b/>
              </w:rPr>
              <w:t>таблетки, вкриті оболонкою, по 250 мг або по 500 мг; по 7 таблеток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315457-24/В-121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Кларитроміцин-Астрафарм, </w:t>
            </w:r>
            <w:r>
              <w:rPr>
                <w:b/>
              </w:rPr>
              <w:t>таблетки, вкриті оболонкою, по 250 мг або по 500 мг; по 7 таблеток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315457-24/В-121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Кларитроміцин-Астрафарм, </w:t>
            </w:r>
            <w:r>
              <w:rPr>
                <w:b/>
              </w:rPr>
              <w:t>таблетки, вкриті оболонкою, по 250 мг або по 500 мг; по 7 таблеток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315457-24/В-121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Кларитроміцин-Астрафарм, </w:t>
            </w:r>
            <w:r>
              <w:rPr>
                <w:b/>
              </w:rPr>
              <w:t>таблетки, вкриті оболонкою, по 250 мг або по 500 мг; по 7 таблеток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323335-24/З-139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таблетки вагінальні по 100 мг, по 6 таблеток у стрипі; по 1 стрипі з аплікатором у картонній пачці або по 6 таблеток у блістері; по 1 блістеру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</w:t>
            </w:r>
            <w:r>
              <w:rPr>
                <w:b/>
              </w:rPr>
              <w:t xml:space="preserve">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323335-24/З-139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таблетки вагінальні по 100 мг, по 6 таблеток у стрипі; по 1 стрипі з аплікатором у картонній пачці або по 6 таблеток у блістері; по 1 блістеру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</w:t>
            </w:r>
            <w:r>
              <w:rPr>
                <w:b/>
              </w:rPr>
              <w:t xml:space="preserve">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323335-24/З-139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таблетки вагінальні по 100 мг, по 6 таблеток у стрипі; по 1 стрипі з аплікатором у картонній пачці або по 6 таблеток у блістері; по 1 блістеру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318654-24/З-98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КОНКОР®, </w:t>
            </w:r>
            <w:r>
              <w:rPr>
                <w:b/>
              </w:rPr>
              <w:t>таблетки, вкриті плівковою оболонкою, по 5 мг, по 10 мг, по 30 таблеток у блістері; по 1 блістеру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318654-24/З-98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КОНКОР®, </w:t>
            </w:r>
            <w:r>
              <w:rPr>
                <w:b/>
              </w:rPr>
              <w:t>таблетки, вкриті плівковою оболонкою, по 5 мг, по 10 мг, по 30 таблеток у блістері; по 1 блістеру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</w:t>
            </w:r>
            <w:r>
              <w:rPr>
                <w:b/>
              </w:rPr>
              <w:t>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318654-24/З-98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КОНКОР®, </w:t>
            </w:r>
            <w:r>
              <w:rPr>
                <w:b/>
              </w:rPr>
              <w:t>таблетки, вкриті плівковою оболонкою, по 5 мг, по 10 мг, по 30 таблеток у блістері; по 1 блістеру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</w:t>
            </w:r>
            <w:r>
              <w:rPr>
                <w:b/>
              </w:rPr>
              <w:t>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318654-24/З-98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КОНКОР®, </w:t>
            </w:r>
            <w:r>
              <w:rPr>
                <w:b/>
              </w:rPr>
              <w:t>таблетки, вкриті плівковою оболонкою, по 5 мг, по 10 мг, по 30 таблеток у блістері; по 1 блістеру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</w:t>
            </w:r>
            <w:r>
              <w:rPr>
                <w:b/>
              </w:rPr>
              <w:t>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318654-24/З-98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КОНКОР®, </w:t>
            </w:r>
            <w:r>
              <w:rPr>
                <w:b/>
              </w:rPr>
              <w:t>таблетки, вкриті плівковою оболонкою, по 5 мг, по 10 мг, по 30 таблеток у блістері; по 1 блістеру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</w:t>
            </w:r>
            <w:r>
              <w:rPr>
                <w:b/>
              </w:rPr>
              <w:t>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318654-24/З-98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КОНКОР®, </w:t>
            </w:r>
            <w:r>
              <w:rPr>
                <w:b/>
              </w:rPr>
              <w:t>таблетки, вкриті плівковою оболонкою, по 5 мг, по 10 мг, по 30 таблеток у блістері; по 1 блістеру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</w:t>
            </w:r>
            <w:r>
              <w:rPr>
                <w:b/>
              </w:rPr>
              <w:t>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316265-24/З-45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Конфундус®, </w:t>
            </w:r>
            <w:r>
              <w:rPr>
                <w:b/>
              </w:rPr>
              <w:t>таблетки по 25 мг/250 мг; по 10 таблеток у блістері, по 10 блістерів у картонній упаковці; in bulk: по 10 таблеток у блістері; по 90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316265-24/З-45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Конфундус®, </w:t>
            </w:r>
            <w:r>
              <w:rPr>
                <w:b/>
              </w:rPr>
              <w:t>таблетки по 25 мг/250 мг; по 10 таблеток у блістері, по 10 блістерів у картонній упаковці; in bulk: по 10 таблеток у блістері; по 90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316265-24/З-45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Конфундус®, </w:t>
            </w:r>
            <w:r>
              <w:rPr>
                <w:b/>
              </w:rPr>
              <w:t>таблетки по 25 мг/250 мг; по 10 таблеток у блістері, по 10 блістерів у картонній упаковці; in bulk: по 10 таблеток у блістері; по 90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316265-24/З-45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Конфундус®, </w:t>
            </w:r>
            <w:r>
              <w:rPr>
                <w:b/>
              </w:rPr>
              <w:t>таблетки по 25 мг/250 мг; по 10 таблеток у блістері, по 10 блістерів у картонній упаковці; in bulk: по 10 таблеток у блістері; по 90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316265-24/З-45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Конфундус®, </w:t>
            </w:r>
            <w:r>
              <w:rPr>
                <w:b/>
              </w:rPr>
              <w:t>таблетки по 25 мг/250 мг; по 10 таблеток у блістері, по 10 блістерів у картонній упаковці; in bulk: по 10 таблеток у блістері; по 90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316265-24/З-45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Конфундус®, </w:t>
            </w:r>
            <w:r>
              <w:rPr>
                <w:b/>
              </w:rPr>
              <w:t>таблетки по 25 мг/250 мг; по 10 таблеток у блістері, по 10 блістерів у картонній упаковці; in bulk: по 10 таблеток у блістері; по 90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321400-24/В-147, 321401-24/В-147, 321402-24/В-147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Моно, </w:t>
            </w:r>
            <w:r>
              <w:rPr>
                <w:b/>
              </w:rPr>
              <w:t>таблетки по 4 мг, 8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321400-24/В-147, 321401-24/В-147, 321402-24/В-147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Моно, </w:t>
            </w:r>
            <w:r>
              <w:rPr>
                <w:b/>
              </w:rPr>
              <w:t>таблетки по 4 мг, 8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321400-24/В-147, 321401-24/В-147, 321402-24/В-147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Моно, </w:t>
            </w:r>
            <w:r>
              <w:rPr>
                <w:b/>
              </w:rPr>
              <w:t>таблетки по 4 мг, 8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321400-24/В-147, 321401-24/В-147, 321402-24/В-147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Моно, </w:t>
            </w:r>
            <w:r>
              <w:rPr>
                <w:b/>
              </w:rPr>
              <w:t>таблетки по 4 мг, 8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321400-24/В-147, 321401-24/В-147, 321402-24/В-147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Моно, </w:t>
            </w:r>
            <w:r>
              <w:rPr>
                <w:b/>
              </w:rPr>
              <w:t>таблетки по 4 мг, 8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321400-24/В-147, 321401-24/В-147, 321402-24/В-147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Моно, </w:t>
            </w:r>
            <w:r>
              <w:rPr>
                <w:b/>
              </w:rPr>
              <w:t>таблетки по 4 мг, 8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321536-24/В-145, 321537-24/В-145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320 мг/25 мг;</w:t>
            </w:r>
            <w:r>
              <w:rPr>
                <w:b/>
              </w:rPr>
              <w:br/>
              <w:t xml:space="preserve">по 10 таблеток у блістері; по 3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321536-24/В-145, 321537-24/В-145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320 мг/25 мг;</w:t>
            </w:r>
            <w:r>
              <w:rPr>
                <w:b/>
              </w:rPr>
              <w:br/>
              <w:t xml:space="preserve">по 10 таблеток у блістері; по 3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321536-24/В-145, 321537-24/В-145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320 мг/25 мг;</w:t>
            </w:r>
            <w:r>
              <w:rPr>
                <w:b/>
              </w:rPr>
              <w:br/>
              <w:t xml:space="preserve">по 10 таблеток у блістері; по 3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321534-24/В-145, 321535-24/В-145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320 мг/25 мг;</w:t>
            </w:r>
            <w:r>
              <w:rPr>
                <w:b/>
              </w:rPr>
              <w:br/>
              <w:t>іn bulk: по 10 кг таблеток у мішках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321534-24/В-145, 321535-24/В-145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320 мг/25 мг;</w:t>
            </w:r>
            <w:r>
              <w:rPr>
                <w:b/>
              </w:rPr>
              <w:br/>
              <w:t>іn bulk: по 10 кг таблеток у мішках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321534-24/В-145, 321535-24/В-145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320 мг/25 мг;</w:t>
            </w:r>
            <w:r>
              <w:rPr>
                <w:b/>
              </w:rPr>
              <w:br/>
              <w:t>іn bulk: по 10 кг таблеток у мішках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321525-24/З-60, 321526-24/З-60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320 мг/12,5 мг іn bulk: по 10 кг таблеток у мішках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321525-24/З-60, 321526-24/З-60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320 мг/12,5 мг іn bulk: по 10 кг таблеток у мішках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321525-24/З-60, 321526-24/З-60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320 мг/12,5 мг іn bulk: по 10 кг таблеток у мішках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321523-24/В-60, 321524-24/В-60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 xml:space="preserve">таблетки, вкриті плівковою оболонкою, 320 мг/12,5 мг по 10 таблеток у блістері; по 3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321523-24/В-60, 321524-24/В-60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 xml:space="preserve">таблетки, вкриті плівковою оболонкою, 320 мг/12,5 мг по 10 таблеток у блістері; по 3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321523-24/В-60, 321524-24/В-60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320 мг/12,5 мг по 10 таблет</w:t>
            </w:r>
            <w:r>
              <w:rPr>
                <w:b/>
              </w:rPr>
              <w:t xml:space="preserve">ок у блістері; по 3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321534-24/В-14</w:t>
            </w:r>
            <w:r>
              <w:rPr>
                <w:b/>
              </w:rPr>
              <w:t>5, 321535-24/В-145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160 мг/12,5 мг;</w:t>
            </w:r>
            <w:r>
              <w:rPr>
                <w:b/>
              </w:rPr>
              <w:br/>
              <w:t>таблетки, вкриті плівковою оболонкою, 320 мг/25 мг;</w:t>
            </w:r>
            <w:r>
              <w:rPr>
                <w:b/>
              </w:rPr>
              <w:br/>
              <w:t>іn bulk: по 10 кг таблеток у мішках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321534-24/В-145, 321535-24/В-145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320 мг/25 мг;</w:t>
            </w:r>
            <w:r>
              <w:rPr>
                <w:b/>
              </w:rPr>
              <w:br/>
              <w:t>іn bulk: по 10 кг таблеток у мішках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321534-24/В-145, 321535-24/В-145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320 мг/25 мг;</w:t>
            </w:r>
            <w:r>
              <w:rPr>
                <w:b/>
              </w:rPr>
              <w:br/>
              <w:t>іn bulk: по 10 кг таблеток у мішках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321536-24/В-145, 321537-24/В-145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320 мг/25 мг;</w:t>
            </w:r>
            <w:r>
              <w:rPr>
                <w:b/>
              </w:rPr>
              <w:br/>
              <w:t xml:space="preserve">по 10 таблеток у блістері; по 3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321536-24/В-145, 321537-24/В-145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320 мг/25 мг;</w:t>
            </w:r>
            <w:r>
              <w:rPr>
                <w:b/>
              </w:rPr>
              <w:br/>
              <w:t xml:space="preserve">по 10 таблеток у блістері; по 3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321536-24/В-145, 321537-24/В-145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160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320 мг/25 мг;</w:t>
            </w:r>
            <w:r>
              <w:rPr>
                <w:b/>
              </w:rPr>
              <w:br/>
              <w:t xml:space="preserve">по 10 таблеток у блістері; по 3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321451-24/В-97, 321452-24/В-97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80 мг/12,5 мг або 160 мг/25 мг, іn-bulk: по 10 кг таблеток у мішках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321451-24/В-97, 321452-24/В-97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80 мг/12,5 мг або 160 мг/25 мг, іn-bulk: по 10 кг таблеток у мішках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321451-24/В-97, 321452-24/В-97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80 мг/12,5 мг або 160 мг/25 мг, іn-bulk: по 10 кг таблеток у мішках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321446-24/В-97, 321448-24/В-97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 xml:space="preserve">таблетки, вкриті плівковою оболонкою, 80 мг/12,5 мг або 160 мг/25 мг, по 10 таблеток у блістері; по 3 або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321446-24/В-97, 321448-24/В-97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 xml:space="preserve">таблетки, вкриті плівковою оболонкою, 80 мг/12,5 мг або 160 мг/25 мг, по 10 таблеток у блістері; по 3 або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321446-24/В-97, 321448-24/В-97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 xml:space="preserve">таблетки, вкриті плівковою оболонкою, 80 мг/12,5 мг або 160 мг/25 мг, по 10 таблеток у блістері; по 3 або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321451-24/В-97, 321452-24/В-97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80 мг/12,5 мг або 160 мг/25 мг, іn-bulk: по 10 кг таблеток у мішках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321451-24/В-97, 321452-24/В-97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80 мг/12,5 мг або 160 мг/25 мг, іn-bulk: по 10 кг таблеток у мішках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321451-24/В-97, 321452-24/В-97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>таблетки, вкриті плівковою оболонкою, 80 мг/12,5 мг або 160 мг/25 мг, іn-bulk: по 10 кг таблеток у мішках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321446-24/В-97, 321448-24/В-97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 xml:space="preserve">таблетки, вкриті плівковою оболонкою, 80 мг/12,5 мг або 160 мг/25 мг, по 10 таблеток у блістері; по 3 або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321446-24/В-97, 321448-24/В-97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 xml:space="preserve">таблетки, вкриті плівковою оболонкою, 80 мг/12,5 мг або 160 мг/25 мг, по 10 таблеток у блістері; по 3 або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321446-24/В-97, 321448-24/В-97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Н, </w:t>
            </w:r>
            <w:r>
              <w:rPr>
                <w:b/>
              </w:rPr>
              <w:t xml:space="preserve">таблетки, вкриті плівковою оболонкою, 80 мг/12,5 мг або 160 мг/25 мг, по 10 таблеток у блістері; по 3 або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310649-24/В-45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Ксилоріф, </w:t>
            </w:r>
            <w:r>
              <w:rPr>
                <w:b/>
              </w:rPr>
              <w:t>спрей назальний, дозований 0,1 %, по 10 мл у флаконах скляних з розпилювачем назальним або флаконах полімерних з розпилювачем назальним,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"ІННОЦЕВТИКА",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310649-24/В-45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Ксилоріф, </w:t>
            </w:r>
            <w:r>
              <w:rPr>
                <w:b/>
              </w:rPr>
              <w:t>спрей назальний, дозований 0,1 %, по 10 мл у флаконах скляних з розпилювачем назальним або флаконах полімерних з розпилювачем назальним,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"ІННОЦЕВТИКА",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310649-24/В-45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Ксилоріф, </w:t>
            </w:r>
            <w:r>
              <w:rPr>
                <w:b/>
              </w:rPr>
              <w:t>спрей назальний, дозований 0,1 %, по 10 мл у флаконах скляних з розпилювачем назальним або флаконах полімерних з розпилювачем назальним,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"ІННОЦЕВТИКА",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315642-24/З-11</w:t>
            </w:r>
            <w:r>
              <w:rPr>
                <w:b/>
              </w:rPr>
              <w:t>6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Лігато®, </w:t>
            </w:r>
            <w:r>
              <w:rPr>
                <w:b/>
              </w:rPr>
              <w:t xml:space="preserve">капсули тверді по 75 мг, по 150 мг, по 300 мг по 7 капсул у блістері; по 2, 3 або 8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315642-24/З-116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Лігато®, </w:t>
            </w:r>
            <w:r>
              <w:rPr>
                <w:b/>
              </w:rPr>
              <w:t xml:space="preserve">капсули тверді по 75 мг, по 150 мг, по 300 мг по 7 капсул у блістері; по 2, 3 або 8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315642-24/З-116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Лігато®, </w:t>
            </w:r>
            <w:r>
              <w:rPr>
                <w:b/>
              </w:rPr>
              <w:t xml:space="preserve">капсули тверді по 75 мг, по 150 мг, по 300 мг по 7 капсул у блістері; по 2, 3 або 8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315642-24/З-116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Лігато®, </w:t>
            </w:r>
            <w:r>
              <w:rPr>
                <w:b/>
              </w:rPr>
              <w:t xml:space="preserve">капсули тверді по 75 мг, по 150 мг, по 300 мг по 7 капсул у блістері; по 2, 3 або 8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315642-24/З-116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Лігато®, </w:t>
            </w:r>
            <w:r>
              <w:rPr>
                <w:b/>
              </w:rPr>
              <w:t xml:space="preserve">капсули тверді по 75 мг, по 150 мг, по 300 мг по 7 капсул у блістері; по 2, 3 або 8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315642-24/З-116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Лігато®, </w:t>
            </w:r>
            <w:r>
              <w:rPr>
                <w:b/>
              </w:rPr>
              <w:t xml:space="preserve">капсули тверді по 75 мг, по 150 мг, по 300 мг по 7 капсул у блістері; по 2, 3 або 8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315642-24/З-116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Лігато®, </w:t>
            </w:r>
            <w:r>
              <w:rPr>
                <w:b/>
              </w:rPr>
              <w:t xml:space="preserve">капсули тверді по 75 мг, по 150 мг, по 300 мг по 7 капсул у блістері; по 2, 3 або 8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315642-24/З-116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Лігато®, </w:t>
            </w:r>
            <w:r>
              <w:rPr>
                <w:b/>
              </w:rPr>
              <w:t xml:space="preserve">капсули тверді по 75 мг, по 150 мг, по 300 мг по 7 капсул у блістері; по 2, 3 або 8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315642-24/З-116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Лігато®, </w:t>
            </w:r>
            <w:r>
              <w:rPr>
                <w:b/>
              </w:rPr>
              <w:t xml:space="preserve">капсули тверді по 75 мг, по 150 мг, по 300 мг по 7 капсул у блістері; по 2, 3 або 8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262741-21/З-06 від 11.08.2021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Ліпірастор , </w:t>
            </w:r>
            <w:r>
              <w:rPr>
                <w:b/>
              </w:rPr>
              <w:t>таблетки, вкриті плівковою оболонкою, по 5 мг, 10 мг, 20 мг, 40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262741-21/З-06 від 11.08.2021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Ліпірастор , </w:t>
            </w:r>
            <w:r>
              <w:rPr>
                <w:b/>
              </w:rPr>
              <w:t>таблетки, вкриті плівковою оболонкою, по 5 мг, 10 мг, 20 мг, 40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262741-21/З-06 від 11.08.2021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Ліпірастор , </w:t>
            </w:r>
            <w:r>
              <w:rPr>
                <w:b/>
              </w:rPr>
              <w:t>таблетки, вкриті плівковою оболонкою, по 5 мг, 10 мг, 20 мг, 40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262741-21/З-06 від 11.08.2021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Ліпірастор , </w:t>
            </w:r>
            <w:r>
              <w:rPr>
                <w:b/>
              </w:rPr>
              <w:t>таблетки, вкриті плівковою оболонкою, по 5 мг, 10 мг, 20 мг, 40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262741-21/З-06 від 11.08.2021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Ліпірастор , </w:t>
            </w:r>
            <w:r>
              <w:rPr>
                <w:b/>
              </w:rPr>
              <w:t>таблетки, вкриті плівковою оболонкою, по 5 мг, 10 мг, 20 мг, 40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262741-21/З-06 від 11.08.2021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Ліпірастор , </w:t>
            </w:r>
            <w:r>
              <w:rPr>
                <w:b/>
              </w:rPr>
              <w:t>таблетки, вкриті плівковою оболонкою, по 5 мг, 10 мг, 20 мг, 40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262741-21/З-06 від 11.08.2021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Ліпірастор , </w:t>
            </w:r>
            <w:r>
              <w:rPr>
                <w:b/>
              </w:rPr>
              <w:t>таблетки, вкриті плівковою оболонкою, по 5 мг, 10 мг, 20 мг, 40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262741-21/З-06 від 11.08.2021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Ліпірастор , </w:t>
            </w:r>
            <w:r>
              <w:rPr>
                <w:b/>
              </w:rPr>
              <w:t>таблетки, вкриті плівковою оболонкою, по 5 мг, 10 мг, 20 мг, 40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262741-21/З-06 від 11.08.2021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Ліпірастор , </w:t>
            </w:r>
            <w:r>
              <w:rPr>
                <w:b/>
              </w:rPr>
              <w:t>таблетки, вкриті плівковою оболонкою, по 5 мг, 10 мг, 20 мг, 40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262741-21/З-06 від 11.08.2021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Ліпірастор , </w:t>
            </w:r>
            <w:r>
              <w:rPr>
                <w:b/>
              </w:rPr>
              <w:t>таблетки, вкриті плівковою оболонкою, по 5 мг, 10 мг, 20 мг, 40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262741-21/З-06 від 11.08.2021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Ліпірастор , </w:t>
            </w:r>
            <w:r>
              <w:rPr>
                <w:b/>
              </w:rPr>
              <w:t>таблетки, вкриті плівковою оболонкою, по 5 мг, 10 мг, 20 мг, 40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262741-21/З-06 від 11.08.2021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Ліпірастор , </w:t>
            </w:r>
            <w:r>
              <w:rPr>
                <w:b/>
              </w:rPr>
              <w:t>таблетки, вкриті плівковою оболонкою, по 5 мг, 10 мг, 20 мг, 40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317225-24/З-147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МАЛЬТОФЕР®, </w:t>
            </w:r>
            <w:r>
              <w:rPr>
                <w:b/>
              </w:rPr>
              <w:t>сироп, 10 мг/мл; по 150 мл у флаконі; по 1 флакону з мірним ковпачком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317225-24/З-147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МАЛЬТОФЕР®, </w:t>
            </w:r>
            <w:r>
              <w:rPr>
                <w:b/>
              </w:rPr>
              <w:t>сироп, 10 мг/мл; по 150 мл у флаконі; по 1 флакону з мірним ковпачком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317225-24/З-147 </w:t>
            </w:r>
            <w:r>
              <w:rPr>
                <w:b/>
              </w:rPr>
              <w:t>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МАЛЬТОФЕР®, </w:t>
            </w:r>
            <w:r>
              <w:rPr>
                <w:b/>
              </w:rPr>
              <w:t>сироп, 10 мг/мл; по 150 мл у флаконі; по 1 флакону з мірним ковпачком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320057-24/З-60 від 02.08.2024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Медацет - 1000, </w:t>
            </w:r>
            <w:r>
              <w:rPr>
                <w:b/>
              </w:rPr>
              <w:t>порошок для розчину для ін`єкцій по 1000 мг, 1 флакон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320057-24/З-60 від 02.08.2024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Медацет - 1000, </w:t>
            </w:r>
            <w:r>
              <w:rPr>
                <w:b/>
              </w:rPr>
              <w:t>порошок для розчину для ін`єкцій по 1000 мг, 1 флакон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320057-24/З-60 в</w:t>
            </w:r>
            <w:r>
              <w:rPr>
                <w:b/>
              </w:rPr>
              <w:t>ід 02.08.2024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Медацет - 1000, </w:t>
            </w:r>
            <w:r>
              <w:rPr>
                <w:b/>
              </w:rPr>
              <w:t>порошок для розчину для ін`єкцій по 1000 мг, 1 флакон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315950-24/З-116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Мелокс, </w:t>
            </w:r>
            <w:r>
              <w:rPr>
                <w:b/>
              </w:rPr>
              <w:t xml:space="preserve">таблетки по 15 мг по 10 таблеток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315950-24/З-116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Мелокс, </w:t>
            </w:r>
            <w:r>
              <w:rPr>
                <w:b/>
              </w:rPr>
              <w:t xml:space="preserve">таблетки по 15 мг по 10 таблеток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315950-24/З-116 </w:t>
            </w:r>
            <w:r>
              <w:rPr>
                <w:b/>
              </w:rPr>
              <w:t>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Мелокс, </w:t>
            </w:r>
            <w:r>
              <w:rPr>
                <w:b/>
              </w:rPr>
              <w:t xml:space="preserve">таблетки по 15 мг по 10 таблеток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320138-24/В-60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таблетки по 0,0075 г по 10 таблеток у блістері; по 1 або 2 блістери у пачці;</w:t>
            </w:r>
            <w:r>
              <w:rPr>
                <w:b/>
              </w:rPr>
              <w:br/>
              <w:t>in bulk: по 5000 таблеток у контейнерах пластмасових.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320138-24/В-60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таблетки по 0,0075 г по 10 таблеток у блістері; по 1 або 2 блістери у пачці;</w:t>
            </w:r>
            <w:r>
              <w:rPr>
                <w:b/>
              </w:rPr>
              <w:br/>
              <w:t>in bulk: по 5000 таблеток у контейнерах пластмасових.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320138-24/В-60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таблетки по 0,0075 г по 10 таблеток у блістері; по 1 або 2 блістери у пачці;</w:t>
            </w:r>
            <w:r>
              <w:rPr>
                <w:b/>
              </w:rPr>
              <w:br/>
            </w:r>
            <w:r>
              <w:rPr>
                <w:b/>
              </w:rPr>
              <w:t>in bulk: по 5000 таблеток у контейнерах пластмасових.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320138-24/В-60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таблетки по 0,0075 г по 10 таблеток у блістері; по 1 або 2 блістери у пачці;</w:t>
            </w:r>
            <w:r>
              <w:rPr>
                <w:b/>
              </w:rPr>
              <w:br/>
            </w:r>
            <w:r>
              <w:rPr>
                <w:b/>
              </w:rPr>
              <w:t>in bulk: по 5000 таблеток у контейнерах пластмасових.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320138-24/В-60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таблетки по 0,0075 г по 10 таблеток у блістері; по 1 або 2 блістери у пачці;</w:t>
            </w:r>
            <w:r>
              <w:rPr>
                <w:b/>
              </w:rPr>
              <w:br/>
            </w:r>
            <w:r>
              <w:rPr>
                <w:b/>
              </w:rPr>
              <w:t>in bulk: по 5000 таблеток у контейнерах пластмасових.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320138-24/В-60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таблетки по 0,0075 г по 10 таблеток у блістері; по 1 або 2 блістери у пачці;</w:t>
            </w:r>
            <w:r>
              <w:rPr>
                <w:b/>
              </w:rPr>
              <w:br/>
            </w:r>
            <w:r>
              <w:rPr>
                <w:b/>
              </w:rPr>
              <w:t>in bulk: по 5000 таблеток у контейнерах пластмасових.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312435-24/З-132, 312436-24/З-132, 312438-24/З-132, 312439-24/З-132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Ментавістін, </w:t>
            </w:r>
            <w:r>
              <w:rPr>
                <w:b/>
              </w:rPr>
              <w:t>таблетки, вкриті плівковою оболонкою, по 10 мг, або по 20 мг,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312435-24/З-132, 312436-24/З-132, 312438-24/З-132, 312439-24/З-132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Ментавістін, </w:t>
            </w:r>
            <w:r>
              <w:rPr>
                <w:b/>
              </w:rPr>
              <w:t>таблетки, вкриті плівковою оболонкою, по 10 мг, або по 20 мг,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312435-24/З-132, 312436-24/З-132, 312438-24/З-132, 312439-24/З-132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Ментавістін, </w:t>
            </w:r>
            <w:r>
              <w:rPr>
                <w:b/>
              </w:rPr>
              <w:t>таблетки, вкриті плівковою оболонкою, по 10 мг, або по 20 мг,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312435-24/З-132, 312436-24/З-132, 312438-24/З-132, 312439-24/З-132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Ментавістін, </w:t>
            </w:r>
            <w:r>
              <w:rPr>
                <w:b/>
              </w:rPr>
              <w:t>таблетки, вкриті плівковою оболонкою, по 10 мг, або по 20 мг,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312435-24/З-132, 312436-24/З-132, 312438-24/З-132, 312439-24/З-132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Ментавістін, </w:t>
            </w:r>
            <w:r>
              <w:rPr>
                <w:b/>
              </w:rPr>
              <w:t>таблетки, вкриті плівковою оболонкою, по 10 мг, або по 20 мг,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312435-24/З-132, 312436-24/З-132, 312438-24/З-132, 312439-24/З-132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Ментавістін, </w:t>
            </w:r>
            <w:r>
              <w:rPr>
                <w:b/>
              </w:rPr>
              <w:t>таблетки, вкриті плівковою оболонкою, по 10 мг, або по 20 мг,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313379-24/В-60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Метамізол натрію моногідрат, </w:t>
            </w:r>
            <w:r>
              <w:rPr>
                <w:b/>
              </w:rPr>
              <w:t xml:space="preserve">порошок (субстанція) у подвійних поліетиленових пакетах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313379-24/В-60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Метамізол натрію моногідрат, </w:t>
            </w:r>
            <w:r>
              <w:rPr>
                <w:b/>
              </w:rPr>
              <w:t xml:space="preserve">порошок (субстанція) у подвійних поліетиленових пакетах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313379-24/В-60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Метамізол натрію моногідрат, </w:t>
            </w:r>
            <w:r>
              <w:rPr>
                <w:b/>
              </w:rPr>
              <w:t xml:space="preserve">порошок (субстанція) у подвійних поліетиленових пакетах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321998-24/В-60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Мірамістин, </w:t>
            </w:r>
            <w:r>
              <w:rPr>
                <w:b/>
              </w:rPr>
              <w:t>порошок (субстанція) у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321998-24/В-60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Мірамістин, </w:t>
            </w:r>
            <w:r>
              <w:rPr>
                <w:b/>
              </w:rPr>
              <w:t>порошок (субстанція) у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321998-24/В-60 в</w:t>
            </w:r>
            <w:r>
              <w:rPr>
                <w:b/>
              </w:rPr>
              <w:t>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Мірамістин, </w:t>
            </w:r>
            <w:r>
              <w:rPr>
                <w:b/>
              </w:rPr>
              <w:t>порошок (субстанція) у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323120-24/З-60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МОВІКСИКАМ®, </w:t>
            </w:r>
            <w:r>
              <w:rPr>
                <w:b/>
              </w:rPr>
              <w:t>розчин для ін’єкцій, 15 мг/1,5 мл</w:t>
            </w:r>
            <w:r>
              <w:rPr>
                <w:b/>
              </w:rPr>
              <w:br/>
              <w:t>по 1,5 мл в ампулі; по 5 ампул у пластиковому контейнері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323120-24/З-60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МОВІКСИКАМ®, </w:t>
            </w:r>
            <w:r>
              <w:rPr>
                <w:b/>
              </w:rPr>
              <w:t>розчин для ін’єкцій, 15 мг/1,5 мл</w:t>
            </w:r>
            <w:r>
              <w:rPr>
                <w:b/>
              </w:rPr>
              <w:br/>
            </w:r>
            <w:r>
              <w:rPr>
                <w:b/>
              </w:rPr>
              <w:t>по 1,5 мл в ампулі; по 5 ампул у пластиковому контейнері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323120-24/З-60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МОВІКСИКАМ®, </w:t>
            </w:r>
            <w:r>
              <w:rPr>
                <w:b/>
              </w:rPr>
              <w:t>розчин для ін’єкцій, 15 мг/1,5 мл</w:t>
            </w:r>
            <w:r>
              <w:rPr>
                <w:b/>
              </w:rPr>
              <w:br/>
            </w:r>
            <w:r>
              <w:rPr>
                <w:b/>
              </w:rPr>
              <w:t>по 1,5 мл в ампулі; по 5 ампул у пластиковому контейнері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310775-24/В-128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НАЗОФЕРОН®, </w:t>
            </w:r>
            <w:r>
              <w:rPr>
                <w:b/>
              </w:rPr>
              <w:t>краплі назальні 100 000 МО/мл; по 5 мл у флаконах із світлозахисного скла,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310775-24/В-128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НАЗОФЕРОН®, </w:t>
            </w:r>
            <w:r>
              <w:rPr>
                <w:b/>
              </w:rPr>
              <w:t>краплі назальні 100 000 МО/мл; по 5 мл у флаконах із світлозахисного скла,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310775-24/В-128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НАЗОФЕРОН®, </w:t>
            </w:r>
            <w:r>
              <w:rPr>
                <w:b/>
              </w:rPr>
              <w:t>краплі назальні 100 000 МО/мл; по 5 мл у флаконах із світлозахисного скла,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322544-24/З-145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Наком®, </w:t>
            </w:r>
            <w:r>
              <w:rPr>
                <w:b/>
              </w:rPr>
              <w:t>таблетки, 250 мг/25 мг;</w:t>
            </w:r>
            <w:r>
              <w:rPr>
                <w:b/>
              </w:rPr>
              <w:br/>
              <w:t>по 10 таблеток у блістері;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322544-24/З-145 </w:t>
            </w:r>
            <w:r>
              <w:rPr>
                <w:b/>
              </w:rPr>
              <w:t>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Наком®, </w:t>
            </w:r>
            <w:r>
              <w:rPr>
                <w:b/>
              </w:rPr>
              <w:t>таблетки, 250 мг/25 мг;</w:t>
            </w:r>
            <w:r>
              <w:rPr>
                <w:b/>
              </w:rPr>
              <w:br/>
              <w:t>по 10 таблеток у блістері;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322544-24/З-145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Наком®, </w:t>
            </w:r>
            <w:r>
              <w:rPr>
                <w:b/>
              </w:rPr>
              <w:t>таблетки, 250 мг/25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315713-24/В-140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Нардін®, </w:t>
            </w:r>
            <w:r>
              <w:rPr>
                <w:b/>
              </w:rPr>
              <w:t>розчин для ін'єкцій по 100 мг/мл;</w:t>
            </w:r>
            <w:r>
              <w:rPr>
                <w:b/>
              </w:rPr>
              <w:br/>
            </w:r>
            <w:r>
              <w:rPr>
                <w:b/>
              </w:rPr>
              <w:t>по 0,2 мл (20 мг) у попередньо наповненому шприці, по 2 шприци у блістері; по 1, або по 5, або по 25 блістерів у картонній пачці;</w:t>
            </w:r>
            <w:r>
              <w:rPr>
                <w:b/>
              </w:rPr>
              <w:br/>
              <w:t>по 0,4 мл (40 мг) у попередньо наповненому шприці, по 2 шприци у блістері; по 1, або по 5, або по 25 блістерів у картонній пач</w:t>
            </w:r>
            <w:r>
              <w:rPr>
                <w:b/>
              </w:rPr>
              <w:t>ці;</w:t>
            </w:r>
            <w:r>
              <w:rPr>
                <w:b/>
              </w:rPr>
              <w:br/>
              <w:t>по 0,6 мл (60 мг) у попередньо наповненому шприці, по 2 шприци у блістері; по 1, або по 5 блістерів у картонній пачці;</w:t>
            </w:r>
            <w:r>
              <w:rPr>
                <w:b/>
              </w:rPr>
              <w:br/>
              <w:t>по 0,8 мл (80 мг) у попередньо наповненому шприці, по 2 шприци у блістері; по 1, або по 5 блістерів у картонній пачці;</w:t>
            </w:r>
            <w:r>
              <w:rPr>
                <w:b/>
              </w:rPr>
              <w:br/>
              <w:t>по 1,0 мл (100</w:t>
            </w:r>
            <w:r>
              <w:rPr>
                <w:b/>
              </w:rPr>
              <w:t xml:space="preserve"> мг) у попередньо наповненому шприці, по 2 шприци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315713-24/В-140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Нардін®, </w:t>
            </w:r>
            <w:r>
              <w:rPr>
                <w:b/>
              </w:rPr>
              <w:t>розчин для ін'єкцій по 100 мг/мл;</w:t>
            </w:r>
            <w:r>
              <w:rPr>
                <w:b/>
              </w:rPr>
              <w:br/>
            </w:r>
            <w:r>
              <w:rPr>
                <w:b/>
              </w:rPr>
              <w:t>по 0,2 мл (20 мг) у попередньо наповненому шприці, по 2 шприци у блістері; по 1, або по 5, або по 25 блістерів у картонній пачці;</w:t>
            </w:r>
            <w:r>
              <w:rPr>
                <w:b/>
              </w:rPr>
              <w:br/>
              <w:t>по 0,4 мл (40 мг) у попередньо наповненому шприці, по 2 шприци у блістері; по 1, або по 5, або по 25 блістерів у картонній пач</w:t>
            </w:r>
            <w:r>
              <w:rPr>
                <w:b/>
              </w:rPr>
              <w:t>ці;</w:t>
            </w:r>
            <w:r>
              <w:rPr>
                <w:b/>
              </w:rPr>
              <w:br/>
              <w:t>по 0,6 мл (60 мг) у попередньо наповненому шприці, по 2 шприци у блістері; по 1, або по 5 блістерів у картонній пачці;</w:t>
            </w:r>
            <w:r>
              <w:rPr>
                <w:b/>
              </w:rPr>
              <w:br/>
              <w:t>по 0,8 мл (80 мг) у попередньо наповненому шприці, по 2 шприци у блістері; по 1, або по 5 блістерів у картонній пачці;</w:t>
            </w:r>
            <w:r>
              <w:rPr>
                <w:b/>
              </w:rPr>
              <w:br/>
              <w:t>по 1,0 мл (100</w:t>
            </w:r>
            <w:r>
              <w:rPr>
                <w:b/>
              </w:rPr>
              <w:t xml:space="preserve"> мг) у попередньо наповненому шприці, по 2 шприци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315713-24/В-140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Нардін®, </w:t>
            </w:r>
            <w:r>
              <w:rPr>
                <w:b/>
              </w:rPr>
              <w:t>розчин для ін'єкцій по 100 мг/мл;</w:t>
            </w:r>
            <w:r>
              <w:rPr>
                <w:b/>
              </w:rPr>
              <w:br/>
            </w:r>
            <w:r>
              <w:rPr>
                <w:b/>
              </w:rPr>
              <w:t>по 0,2 мл (20 мг) у попередньо наповненому шприці, по 2 шприци у блістері; по 1, або по 5, або по 25 блістерів у картонній пачці;</w:t>
            </w:r>
            <w:r>
              <w:rPr>
                <w:b/>
              </w:rPr>
              <w:br/>
              <w:t>по 0,4 мл (40 мг) у попередньо наповненому шприці, по 2 шприци у блістері; по 1, або по 5, або по 25 блістерів у картонній пач</w:t>
            </w:r>
            <w:r>
              <w:rPr>
                <w:b/>
              </w:rPr>
              <w:t>ці;</w:t>
            </w:r>
            <w:r>
              <w:rPr>
                <w:b/>
              </w:rPr>
              <w:br/>
              <w:t>по 0,6 мл (60 мг) у попередньо наповненому шприці, по 2 шприци у блістері; по 1, або по 5 блістерів у картонній пачці;</w:t>
            </w:r>
            <w:r>
              <w:rPr>
                <w:b/>
              </w:rPr>
              <w:br/>
              <w:t>по 0,8 мл (80 мг) у попередньо наповненому шприці, по 2 шприци у блістері; по 1, або по 5 блістерів у картонній пачці;</w:t>
            </w:r>
            <w:r>
              <w:rPr>
                <w:b/>
              </w:rPr>
              <w:br/>
              <w:t>по 1,0 мл (100</w:t>
            </w:r>
            <w:r>
              <w:rPr>
                <w:b/>
              </w:rPr>
              <w:t xml:space="preserve"> мг) у попередньо наповненому шприці, по 2 шприци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316480-24/В-139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 xml:space="preserve">таблетки, вкриті плівковою оболонкою, по 1 мг, по 2 мг, по 4 мг, по 10 таблеток у блістері; по 2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</w:t>
            </w:r>
            <w:r>
              <w:rPr>
                <w:b/>
              </w:rPr>
              <w:t>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316480-24/В-139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 xml:space="preserve">таблетки, вкриті плівковою оболонкою, по 1 мг, по 2 мг, по 4 мг, по 10 таблеток у блістері; по 2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</w:t>
            </w:r>
            <w:r>
              <w:rPr>
                <w:b/>
              </w:rPr>
              <w:t>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316480-24/В-139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 xml:space="preserve">таблетки, вкриті плівковою оболонкою, по 1 мг, по 2 мг, по 4 мг, по 10 таблеток у блістері; по 2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316480-24/В-13</w:t>
            </w:r>
            <w:r>
              <w:rPr>
                <w:b/>
              </w:rPr>
              <w:t>9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 xml:space="preserve">таблетки, вкриті плівковою оболонкою, по 1 мг, по 2 мг, по 4 мг, по 10 таблеток у блістері; по 2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316480-24/В-139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 xml:space="preserve">таблетки, вкриті плівковою оболонкою, по 1 мг, по 2 мг, по 4 мг, по 10 таблеток у блістері; по 2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</w:t>
            </w:r>
            <w:r>
              <w:rPr>
                <w:b/>
              </w:rPr>
              <w:t>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</w:t>
      </w:r>
      <w:r>
        <w:rPr>
          <w:b/>
          <w:lang w:val="uk-UA"/>
        </w:rPr>
        <w:t>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316480-24/В-139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 xml:space="preserve">таблетки, вкриті плівковою оболонкою, по 1 мг, по 2 мг, по 4 мг, по 10 таблеток у блістері; по 2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316480-24/В-139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 xml:space="preserve">таблетки, вкриті плівковою оболонкою, по 1 мг, по 2 мг, по 4 мг, по 10 таблеток у блістері; по 2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316480-24/В-139 </w:t>
            </w:r>
            <w:r>
              <w:rPr>
                <w:b/>
              </w:rPr>
              <w:t>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 xml:space="preserve">таблетки, вкриті плівковою оболонкою, по 1 мг, по 2 мг, по 4 мг, по 10 таблеток у блістері; по 2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316480-24/В-139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 xml:space="preserve">таблетки, вкриті плівковою оболонкою, по 1 мг, по 2 мг, по 4 мг, по 10 таблеток у блістері; по 2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</w:t>
            </w:r>
            <w:r>
              <w:rPr>
                <w:b/>
              </w:rPr>
              <w:t>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313380-24/З-128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НЕКСВІАДИМ, </w:t>
            </w:r>
            <w:r>
              <w:rPr>
                <w:b/>
              </w:rPr>
              <w:t>порошок для приготування концентрату для розчину для інфузій, по 100 мг; №1: по 100 мг порошку для приготування концентрату для розчину для інфузій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313380-24/З-128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НЕКСВІАДИМ, </w:t>
            </w:r>
            <w:r>
              <w:rPr>
                <w:b/>
              </w:rPr>
              <w:t>порошок для приготування концентрату для розчину для інфузій, по 100 мг; №1: по 100 мг порошку для приготування концентрату для розчину для інфузій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</w:t>
            </w:r>
            <w:r>
              <w:rPr>
                <w:b/>
              </w:rPr>
              <w:t xml:space="preserve">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313380-24/З-128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НЕКСВІАДИМ, </w:t>
            </w:r>
            <w:r>
              <w:rPr>
                <w:b/>
              </w:rPr>
              <w:t>порошок для приготування концентрату для розчину для інфузій, по 100 мг; №1: по 100 мг порошку для приготування концентрату для розчину для інфузій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319618-24/З-45, 319619-24/З-45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вагінальні, по 4 таблетки у стрипі; по 2 стрипи в картонній коробці, у комплекті з аплікатором; по 8 таблеток у блістері; по 1 блістеру в картонній коробці, у комплекті з аплікатором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319618-24/З-45, </w:t>
            </w:r>
            <w:r>
              <w:rPr>
                <w:b/>
              </w:rPr>
              <w:t>319619-24/З-45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 xml:space="preserve">таблетки вагінальні, по 4 таблетки у стрипі; по 2 стрипи в картонній коробці, у комплекті з аплікатором; по 8 таблеток у блістері; по </w:t>
            </w:r>
            <w:r>
              <w:rPr>
                <w:b/>
              </w:rPr>
              <w:t>1 блістеру в картонній коробці, у комплекті з аплікатором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319618-24/З-45, 319619-24/З-45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вагінальні, по 4 таблетки у стрипі; по 2 стрипи в картонній коробці, у комплекті з аплікатором; по 8 таблеток у блістері; по 1 блістеру в картонній коробці, у комплекті з аплікатором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321316-24/З-45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вагінальні, по 4 таблетки у стрипі; по 2 стрипи в картонній коробці у комплекті з аплікатором; по 8 таблеток у блістері; по 1 блістеру в картонній коробці у комплекті з аплікатором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321316-24/З-45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вагінальні, по 4 таблетки у стрипі; по 2 стрипи в картонній коробці у комплекті з аплікатором; по 8 таблеток у блістері; по 1 блістеру в картонній коробці у комплекті з аплікатором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321316-24/З-45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вагінальні, по 4 таблетки у стрипі; по 2 стрипи в картонній коробці у комплекті з аплікатором; по 8 таблеток у блістері; по 1 блістеру в картонній коробці у комплекті з аплікатором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316490-24/В-45</w:t>
            </w:r>
            <w:r>
              <w:rPr>
                <w:b/>
              </w:rPr>
              <w:t xml:space="preserve">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Нефам, </w:t>
            </w:r>
            <w:r>
              <w:rPr>
                <w:b/>
              </w:rPr>
              <w:t>розчин для ін'єкцій, 10 мг/мл; по 2 мл в ампулі, по 5 або 10 ампул у пачці; по 2 мл в ампулі, по 5 ампул у блістері,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316490-24/В-45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Нефам, </w:t>
            </w:r>
            <w:r>
              <w:rPr>
                <w:b/>
              </w:rPr>
              <w:t>розчин для ін'єкцій, 10 мг/мл; по 2 мл в ампулі, по 5 або 10 ампул у пачці; по 2 мл в ампулі, по 5 ампул у блістері,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316490-24/В-45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Нефам, </w:t>
            </w:r>
            <w:r>
              <w:rPr>
                <w:b/>
              </w:rPr>
              <w:t>розчин для ін'єкцій, 10 мг/мл; по 2 мл в ампулі, по 5 або 10 ампул у пачці; по 2 мл в ампулі, по 5 ампул у блістері,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319326-24/З-124, 319327-24/З-124, 319328-24/З-124, 319329-24/З-124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зимова м'ята,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319326-24/З-124, 319327-24/З-124, 319328-24/З-124, 319329-24/З-124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зимова м'ята,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319326-24/З-124,</w:t>
            </w:r>
            <w:r>
              <w:rPr>
                <w:b/>
              </w:rPr>
              <w:t xml:space="preserve"> 319327-24/З-124, 319328-24/З-124, 319329-24/З-124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зимова м'ята,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319326-24/З-124, 319327-24/З-124, 319328-24/З-124, 319329-24/З-124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зимова м'ята,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319326-24/З-124, 319327-24/З-124, 319328-24/З-124, 319329-24/З-124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зимова м'ята,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319326-24/З-124, 319327-24/З-124, 319328-24/З-124, 319329-24</w:t>
            </w:r>
            <w:r>
              <w:rPr>
                <w:b/>
              </w:rPr>
              <w:t>/З-124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зимова м'ята,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319211-24/З-82, 319212-24/З-82, 319213-24/З-82, 319214-24/З-82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мг;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319211-24/З-82, 319212-24/З-82, 319213-24/З-82, 319214-24/З-82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мг;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319211-24/З-82, 319212-24/З-82, 319213-24/З-82, 319214-24/З-82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мг;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319211-24/З-82, 319212-24/З-82, 319213-24/З-82, 319214-24/З-82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мг;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319211-24/З-82, 319212-24/З-82, 319213-24/З-82, 319214-24/З-82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мг;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319211-24/З-82, 319212-24/З-82, 319213-24/З-82, 319214-24/З-82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мг;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319388-24/З-140, 319389-24/З-140, 319390-24/З-140, 319391-24/З-140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 або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319388-24/З-140, 319389-24/З-140, 319390-24/З-140, 319391-24/З-140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 або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319388-24/З-140, 319389-24/З-140, 319390-24/З-140, 319391-24/З-140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 або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319388-24/З-140, 319389-24/З-140, 319390-24/З-140, 319391-24/З-140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 або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319388-24/З-140, 319389-24/З-140, 319390-24/З-140, 319391-24/З-140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 або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319388-24/З-140, 319389-24/З-140, 319390-24/З-140, 319391-24/З-140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 або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322546-24/З-145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</w:t>
            </w:r>
            <w:r>
              <w:rPr>
                <w:b/>
              </w:rPr>
              <w:br/>
              <w:t>гумка жувальна лікувальна по 4 мг;</w:t>
            </w:r>
            <w:r>
              <w:rPr>
                <w:b/>
              </w:rPr>
              <w:br/>
              <w:t>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322546-24/З-145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</w:t>
            </w:r>
            <w:r>
              <w:rPr>
                <w:b/>
              </w:rPr>
              <w:br/>
              <w:t>гумка жувальна лікувальна по 4 мг;</w:t>
            </w:r>
            <w:r>
              <w:rPr>
                <w:b/>
              </w:rPr>
              <w:br/>
              <w:t>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322546-24/З-145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</w:t>
            </w:r>
            <w:r>
              <w:rPr>
                <w:b/>
              </w:rPr>
              <w:br/>
              <w:t>гумка жувальна лікувальна по 4 мг;</w:t>
            </w:r>
            <w:r>
              <w:rPr>
                <w:b/>
              </w:rPr>
              <w:br/>
              <w:t>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322546-24/З-145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</w:t>
            </w:r>
            <w:r>
              <w:rPr>
                <w:b/>
              </w:rPr>
              <w:br/>
              <w:t>гумка жувальна лікувальна по 4 мг;</w:t>
            </w:r>
            <w:r>
              <w:rPr>
                <w:b/>
              </w:rPr>
              <w:br/>
              <w:t>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322546-24/З-145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</w:t>
            </w:r>
            <w:r>
              <w:rPr>
                <w:b/>
              </w:rPr>
              <w:br/>
              <w:t>гумка жувальна лікувальна по 4 мг;</w:t>
            </w:r>
            <w:r>
              <w:rPr>
                <w:b/>
              </w:rPr>
              <w:br/>
              <w:t>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322546-24/З-145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</w:t>
            </w:r>
            <w:r>
              <w:rPr>
                <w:b/>
              </w:rPr>
              <w:br/>
              <w:t>гумка жувальна лікувальна по 4 мг;</w:t>
            </w:r>
            <w:r>
              <w:rPr>
                <w:b/>
              </w:rPr>
              <w:br/>
              <w:t>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321996-24/З-60, 321997-24/З-60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Ністатин, </w:t>
            </w:r>
            <w:r>
              <w:rPr>
                <w:b/>
              </w:rPr>
              <w:t>порошок (субстанція);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"ИМКоФарма",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321996-24/З-60, 321997-24/З-60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Ністатин, </w:t>
            </w:r>
            <w:r>
              <w:rPr>
                <w:b/>
              </w:rPr>
              <w:t>порошок (субстанція);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"ИМКоФарма",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321996-24/З-60, </w:t>
            </w:r>
            <w:r>
              <w:rPr>
                <w:b/>
              </w:rPr>
              <w:t>321997-24/З-60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Ністатин, </w:t>
            </w:r>
            <w:r>
              <w:rPr>
                <w:b/>
              </w:rPr>
              <w:t>порошок (субстанція);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"ИМКоФарма",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321325-24/З-143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НОКСАФІЛ®, </w:t>
            </w:r>
            <w:r>
              <w:rPr>
                <w:b/>
              </w:rPr>
              <w:t>суспензія оральна, 40 мг/мл; по 105 мл у флаконі; по 1 флакону з мірною ложечкою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321325-24/З-143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НОКСАФІЛ®, </w:t>
            </w:r>
            <w:r>
              <w:rPr>
                <w:b/>
              </w:rPr>
              <w:t>суспензія оральна, 40 мг/мл; по 105 мл у флаконі; по 1 флакону з мірною ложечкою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321325-24/З-143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НОКСАФІЛ®, </w:t>
            </w:r>
            <w:r>
              <w:rPr>
                <w:b/>
              </w:rPr>
              <w:t>суспензія оральна, 40 мг/мл; по 105 мл у флаконі; по 1 флакону з мірною ложечкою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319982-24/В-144, 319983-24/В-144, 319984-24/В-144, 319985-24/В-144, 319986-24/В-144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Ноофен® 100, </w:t>
            </w:r>
            <w:r>
              <w:rPr>
                <w:b/>
              </w:rPr>
              <w:t>порошок для орального розчину, 100 мг/дозу по 1 г порошку у пакетику; по 15 пакетиків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"Олайнфарм",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319982-24/В-144, 319983-24/В-144, 319984-24/В-144, 319985-24/В-144, 319986-24/В-144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Ноофен® 100, </w:t>
            </w:r>
            <w:r>
              <w:rPr>
                <w:b/>
              </w:rPr>
              <w:t>порошок для орального розчину, 100 мг/дозу по 1 г порошку у пакетику; по 15 пакетиків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"Олайнфарм",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319982-24/В-144, 319983-24/В-144, 319984-24/В-144, 319985-24/В-144, 319986-24/В-144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Ноофен® 100, </w:t>
            </w:r>
            <w:r>
              <w:rPr>
                <w:b/>
              </w:rPr>
              <w:t>порошок для орального розчину, 100 мг/дозу по 1 г порошку у пакетику; по 15 пакетиків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"Олайнфарм",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319951-24/В-147, 319952-24/В-147, 319953-24/В-147, 319954-24/В-147, 319955-24/В-147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Ноофен® 500, </w:t>
            </w:r>
            <w:r>
              <w:rPr>
                <w:b/>
              </w:rPr>
              <w:t>порошок для орального розчину, 500 мг/дозу по 2,5 г порошку у пакетику; по 5 пакетиків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"Олайнфарм",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319951-24/В-147, 319952-24/В-147, 319953-24/В-147, 319954-24/В-147, 319955-24/В-147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Ноофен® 500, </w:t>
            </w:r>
            <w:r>
              <w:rPr>
                <w:b/>
              </w:rPr>
              <w:t>порошок для орального розчину, 500 мг/дозу по 2,5 г порошку у пакетику; по 5 пакетиків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"Олайнфарм",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319951-24/В-147, 319952-24/В-147, 319953-24/В-147, 319954-24/В-147, 319955-24/В-147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Ноофен® 500, </w:t>
            </w:r>
            <w:r>
              <w:rPr>
                <w:b/>
              </w:rPr>
              <w:t>порошок для орального розчину, 500 мг/дозу по 2,5 г порошку у пакетику; по 5 пакетиків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"Олайнфарм",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316796-24/В-121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Окоферон®, </w:t>
            </w:r>
            <w:r>
              <w:rPr>
                <w:b/>
              </w:rPr>
              <w:t>краплі очні, порошок по 1 000 000 МО;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у комплекті з 1 ампулою розчинника (Метилпарагідроксибензоат (Ніпагін) (Е 218) - 5,0 мг) по 5 мл у блістері; по 1 блістеру разом з кришкою-крапельницею та піпеткою Пастера в пачці з картону; 1 флакон з порошком у комплекті з 1 ампулою р</w:t>
            </w:r>
            <w:r>
              <w:rPr>
                <w:b/>
              </w:rPr>
              <w:t>озчинника (Метилпарагідроксибензоат (Ніпагін) (Е 218) - 5,0 мг) по 5 мл в пачці з картонною перегородкою або гофрованою вкладкою; по 1 комплекту препарату та розчинника разом з кришкою-крапельницею та піпеткою Пастера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"ФЗ "</w:t>
            </w:r>
            <w:r>
              <w:rPr>
                <w:b/>
              </w:rPr>
              <w:t>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316796-24/В-121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Окоферон®, </w:t>
            </w:r>
            <w:r>
              <w:rPr>
                <w:b/>
              </w:rPr>
              <w:t>краплі очні, порошок по 1 000 000 МО;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у комплекті з 1 ампулою розчинника (Метилпарагідроксибензоат (Ніпагін) (Е 218) - 5,0 мг) по 5 мл у блістері; по 1 блістеру разом з кришкою-крапельницею та піпеткою Пастера в пачці з картону; 1 флакон з порошком у комплекті з 1 ампулою р</w:t>
            </w:r>
            <w:r>
              <w:rPr>
                <w:b/>
              </w:rPr>
              <w:t>озчинника (Метилпарагідроксибензоат (Ніпагін) (Е 218) - 5,0 мг) по 5 мл в пачці з картонною перегородкою або гофрованою вкладкою; по 1 комплекту препарату та розчинника разом з кришкою-крапельницею та піпеткою Пастера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"ФЗ "</w:t>
            </w:r>
            <w:r>
              <w:rPr>
                <w:b/>
              </w:rPr>
              <w:t>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316796-24/В-121 </w:t>
            </w:r>
            <w:r>
              <w:rPr>
                <w:b/>
              </w:rPr>
              <w:t>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Окоферон®, </w:t>
            </w:r>
            <w:r>
              <w:rPr>
                <w:b/>
              </w:rPr>
              <w:t>краплі очні, порошок по 1 000 000 МО;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у комплекті з 1 ампулою розчинника (Метилпарагідроксибензоат (Ніпагін) (Е 218) - 5,0 мг) по 5 мл у блістері; по 1 блістеру разом з кришкою-крапельницею та піпеткою Пастера в пачці з картону; 1 флакон з порошком у комплекті з 1 ампулою р</w:t>
            </w:r>
            <w:r>
              <w:rPr>
                <w:b/>
              </w:rPr>
              <w:t>озчинника (Метилпарагідроксибензоат (Ніпагін) (Е 218) - 5,0 мг) по 5 мл в пачці з картонною перегородкою або гофрованою вкладкою; по 1 комплекту препарату та розчинника разом з кришкою-крапельницею та піпеткою Пастера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"ФЗ "</w:t>
            </w:r>
            <w:r>
              <w:rPr>
                <w:b/>
              </w:rPr>
              <w:t>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320817-24/З-12</w:t>
            </w:r>
            <w:r>
              <w:rPr>
                <w:b/>
              </w:rPr>
              <w:t>4, 320818-24/З-124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Окревус®, </w:t>
            </w:r>
            <w:r>
              <w:rPr>
                <w:b/>
              </w:rPr>
              <w:t>концентрат для розчину для інфузій по 300 мг/10 мл; по 10 мл у флаконі; по 1 флакону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320817-24/З-124,</w:t>
            </w:r>
            <w:r>
              <w:rPr>
                <w:b/>
              </w:rPr>
              <w:t xml:space="preserve"> 320818-24/З-124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Окревус®, </w:t>
            </w:r>
            <w:r>
              <w:rPr>
                <w:b/>
              </w:rPr>
              <w:t>концентрат для розчину для інфузій по 300 мг/10 мл; по 10 мл у флаконі; по 1 флакону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320817-24/З-124,</w:t>
            </w:r>
            <w:r>
              <w:rPr>
                <w:b/>
              </w:rPr>
              <w:t xml:space="preserve"> 320818-24/З-124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Окревус®, </w:t>
            </w:r>
            <w:r>
              <w:rPr>
                <w:b/>
              </w:rPr>
              <w:t>концентрат для розчину для інфузій по 300 мг/10 мл; по 10 мл у флаконі; по 1 флакону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320892-24/З-14</w:t>
            </w:r>
            <w:r>
              <w:rPr>
                <w:b/>
              </w:rPr>
              <w:t>6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Омепразол-Вокате, </w:t>
            </w:r>
            <w:r>
              <w:rPr>
                <w:b/>
              </w:rPr>
              <w:t>ліофілізат для розчину для ін'єкцій по 40 мг; 1 флакон з ліофілізатом у комплекті з 1 ампулою з розчинником по 10 мл(поліетиленгліколь 400, кислоти лимонної моногідрат, воду для ін’єкцій)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Фармацевтична компанія "ВОКАТЕ С.A.", </w:t>
            </w:r>
            <w:r>
              <w:rPr>
                <w:b/>
              </w:rPr>
              <w:t>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320892-24/З-146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Омепразол-Вокате, </w:t>
            </w:r>
            <w:r>
              <w:rPr>
                <w:b/>
              </w:rPr>
              <w:t>ліофілізат для розчину для ін'єкцій по 40 мг; 1 флакон з ліофілізатом у комплекті з 1 ампулою з розчинником по 10 мл(поліетиленгліколь 400, кислоти лимонної моногідрат, воду для ін’єкцій)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Фармацевтична компанія "ВОКАТЕ С.A.", </w:t>
            </w:r>
            <w:r>
              <w:rPr>
                <w:b/>
              </w:rPr>
              <w:t>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320892-24/З-146 </w:t>
            </w:r>
            <w:r>
              <w:rPr>
                <w:b/>
              </w:rPr>
              <w:t>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Омепразол-Вокате, </w:t>
            </w:r>
            <w:r>
              <w:rPr>
                <w:b/>
              </w:rPr>
              <w:t>ліофілізат для розчину для ін'єкцій по 40 мг; 1 флакон з ліофілізатом у комплекті з 1 ампулою з розчинником по 10 мл(поліетиленгліколь 400, кислоти лимонної моногідрат, воду для ін’єкцій)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Фармацевтична компанія "ВОКАТЕ С.A.", </w:t>
            </w:r>
            <w:r>
              <w:rPr>
                <w:b/>
              </w:rPr>
              <w:t>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314466-24/В-14</w:t>
            </w:r>
            <w:r>
              <w:rPr>
                <w:b/>
              </w:rPr>
              <w:t>5, 314467-24/В-145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ОНДАНСЕТРОНУ ГІДРОХЛОРИДУ ДИГІДРАТ,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314466-24/В-145, 314467-24/В-145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ОНДАНСЕТРОНУ ГІДРОХЛОРИДУ ДИГІДРАТ,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314466-24/В-145, 314467-24/В-145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ОНДАНСЕТРОНУ ГІДРОХЛОРИДУ ДИГІДРАТ,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321711-24/З-149 від 03.09.2024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ОНІТЕК®, </w:t>
            </w:r>
            <w:r>
              <w:rPr>
                <w:b/>
              </w:rPr>
              <w:t>лак для нігтів лікувальний, 80 мг/г; по 3,3 або 6,6 мл у скляному флаконі з різьбленою кришкою з пензлем-аплікатором;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Полікем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321711-24/З-149 від 03.09.2024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ОНІТЕК®, </w:t>
            </w:r>
            <w:r>
              <w:rPr>
                <w:b/>
              </w:rPr>
              <w:t>лак для нігтів лікувальний, 80 мг/г; по 3,3 або 6,6 мл у скляному флаконі з різьбленою кришкою з пензлем-аплікатором;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Полікем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321711-24/З-149 від 03.09.2024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ОНІТЕК®, </w:t>
            </w:r>
            <w:r>
              <w:rPr>
                <w:b/>
              </w:rPr>
              <w:t>лак для нігтів лікувальний, 80 мг/г; по 3,3 або 6,6 мл у скляному флаконі з різьбленою кришкою з пензлем-аплікатором;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Полікем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258995-21/З-82 від 04.06.2021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ОНТРУЗАНТ, </w:t>
            </w:r>
            <w:r>
              <w:rPr>
                <w:b/>
              </w:rPr>
              <w:t>порошок для концентрату для розчину для інфузій, по 150 мг або 420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Самсунг Біоепіс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258995-21/З-82 від 04.06.2021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ОНТРУЗАНТ, </w:t>
            </w:r>
            <w:r>
              <w:rPr>
                <w:b/>
              </w:rPr>
              <w:t>порошок для концентрату для розчину для інфузій, по 150 мг або 420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Самсунг Біоепіс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258995-21/З-82 від 04.06.2021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ОНТРУЗАНТ, </w:t>
            </w:r>
            <w:r>
              <w:rPr>
                <w:b/>
              </w:rPr>
              <w:t>порошок для концентрату для розчину для інфузій, по 150 мг або 420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Самсунг Біоепіс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258995-21/З-82 від 04.06.2021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ОНТРУЗАНТ, </w:t>
            </w:r>
            <w:r>
              <w:rPr>
                <w:b/>
              </w:rPr>
              <w:t>порошок для концентрату для розчину для інфузій, по 150 мг або 420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Самсунг Біоепіс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258995-21/З-82 від 04.06.2021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ОНТРУЗАНТ, </w:t>
            </w:r>
            <w:r>
              <w:rPr>
                <w:b/>
              </w:rPr>
              <w:t>порошок для концентрату для розчину для інфузій, по 150 мг або 420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Самсунг Біоепіс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258995-21/З-82 від 04.06.2021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ОНТРУЗАНТ, </w:t>
            </w:r>
            <w:r>
              <w:rPr>
                <w:b/>
              </w:rPr>
              <w:t>порошок для концентрату для розчину для інфузій, по 150 мг або 420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Самсунг Біоепіс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311159-24/З-121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Оспамокс ДТ, </w:t>
            </w:r>
            <w:r>
              <w:rPr>
                <w:b/>
              </w:rPr>
              <w:t>таблетки, що диспергуються, по 500 мг або по 1000 мг; для дози по 500 мг: по 10 таблеток у блістері; по 2 блістери в картонній коробці; по 12 таблеток у блістері; по 1 блістеру в картонній коробці; для дози по 1000 мг: по 6 або 10 таблеток у блістері; по 2</w:t>
            </w:r>
            <w:r>
              <w:rPr>
                <w:b/>
              </w:rPr>
              <w:t xml:space="preserve">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311159-24/З-121 </w:t>
            </w:r>
            <w:r>
              <w:rPr>
                <w:b/>
              </w:rPr>
              <w:t>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Оспамокс ДТ, </w:t>
            </w:r>
            <w:r>
              <w:rPr>
                <w:b/>
              </w:rPr>
              <w:t>таблетки, що диспергуються, по 500 мг або по 1000 мг; для дози по 500 мг: по 10 таблеток у блістері; по 2 блістери в картонній коробці; по 12 таблеток у блістері; по 1 блістеру в картонній коробці; для дози по 1000 мг: по 6 або 10 таблеток у блістері; по 2</w:t>
            </w:r>
            <w:r>
              <w:rPr>
                <w:b/>
              </w:rPr>
              <w:t xml:space="preserve">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311159-24/З-121 </w:t>
            </w:r>
            <w:r>
              <w:rPr>
                <w:b/>
              </w:rPr>
              <w:t>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Оспамокс ДТ, </w:t>
            </w:r>
            <w:r>
              <w:rPr>
                <w:b/>
              </w:rPr>
              <w:t>таблетки, що диспергуються, по 500 мг або по 1000 мг; для дози по 500 мг: по 10 таблеток у блістері; по 2 блістери в картонній коробці; по 12 таблеток у блістері; по 1 блістеру в картонній коробці; для дози по 1000 мг: по 6 або 10 таблеток у блістері; по 2</w:t>
            </w:r>
            <w:r>
              <w:rPr>
                <w:b/>
              </w:rPr>
              <w:t xml:space="preserve">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311159-24/З-12</w:t>
            </w:r>
            <w:r>
              <w:rPr>
                <w:b/>
              </w:rPr>
              <w:t>1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Оспамокс ДТ, </w:t>
            </w:r>
            <w:r>
              <w:rPr>
                <w:b/>
              </w:rPr>
              <w:t>таблетки, що диспергуються, по 500 мг або по 1000 мг; для дози по 500 мг: по 10 таблеток у блістері; по 2 блістери в картонній коробці; по 12 таблеток у блістері; по 1 блістеру в картонній коробці; для дози по 1000 мг: по 6 або 10 таблеток у блістері; по 2</w:t>
            </w:r>
            <w:r>
              <w:rPr>
                <w:b/>
              </w:rPr>
              <w:t xml:space="preserve">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311159-24/З-121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Оспамокс ДТ, </w:t>
            </w:r>
            <w:r>
              <w:rPr>
                <w:b/>
              </w:rPr>
              <w:t>таблетки, що диспергуються, по 500 мг або по 1000 мг; для дози по 500 мг: по 10 таблеток у блістері; по 2 блістери в картонній коробці; по 12 таблеток у блістері; по 1 блістеру в картонній коробці; для дози по 1000 мг: по 6 або 10 таблеток у блістері; по 2</w:t>
            </w:r>
            <w:r>
              <w:rPr>
                <w:b/>
              </w:rPr>
              <w:t xml:space="preserve">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311159-24/З-121 </w:t>
            </w:r>
            <w:r>
              <w:rPr>
                <w:b/>
              </w:rPr>
              <w:t>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Оспамокс ДТ, </w:t>
            </w:r>
            <w:r>
              <w:rPr>
                <w:b/>
              </w:rPr>
              <w:t>таблетки, що диспергуються, по 500 мг або по 1000 мг; для дози по 500 мг: по 10 таблеток у блістері; по 2 блістери в картонній коробці; по 12 таблеток у блістері; по 1 блістеру в картонній коробці; для дози по 1000 мг: по 6 або 10 таблеток у блістері; по 2</w:t>
            </w:r>
            <w:r>
              <w:rPr>
                <w:b/>
              </w:rPr>
              <w:t xml:space="preserve">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315160-24/З-12</w:t>
            </w:r>
            <w:r>
              <w:rPr>
                <w:b/>
              </w:rPr>
              <w:t>4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Отривін, </w:t>
            </w:r>
            <w:r>
              <w:rPr>
                <w:b/>
              </w:rPr>
              <w:t>краплі назальні 0,1 %; по 10 мл у флаконі з кришкою-піпеткою;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315160-24/З-124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Отривін, </w:t>
            </w:r>
            <w:r>
              <w:rPr>
                <w:b/>
              </w:rPr>
              <w:t>краплі назальні 0,1 %; по 10 мл у флаконі з кришкою-піпеткою;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315160-24/З-124 </w:t>
            </w:r>
            <w:r>
              <w:rPr>
                <w:b/>
              </w:rPr>
              <w:t>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Отривін, </w:t>
            </w:r>
            <w:r>
              <w:rPr>
                <w:b/>
              </w:rPr>
              <w:t>краплі назальні 0,1 %; по 10 мл у флаконі з кришкою-піпеткою;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315486-24/З-121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Пантопразол Алтан, </w:t>
            </w:r>
            <w:r>
              <w:rPr>
                <w:b/>
              </w:rPr>
              <w:t>порошок для розчину для ін'єкцій, по 40 мг;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315486-24/З-121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Пантопразол Алтан, </w:t>
            </w:r>
            <w:r>
              <w:rPr>
                <w:b/>
              </w:rPr>
              <w:t>порошок для розчину для ін'єкцій, по 40 мг;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315486-24/З-121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Пантопразол Алтан, </w:t>
            </w:r>
            <w:r>
              <w:rPr>
                <w:b/>
              </w:rPr>
              <w:t>порошок для розчину для ін'єкцій, по 40 мг;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292145-23/З-28, 292146-23/З-28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Пентилін, </w:t>
            </w:r>
            <w:r>
              <w:rPr>
                <w:b/>
              </w:rPr>
              <w:t xml:space="preserve">розчин для ін'єкцій, 100 мг/5 мл по 5 мл (100 мг) в ампулі; по 5 ампул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292145-23/З-28, 292146-23/З-28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Пентилін, </w:t>
            </w:r>
            <w:r>
              <w:rPr>
                <w:b/>
              </w:rPr>
              <w:t xml:space="preserve">розчин для ін'єкцій, 100 мг/5 мл по 5 мл (100 мг) в ампулі; по 5 ампул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292145-23/З-28, 292146-23/З-28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Пентилін, </w:t>
            </w:r>
            <w:r>
              <w:rPr>
                <w:b/>
              </w:rPr>
              <w:t xml:space="preserve">розчин для ін'єкцій, 100 мг/5 мл по 5 мл (100 мг) в ампулі; по 5 ампул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290031-23/З-06, 290032-23/З-06 від 06.03.2023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Пентилін, </w:t>
            </w:r>
            <w:r>
              <w:rPr>
                <w:b/>
              </w:rPr>
              <w:t xml:space="preserve">таблетки пролонгованої дії по 400 мг; по 10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290031-23/З-06, 290032-23/З-06 від 06.03.2023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Пентилін, </w:t>
            </w:r>
            <w:r>
              <w:rPr>
                <w:b/>
              </w:rPr>
              <w:t xml:space="preserve">таблетки пролонгованої дії по 400 мг; по 10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290031-23/З-06, 290032-23/З-06 від 06.03.2023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Пентилін, </w:t>
            </w:r>
            <w:r>
              <w:rPr>
                <w:b/>
              </w:rPr>
              <w:t xml:space="preserve">таблетки пролонгованої дії по 400 мг; по 10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319943-24/В-06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Періндопрес® Тріо, </w:t>
            </w:r>
            <w:r>
              <w:rPr>
                <w:b/>
              </w:rPr>
              <w:t xml:space="preserve">таблетки по 4 мг/1,25 мг/5 мг; по 4 мг/1,25 мг/10 мг; по 8 мг/2,5 мг/10 мг; </w:t>
            </w:r>
            <w:r>
              <w:rPr>
                <w:b/>
              </w:rPr>
              <w:t>таблетки по 8 мг/2,5 мг/5 мг;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319943-24/В-06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Періндопрес® Тріо, </w:t>
            </w:r>
            <w:r>
              <w:rPr>
                <w:b/>
              </w:rPr>
              <w:t xml:space="preserve">таблетки по 4 мг/1,25 мг/5 мг; по 4 мг/1,25 мг/10 мг; по 8 мг/2,5 мг/10 мг; </w:t>
            </w:r>
            <w:r>
              <w:rPr>
                <w:b/>
              </w:rPr>
              <w:t>таблетки по 8 мг/2,5 мг/5 мг;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319943-24/В-06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Періндопрес® Тріо, </w:t>
            </w:r>
            <w:r>
              <w:rPr>
                <w:b/>
              </w:rPr>
              <w:t xml:space="preserve">таблетки по 4 мг/1,25 мг/5 мг; по 4 мг/1,25 мг/10 мг; по 8 мг/2,5 мг/10 мг; </w:t>
            </w:r>
            <w:r>
              <w:rPr>
                <w:b/>
              </w:rPr>
              <w:t>таблетки по 8 мг/2,5 мг/5 мг;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319943-24/В-06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Періндопрес® Тріо, </w:t>
            </w:r>
            <w:r>
              <w:rPr>
                <w:b/>
              </w:rPr>
              <w:t xml:space="preserve">таблетки по 4 мг/1,25 мг/5 мг; по 4 мг/1,25 мг/10 мг; по 8 мг/2,5 мг/10 мг; </w:t>
            </w:r>
            <w:r>
              <w:rPr>
                <w:b/>
              </w:rPr>
              <w:t>таблетки по 8 мг/2,5 мг/5 мг;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319943-24/В-06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Періндопрес® Тріо, </w:t>
            </w:r>
            <w:r>
              <w:rPr>
                <w:b/>
              </w:rPr>
              <w:t xml:space="preserve">таблетки по 4 мг/1,25 мг/5 мг; по 4 мг/1,25 мг/10 мг; по 8 мг/2,5 мг/10 мг; </w:t>
            </w:r>
            <w:r>
              <w:rPr>
                <w:b/>
              </w:rPr>
              <w:t>таблетки по 8 мг/2,5 мг/5 мг;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319943-24/В-06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Періндопрес® Тріо, </w:t>
            </w:r>
            <w:r>
              <w:rPr>
                <w:b/>
              </w:rPr>
              <w:t xml:space="preserve">таблетки по 4 мг/1,25 мг/5 мг; по 4 мг/1,25 мг/10 мг; по 8 мг/2,5 мг/10 мг; </w:t>
            </w:r>
            <w:r>
              <w:rPr>
                <w:b/>
              </w:rPr>
              <w:t>таблетки по 8 мг/2,5 мг/5 мг;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319943-24/В-06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Періндопрес® Тріо, </w:t>
            </w:r>
            <w:r>
              <w:rPr>
                <w:b/>
              </w:rPr>
              <w:t xml:space="preserve">таблетки по 4 мг/1,25 мг/5 мг; по 4 мг/1,25 мг/10 мг; по 8 мг/2,5 мг/10 мг; </w:t>
            </w:r>
            <w:r>
              <w:rPr>
                <w:b/>
              </w:rPr>
              <w:t>таблетки по 8 мг/2,5 мг/5 мг;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319943-24/В-06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Періндопрес® Тріо, </w:t>
            </w:r>
            <w:r>
              <w:rPr>
                <w:b/>
              </w:rPr>
              <w:t xml:space="preserve">таблетки по 4 мг/1,25 мг/5 мг; по 4 мг/1,25 мг/10 мг; по 8 мг/2,5 мг/10 мг; </w:t>
            </w:r>
            <w:r>
              <w:rPr>
                <w:b/>
              </w:rPr>
              <w:t>таблетки по 8 мг/2,5 мг/5 мг;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319943-24/В-06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Періндопрес® Тріо, </w:t>
            </w:r>
            <w:r>
              <w:rPr>
                <w:b/>
              </w:rPr>
              <w:t xml:space="preserve">таблетки по 4 мг/1,25 мг/5 мг; по 4 мг/1,25 мг/10 мг; по 8 мг/2,5 мг/10 мг; </w:t>
            </w:r>
            <w:r>
              <w:rPr>
                <w:b/>
              </w:rPr>
              <w:t>таблетки по 8 мг/2,5 мг/5 мг;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319943-24/В-06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Періндопрес® Тріо, </w:t>
            </w:r>
            <w:r>
              <w:rPr>
                <w:b/>
              </w:rPr>
              <w:t xml:space="preserve">таблетки по 4 мг/1,25 мг/5 мг; по 4 мг/1,25 мг/10 мг; по 8 мг/2,5 мг/10 мг; </w:t>
            </w:r>
            <w:r>
              <w:rPr>
                <w:b/>
              </w:rPr>
              <w:t>таблетки по 8 мг/2,5 мг/5 мг;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319943-24/В-06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Періндопрес® Тріо, </w:t>
            </w:r>
            <w:r>
              <w:rPr>
                <w:b/>
              </w:rPr>
              <w:t xml:space="preserve">таблетки по 4 мг/1,25 мг/5 мг; по 4 мг/1,25 мг/10 мг; по 8 мг/2,5 мг/10 мг; </w:t>
            </w:r>
            <w:r>
              <w:rPr>
                <w:b/>
              </w:rPr>
              <w:t>таблетки по 8 мг/2,5 мг/5 мг;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319943-24/В-06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Періндопрес® Тріо, </w:t>
            </w:r>
            <w:r>
              <w:rPr>
                <w:b/>
              </w:rPr>
              <w:t xml:space="preserve">таблетки по 4 мг/1,25 мг/5 мг; по 4 мг/1,25 мг/10 мг; по 8 мг/2,5 мг/10 мг; </w:t>
            </w:r>
            <w:r>
              <w:rPr>
                <w:b/>
              </w:rPr>
              <w:t>таблетки по 8 мг/2,5 мг/5 мг; по 10 таблеток у блістері; по 3 або по 9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319379-24/В-145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Піновіт®, </w:t>
            </w:r>
            <w:r>
              <w:rPr>
                <w:b/>
              </w:rPr>
              <w:t>краплі назальні; 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319379-24/В-145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Піновіт®, </w:t>
            </w:r>
            <w:r>
              <w:rPr>
                <w:b/>
              </w:rPr>
              <w:t>краплі назальні; 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319379-24/В-145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Піновіт®, </w:t>
            </w:r>
            <w:r>
              <w:rPr>
                <w:b/>
              </w:rPr>
              <w:t>краплі назальні; 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314546-24/В-139, 320926-24/В-139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Праміпекс, </w:t>
            </w:r>
            <w:r>
              <w:rPr>
                <w:b/>
              </w:rPr>
              <w:t>таблетки по 0,25 мг або по 1,0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314546-24/В-139, 320926-24/В-139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Праміпекс, </w:t>
            </w:r>
            <w:r>
              <w:rPr>
                <w:b/>
              </w:rPr>
              <w:t>таблетки по 0,25 мг або по 1,0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314546-24/В-139, 320926-24/В-139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Праміпекс, </w:t>
            </w:r>
            <w:r>
              <w:rPr>
                <w:b/>
              </w:rPr>
              <w:t>таблетки по 0,25 мг або по 1,0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314546-24/В-139, 320926-24/В-139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Праміпекс, </w:t>
            </w:r>
            <w:r>
              <w:rPr>
                <w:b/>
              </w:rPr>
              <w:t>таблетки по 0,25 мг або по 1,0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314546-24/В-139, 320926-24/В-139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Праміпекс, </w:t>
            </w:r>
            <w:r>
              <w:rPr>
                <w:b/>
              </w:rPr>
              <w:t>таблетки по 0,25 мг або по 1,0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314546-24/В-139, 320926-24/В-139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Праміпекс, </w:t>
            </w:r>
            <w:r>
              <w:rPr>
                <w:b/>
              </w:rPr>
              <w:t>таблетки по 0,25 мг або по 1,0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322280-24/В-145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Причепи трава, </w:t>
            </w:r>
            <w:r>
              <w:rPr>
                <w:b/>
              </w:rPr>
              <w:t>трава різано-пресована;</w:t>
            </w:r>
            <w:r>
              <w:rPr>
                <w:b/>
              </w:rPr>
              <w:br/>
              <w:t>по 100 г у пачках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322280-24/В-145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Причепи трава, </w:t>
            </w:r>
            <w:r>
              <w:rPr>
                <w:b/>
              </w:rPr>
              <w:t>трава різано-пресована;</w:t>
            </w:r>
            <w:r>
              <w:rPr>
                <w:b/>
              </w:rPr>
              <w:br/>
              <w:t>по 100 г у пачках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322280-24/В-145 </w:t>
            </w:r>
            <w:r>
              <w:rPr>
                <w:b/>
              </w:rPr>
              <w:t>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Причепи трава, </w:t>
            </w:r>
            <w:r>
              <w:rPr>
                <w:b/>
              </w:rPr>
              <w:t>трава різано-пресована;</w:t>
            </w:r>
            <w:r>
              <w:rPr>
                <w:b/>
              </w:rPr>
              <w:br/>
              <w:t>по 100 г у пачках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320502-24/З-121, 320503-24/З-121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ін’єкцій; 1 флакон з порошком у комплекті з розчинником (вода для ін’єкцій) по 0,5 мл (1 доза) у попер</w:t>
            </w:r>
            <w:r>
              <w:rPr>
                <w:b/>
              </w:rPr>
              <w:t xml:space="preserve">едньо наповненому шприці (у комплекті з двома голками або без голок) або у ампулах у вакуумній стерильній упаковці; по 1 вакуумній стерильній упаковці у картонній коробці з маркуванням українською мовою; 1 флакон з порошком у комплекті з розчинником (вода </w:t>
            </w:r>
            <w:r>
              <w:rPr>
                <w:b/>
              </w:rPr>
              <w:t>для ін’єкцій) по 0,5 мл (1 доза) у попередньо наповненому шприці у вакуумній стерильній упаковці; по 1 вакуумній стерильній упаковці у картонній коробці з маркуванням українською мовою; 1 флакон з порошком у комплекті з розчинником (вода для ін’єкцій) по 0</w:t>
            </w:r>
            <w:r>
              <w:rPr>
                <w:b/>
              </w:rPr>
              <w:t>,5 мл (1 доза) в ампулі у вакуумній стерильній упаковці; по 1 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320502-24/З-121, 320503-24/З-121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ін’єкцій; 1 флакон з порошком у комплекті з розчинником (вода для ін’єкцій) по 0,5 мл (1 доза) у попер</w:t>
            </w:r>
            <w:r>
              <w:rPr>
                <w:b/>
              </w:rPr>
              <w:t xml:space="preserve">едньо наповненому шприці (у комплекті з двома голками або без голок) або у ампулах у вакуумній стерильній упаковці; по 1 вакуумній стерильній упаковці у картонній коробці з маркуванням українською мовою; 1 флакон з порошком у комплекті з розчинником (вода </w:t>
            </w:r>
            <w:r>
              <w:rPr>
                <w:b/>
              </w:rPr>
              <w:t>для ін’єкцій) по 0,5 мл (1 доза) у попередньо наповненому шприці у вакуумній стерильній упаковці; по 1 вакуумній стерильній упаковці у картонній коробці з маркуванням українською мовою; 1 флакон з порошком у комплекті з розчинником (вода для ін’єкцій) по 0</w:t>
            </w:r>
            <w:r>
              <w:rPr>
                <w:b/>
              </w:rPr>
              <w:t>,5 мл (1 доза) в ампулі у вакуумній стерильній упаковці; по 1 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320502-24/З-121, 320503-24/З-121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ін’єкцій; 1 флакон з порошком у комплекті з розчинником (вода для ін’єкцій) по 0,5 мл (1 доза) у попер</w:t>
            </w:r>
            <w:r>
              <w:rPr>
                <w:b/>
              </w:rPr>
              <w:t xml:space="preserve">едньо наповненому шприці (у комплекті з двома голками або без голок) або у ампулах у вакуумній стерильній упаковці; по 1 вакуумній стерильній упаковці у картонній коробці з маркуванням українською мовою; 1 флакон з порошком у комплекті з розчинником (вода </w:t>
            </w:r>
            <w:r>
              <w:rPr>
                <w:b/>
              </w:rPr>
              <w:t>для ін’єкцій) по 0,5 мл (1 доза) у попередньо наповненому шприці у вакуумній стерильній упаковці; по 1 вакуумній стерильній упаковці у картонній коробці з маркуванням українською мовою; 1 флакон з порошком у комплекті з розчинником (вода для ін’єкцій) по 0</w:t>
            </w:r>
            <w:r>
              <w:rPr>
                <w:b/>
              </w:rPr>
              <w:t>,5 мл (1 доза) в ампулі у вакуумній стерильній упаковці; по 1 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297845-23/З-139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ПРОКСІУМ ПРО (було: ПРОКСІУМ НЕО), </w:t>
            </w:r>
            <w:r>
              <w:rPr>
                <w:b/>
              </w:rPr>
              <w:t xml:space="preserve">порошок для розчину для ін'єкцій по 40 мг, </w:t>
            </w:r>
            <w:r>
              <w:rPr>
                <w:b/>
              </w:rPr>
              <w:br/>
            </w:r>
            <w:r>
              <w:rPr>
                <w:b/>
              </w:rPr>
              <w:t>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297845-23/З-139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ПРОКСІУМ ПРО (було: ПРОКСІУМ НЕО), </w:t>
            </w:r>
            <w:r>
              <w:rPr>
                <w:b/>
              </w:rPr>
              <w:t xml:space="preserve">порошок для розчину для ін'єкцій по 40 мг, </w:t>
            </w:r>
            <w:r>
              <w:rPr>
                <w:b/>
              </w:rPr>
              <w:br/>
            </w:r>
            <w:r>
              <w:rPr>
                <w:b/>
              </w:rPr>
              <w:t>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297845-23/З-139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ПРОКСІУМ ПРО (було: ПРОКСІУМ НЕО), </w:t>
            </w:r>
            <w:r>
              <w:rPr>
                <w:b/>
              </w:rPr>
              <w:t xml:space="preserve">порошок для розчину для ін'єкцій по 40 мг, </w:t>
            </w:r>
            <w:r>
              <w:rPr>
                <w:b/>
              </w:rPr>
              <w:br/>
            </w:r>
            <w:r>
              <w:rPr>
                <w:b/>
              </w:rPr>
              <w:t>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321908-24/З-98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Пропофол Кабі, </w:t>
            </w:r>
            <w:r>
              <w:rPr>
                <w:b/>
              </w:rPr>
              <w:t>емульсія для ін'єкцій або інфузій, 10 мг/мл; по 20 мл в ампулі, по 5 ампул у пачці з картону; по 50 мл у флаконі; по 50 мл у флаконі, по 1 флакону у пачці із картону; по 50 мл у флаконі, по 10 флаконів у картонній коробці;</w:t>
            </w:r>
            <w:r>
              <w:rPr>
                <w:b/>
              </w:rPr>
              <w:br/>
              <w:t xml:space="preserve">по 20 мг/мл, по 50 мл у флаконі; </w:t>
            </w:r>
            <w:r>
              <w:rPr>
                <w:b/>
              </w:rPr>
              <w:t>по 50 мл у флаконі, по 1 флакону у пачці із картону; по 50 мл 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321908-24/З-98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Пропофол Кабі, </w:t>
            </w:r>
            <w:r>
              <w:rPr>
                <w:b/>
              </w:rPr>
              <w:t>емульсія для ін'єкцій або інфузій, 10 мг/мл; по 20 мл в ампулі, по 5 ампул у пачці з картону; по 50 мл у флаконі; по 50 мл у флаконі, по 1 флакону у пачці із картону; по 50 мл у флаконі, по 10 флаконів у картонній коробці;</w:t>
            </w:r>
            <w:r>
              <w:rPr>
                <w:b/>
              </w:rPr>
              <w:br/>
              <w:t xml:space="preserve">по 20 мг/мл, по 50 мл у флаконі; </w:t>
            </w:r>
            <w:r>
              <w:rPr>
                <w:b/>
              </w:rPr>
              <w:t>по 50 мл у флаконі, по 1 флакону у пачці із картону; по 50 мл 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321908-24/З-98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Пропофол Кабі, </w:t>
            </w:r>
            <w:r>
              <w:rPr>
                <w:b/>
              </w:rPr>
              <w:t>емульсія для ін'єкцій або інфузій, 10 мг/мл; по 20 мл в ампулі, по 5 ампул у пачці з картону; по 50 мл у флаконі; по 50 мл у флаконі, по 1 флакону у пачці із картону; по 50 мл у флаконі, по 10 флаконів у картонній коробці;</w:t>
            </w:r>
            <w:r>
              <w:rPr>
                <w:b/>
              </w:rPr>
              <w:br/>
              <w:t xml:space="preserve">по 20 мг/мл, по 50 мл у флаконі; </w:t>
            </w:r>
            <w:r>
              <w:rPr>
                <w:b/>
              </w:rPr>
              <w:t>по 50 мл у флаконі, по 1 флакону у пачці із картону; по 50 мл 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321908-24/З-98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Пропофол Кабі, </w:t>
            </w:r>
            <w:r>
              <w:rPr>
                <w:b/>
              </w:rPr>
              <w:t>емульсія для ін'єкцій або інфузій, 10 мг/мл; по 20 мл в ампулі, по 5 ампул у пачці з картону; по 50 мл у флаконі; по 50 мл у флаконі, по 1 флакону у пачці із картону; по 50 мл у флаконі, по 10 флаконів у картонній коробці;</w:t>
            </w:r>
            <w:r>
              <w:rPr>
                <w:b/>
              </w:rPr>
              <w:br/>
              <w:t xml:space="preserve">по 20 мг/мл, по 50 мл у флаконі; </w:t>
            </w:r>
            <w:r>
              <w:rPr>
                <w:b/>
              </w:rPr>
              <w:t>по 50 мл у флаконі, по 1 флакону у пачці із картону; по 50 мл 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321908-24/З-98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Пропофол Кабі, </w:t>
            </w:r>
            <w:r>
              <w:rPr>
                <w:b/>
              </w:rPr>
              <w:t>емульсія для ін'єкцій або інфузій, 10 мг/мл; по 20 мл в ампулі, по 5 ампул у пачці з картону; по 50 мл у флаконі; по 50 мл у флаконі, по 1 флакону у пачці із картону; по 50 мл у флаконі, по 10 флаконів у картонній коробці;</w:t>
            </w:r>
            <w:r>
              <w:rPr>
                <w:b/>
              </w:rPr>
              <w:br/>
              <w:t xml:space="preserve">по 20 мг/мл, по 50 мл у флаконі; </w:t>
            </w:r>
            <w:r>
              <w:rPr>
                <w:b/>
              </w:rPr>
              <w:t>по 50 мл у флаконі, по 1 флакону у пачці із картону; по 50 мл 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321908-24/З-98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Пропофол Кабі, </w:t>
            </w:r>
            <w:r>
              <w:rPr>
                <w:b/>
              </w:rPr>
              <w:t>емульсія для ін'єкцій або інфузій, 10 мг/мл; по 20 мл в ампулі, по 5 ампул у пачці з картону; по 50 мл у флаконі; по 50 мл у флаконі, по 1 флакону у пачці із картону; по 50 мл у флаконі, по 10 флаконів у картонній коробці;</w:t>
            </w:r>
            <w:r>
              <w:rPr>
                <w:b/>
              </w:rPr>
              <w:br/>
              <w:t xml:space="preserve">по 20 мг/мл, по 50 мл у флаконі; </w:t>
            </w:r>
            <w:r>
              <w:rPr>
                <w:b/>
              </w:rPr>
              <w:t>по 50 мл у флаконі, по 1 флакону у пачці із картону; по 50 мл 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317724-24/В-28, 317725-24/В-28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Простатилен®, </w:t>
            </w:r>
            <w:r>
              <w:rPr>
                <w:b/>
              </w:rPr>
              <w:t xml:space="preserve">супозиторії </w:t>
            </w:r>
            <w:r>
              <w:rPr>
                <w:b/>
              </w:rPr>
              <w:t>ректальні по 0,03 г по 5 супозиторіїв у блістері; по 1 або 2 блістери у пачці з картону;</w:t>
            </w:r>
            <w:r>
              <w:rPr>
                <w:b/>
              </w:rPr>
              <w:br/>
              <w:t>in bulk: по 5 супозиторіїв у блістері; по 180 блістерів у ящику; по 5 супозиторіїв у блістері; по 100 блістерів у ящику; по 5 супозиторіїв у блістері; по 200 блістерів</w:t>
            </w:r>
            <w:r>
              <w:rPr>
                <w:b/>
              </w:rPr>
              <w:t xml:space="preserve"> у ящику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317724-24/В-28, 317725-24/В-28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Простатилен®, </w:t>
            </w:r>
            <w:r>
              <w:rPr>
                <w:b/>
              </w:rPr>
              <w:t xml:space="preserve">супозиторії </w:t>
            </w:r>
            <w:r>
              <w:rPr>
                <w:b/>
              </w:rPr>
              <w:t>ректальні по 0,03 г по 5 супозиторіїв у блістері; по 1 або 2 блістери у пачці з картону;</w:t>
            </w:r>
            <w:r>
              <w:rPr>
                <w:b/>
              </w:rPr>
              <w:br/>
              <w:t>in bulk: по 5 супозиторіїв у блістері; по 180 блістерів у ящику; по 5 супозиторіїв у блістері; по 100 блістерів у ящику; по 5 супозиторіїв у блістері; по 200 блістерів</w:t>
            </w:r>
            <w:r>
              <w:rPr>
                <w:b/>
              </w:rPr>
              <w:t xml:space="preserve"> у ящику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317724-24/В-28, 317725-24/В-28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Простатилен®, </w:t>
            </w:r>
            <w:r>
              <w:rPr>
                <w:b/>
              </w:rPr>
              <w:t xml:space="preserve">супозиторії </w:t>
            </w:r>
            <w:r>
              <w:rPr>
                <w:b/>
              </w:rPr>
              <w:t>ректальні по 0,03 г по 5 супозиторіїв у блістері; по 1 або 2 блістери у пачці з картону;</w:t>
            </w:r>
            <w:r>
              <w:rPr>
                <w:b/>
              </w:rPr>
              <w:br/>
              <w:t>in bulk: по 5 супозиторіїв у блістері; по 180 блістерів у ящику; по 5 супозиторіїв у блістері; по 100 блістерів у ящику; по 5 супозиторіїв у блістері; по 200 блістерів</w:t>
            </w:r>
            <w:r>
              <w:rPr>
                <w:b/>
              </w:rPr>
              <w:t xml:space="preserve"> у ящику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316038-24/З-146, 316039-24/З-146, 318413-24/З-146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Псило-Алерго, </w:t>
            </w:r>
            <w:r>
              <w:rPr>
                <w:b/>
              </w:rPr>
              <w:t>розчин оральний, 0,5 мг/мл; по 150 мл у флаконі; по 1 флакону у комплекті з мірною ложкою або мірним пристроєм у вигляді шприца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316038-24/З-146, 316039-24/З-146, 318413-24/З-146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Псило-Алерго, </w:t>
            </w:r>
            <w:r>
              <w:rPr>
                <w:b/>
              </w:rPr>
              <w:t>розчин оральний, 0,5 мг/мл; по 150 мл у флаконі; по 1 флакону у комплекті з мірною ложкою або мірним пристроєм у вигляді шприца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316038-24/З-146, 316039-24/З-146, 318413-24/З-146 від 28.05.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Псило-Алерго, </w:t>
            </w:r>
            <w:r>
              <w:rPr>
                <w:b/>
              </w:rPr>
              <w:t>розчин оральний, 0,5 мг/мл; по 150 мл у флаконі; по 1 флакону у комплекті з мірною ложкою або мірним пристроєм у вигляді шприца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320869-24/В-28</w:t>
            </w:r>
            <w:r>
              <w:rPr>
                <w:b/>
              </w:rPr>
              <w:t>, 320870-24/В-28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 2,5 мг/12,5 мг або 5 мг/25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320869-24/В-28, 320870-24/В-28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 2,5 мг/12,5 мг або 5 мг/25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320869-24/В-28, 320870-24/В-28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 2,5 мг/12,5 мг або 5 мг/25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321406-24/В-139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Рапіра® 600, </w:t>
            </w:r>
            <w:r>
              <w:rPr>
                <w:b/>
              </w:rPr>
              <w:t>порошок для орального розчину по 600 мг; по 3,0 г у саше; по 6 або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321406-24/В-139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Рапіра® 600, </w:t>
            </w:r>
            <w:r>
              <w:rPr>
                <w:b/>
              </w:rPr>
              <w:t>порошок для орального розчину по 600 мг; по 3,0 г у саше; по 6 або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321406-24/В-139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Рапіра® 600, </w:t>
            </w:r>
            <w:r>
              <w:rPr>
                <w:b/>
              </w:rPr>
              <w:t>порошок для орального розчину по 600 мг; по 3,0 г у саше; по 6 або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320821-24/В-148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Рафт®, </w:t>
            </w:r>
            <w:r>
              <w:rPr>
                <w:b/>
              </w:rPr>
              <w:t>розчин для ін`єкцій, 4 мг/мл; по 1 мл або по 2 мл в ампулах скляних з брунатного скла; по 5 ампул у блістері; по 1 або 2 блістери у пачці або по 1 мл або по 2 мл в ампулах скляних з брунатного скла; по 5 або 10 ампул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320821-24/В-148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Рафт®, </w:t>
            </w:r>
            <w:r>
              <w:rPr>
                <w:b/>
              </w:rPr>
              <w:t>розчин для ін`єкцій, 4 мг/мл; по 1 мл або по 2 мл в ампулах скляних з брунатного скла; по 5 ампул у блістері; по 1 або 2 блістери у пачці або по 1 мл або по 2 мл в ампулах скляних з брунатного скла; по 5 або 10 ампул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320821-24/В-148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Рафт®, </w:t>
            </w:r>
            <w:r>
              <w:rPr>
                <w:b/>
              </w:rPr>
              <w:t>розчин для ін`єкцій, 4 мг/мл; по 1 мл або по 2 мл в ампулах скляних з брунатного скла; по 5 ампул у блістері; по 1 або 2 блістери у пачці або по 1 мл або по 2 мл в ампулах скляних з брунатного скла; по 5 або 10 ампул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310049-24/З-128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Реддитукс, </w:t>
            </w:r>
            <w:r>
              <w:rPr>
                <w:b/>
              </w:rPr>
              <w:t>концентрат для розчину для інфузій, 10 мг/мл, по 10 мл (100 мг) або 50 мл (500 мг) у флаконі; по 1 флакону в картонній коробці; по 1 картонній коробці у пластиковому мішку; in bulk: по 10 мл (100 мг) або 50 мл (500 мг) у флаконі; по 1000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310049-24/З-128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Реддитукс, </w:t>
            </w:r>
            <w:r>
              <w:rPr>
                <w:b/>
              </w:rPr>
              <w:t>концентрат для розчину для інфузій, 10 мг/мл, по 10 мл (100 мг) або 50 мл (500 мг) у флаконі; по 1 флакону в картонній коробці; по 1 картонній коробці у пластиковому мішку; in bulk: по 10 мл (100 мг) або 50 мл (500 мг) у флаконі; по 1000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310049-24/З-128 </w:t>
            </w:r>
            <w:r>
              <w:rPr>
                <w:b/>
              </w:rPr>
              <w:t>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Реддитукс, </w:t>
            </w:r>
            <w:r>
              <w:rPr>
                <w:b/>
              </w:rPr>
              <w:t>концентрат для розчину для інфузій, 10 мг/мл, по 10 мл (100 мг) або 50 мл (500 мг) у флаконі; по 1 флакону в картонній коробці; по 1 картонній коробці у пластиковому мішку; in bulk: по 10 мл (100 мг) або 50 мл (500 мг) у флаконі; по 1000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310049-24/З-12</w:t>
            </w:r>
            <w:r>
              <w:rPr>
                <w:b/>
              </w:rPr>
              <w:t>8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Реддитукс, </w:t>
            </w:r>
            <w:r>
              <w:rPr>
                <w:b/>
              </w:rPr>
              <w:t>концентрат для розчину для інфузій, 10 мг/мл, по 10 мл (100 мг) або 50 мл (500 мг) у флаконі; по 1 флакону в картонній коробці; по 1 картонній коробці у пластиковому мішку; in bulk: по 10 мл (100 мг) або 50 мл (500 мг) у флаконі; по 1000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310049-24/З-128 </w:t>
            </w:r>
            <w:r>
              <w:rPr>
                <w:b/>
              </w:rPr>
              <w:t>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Реддитукс, </w:t>
            </w:r>
            <w:r>
              <w:rPr>
                <w:b/>
              </w:rPr>
              <w:t>концентрат для розчину для інфузій, 10 мг/мл, по 10 мл (100 мг) або 50 мл (500 мг) у флаконі; по 1 флакону в картонній коробці; по 1 картонній коробці у пластиковому мішку; in bulk: по 10 мл (100 мг) або 50 мл (500 мг) у флаконі; по 1000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310049-24/З-128 </w:t>
            </w:r>
            <w:r>
              <w:rPr>
                <w:b/>
              </w:rPr>
              <w:t>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Реддитукс, </w:t>
            </w:r>
            <w:r>
              <w:rPr>
                <w:b/>
              </w:rPr>
              <w:t>концентрат для розчину для інфузій, 10 мг/мл, по 10 мл (100 мг) або 50 мл (500 мг) у флаконі; по 1 флакону в картонній коробці; по 1 картонній коробці у пластиковому мішку; in bulk: по 10 мл (100 мг) або 50 мл (500 мг) у флаконі; по 1000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299572-23/В-45</w:t>
            </w:r>
            <w:r>
              <w:rPr>
                <w:b/>
              </w:rPr>
              <w:t xml:space="preserve">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Рейнікс, </w:t>
            </w:r>
            <w:r>
              <w:rPr>
                <w:b/>
              </w:rPr>
              <w:t>розчин для ін'єкцій, 1000 мг/4 мл, по 4 мл розчину в ампулі; по 5 ампул у касеті, по 2 касети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299572-23/В-45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Рейнікс, </w:t>
            </w:r>
            <w:r>
              <w:rPr>
                <w:b/>
              </w:rPr>
              <w:t>розчин для ін'єкцій, 1000 мг/4 мл, по 4 мл розчину в ампулі; по 5 ампул у касеті, по 2 касети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25.11.2024 р. </w:t>
            </w:r>
            <w:r>
              <w:rPr>
                <w:b/>
              </w:rPr>
              <w:t>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299572-23/В-45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Рейнікс, </w:t>
            </w:r>
            <w:r>
              <w:rPr>
                <w:b/>
              </w:rPr>
              <w:t>розчин для ін'єкцій, 1000 мг/4 мл, по 4 мл розчину в ампулі; по 5 ампул у касеті, по 2 касети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316887-24/З-147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Реместип, </w:t>
            </w:r>
            <w:r>
              <w:rPr>
                <w:b/>
              </w:rPr>
              <w:t>розчин для ін'єкцій, 0,1 мг/мл; по 2 мл або по 10 мл в ампулі; по 5 ампул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Феррінг-Лечива,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316887-24/З-147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Реместип, </w:t>
            </w:r>
            <w:r>
              <w:rPr>
                <w:b/>
              </w:rPr>
              <w:t>розчин для ін'єкцій, 0,1 мг/мл; по 2 мл або по 10 мл в ампулі; по 5 ампул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Феррінг-Лечива,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316887-24/З-147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Реместип, </w:t>
            </w:r>
            <w:r>
              <w:rPr>
                <w:b/>
              </w:rPr>
              <w:t>розчин для ін'єкцій, 0,1 мг/мл; по 2 мл або по 10 мл в ампулі; по 5 ампул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Феррінг-Лечива,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322641-24/З-120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Респеро Миртол, </w:t>
            </w:r>
            <w:r>
              <w:rPr>
                <w:b/>
              </w:rPr>
              <w:t xml:space="preserve">капсули кишковорозчинні по 120 мг 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Г. Поль-Боскамп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322641-24/З-120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Респеро Миртол, </w:t>
            </w:r>
            <w:r>
              <w:rPr>
                <w:b/>
              </w:rPr>
              <w:t xml:space="preserve">капсули кишковорозчинні по 120 мг 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Г. Поль-Боскамп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322641-24/З-120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Респеро Миртол, </w:t>
            </w:r>
            <w:r>
              <w:rPr>
                <w:b/>
              </w:rPr>
              <w:t xml:space="preserve">капсули кишковорозчинні по 120 мг 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Г. Поль-Боскамп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322640-24/З-120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Респеро Миртол Форте, </w:t>
            </w:r>
            <w:r>
              <w:rPr>
                <w:b/>
              </w:rPr>
              <w:t xml:space="preserve">капсули кишковорозчинні по 300 мг 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Г. Поль-Боскамп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322640-24/З-120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Респеро Миртол Форте, </w:t>
            </w:r>
            <w:r>
              <w:rPr>
                <w:b/>
              </w:rPr>
              <w:t xml:space="preserve">капсули кишковорозчинні по 300 мг 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Г. Поль-Боскамп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322640-24/З-120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Респеро Миртол Форте, </w:t>
            </w:r>
            <w:r>
              <w:rPr>
                <w:b/>
              </w:rPr>
              <w:t xml:space="preserve">капсули кишковорозчинні по 300 мг 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Г. Поль-Боскамп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316463-24/З-123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Ризатриптан-Фарматен, </w:t>
            </w:r>
            <w:r>
              <w:rPr>
                <w:b/>
              </w:rPr>
              <w:t>таблетки, що диспергуються у ротовій порожнині, по 5 мг; по 2 таблетки у блістері; по 1 блістеру в картонній коробці; по 3 таблетки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</w:t>
            </w:r>
            <w:r>
              <w:rPr>
                <w:b/>
              </w:rPr>
              <w:t>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316463-24/З-123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Ризатриптан-Фарматен, </w:t>
            </w:r>
            <w:r>
              <w:rPr>
                <w:b/>
              </w:rPr>
              <w:t>таблетки, що диспергуються у ротовій порожнині, по 5 мг; по 2 таблетки у блістері; по 1 блістеру в картонній коробці; по 3 таблетки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</w:t>
            </w:r>
            <w:r>
              <w:rPr>
                <w:b/>
              </w:rPr>
              <w:t>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316463-24/З-123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Ризатриптан-Фарматен, </w:t>
            </w:r>
            <w:r>
              <w:rPr>
                <w:b/>
              </w:rPr>
              <w:t>таблетки, що диспергуються у ротовій порожнині, по 5 мг; по 2 таблетки у блістері; по 1 блістеру в картонній коробці; по 3 таблетки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</w:t>
            </w:r>
            <w:r>
              <w:rPr>
                <w:b/>
              </w:rPr>
              <w:t>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316458-24/З-123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Ризатриптан-Фарматен, </w:t>
            </w:r>
            <w:r>
              <w:rPr>
                <w:b/>
              </w:rPr>
              <w:t>таблетки, що диспергуються у ротовій порожнині, по 10 мг; по 2 таблетки у блістері; по 1 блістеру в картонній коробці; по 3 таблетки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25.11.2024 р. № </w:t>
            </w:r>
            <w:r>
              <w:rPr>
                <w:b/>
              </w:rPr>
              <w:t>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316458-24/З-123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Ризатриптан-Фарматен, </w:t>
            </w:r>
            <w:r>
              <w:rPr>
                <w:b/>
              </w:rPr>
              <w:t>таблетки, що диспергуються у ротовій порожнині, по 10 мг; по 2 таблетки у блістері; по 1 блістеру в картонній коробці; по 3 таблетки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25.11.2024 р. № </w:t>
            </w:r>
            <w:r>
              <w:rPr>
                <w:b/>
              </w:rPr>
              <w:t>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316458-24/З-123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Ризатриптан-Фарматен, </w:t>
            </w:r>
            <w:r>
              <w:rPr>
                <w:b/>
              </w:rPr>
              <w:t>таблетки, що диспергуються у ротовій порожнині, по 10 мг; по 2 таблетки у блістері; по 1 блістеру в картонній коробці; по 3 таблетки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25.11.2024 р. № </w:t>
            </w:r>
            <w:r>
              <w:rPr>
                <w:b/>
              </w:rPr>
              <w:t>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322911-24/В-120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Розчин ментолу в ментиловому ефірі кислоти ізовалеріанової, </w:t>
            </w:r>
            <w:r>
              <w:rPr>
                <w:b/>
              </w:rPr>
              <w:t>масляниста рідина (субстанція) для фармацевтичного застосування;</w:t>
            </w:r>
            <w:r>
              <w:rPr>
                <w:b/>
              </w:rPr>
              <w:br/>
              <w:t>в нержавсталевих флягах або в каністрах поліетиленових;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322911-24/В-120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Розчин ментолу в ментиловому ефірі кислоти ізовалеріанової, </w:t>
            </w:r>
            <w:r>
              <w:rPr>
                <w:b/>
              </w:rPr>
              <w:t>масляниста рідина (субстанція) для фармацевтичного застосування;</w:t>
            </w:r>
            <w:r>
              <w:rPr>
                <w:b/>
              </w:rPr>
              <w:br/>
              <w:t>в нержавсталевих флягах або в каністрах поліетиленових;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322911-24/В-120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Розчин ментолу в ментиловому ефірі кислоти ізовалеріанової, </w:t>
            </w:r>
            <w:r>
              <w:rPr>
                <w:b/>
              </w:rPr>
              <w:t>масляниста рідина (субстанція) для фармацевтичного застосування;</w:t>
            </w:r>
            <w:r>
              <w:rPr>
                <w:b/>
              </w:rPr>
              <w:br/>
              <w:t>в нержавсталевих флягах або в каністрах поліетиленових;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318399-24/З-14</w:t>
            </w:r>
            <w:r>
              <w:rPr>
                <w:b/>
              </w:rPr>
              <w:t>0 від 05.07.2024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10 мг; порошок для суспензії для ін'єкцій по 30 мг; порошок для суспензії для ін'єкцій по 20 мг; 1 флакон з порошком у вигляді мікросфер з маркуванням українською мовою у комплекті з розчинником (натрію кармелозу/натрі</w:t>
            </w:r>
            <w:r>
              <w:rPr>
                <w:b/>
              </w:rPr>
              <w:t>ю карбоксиметилцелюлозу, маніт (Е 421), воду для ін’єкцій, полоксамер 188) по 2 мл у попередньо заповненому шприці, з маркуванням українською мовою, та одною голкою та одним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318399-24/З-140 від 05.07.2024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10 мг; порошок для суспензії для ін'єкцій по 30 мг; порошок для суспензії для ін'єкцій по 20 мг; 1 флакон з порошком у вигляді мікросфер з маркуванням українською мовою у комплекті з розчинником (натрію кармелозу/натрі</w:t>
            </w:r>
            <w:r>
              <w:rPr>
                <w:b/>
              </w:rPr>
              <w:t>ю карбоксиметилцелюлозу, маніт (Е 421), воду для ін’єкцій, полоксамер 188) по 2 мл у попередньо заповненому шприці, з маркуванням українською мовою, та одною голкою та одним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318399-24/З-140 від 05.07.2024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10 мг; порошок для суспензії для ін'єкцій по 30 мг; порошок для суспензії для ін'єкцій по 20 мг; 1 флакон з порошком у вигляді мікросфер з маркуванням українською мовою у комплекті з розчинником (натрію кармелозу/натрі</w:t>
            </w:r>
            <w:r>
              <w:rPr>
                <w:b/>
              </w:rPr>
              <w:t>ю карбоксиметилцелюлозу, маніт (Е 421), воду для ін’єкцій, полоксамер 188) по 2 мл у попередньо заповненому шприці, з маркуванням українською мовою, та одною голкою та одним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321938-24/В-145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СЕДАФІТОН®, </w:t>
            </w:r>
            <w:r>
              <w:rPr>
                <w:b/>
              </w:rPr>
              <w:t>таблетки; по 12 таблеток у блістері; по 2 або 4, або 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321938-24/В-145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СЕДАФІТОН®, </w:t>
            </w:r>
            <w:r>
              <w:rPr>
                <w:b/>
              </w:rPr>
              <w:t>таблетки; по 12 таблеток у блістері; по 2 або 4, або 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321938-24/В-145 </w:t>
            </w:r>
            <w:r>
              <w:rPr>
                <w:b/>
              </w:rPr>
              <w:t>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СЕДАФІТОН®, </w:t>
            </w:r>
            <w:r>
              <w:rPr>
                <w:b/>
              </w:rPr>
              <w:t>таблетки; по 12 таблеток у блістері; по 2 або 4, або 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317792-24/З-124, 317793-24/З-124, 317794-24/З-124 від 25.06.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Селлсепт®, </w:t>
            </w:r>
            <w:r>
              <w:rPr>
                <w:b/>
              </w:rPr>
              <w:t>капсули по 250 мг; по 10 капсул у блістері;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317792-24/З-124, 317793-24/З-124, 317794-24/З-124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Селлсепт®, </w:t>
            </w:r>
            <w:r>
              <w:rPr>
                <w:b/>
              </w:rPr>
              <w:t>капсули по 250 мг; по 10 капсул у блістері;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317792-24/З-124, 317793-24/З-124, 317794-24/З-124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Селлсепт®, </w:t>
            </w:r>
            <w:r>
              <w:rPr>
                <w:b/>
              </w:rPr>
              <w:t>капсули по 250 мг; по 10 капсул у блістері;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318698-24/З-39 від 12.07.2024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Сигніцеф, </w:t>
            </w:r>
            <w:r>
              <w:rPr>
                <w:b/>
              </w:rPr>
              <w:t>краплі очні, 0,5 %, по 5 мл у флаконі-крапельниці,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318698-24/З-39 від 12.07.2024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Сигніцеф, </w:t>
            </w:r>
            <w:r>
              <w:rPr>
                <w:b/>
              </w:rPr>
              <w:t>краплі очні, 0,5 %, по 5 мл у флаконі-крапельниці,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318698-24/З-39 в</w:t>
            </w:r>
            <w:r>
              <w:rPr>
                <w:b/>
              </w:rPr>
              <w:t>ід 12.07.2024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Сигніцеф, </w:t>
            </w:r>
            <w:r>
              <w:rPr>
                <w:b/>
              </w:rPr>
              <w:t>краплі очні, 0,5 %, по 5 мл у флаконі-крапельниці,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321053-24/В-97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Симвастатин, </w:t>
            </w:r>
            <w:r>
              <w:rPr>
                <w:b/>
              </w:rPr>
              <w:t>кристалічний 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321053-24/В-97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Симвастатин, </w:t>
            </w:r>
            <w:r>
              <w:rPr>
                <w:b/>
              </w:rPr>
              <w:t>кристалічний 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321053-24/В-97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Симвастатин, </w:t>
            </w:r>
            <w:r>
              <w:rPr>
                <w:b/>
              </w:rPr>
              <w:t>кристалічний 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322318-24/З-143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Синупрет®, </w:t>
            </w:r>
            <w:r>
              <w:rPr>
                <w:b/>
              </w:rPr>
              <w:t>краплі оральні; по 50 мл або по 100 мл розчину у флаконі, з дозуючим крапельним пристроєм зверху, з кришкою, що нагвинчується і кільцем контролю відкриття,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</w:t>
            </w:r>
            <w:r>
              <w:rPr>
                <w:b/>
              </w:rPr>
              <w:t xml:space="preserve">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322318-24/З-143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Синупрет®, </w:t>
            </w:r>
            <w:r>
              <w:rPr>
                <w:b/>
              </w:rPr>
              <w:t>краплі оральні; по 50 мл або по 100 мл розчину у флаконі, з дозуючим крапельним пристроєм зверху, з кришкою, що нагвинчується і кільцем контролю відкриття,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</w:t>
            </w:r>
            <w:r>
              <w:rPr>
                <w:b/>
              </w:rPr>
              <w:t xml:space="preserve">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322318-24/З-143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Синупрет®, </w:t>
            </w:r>
            <w:r>
              <w:rPr>
                <w:b/>
              </w:rPr>
              <w:t>краплі оральні; по 50 мл або по 100 мл розчину у флаконі, з дозуючим крапельним пристроєм зверху, з кришкою, що нагвинчується і кільцем контролю відкриття,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302544-23/З-140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Сімулект®, </w:t>
            </w:r>
            <w:r>
              <w:rPr>
                <w:b/>
              </w:rPr>
              <w:t>ліофілізат для розчину для ін'єкцій/інфузій, по 20 мг; 1 флакон з ліофілізатом у комплекті з розчинником (5 мл води для ін'єкцій) в ампулі, в картонній коробці або 1 флакон з ліофілізатом,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302544-23/З-140 </w:t>
            </w:r>
            <w:r>
              <w:rPr>
                <w:b/>
              </w:rPr>
              <w:t>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Сімулект®, </w:t>
            </w:r>
            <w:r>
              <w:rPr>
                <w:b/>
              </w:rPr>
              <w:t>ліофілізат для розчину для ін'єкцій/інфузій, по 20 мг; 1 флакон з ліофілізатом у комплекті з розчинником (5 мл води для ін'єкцій) в ампулі, в картонній коробці або 1 флакон з ліофілізатом,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302544-23/З-140 </w:t>
            </w:r>
            <w:r>
              <w:rPr>
                <w:b/>
              </w:rPr>
              <w:t>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Сімулект®, </w:t>
            </w:r>
            <w:r>
              <w:rPr>
                <w:b/>
              </w:rPr>
              <w:t>ліофілізат для розчину для ін'єкцій/інфузій, по 20 мг; 1 флакон з ліофілізатом у комплекті з розчинником (5 мл води для ін'єкцій) в ампулі, в картонній коробці або 1 флакон з ліофілізатом,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318259-24/В-12</w:t>
            </w:r>
            <w:r>
              <w:rPr>
                <w:b/>
              </w:rPr>
              <w:t>4, 318260-24/В-124, 318261-24/В-124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Сінарта®, </w:t>
            </w:r>
            <w:r>
              <w:rPr>
                <w:b/>
              </w:rPr>
              <w:t>порошок для орального розчину, 1,5 г/3,95 г; по 3,95 г в саше; по 10 або 30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318259-24/В-124, 318260-24/В-124, 318261-24/В-124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Сінарта®, </w:t>
            </w:r>
            <w:r>
              <w:rPr>
                <w:b/>
              </w:rPr>
              <w:t>порошок для орального розчину, 1,5 г/3,95 г; по 3,95 г в саше; по 10 або 30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318259-24/В-124, 318260-24/В-124, 318261-24/В-124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Сінарта®, </w:t>
            </w:r>
            <w:r>
              <w:rPr>
                <w:b/>
              </w:rPr>
              <w:t>порошок для орального розчину, 1,5 г/3,95 г; по 3,95 г в саше; по 10 або 30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313500-24/З-132, 313501-24/З-132, 313502-24/З-132, 313503-24/З-132, 313504-24/З-132, 313505-24/З-132, 313506-24/З-132, 313507-24/З-132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СІОФОР® XR 500, </w:t>
            </w:r>
            <w:r>
              <w:rPr>
                <w:b/>
              </w:rPr>
              <w:t>таблетки пролонгованої дії, по 500 мг, по 15 таблеток у блістері, по 4 або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313500-24/З-132, 313501-24/З-132, 313502-24/З-132, 313503-24/З-132, 313504-24/З-132, 313505-24/З-132, 313506-24/З-132, </w:t>
            </w:r>
            <w:r>
              <w:rPr>
                <w:b/>
              </w:rPr>
              <w:t>313507-24/З-132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СІОФОР® XR 500, </w:t>
            </w:r>
            <w:r>
              <w:rPr>
                <w:b/>
              </w:rPr>
              <w:t>таблетки пролонгованої дії, по 500 мг, по 15 таблеток у блістері, по 4 або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313500-24/З-132, 313501-24/З-132, 313502-24/З-132, 313503-24</w:t>
            </w:r>
            <w:r>
              <w:rPr>
                <w:b/>
              </w:rPr>
              <w:t>/З-132, 313504-24/З-132, 313505-24/З-132, 313506-24/З-132, 313507-24/З-132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СІОФОР® XR 500, </w:t>
            </w:r>
            <w:r>
              <w:rPr>
                <w:b/>
              </w:rPr>
              <w:t>таблетки пролонгованої дії, по 500 мг, по 15 таблеток у блістері, по 4 або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314262-24/З-45</w:t>
            </w:r>
            <w:r>
              <w:rPr>
                <w:b/>
              </w:rPr>
              <w:t xml:space="preserve">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мг, по 15 таблеток в блістері,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314262-24/З-45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мг, по 15 таблеток в блістері,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314262-24/З-45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мг, по 15 таблеток в блістері,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314262-24/З-45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мг, по 15 таблеток в блістері,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314262-24/З-45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мг, по 15 таблеток в блістері,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314262-24/З-45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мг, по 15 таблеток в блістері,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321972-24/З-124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Спораксол, </w:t>
            </w:r>
            <w:r>
              <w:rPr>
                <w:b/>
              </w:rPr>
              <w:t>капсули по 100 мг; по 5 капсул у стрипі; по 2 стрипа в картонній пачці; по 6 капсул у стрипі; по 5 стрипів у картонній пачці; по 6 капсул у стрипі; по 1 стрипу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25.11.2024 </w:t>
            </w:r>
            <w:r>
              <w:rPr>
                <w:b/>
              </w:rPr>
              <w:t>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321972-24/З-124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Спораксол, </w:t>
            </w:r>
            <w:r>
              <w:rPr>
                <w:b/>
              </w:rPr>
              <w:t>капсули по 100 мг; по 5 капсул у стрипі; по 2 стрипа в картонній пачці; по 6 капсул у стрипі; по 5 стрипів у картонній пачці; по 6 капсул у стрипі; по 1 стрипу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25.11.2024 </w:t>
            </w:r>
            <w:r>
              <w:rPr>
                <w:b/>
              </w:rPr>
              <w:t>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321972-24/З-124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Спораксол, </w:t>
            </w:r>
            <w:r>
              <w:rPr>
                <w:b/>
              </w:rPr>
              <w:t>капсули по 100 мг; по 5 капсул у стрипі; по 2 стрипа в картонній пачці; по 6 капсул у стрипі; по 5 стрипів у картонній пачці; по 6 капсул у стрипі; по 1 стрипу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319987-24/З-149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без цукру, зі смаком лимона, </w:t>
            </w:r>
            <w:r>
              <w:rPr>
                <w:b/>
              </w:rPr>
              <w:t>льодяники; по 8 льодяників у блістері; по 2 блістери в картонній коробці; по 12 льодяників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319987-24/З-149 </w:t>
            </w:r>
            <w:r>
              <w:rPr>
                <w:b/>
              </w:rPr>
              <w:t>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без цукру, зі смаком лимона, </w:t>
            </w:r>
            <w:r>
              <w:rPr>
                <w:b/>
              </w:rPr>
              <w:t>льодяники; по 8 льодяників у блістері; по 2 блістери в картонній коробці; по 12 льодяників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319987-24/З-149 </w:t>
            </w:r>
            <w:r>
              <w:rPr>
                <w:b/>
              </w:rPr>
              <w:t>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без цукру, зі смаком лимона, </w:t>
            </w:r>
            <w:r>
              <w:rPr>
                <w:b/>
              </w:rPr>
              <w:t>льодяники; по 8 льодяників у блістері; по 2 блістери в картонній коробці; по 12 льодяників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303750-23/З-14</w:t>
            </w:r>
            <w:r>
              <w:rPr>
                <w:b/>
              </w:rPr>
              <w:t>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Сурванта®, </w:t>
            </w:r>
            <w:r>
              <w:rPr>
                <w:b/>
              </w:rPr>
              <w:t>суспензія для інтратрахеального введення, 25 мг/мл; по 4 мл або 8 мл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303750-23/З-144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Сурванта®, </w:t>
            </w:r>
            <w:r>
              <w:rPr>
                <w:b/>
              </w:rPr>
              <w:t>суспензія для інтратрахеального введення, 25 мг/мл; по 4 мл або 8 мл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303750-23/З-144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Сурванта®, </w:t>
            </w:r>
            <w:r>
              <w:rPr>
                <w:b/>
              </w:rPr>
              <w:t>суспензія для інтратрахеального введення, 25 мг/мл; по 4 мл або 8 мл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316216-24/З-124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Сурванта®, </w:t>
            </w:r>
            <w:r>
              <w:rPr>
                <w:b/>
              </w:rPr>
              <w:t>суспензія для інтратрахеального введення, 25 мг/мл; по 4 мл або 8 мл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316216-24/З-124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Сурванта®, </w:t>
            </w:r>
            <w:r>
              <w:rPr>
                <w:b/>
              </w:rPr>
              <w:t>суспензія для інтратрахеального введення, 25 мг/мл; по 4 мл або 8 мл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316216-24/З-124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Сурванта®, </w:t>
            </w:r>
            <w:r>
              <w:rPr>
                <w:b/>
              </w:rPr>
              <w:t>суспензія для інтратрахеального введення, 25 мг/мл; по 4 мл або 8 мл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318656-24/З-98, 318657-24/З-98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мг, по 25 мг, по 50 мг, по 37,5 мг,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318656-24/З-98, 318657-24/З-98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мг, по 25 мг, по 50 мг, по 37,5 мг,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318656-24/З-98, 318657-24/З-98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мг, по 25 мг, по 50 мг, по 37,5 мг,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318656-24/З-98, 318657-24/З-98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мг, по 25 мг, по 50 мг, по 37,5 мг,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318656-24/З-98, 318657-24/З-98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мг, по 25 мг, по 50 мг, по 37,5 мг,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318656-24/З-98, 318657-24/З-98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мг, по 25 мг, по 50 мг, по 37,5 мг,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318656-24/З-98, 318657-24/З-98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мг, по 25 мг, по 50 мг, по 37,5 мг,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318656-24/З-98, 318657-24/З-98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мг, по 25 мг, по 50 мг, по 37,5 мг,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318656-24/З-98, 318657-24/З-98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мг, по 25 мг, по 50 мг, по 37,5 мг,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318656-24/З-98, 318657-24/З-98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мг, по 25 мг, по 50 мг, по 37,5 мг,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318656-24/З-98, 318657-24/З-98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мг, по 25 мг, по 50 мг, по 37,5 мг,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318656-24/З-98, 318657-24/З-98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мг, по 25 мг, по 50 мг, по 37,5 мг,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298916-23/З-97, 298917-23/З-97, 298918-23/З-97, 298919-23/З-97, 298920-23/З-97, 298921-23/З-97, 298922-23/З-97, 298923-23/З-97, 298924-23/З-97, 298925-23/З-97, 310877-24/З-97 від</w:t>
            </w:r>
            <w:r>
              <w:rPr>
                <w:b/>
              </w:rPr>
              <w:t xml:space="preserve">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Тавегіл, </w:t>
            </w:r>
            <w:r>
              <w:rPr>
                <w:b/>
              </w:rPr>
              <w:t>таблетки по 1 мг, по 20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298916-23/З-97, 298917-23/З-97, 298918-23/З-97, 298919-23/З-97, 298920-23/З-97, 298921-23/З-97, 298922-23/З-97, 298923-</w:t>
            </w:r>
            <w:r>
              <w:rPr>
                <w:b/>
              </w:rPr>
              <w:t>23/З-97, 298924-23/З-97, 298925-23/З-97, 310877-24/З-97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Тавегіл, </w:t>
            </w:r>
            <w:r>
              <w:rPr>
                <w:b/>
              </w:rPr>
              <w:t>таблетки по 1 мг, по 20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298916-23/З-97, </w:t>
            </w:r>
            <w:r>
              <w:rPr>
                <w:b/>
              </w:rPr>
              <w:t>298917-23/З-97, 298918-23/З-97, 298919-23/З-97, 298920-23/З-97, 298921-23/З-97, 298922-23/З-97, 298923-23/З-97, 298924-23/З-97, 298925-23/З-97, 310877-24/З-97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Тавегіл, </w:t>
            </w:r>
            <w:r>
              <w:rPr>
                <w:b/>
              </w:rPr>
              <w:t>таблетки по 1 мг, по 20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317715-24/З-143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Тайверб, </w:t>
            </w:r>
            <w:r>
              <w:rPr>
                <w:b/>
              </w:rPr>
              <w:t>таблетки, вкриті плівковою оболонкою, по 250 мг; по 10 або по 12 таблеток у блістері; по 7 блістерів у картонній коробці; по 70 або по 84 таблетки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</w:t>
            </w:r>
            <w:r>
              <w:rPr>
                <w:b/>
              </w:rPr>
              <w:t>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317715-24/З-143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Тайверб, </w:t>
            </w:r>
            <w:r>
              <w:rPr>
                <w:b/>
              </w:rPr>
              <w:t>таблетки, вкриті плівковою оболонкою, по 250 мг; по 10 або по 12 таблеток у блістері; по 7 блістерів у картонній коробці; по 70 або по 84 таблетки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</w:t>
            </w:r>
            <w:r>
              <w:rPr>
                <w:b/>
              </w:rPr>
              <w:t>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317715-24/З-143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Тайверб, </w:t>
            </w:r>
            <w:r>
              <w:rPr>
                <w:b/>
              </w:rPr>
              <w:t>таблетки, вкриті плівковою оболонкою, по 250 мг; по 10 або по 12 таблеток у блістері; по 7 блістерів у картонній коробці; по 70 або по 84 таблетки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303045-23/З-12</w:t>
            </w:r>
            <w:r>
              <w:rPr>
                <w:b/>
              </w:rPr>
              <w:t>4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Тайверб, </w:t>
            </w:r>
            <w:r>
              <w:rPr>
                <w:b/>
              </w:rPr>
              <w:t>таблетки, вкриті плівковою оболонкою, по 250 мг;</w:t>
            </w:r>
            <w:r>
              <w:rPr>
                <w:b/>
              </w:rPr>
              <w:br/>
              <w:t>по 10 або по 12 таблеток у блістері; по 7 блістерів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70 або по 84 таблетки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303045-23/З-124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Тайверб, </w:t>
            </w:r>
            <w:r>
              <w:rPr>
                <w:b/>
              </w:rPr>
              <w:t>таблетки, вкриті плівковою оболонкою, по 250 мг;</w:t>
            </w:r>
            <w:r>
              <w:rPr>
                <w:b/>
              </w:rPr>
              <w:br/>
            </w:r>
            <w:r>
              <w:rPr>
                <w:b/>
              </w:rPr>
              <w:t>по 10 або по 12 таблеток у блістері; по 7 блістерів у картонній коробці;</w:t>
            </w:r>
            <w:r>
              <w:rPr>
                <w:b/>
              </w:rPr>
              <w:br/>
              <w:t>по 70 або по 84 таблетки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303045-23/З-124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Тайверб, </w:t>
            </w:r>
            <w:r>
              <w:rPr>
                <w:b/>
              </w:rPr>
              <w:t>таблетки, вкриті плівковою оболонкою, по 250 мг;</w:t>
            </w:r>
            <w:r>
              <w:rPr>
                <w:b/>
              </w:rPr>
              <w:br/>
            </w:r>
            <w:r>
              <w:rPr>
                <w:b/>
              </w:rPr>
              <w:t>по 10 або по 12 таблеток у блістері; по 7 блістерів у картонній коробці;</w:t>
            </w:r>
            <w:r>
              <w:rPr>
                <w:b/>
              </w:rPr>
              <w:br/>
              <w:t>по 70 або по 84 таблетки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300622-23/З-140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Тайверб, </w:t>
            </w:r>
            <w:r>
              <w:rPr>
                <w:b/>
              </w:rPr>
              <w:t>таблетки, вкриті плівковою оболонкою, по 250 мг; по 10 або по 12 таблеток у блістері; по 7 блістерів у картонній коробці; по 70 або по 84 таблетки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</w:t>
            </w:r>
            <w:r>
              <w:rPr>
                <w:b/>
              </w:rPr>
              <w:t>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300622-23/З-140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Тайверб, </w:t>
            </w:r>
            <w:r>
              <w:rPr>
                <w:b/>
              </w:rPr>
              <w:t>таблетки, вкриті плівковою оболонкою, по 250 мг; по 10 або по 12 таблеток у блістері; по 7 блістерів у картонній коробці; по 70 або по 84 таблетки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</w:t>
            </w:r>
            <w:r>
              <w:rPr>
                <w:b/>
              </w:rPr>
              <w:t>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300622-23/З-140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Тайверб, </w:t>
            </w:r>
            <w:r>
              <w:rPr>
                <w:b/>
              </w:rPr>
              <w:t>таблетки, вкриті плівковою оболонкою, по 250 мг; по 10 або по 12 таблеток у блістері; по 7 блістерів у картонній коробці; по 70 або по 84 таблетки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317623-24/З-144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Тайверб™, </w:t>
            </w:r>
            <w:r>
              <w:rPr>
                <w:b/>
              </w:rPr>
              <w:t>таблетки, вкриті плівковою оболонкою, по 250 мг; по 10 або по 12 таблеток у блістері; по 7 блістерів у картонній коробці; по 70 або по 84 таблетки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317623-24/З-144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Тайверб™, </w:t>
            </w:r>
            <w:r>
              <w:rPr>
                <w:b/>
              </w:rPr>
              <w:t>таблетки, вкриті плівковою оболонкою, по 250 мг; по 10 або по 12 таблеток у блістері; по 7 блістерів у картонній коробці; по 70 або по 84 таблетки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</w:t>
            </w:r>
            <w:r>
              <w:rPr>
                <w:b/>
              </w:rPr>
              <w:t>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317623-24/З-144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Тайверб™, </w:t>
            </w:r>
            <w:r>
              <w:rPr>
                <w:b/>
              </w:rPr>
              <w:t>таблетки, вкриті плівковою оболонкою, по 250 мг; по 10 або по 12 таблеток у блістері; по 7 блістерів у картонній коробці; по 70 або по 84 таблетки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318351-24/В-143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Таксотер®, </w:t>
            </w:r>
            <w:r>
              <w:rPr>
                <w:b/>
              </w:rPr>
              <w:t>концентрат для розчину для інфузій, 20 мг/мл; № 1: по 4 мл (80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318351-24/В-143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Таксотер®, </w:t>
            </w:r>
            <w:r>
              <w:rPr>
                <w:b/>
              </w:rPr>
              <w:t>концентрат для розчину для інфузій, 20 мг/мл; № 1: по 4 мл (80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318351-24/В-143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Таксотер®, </w:t>
            </w:r>
            <w:r>
              <w:rPr>
                <w:b/>
              </w:rPr>
              <w:t>концентрат для розчину для інфузій, 20 мг/мл; № 1: по 4 мл (80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321118-24/З-28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Таллітон®, </w:t>
            </w:r>
            <w:r>
              <w:rPr>
                <w:b/>
              </w:rPr>
              <w:t>таблетки по 6,25 мг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321118-24/З-28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Таллітон®, </w:t>
            </w:r>
            <w:r>
              <w:rPr>
                <w:b/>
              </w:rPr>
              <w:t>таблетки по 6,25 мг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321118-24/З-28 в</w:t>
            </w:r>
            <w:r>
              <w:rPr>
                <w:b/>
              </w:rPr>
              <w:t>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Таллітон®, </w:t>
            </w:r>
            <w:r>
              <w:rPr>
                <w:b/>
              </w:rPr>
              <w:t>таблетки по 6,25 мг по 7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303800-23/З-98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Тезпайр, </w:t>
            </w:r>
            <w:r>
              <w:rPr>
                <w:b/>
              </w:rPr>
              <w:t>розчин для ін'єкцій 210 мг/1,91 мл (110 мг/мл), розчин для ін'єкцій у попередньо наповненому шприці одноразового використання із незнімною голкою із захисним ковпачком та обмежувачем ходу поршня. По 1 попередньо наповненому шприцу одноразового використання</w:t>
            </w:r>
            <w:r>
              <w:rPr>
                <w:b/>
              </w:rPr>
              <w:t xml:space="preserve"> у термоформованому блістері; по 1 блістеру в картонній коробці;</w:t>
            </w:r>
            <w:r>
              <w:rPr>
                <w:b/>
              </w:rPr>
              <w:br/>
              <w:t>розчин для ін'єкцій у попередньо наповненій шприц-ручці одноразового використання для автоматичного введення із незнімною голкою із захисним ковпачком та обмежувачем ходу поршня. По 1 поперед</w:t>
            </w:r>
            <w:r>
              <w:rPr>
                <w:b/>
              </w:rPr>
              <w:t>ньо наповненій шприц-ручці одноразового використання для автоматичного введення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303800-23/З-98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Тезпайр, </w:t>
            </w:r>
            <w:r>
              <w:rPr>
                <w:b/>
              </w:rPr>
              <w:t>розчин для ін'єкцій 210 мг/1,91 мл (110 мг/мл), розчин для ін'єкцій у попередньо наповненому шприці одноразового використання із незнімною голкою із захисним ковпачком та обмежувачем ходу поршня. По 1 попередньо наповненому шприцу одноразового використання</w:t>
            </w:r>
            <w:r>
              <w:rPr>
                <w:b/>
              </w:rPr>
              <w:t xml:space="preserve"> у термоформованому блістері; по 1 блістеру в картонній коробці;</w:t>
            </w:r>
            <w:r>
              <w:rPr>
                <w:b/>
              </w:rPr>
              <w:br/>
              <w:t>розчин для ін'єкцій у попередньо наповненій шприц-ручці одноразового використання для автоматичного введення із незнімною голкою із захисним ковпачком та обмежувачем ходу поршня. По 1 поперед</w:t>
            </w:r>
            <w:r>
              <w:rPr>
                <w:b/>
              </w:rPr>
              <w:t>ньо наповненій шприц-ручці одноразового використання для автоматичного введення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303800-23/З-98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Тезпайр, </w:t>
            </w:r>
            <w:r>
              <w:rPr>
                <w:b/>
              </w:rPr>
              <w:t>розчин для ін'єкцій 210 мг/1,91 мл (110 мг/мл), розчин для ін'єкцій у попередньо наповненому шприці одноразового використання із незнімною голкою із захисним ковпачком та обмежувачем ходу поршня. По 1 попередньо наповненому шприцу одноразового використання</w:t>
            </w:r>
            <w:r>
              <w:rPr>
                <w:b/>
              </w:rPr>
              <w:t xml:space="preserve"> у термоформованому блістері; по 1 блістеру в картонній коробці;</w:t>
            </w:r>
            <w:r>
              <w:rPr>
                <w:b/>
              </w:rPr>
              <w:br/>
              <w:t>розчин для ін'єкцій у попередньо наповненій шприц-ручці одноразового використання для автоматичного введення із незнімною голкою із захисним ковпачком та обмежувачем ходу поршня. По 1 поперед</w:t>
            </w:r>
            <w:r>
              <w:rPr>
                <w:b/>
              </w:rPr>
              <w:t>ньо наповненій шприц-ручці одноразового використання для автоматичного введення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312969-24/З-145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Теріз, </w:t>
            </w:r>
            <w:r>
              <w:rPr>
                <w:b/>
              </w:rPr>
              <w:t>капсули по 250 мг;</w:t>
            </w:r>
            <w:r>
              <w:rPr>
                <w:b/>
              </w:rPr>
              <w:br/>
              <w:t>по 10 капсул у стрипі, по 10 стрипів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in bulk: по 10 капсул у стрипі, по 50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312969-24/З-145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Теріз, </w:t>
            </w:r>
            <w:r>
              <w:rPr>
                <w:b/>
              </w:rPr>
              <w:t>капсули по 250 мг;</w:t>
            </w:r>
            <w:r>
              <w:rPr>
                <w:b/>
              </w:rPr>
              <w:br/>
              <w:t>по 10 капсул у стрипі, по 10 стрипів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in bulk: по 10 капсул у стрипі, по 50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312969-24/З-145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Теріз, </w:t>
            </w:r>
            <w:r>
              <w:rPr>
                <w:b/>
              </w:rPr>
              <w:t>капсули по 250 мг;</w:t>
            </w:r>
            <w:r>
              <w:rPr>
                <w:b/>
              </w:rPr>
              <w:br/>
              <w:t>по 10 капсул у стрипі, по 10 стрипів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in bulk: по 10 капсул у стрипі, по 50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312969-24/З-145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Теріз, </w:t>
            </w:r>
            <w:r>
              <w:rPr>
                <w:b/>
              </w:rPr>
              <w:t>капсули по 250 мг;</w:t>
            </w:r>
            <w:r>
              <w:rPr>
                <w:b/>
              </w:rPr>
              <w:br/>
              <w:t>по 10 капсул у стрипі, по 10 стрипів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in bulk: по 10 капсул у стрипі, по 50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312969-24/З-145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Теріз, </w:t>
            </w:r>
            <w:r>
              <w:rPr>
                <w:b/>
              </w:rPr>
              <w:t>капсули по 250 мг;</w:t>
            </w:r>
            <w:r>
              <w:rPr>
                <w:b/>
              </w:rPr>
              <w:br/>
              <w:t>по 10 капсул у стрипі, по 10 стрипів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in bulk: по 10 капсул у стрипі, по 50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312969-24/З-145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Теріз, </w:t>
            </w:r>
            <w:r>
              <w:rPr>
                <w:b/>
              </w:rPr>
              <w:t>капсули по 250 мг;</w:t>
            </w:r>
            <w:r>
              <w:rPr>
                <w:b/>
              </w:rPr>
              <w:br/>
              <w:t>по 10 капсул у стрипі, по 10 стрипів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in bulk: по 10 капсул у стрипі, по 50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322325-24/В-45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Термідол, </w:t>
            </w:r>
            <w:r>
              <w:rPr>
                <w:b/>
              </w:rPr>
              <w:t>капсули м'які по 200 мг або по 400 мг, по 10 капсул у блістері; по 1 або по 3 блістери у пачці; по 12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322325-24/В-45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Термідол, </w:t>
            </w:r>
            <w:r>
              <w:rPr>
                <w:b/>
              </w:rPr>
              <w:t>капсули м'які по 200 мг або по 400 мг, по 10 капсул у блістері; по 1 або по 3 блістери у пачці; по 12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322325-24/В-45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Термідол, </w:t>
            </w:r>
            <w:r>
              <w:rPr>
                <w:b/>
              </w:rPr>
              <w:t>капсули м'які по 200 мг або по 400 мг, по 10 капсул у блістері; по 1 або по 3 блістери у пачці; по 12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322325-24/В-45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Термідол, </w:t>
            </w:r>
            <w:r>
              <w:rPr>
                <w:b/>
              </w:rPr>
              <w:t>капсули м'які по 200 мг або по 400 мг, по 10 капсул у блістері; по 1 або по 3 блістери у пачці; по 12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322325-24/В-45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Термідол, </w:t>
            </w:r>
            <w:r>
              <w:rPr>
                <w:b/>
              </w:rPr>
              <w:t>капсули м'які по 200 мг або по 400 мг, по 10 капсул у блістері; по 1 або по 3 блістери у пачці; по 12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322325-24/В-45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Термідол, </w:t>
            </w:r>
            <w:r>
              <w:rPr>
                <w:b/>
              </w:rPr>
              <w:t>капсули м'які по 200 мг або по 400 мг, по 10 капсул у блістері; по 1 або по 3 блістери у пачці; по 12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306269-23/З-121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Тиберал®, </w:t>
            </w:r>
            <w:r>
              <w:rPr>
                <w:b/>
              </w:rPr>
              <w:t xml:space="preserve">таблетки, вкриті плівковою оболонкою, по 500 мг; </w:t>
            </w:r>
            <w:r>
              <w:rPr>
                <w:b/>
              </w:rPr>
              <w:t>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306269-23/З-121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Тиберал®, </w:t>
            </w:r>
            <w:r>
              <w:rPr>
                <w:b/>
              </w:rPr>
              <w:t xml:space="preserve">таблетки, вкриті плівковою оболонкою, по 500 мг; </w:t>
            </w:r>
            <w:r>
              <w:rPr>
                <w:b/>
              </w:rPr>
              <w:t>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306269-23/З-121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Тиберал®, </w:t>
            </w:r>
            <w:r>
              <w:rPr>
                <w:b/>
              </w:rPr>
              <w:t xml:space="preserve">таблетки, вкриті плівковою оболонкою, по 500 мг; </w:t>
            </w:r>
            <w:r>
              <w:rPr>
                <w:b/>
              </w:rPr>
              <w:t>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314421-24/З-100, 314422-24/З-100, 314423-24/З-100, 314424-24/З-100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>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українською мовою; суспензія для і</w:t>
            </w:r>
            <w:r>
              <w:rPr>
                <w:b/>
              </w:rPr>
              <w:t xml:space="preserve">н'єкцій по 2,4 мкг/0,5 мл, по 0,5 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</w:t>
            </w:r>
            <w:r>
              <w:rPr>
                <w:b/>
              </w:rPr>
              <w:t>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314421-24/З-100, 314422-24/З-100, 314423-24/З-100, 314424-24/З-100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>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українською мовою; суспензія для і</w:t>
            </w:r>
            <w:r>
              <w:rPr>
                <w:b/>
              </w:rPr>
              <w:t xml:space="preserve">н'єкцій по 2,4 мкг/0,5 мл, по 0,5 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</w:t>
            </w:r>
            <w:r>
              <w:rPr>
                <w:b/>
              </w:rPr>
              <w:t>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314421-24/З-100, 314422-24/З-100, 314423-24/З-100, 314424-24/З-100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>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українською мовою; суспензія для і</w:t>
            </w:r>
            <w:r>
              <w:rPr>
                <w:b/>
              </w:rPr>
              <w:t xml:space="preserve">н'єкцій по 2,4 мкг/0,5 мл, по 0,5 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</w:t>
            </w:r>
            <w:r>
              <w:rPr>
                <w:b/>
              </w:rPr>
              <w:t>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314421-24/З-100, 314422-24/З-100, 314423-24/З-100, 314424-24/З-100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>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українською мовою; суспензія для і</w:t>
            </w:r>
            <w:r>
              <w:rPr>
                <w:b/>
              </w:rPr>
              <w:t xml:space="preserve">н'єкцій по 2,4 мкг/0,5 мл, по 0,5 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</w:t>
            </w:r>
            <w:r>
              <w:rPr>
                <w:b/>
              </w:rPr>
              <w:t>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314421-24/З-100, 314422-24/З-100, 314423-24/З-100, 314424-24/З-100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>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українською мовою; суспензія для і</w:t>
            </w:r>
            <w:r>
              <w:rPr>
                <w:b/>
              </w:rPr>
              <w:t xml:space="preserve">н'єкцій по 2,4 мкг/0,5 мл, по 0,5 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</w:t>
            </w:r>
            <w:r>
              <w:rPr>
                <w:b/>
              </w:rPr>
              <w:t>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314421-24/З-100, 314422-24/З-100, 314423-24/З-100, 314424-24/З-100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>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українською мовою; суспензія для і</w:t>
            </w:r>
            <w:r>
              <w:rPr>
                <w:b/>
              </w:rPr>
              <w:t xml:space="preserve">н'єкцій по 2,4 мкг/0,5 мл, по 0,5 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</w:t>
            </w:r>
            <w:r>
              <w:rPr>
                <w:b/>
              </w:rPr>
              <w:t>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317260-24/З-100, 320992-24/З-121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>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українською мовою; суспензія для і</w:t>
            </w:r>
            <w:r>
              <w:rPr>
                <w:b/>
              </w:rPr>
              <w:t xml:space="preserve">н'єкцій по 2,4 мкг/0,5 мл, по 0,5 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</w:t>
            </w:r>
            <w:r>
              <w:rPr>
                <w:b/>
              </w:rPr>
              <w:t>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317260-24/З-100, 320992-24/З-121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>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українською мовою; суспензія для і</w:t>
            </w:r>
            <w:r>
              <w:rPr>
                <w:b/>
              </w:rPr>
              <w:t xml:space="preserve">н'єкцій по 2,4 мкг/0,5 мл, по 0,5 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</w:t>
            </w:r>
            <w:r>
              <w:rPr>
                <w:b/>
              </w:rPr>
              <w:t>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317260-24/З-100, 320992-24/З-121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>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українською мовою; суспензія для і</w:t>
            </w:r>
            <w:r>
              <w:rPr>
                <w:b/>
              </w:rPr>
              <w:t xml:space="preserve">н'єкцій по 2,4 мкг/0,5 мл, по 0,5 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</w:t>
            </w:r>
            <w:r>
              <w:rPr>
                <w:b/>
              </w:rPr>
              <w:t>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317260-24/З-100, 320992-24/З-121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>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українською мовою; суспензія для і</w:t>
            </w:r>
            <w:r>
              <w:rPr>
                <w:b/>
              </w:rPr>
              <w:t xml:space="preserve">н'єкцій по 2,4 мкг/0,5 мл, по 0,5 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</w:t>
            </w:r>
            <w:r>
              <w:rPr>
                <w:b/>
              </w:rPr>
              <w:t>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317260-24/З-100, 320992-24/З-121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>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українською мовою; суспензія для і</w:t>
            </w:r>
            <w:r>
              <w:rPr>
                <w:b/>
              </w:rPr>
              <w:t xml:space="preserve">н'єкцій по 2,4 мкг/0,5 мл, по 0,5 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</w:t>
            </w:r>
            <w:r>
              <w:rPr>
                <w:b/>
              </w:rPr>
              <w:t>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317260-24/З-100, 320992-24/З-121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>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українською мовою; суспензія для і</w:t>
            </w:r>
            <w:r>
              <w:rPr>
                <w:b/>
              </w:rPr>
              <w:t xml:space="preserve">н'єкцій по 2,4 мкг/0,5 мл, по 0,5 мл суспензії у попередньо заповненому одноразовому шприці; по 1 шприцу вкладеному у блістер; по 1 блістеру та окремою голкою у картонній коробці з маркуванням українською мовою та з маркуванням іноземною мовою зі стикером </w:t>
            </w:r>
            <w:r>
              <w:rPr>
                <w:b/>
              </w:rPr>
              <w:t>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318360-24/З-60, 318361-24/З-60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Тразограф® 76%, </w:t>
            </w:r>
            <w:r>
              <w:rPr>
                <w:b/>
              </w:rPr>
              <w:t xml:space="preserve">розчин для ін'єкцій 76 %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20 мл в ампулі; по 5 ампул упаковані на піднос із термоколу; по 1 підносу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318360-24/З-60, 318361-24/З-60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Тразограф® 76%, </w:t>
            </w:r>
            <w:r>
              <w:rPr>
                <w:b/>
              </w:rPr>
              <w:t xml:space="preserve">розчин для ін'єкцій 76 %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20 мл в ампулі; по 5 ампул упаковані на піднос із термоколу; по 1 підносу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318360-24/З-60, 318361-24/З-60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Тразограф® 76%, </w:t>
            </w:r>
            <w:r>
              <w:rPr>
                <w:b/>
              </w:rPr>
              <w:t xml:space="preserve">розчин для ін'єкцій 76 %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20 мл в ампулі; по 5 ампул упаковані на піднос із термоколу; по 1 підносу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315796-24/В-61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Триакутан®, </w:t>
            </w:r>
            <w:r>
              <w:rPr>
                <w:b/>
              </w:rPr>
              <w:t>мазь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315796-24/В-61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Триакутан®, </w:t>
            </w:r>
            <w:r>
              <w:rPr>
                <w:b/>
              </w:rPr>
              <w:t>мазь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315796-24/В-61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Триакутан®, </w:t>
            </w:r>
            <w:r>
              <w:rPr>
                <w:b/>
              </w:rPr>
              <w:t>мазь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320370-24/З-128, 320371-24/З-128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Тритаце®, </w:t>
            </w:r>
            <w:r>
              <w:rPr>
                <w:b/>
              </w:rPr>
              <w:t>таблетки по 5 мг; таблетки по 10 мг;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320370-24/З-128, 320371-24/З-128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Тритаце®, </w:t>
            </w:r>
            <w:r>
              <w:rPr>
                <w:b/>
              </w:rPr>
              <w:t>таблетки по 5 мг; таблетки по 10 мг;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320370-24/З-128, 320371-24/З-128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Тритаце®, </w:t>
            </w:r>
            <w:r>
              <w:rPr>
                <w:b/>
              </w:rPr>
              <w:t>таблетки по 5 мг; таблетки по 10 мг;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320370-24/З-128, 320371-24/З-128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Тритаце®, </w:t>
            </w:r>
            <w:r>
              <w:rPr>
                <w:b/>
              </w:rPr>
              <w:t>таблетки по 5 мг; таблетки по 10 мг;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320370-24/З-128, 320371-24/З-128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Тритаце®, </w:t>
            </w:r>
            <w:r>
              <w:rPr>
                <w:b/>
              </w:rPr>
              <w:t>таблетки по 5 мг; таблетки по 10 мг;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320370-24/З-128, 320371-24/З-128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Тритаце®, </w:t>
            </w:r>
            <w:r>
              <w:rPr>
                <w:b/>
              </w:rPr>
              <w:t>таблетки по 5 мг; таблетки по 10 мг;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308944-24/З-143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Труксима, </w:t>
            </w:r>
            <w:r>
              <w:rPr>
                <w:b/>
              </w:rPr>
              <w:t>концентрат для розчину для інфузій, по 100 мг/10 мл; концентрат для розчину для інфузій, по 500 мг/50 мл; по 10 мл (100 мг) у флаконі; по 2 флакони у картонній коробці; по 50 мл (500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Селлтріон Хелзк</w:t>
            </w:r>
            <w:r>
              <w:rPr>
                <w:b/>
              </w:rPr>
              <w:t>еар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308944-24/З-143 </w:t>
            </w:r>
            <w:r>
              <w:rPr>
                <w:b/>
              </w:rPr>
              <w:t>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Труксима, </w:t>
            </w:r>
            <w:r>
              <w:rPr>
                <w:b/>
              </w:rPr>
              <w:t xml:space="preserve">концентрат для розчину для інфузій, по 100 мг/10 мл; концентрат для розчину для інфузій, по 500 мг/50 мл; </w:t>
            </w:r>
            <w:r>
              <w:rPr>
                <w:b/>
              </w:rPr>
              <w:t>по 10 мл (100 мг) у флаконі; по 2 флакони у картонній коробці; по 50 мл (500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Селлтріон Хелзкеар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308944-24/З-143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Труксима, </w:t>
            </w:r>
            <w:r>
              <w:rPr>
                <w:b/>
              </w:rPr>
              <w:t>концентрат для розчину для інфузій, по 100 мг/10 мл; концентрат для розчину для інфузій, по 500 мг/50 мл; по 10 мл (100 мг) у флаконі; по 2 флакони у картонній коробці; по 50 мл (500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Селлтріон Хелзк</w:t>
            </w:r>
            <w:r>
              <w:rPr>
                <w:b/>
              </w:rPr>
              <w:t>еар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317714-24/В-14</w:t>
            </w:r>
            <w:r>
              <w:rPr>
                <w:b/>
              </w:rPr>
              <w:t>8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Улсепан, </w:t>
            </w:r>
            <w:r>
              <w:rPr>
                <w:b/>
              </w:rPr>
              <w:t>ліофілізат для розчину для ін`єкцій, по 40 мг; 1 флакон у контурній чарунковій упаковці,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317714-24/В-148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Улсепан, </w:t>
            </w:r>
            <w:r>
              <w:rPr>
                <w:b/>
              </w:rPr>
              <w:t>ліофілізат для розчину для ін`єкцій, по 40 мг; 1 флакон у контурній чарунковій упаковці,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317714-24/В-148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Улсепан, </w:t>
            </w:r>
            <w:r>
              <w:rPr>
                <w:b/>
              </w:rPr>
              <w:t>ліофілізат для розчину для ін`єкцій, по 40 мг; 1 флакон у контурній чарунковій упаковці,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317661-24/В-148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Улсепан, </w:t>
            </w:r>
            <w:r>
              <w:rPr>
                <w:b/>
              </w:rPr>
              <w:t xml:space="preserve">таблетки </w:t>
            </w:r>
            <w:r>
              <w:rPr>
                <w:b/>
              </w:rPr>
              <w:t xml:space="preserve">кишковорозчинні, по 40 мг по 7 таблеток у блістері, по 2 або 4 блістери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317661-24/В-148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Улсепан, </w:t>
            </w:r>
            <w:r>
              <w:rPr>
                <w:b/>
              </w:rPr>
              <w:t xml:space="preserve">таблетки </w:t>
            </w:r>
            <w:r>
              <w:rPr>
                <w:b/>
              </w:rPr>
              <w:t xml:space="preserve">кишковорозчинні, по 40 мг по 7 таблеток у блістері, по 2 або 4 блістери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317661-24/В-148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Улсепан, </w:t>
            </w:r>
            <w:r>
              <w:rPr>
                <w:b/>
              </w:rPr>
              <w:t xml:space="preserve">таблетки </w:t>
            </w:r>
            <w:r>
              <w:rPr>
                <w:b/>
              </w:rPr>
              <w:t xml:space="preserve">кишковорозчинні, по 40 мг по 7 таблеток у блістері, по 2 або 4 блістери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315480-24/З-132, 315481-24/З-132, 315482-24/З-132, 315483-24/З-132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Фастенал, </w:t>
            </w:r>
            <w:r>
              <w:rPr>
                <w:b/>
              </w:rPr>
              <w:t>порошок для орального розчину по 80 мг; по 30 двороздільних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УАБ "МРА",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315480-24/З-132, 315481-24/З-132, 315482-24/З-132, 315483-24/З-132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Фастенал, </w:t>
            </w:r>
            <w:r>
              <w:rPr>
                <w:b/>
              </w:rPr>
              <w:t>порошок для орального розчину по 80 мг; по 30 двороздільних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УАБ "МРА",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315480-24/З-132, 315481-24/З-132, 315482-24/З-132, 315483-24/З-132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Фастенал, </w:t>
            </w:r>
            <w:r>
              <w:rPr>
                <w:b/>
              </w:rPr>
              <w:t>порошок для орального розчину по 80 мг; по 30 двороздільних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УАБ "МРА",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312077-24/В-140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Фестал® НЕО 10 000, </w:t>
            </w:r>
            <w:r>
              <w:rPr>
                <w:b/>
              </w:rPr>
              <w:t>таблетки, вкриті оболонкою, кишковорозчинні; № 20 (20 х 1): по 20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312077-24/В-140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Фестал® НЕО 10 000, </w:t>
            </w:r>
            <w:r>
              <w:rPr>
                <w:b/>
              </w:rPr>
              <w:t>таблетки, вкриті оболонкою, кишковорозчинні; № 20 (20 х 1): по 20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312077-24/В-140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Фестал® НЕО 10 000, </w:t>
            </w:r>
            <w:r>
              <w:rPr>
                <w:b/>
              </w:rPr>
              <w:t>таблетки, вкриті оболонкою, кишковорозчинні; № 20 (20 х 1): по 20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323005-24/З-97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гель,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323005-24/З-97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гель,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323005-24/З-97 в</w:t>
            </w:r>
            <w:r>
              <w:rPr>
                <w:b/>
              </w:rPr>
              <w:t>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гель,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322018-24/З-140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Флуімуцил, </w:t>
            </w:r>
            <w:r>
              <w:rPr>
                <w:b/>
              </w:rPr>
              <w:t>розчин для ін'єкцій, 100 мг/мл; по 3 мл в ампулі; по 5 ампул у пластиковому піддоні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322018-24/З-140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Флуімуцил, </w:t>
            </w:r>
            <w:r>
              <w:rPr>
                <w:b/>
              </w:rPr>
              <w:t>розчин для ін'єкцій, 100 мг/мл; по 3 мл в ампулі; по 5 ампул у пластиковому піддоні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322018-24/З-140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Флуімуцил, </w:t>
            </w:r>
            <w:r>
              <w:rPr>
                <w:b/>
              </w:rPr>
              <w:t>розчин для ін'єкцій, 100 мг/мл; по 3 мл в ампулі; по 5 ампул у пластиковому піддоні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322010-24/З-143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Флуімуцил, </w:t>
            </w:r>
            <w:r>
              <w:rPr>
                <w:b/>
              </w:rPr>
              <w:t>таблетки шипучі по 600 мг; по 2 таблетки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322010-24/З-143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Флуімуцил, </w:t>
            </w:r>
            <w:r>
              <w:rPr>
                <w:b/>
              </w:rPr>
              <w:t>таблетки шипучі по 600 мг; по 2 таблетки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322010-24/З-143 </w:t>
            </w:r>
            <w:r>
              <w:rPr>
                <w:b/>
              </w:rPr>
              <w:t>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Флуімуцил, </w:t>
            </w:r>
            <w:r>
              <w:rPr>
                <w:b/>
              </w:rPr>
              <w:t>таблетки шипучі по 600 мг; по 2 таблетки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315344-24/З-60, 315345-24/З-60, 315346-24/З-60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Фторафур®, </w:t>
            </w:r>
            <w:r>
              <w:rPr>
                <w:b/>
              </w:rPr>
              <w:t xml:space="preserve">капсули тверді по 400 мг; по 100 капсул в контейнері по 1 контейнеру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315344-24/З-60, 315345-24/З-60, 315346-24/З-60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Фторафур®, </w:t>
            </w:r>
            <w:r>
              <w:rPr>
                <w:b/>
              </w:rPr>
              <w:t xml:space="preserve">капсули тверді по 400 мг; по 100 капсул в контейнері по 1 контейнеру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315344-24/З-60, 315345-24/З-60, 315346-24/З-60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Фторафур®, </w:t>
            </w:r>
            <w:r>
              <w:rPr>
                <w:b/>
              </w:rPr>
              <w:t xml:space="preserve">капсули тверді по 400 мг; по 100 капсул в контейнері по 1 контейнеру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310640-24/З-142, 310642-24/З-142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Цефалексин Алкалоїд®, </w:t>
            </w:r>
            <w:r>
              <w:rPr>
                <w:b/>
              </w:rPr>
              <w:t xml:space="preserve">порошок для оральної суспензії </w:t>
            </w:r>
            <w:r>
              <w:rPr>
                <w:b/>
              </w:rPr>
              <w:t>250 мг/5 мл (для 100 мл), по 65,4 г порошку у флаконі; по 1 флакону у комплекті з пластмасовою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310640-24/З-142, 310642-24/З-142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Цефалексин Алкалоїд®, </w:t>
            </w:r>
            <w:r>
              <w:rPr>
                <w:b/>
              </w:rPr>
              <w:t xml:space="preserve">порошок для оральної суспензії </w:t>
            </w:r>
            <w:r>
              <w:rPr>
                <w:b/>
              </w:rPr>
              <w:t>250 мг/5 мл (для 100 мл), по 65,4 г порошку у флаконі; по 1 флакону у комплекті з пластмасовою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310640-24/З-142, 310642-24/З-142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Цефалексин Алкалоїд®, </w:t>
            </w:r>
            <w:r>
              <w:rPr>
                <w:b/>
              </w:rPr>
              <w:t xml:space="preserve">порошок для оральної суспензії </w:t>
            </w:r>
            <w:r>
              <w:rPr>
                <w:b/>
              </w:rPr>
              <w:t>250 мг/5 мл (для 100 мл), по 65,4 г порошку у флаконі; по 1 флакону у комплекті з пластмасовою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313843-24/В-138, 320971-24/В-138, 322601-24/В-138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 xml:space="preserve">порошок для розчину для ін'єкцій по 0,5 г: </w:t>
            </w:r>
            <w:r>
              <w:rPr>
                <w:b/>
              </w:rPr>
              <w:br/>
              <w:t xml:space="preserve">1 або 10, або 50 флаконів з порошком у пачках; </w:t>
            </w:r>
            <w:r>
              <w:rPr>
                <w:b/>
              </w:rPr>
              <w:br/>
              <w:t xml:space="preserve">1 флакон з порошком та 1 ампула з розчинником (Вода для ін'єкцій по 5 мл в ампулі) в блістері; по 1 блістеру у пачці; </w:t>
            </w:r>
            <w:r>
              <w:rPr>
                <w:b/>
              </w:rPr>
              <w:br/>
              <w:t>1 флакон з порошком у блістері, по 1 блістеру</w:t>
            </w:r>
            <w:r>
              <w:rPr>
                <w:b/>
              </w:rPr>
              <w:t xml:space="preserve"> у пачці; </w:t>
            </w:r>
            <w:r>
              <w:rPr>
                <w:b/>
              </w:rPr>
              <w:br/>
              <w:t>5 флаконів з порошком у блістері, по 2 блістери у пачці</w:t>
            </w:r>
            <w:r>
              <w:rPr>
                <w:b/>
              </w:rPr>
              <w:br/>
              <w:t xml:space="preserve">порошок для розчину для ін'єкцій по 1 г: </w:t>
            </w:r>
            <w:r>
              <w:rPr>
                <w:b/>
              </w:rPr>
              <w:br/>
              <w:t xml:space="preserve">1 флакон з порошком та 1 ампула з розчинником (Вода для ін'єкцій по 10 мл в ампулі) в блістері; по 1 блістеру у пачці; </w:t>
            </w:r>
            <w:r>
              <w:rPr>
                <w:b/>
              </w:rPr>
              <w:br/>
              <w:t>1 флакон з порошком та 1 ам</w:t>
            </w:r>
            <w:r>
              <w:rPr>
                <w:b/>
              </w:rPr>
              <w:t>пула з розчинником (Лідокаїн, розчин для ін'єкцій 10 мг/мл по 5 мл в ампулі) в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313843-24/В-138, 320971-24/В-138, 322601-24/В-138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 xml:space="preserve">порошок для розчину для ін'єкцій по 0,5 г: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 або 10, або 50 флаконів з порошком у пачках; </w:t>
            </w:r>
            <w:r>
              <w:rPr>
                <w:b/>
              </w:rPr>
              <w:br/>
              <w:t xml:space="preserve">1 флакон з порошком та 1 ампула з розчинником (Вода для ін'єкцій по 5 мл в ампулі) в блістері; по 1 блістеру у пачці; </w:t>
            </w:r>
            <w:r>
              <w:rPr>
                <w:b/>
              </w:rPr>
              <w:br/>
              <w:t xml:space="preserve">1 флакон з порошком у блістері, по 1 блістеру у пачці; </w:t>
            </w:r>
            <w:r>
              <w:rPr>
                <w:b/>
              </w:rPr>
              <w:br/>
              <w:t>5 флаконів з порошком у блістері,</w:t>
            </w:r>
            <w:r>
              <w:rPr>
                <w:b/>
              </w:rPr>
              <w:t xml:space="preserve"> по 2 блістери у пачці</w:t>
            </w:r>
            <w:r>
              <w:rPr>
                <w:b/>
              </w:rPr>
              <w:br/>
              <w:t xml:space="preserve">порошок для розчину для ін'єкцій по 1 г: </w:t>
            </w:r>
            <w:r>
              <w:rPr>
                <w:b/>
              </w:rPr>
              <w:br/>
              <w:t xml:space="preserve">1 флакон з порошком та 1 ампула з розчинником (Вода для ін'єкцій по 10 мл в ампулі) в блістері; по 1 блістеру у пачці; </w:t>
            </w:r>
            <w:r>
              <w:rPr>
                <w:b/>
              </w:rPr>
              <w:br/>
              <w:t>1 флакон з порошком та 1 ампула з розчинником (Лідокаїн, розчин для ін'</w:t>
            </w:r>
            <w:r>
              <w:rPr>
                <w:b/>
              </w:rPr>
              <w:t>єкцій 10 мг/мл по 5 мл в ампулі) в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313843-24/В-138, 320971-24/В-138, 322601-24/В-138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 xml:space="preserve">порошок для розчину для ін'єкцій по 0,5 г: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 або 10, або 50 флаконів з порошком у пачках; </w:t>
            </w:r>
            <w:r>
              <w:rPr>
                <w:b/>
              </w:rPr>
              <w:br/>
              <w:t xml:space="preserve">1 флакон з порошком та 1 ампула з розчинником (Вода для ін'єкцій по 5 мл в ампулі) в блістері; по 1 блістеру у пачці; </w:t>
            </w:r>
            <w:r>
              <w:rPr>
                <w:b/>
              </w:rPr>
              <w:br/>
              <w:t xml:space="preserve">1 флакон з порошком у блістері, по 1 блістеру у пачці; </w:t>
            </w:r>
            <w:r>
              <w:rPr>
                <w:b/>
              </w:rPr>
              <w:br/>
              <w:t>5 флаконів з порошком у блістері,</w:t>
            </w:r>
            <w:r>
              <w:rPr>
                <w:b/>
              </w:rPr>
              <w:t xml:space="preserve"> по 2 блістери у пачці</w:t>
            </w:r>
            <w:r>
              <w:rPr>
                <w:b/>
              </w:rPr>
              <w:br/>
              <w:t xml:space="preserve">порошок для розчину для ін'єкцій по 1 г: </w:t>
            </w:r>
            <w:r>
              <w:rPr>
                <w:b/>
              </w:rPr>
              <w:br/>
              <w:t xml:space="preserve">1 флакон з порошком та 1 ампула з розчинником (Вода для ін'єкцій по 10 мл в ампулі) в блістері; по 1 блістеру у пачці; </w:t>
            </w:r>
            <w:r>
              <w:rPr>
                <w:b/>
              </w:rPr>
              <w:br/>
              <w:t>1 флакон з порошком та 1 ампула з розчинником (Лідокаїн, розчин для ін'</w:t>
            </w:r>
            <w:r>
              <w:rPr>
                <w:b/>
              </w:rPr>
              <w:t>єкцій 10 мг/мл по 5 мл в ампулі) в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313843-24/В-138, 320971-24/В-138, 322601-24/В-138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 xml:space="preserve">порошок для розчину для ін'єкцій по 0,5 г: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 або 10, або 50 флаконів з порошком у пачках; </w:t>
            </w:r>
            <w:r>
              <w:rPr>
                <w:b/>
              </w:rPr>
              <w:br/>
              <w:t xml:space="preserve">1 флакон з порошком та 1 ампула з розчинником (Вода для ін'єкцій по 5 мл в ампулі) в блістері; по 1 блістеру у пачці; </w:t>
            </w:r>
            <w:r>
              <w:rPr>
                <w:b/>
              </w:rPr>
              <w:br/>
              <w:t xml:space="preserve">1 флакон з порошком у блістері, по 1 блістеру у пачці; </w:t>
            </w:r>
            <w:r>
              <w:rPr>
                <w:b/>
              </w:rPr>
              <w:br/>
              <w:t>5 флаконів з порошком у блістері,</w:t>
            </w:r>
            <w:r>
              <w:rPr>
                <w:b/>
              </w:rPr>
              <w:t xml:space="preserve"> по 2 блістери у пачці</w:t>
            </w:r>
            <w:r>
              <w:rPr>
                <w:b/>
              </w:rPr>
              <w:br/>
              <w:t xml:space="preserve">порошок для розчину для ін'єкцій по 1 г: </w:t>
            </w:r>
            <w:r>
              <w:rPr>
                <w:b/>
              </w:rPr>
              <w:br/>
              <w:t xml:space="preserve">1 флакон з порошком та 1 ампула з розчинником (Вода для ін'єкцій по 10 мл в ампулі) в блістері; по 1 блістеру у пачці; </w:t>
            </w:r>
            <w:r>
              <w:rPr>
                <w:b/>
              </w:rPr>
              <w:br/>
              <w:t>1 флакон з порошком та 1 ампула з розчинником (Лідокаїн, розчин для ін'</w:t>
            </w:r>
            <w:r>
              <w:rPr>
                <w:b/>
              </w:rPr>
              <w:t>єкцій 10 мг/мл по 5 мл в ампулі) в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313843-24/В-138, 320971-24/В-138, 322601-24/В-138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 xml:space="preserve">порошок для розчину для ін'єкцій по 0,5 г: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 або 10, або 50 флаконів з порошком у пачках; </w:t>
            </w:r>
            <w:r>
              <w:rPr>
                <w:b/>
              </w:rPr>
              <w:br/>
              <w:t xml:space="preserve">1 флакон з порошком та 1 ампула з розчинником (Вода для ін'єкцій по 5 мл в ампулі) в блістері; по 1 блістеру у пачці; </w:t>
            </w:r>
            <w:r>
              <w:rPr>
                <w:b/>
              </w:rPr>
              <w:br/>
              <w:t xml:space="preserve">1 флакон з порошком у блістері, по 1 блістеру у пачці; </w:t>
            </w:r>
            <w:r>
              <w:rPr>
                <w:b/>
              </w:rPr>
              <w:br/>
              <w:t>5 флаконів з порошком у блістері,</w:t>
            </w:r>
            <w:r>
              <w:rPr>
                <w:b/>
              </w:rPr>
              <w:t xml:space="preserve"> по 2 блістери у пачці</w:t>
            </w:r>
            <w:r>
              <w:rPr>
                <w:b/>
              </w:rPr>
              <w:br/>
              <w:t xml:space="preserve">порошок для розчину для ін'єкцій по 1 г: </w:t>
            </w:r>
            <w:r>
              <w:rPr>
                <w:b/>
              </w:rPr>
              <w:br/>
              <w:t xml:space="preserve">1 флакон з порошком та 1 ампула з розчинником (Вода для ін'єкцій по 10 мл в ампулі) в блістері; по 1 блістеру у пачці; </w:t>
            </w:r>
            <w:r>
              <w:rPr>
                <w:b/>
              </w:rPr>
              <w:br/>
              <w:t>1 флакон з порошком та 1 ампула з розчинником (Лідокаїн, розчин для ін'</w:t>
            </w:r>
            <w:r>
              <w:rPr>
                <w:b/>
              </w:rPr>
              <w:t>єкцій 10 мг/мл по 5 мл в ампулі) в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313843-24/В-138, 320971-24/В-138, 322601-24/В-138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 xml:space="preserve">порошок для розчину для ін'єкцій по 0,5 г: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1 або 10, або 50 флаконів з порошком у пачках; </w:t>
            </w:r>
            <w:r>
              <w:rPr>
                <w:b/>
              </w:rPr>
              <w:br/>
              <w:t xml:space="preserve">1 флакон з порошком та 1 ампула з розчинником (Вода для ін'єкцій по 5 мл в ампулі) в блістері; по 1 блістеру у пачці; </w:t>
            </w:r>
            <w:r>
              <w:rPr>
                <w:b/>
              </w:rPr>
              <w:br/>
              <w:t xml:space="preserve">1 флакон з порошком у блістері, по 1 блістеру у пачці; </w:t>
            </w:r>
            <w:r>
              <w:rPr>
                <w:b/>
              </w:rPr>
              <w:br/>
              <w:t>5 флаконів з порошком у блістері,</w:t>
            </w:r>
            <w:r>
              <w:rPr>
                <w:b/>
              </w:rPr>
              <w:t xml:space="preserve"> по 2 блістери у пачці</w:t>
            </w:r>
            <w:r>
              <w:rPr>
                <w:b/>
              </w:rPr>
              <w:br/>
              <w:t xml:space="preserve">порошок для розчину для ін'єкцій по 1 г: </w:t>
            </w:r>
            <w:r>
              <w:rPr>
                <w:b/>
              </w:rPr>
              <w:br/>
              <w:t xml:space="preserve">1 флакон з порошком та 1 ампула з розчинником (Вода для ін'єкцій по 10 мл в ампулі) в блістері; по 1 блістеру у пачці; </w:t>
            </w:r>
            <w:r>
              <w:rPr>
                <w:b/>
              </w:rPr>
              <w:br/>
              <w:t>1 флакон з порошком та 1 ампула з розчинником (Лідокаїн, розчин для ін'</w:t>
            </w:r>
            <w:r>
              <w:rPr>
                <w:b/>
              </w:rPr>
              <w:t>єкцій 10 мг/мл по 5 мл в ампулі) в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317188-24/В-139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Цефтазидим, </w:t>
            </w:r>
            <w:r>
              <w:rPr>
                <w:b/>
              </w:rPr>
              <w:t xml:space="preserve">порошок для розчину для ін'єкцій по 1 г; флакони з порошком; 1 флакон з порошком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317188-24/В-139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Цефтазидим, </w:t>
            </w:r>
            <w:r>
              <w:rPr>
                <w:b/>
              </w:rPr>
              <w:t xml:space="preserve">порошок для розчину для ін'єкцій по 1 г; флакони з порошком; 1 флакон з порошком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317188-24/В-139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Цефтазидим, </w:t>
            </w:r>
            <w:r>
              <w:rPr>
                <w:b/>
              </w:rPr>
              <w:t xml:space="preserve">порошок для розчину для ін'єкцій по 1 г; флакони з порошком; 1 флакон з порошком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322873-24/З-96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Цинку оксид, </w:t>
            </w:r>
            <w:r>
              <w:rPr>
                <w:b/>
              </w:rPr>
              <w:t>порошок (субстанція) у потрійних паперових пакетах (зовнішній шар зсередини вкритий поліетиленом)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"ИМКоФарма",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322873-24/З-96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Цинку оксид, </w:t>
            </w:r>
            <w:r>
              <w:rPr>
                <w:b/>
              </w:rPr>
              <w:t>порошок (субстанція) у потрійних паперових пакетах (зовнішній шар зсередини вкритий поліетиленом)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"ИМКоФарма",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322873-24/З-96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Цинку оксид, </w:t>
            </w:r>
            <w:r>
              <w:rPr>
                <w:b/>
              </w:rPr>
              <w:t>порошок (субстанція) у потрійних паперових пакетах (зовнішній шар зсередини вкритий поліетиленом)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"ИМКоФарма",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320782-24/З-121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 ФаРес, </w:t>
            </w:r>
            <w:r>
              <w:rPr>
                <w:b/>
              </w:rPr>
              <w:t>концентрат для розчину для інфузій по 0,5 мг/мл; по 20 мл, 50 мл або 100 мл концентрату у флаконі;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КОЛЕГІУМ с.р.о.,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320782-24/З-121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 ФаРес, </w:t>
            </w:r>
            <w:r>
              <w:rPr>
                <w:b/>
              </w:rPr>
              <w:t>концентрат для розчину для інфузій по 0,5 мг/мл; по 20 мл, 50 мл або 100 мл концентрату у флаконі;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КОЛЕГІУМ с.р.о.,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320782-24/З-121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 ФаРес, </w:t>
            </w:r>
            <w:r>
              <w:rPr>
                <w:b/>
              </w:rPr>
              <w:t>концентрат для розчину для інфузій по 0,5 мг/мл; по 20 мл, 50 мл або 100 мл концентрату у флаконі;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КОЛЕГІУМ с.р.о.,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309745-24/З-145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ЦИТРІК® 500, </w:t>
            </w:r>
            <w:r>
              <w:rPr>
                <w:b/>
              </w:rPr>
              <w:t>таблетки по 500 мг/65 мг; по 10 таблеток у блістері; по 1, або по 2, або по 3 блістери в пачку; по 12 таблеток у блістері; по 1, або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309745-24/З-145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ЦИТРІК® 500, </w:t>
            </w:r>
            <w:r>
              <w:rPr>
                <w:b/>
              </w:rPr>
              <w:t>таблетки по 500 мг/65 мг; по 10 таблеток у блістері; по 1, або по 2, або по 3 блістери в пачку; по 12 таблеток у блістері; по 1, або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</w:t>
            </w:r>
            <w:r>
              <w:rPr>
                <w:b/>
                <w:noProof/>
              </w:rPr>
              <w:t>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501E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501E9">
      <w:pPr>
        <w:jc w:val="center"/>
        <w:rPr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309745-24/З-145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caps/>
              </w:rPr>
              <w:t xml:space="preserve">ЦИТРІК® 500, </w:t>
            </w:r>
            <w:r>
              <w:rPr>
                <w:b/>
              </w:rPr>
              <w:t>таблетки по 500 мг/65 мг; по 10 таблеток у блістері; по 1, або по 2, або по 3 блістери в пачку; по 12 таблеток у блістері; по 1, або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>25.11.2024 р. № 1967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  <w:noProof/>
              </w:rPr>
              <w:t>Пер</w:t>
            </w:r>
            <w:r>
              <w:rPr>
                <w:b/>
                <w:noProof/>
              </w:rPr>
              <w:t>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501E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napToGrid w:val="0"/>
              <w:jc w:val="both"/>
              <w:rPr>
                <w:szCs w:val="20"/>
              </w:rPr>
            </w:pP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501E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501E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501E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501E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501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501E9">
      <w:pPr>
        <w:jc w:val="center"/>
        <w:rPr>
          <w:b/>
          <w:lang w:val="uk-UA"/>
        </w:rPr>
      </w:pPr>
    </w:p>
    <w:p w:rsidR="00000000" w:rsidRDefault="009501E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501E9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501E9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9501E9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501E9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9501E9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501E9"/>
    <w:rsid w:val="0095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94E03B-4E9D-4543-8B65-FF8F2FC9E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378</Pages>
  <Words>161322</Words>
  <Characters>919540</Characters>
  <Application>Microsoft Office Word</Application>
  <DocSecurity>0</DocSecurity>
  <Lines>7662</Lines>
  <Paragraphs>2157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1078705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2024-12-05T11:48:00Z</dcterms:created>
  <dcterms:modified xsi:type="dcterms:W3CDTF">2024-12-05T11:48:00Z</dcterms:modified>
</cp:coreProperties>
</file>