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331422-25/З-138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bookmarkStart w:id="0" w:name="_GoBack"/>
            <w:r>
              <w:rPr>
                <w:b/>
              </w:rPr>
              <w:t>07.05.2025 р. № 777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331422-25/З-138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331422-25/З-138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331422-25/З-138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331422-25/З-138 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331422-25/З-138 </w:t>
            </w:r>
            <w:r>
              <w:rPr>
                <w:b/>
              </w:rPr>
              <w:t>від 05.02.2025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Айра-сановель, </w:t>
            </w:r>
            <w:r>
              <w:rPr>
                <w:b/>
              </w:rPr>
              <w:t>таблетки по 8 мг або по 16 мг; по 14 таблеток у блістері,;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333344-25/З-138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333344-25/З-138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333344-25/З-138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333344-25/З-138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333344-25/З-138 </w:t>
            </w:r>
            <w:r>
              <w:rPr>
                <w:b/>
              </w:rPr>
              <w:t>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333344-25/З-138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мг, 200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331902-25/З-132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Алвобак, </w:t>
            </w:r>
            <w:r>
              <w:rPr>
                <w:b/>
              </w:rPr>
              <w:t xml:space="preserve">порошок для розчину для ін'єкцій по 1 г, 1 або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331902-25/З-132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Алвобак, </w:t>
            </w:r>
            <w:r>
              <w:rPr>
                <w:b/>
              </w:rPr>
              <w:t xml:space="preserve">порошок для розчину для ін'єкцій по 1 г, 1 або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331902-25/З-132 </w:t>
            </w:r>
            <w:r>
              <w:rPr>
                <w:b/>
              </w:rPr>
              <w:t>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Алвобак, </w:t>
            </w:r>
            <w:r>
              <w:rPr>
                <w:b/>
              </w:rPr>
              <w:t xml:space="preserve">порошок для розчину для ін'єкцій по 1 г, 1 або 10 флаконів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331903-25/З-132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Алвокок, </w:t>
            </w:r>
            <w:r>
              <w:rPr>
                <w:b/>
              </w:rPr>
              <w:t>порошок для розчину для ін'єкцій, по 1 г, 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331903-25/З-132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Алвокок, </w:t>
            </w:r>
            <w:r>
              <w:rPr>
                <w:b/>
              </w:rPr>
              <w:t>порошок для розчину для ін'єкцій, по 1 г, 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331903-25/З-132 </w:t>
            </w:r>
            <w:r>
              <w:rPr>
                <w:b/>
              </w:rPr>
              <w:t>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Алвокок, </w:t>
            </w:r>
            <w:r>
              <w:rPr>
                <w:b/>
              </w:rPr>
              <w:t>порошок для розчину для ін'єкцій, по 1 г, 1 флакон з порошком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331847-25/З-28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 xml:space="preserve">краплі оральні, розчин, 5 мг/мл по 20 мл у флаконі з крапельницею; по 1 флакону з крапельницею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331847-25/З-28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 xml:space="preserve">краплі оральні, розчин, 5 мг/мл по 20 мл у флаконі з крапельницею; по 1 флакону з крапельницею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331847-25/З-28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 xml:space="preserve">краплі оральні, розчин, 5 мг/мл по 20 мл у флаконі з крапельницею; по 1 флакону з крапельницею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331594-25/В-120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розчин, </w:t>
            </w:r>
            <w:r>
              <w:rPr>
                <w:b/>
              </w:rPr>
              <w:t>розчин для зовнішнього застосування 10 %;</w:t>
            </w:r>
            <w:r>
              <w:rPr>
                <w:b/>
              </w:rPr>
              <w:br/>
            </w:r>
            <w:r>
              <w:rPr>
                <w:b/>
              </w:rPr>
              <w:t>по 40 мл або по 100 мл у флаконах скляних; по 200 мл у флаконах скляних з контролем першого відкриття; по 40 мл, або по 100 мл, або по 200 мл у флаконах полімерних з контролем першого відкриття;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</w:t>
            </w:r>
            <w:r>
              <w:rPr>
                <w:b/>
              </w:rPr>
              <w:t>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331594-25/В-120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розчин, </w:t>
            </w:r>
            <w:r>
              <w:rPr>
                <w:b/>
              </w:rPr>
              <w:t>розчин для зовнішнього застосування 10 %;</w:t>
            </w:r>
            <w:r>
              <w:rPr>
                <w:b/>
              </w:rPr>
              <w:br/>
              <w:t>по 40 мл або по 100 мл у флаконах скляних; по 200 мл у флаконах скляних з контролем першого відкриття; по 40 мл, або по 100 мл, або по 200 мл у флаконах полімерних з контролем першого відкриття;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</w:t>
            </w:r>
            <w:r>
              <w:rPr>
                <w:b/>
              </w:rPr>
              <w:t>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331594-25/В-120 </w:t>
            </w:r>
            <w:r>
              <w:rPr>
                <w:b/>
              </w:rPr>
              <w:t>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Аміаку розчин, </w:t>
            </w:r>
            <w:r>
              <w:rPr>
                <w:b/>
              </w:rPr>
              <w:t>розчин для зовнішнього застосування 10 %;</w:t>
            </w:r>
            <w:r>
              <w:rPr>
                <w:b/>
              </w:rPr>
              <w:br/>
            </w:r>
            <w:r>
              <w:rPr>
                <w:b/>
              </w:rPr>
              <w:t>по 40 мл або по 100 мл у флаконах скляних; по 200 мл у флаконах скляних з контролем першого відкриття; по 40 мл, або по 100 мл, або по 200 мл у флаконах полімерних з контролем першого відкриття;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</w:t>
            </w:r>
            <w:r>
              <w:rPr>
                <w:b/>
              </w:rPr>
              <w:t>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331591-25/В-45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таблетки по 500 мг, по 10 таблеток у блістері; по 2 блістери у пачці; по 20 таблеток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331591-25/В-45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таблетки по 500 мг, по 10 таблеток у блістері; по 2 блістери у пачці; по 20 таблеток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331591-25/В-45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Амінокапронова кислота, </w:t>
            </w:r>
            <w:r>
              <w:rPr>
                <w:b/>
              </w:rPr>
              <w:t>таблетки по 500 мг, по 10 таблеток у блістері; по 2 блістери у пачці; по 20 таблеток 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327804-24/В-45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Аміодарон-Дарниця, </w:t>
            </w:r>
            <w:r>
              <w:rPr>
                <w:b/>
              </w:rPr>
              <w:t>таблетки по 200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327804-24/В-45 від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Аміодарон-Дарниця, </w:t>
            </w:r>
            <w:r>
              <w:rPr>
                <w:b/>
              </w:rPr>
              <w:t>таблетки по 200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327804-24/В-45 в</w:t>
            </w:r>
            <w:r>
              <w:rPr>
                <w:b/>
              </w:rPr>
              <w:t>ід 10.12.2024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Аміодарон-Дарниця, </w:t>
            </w:r>
            <w:r>
              <w:rPr>
                <w:b/>
              </w:rPr>
              <w:t>таблетки по 200 мг, по 10 таблеток у контурній чарунковій упаковці;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325966-24/В-149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розчину;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325966-24/В-149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розчину;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325966-24/В-149 від 14.11.2024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Плюс без цукру, </w:t>
            </w:r>
            <w:r>
              <w:rPr>
                <w:b/>
              </w:rPr>
              <w:t>порошок для орального розчину; по 5 г у саше; по 10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333115-25/В-61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Амлодипін, </w:t>
            </w:r>
            <w:r>
              <w:rPr>
                <w:b/>
              </w:rPr>
              <w:t xml:space="preserve">таблетки по 5 мг </w:t>
            </w:r>
            <w:r>
              <w:rPr>
                <w:b/>
              </w:rPr>
              <w:t xml:space="preserve">по 10 таблеток у блістері; по 3, або по 6, або по 9 блістерів у пачці з картону; по 10 таблеток у блістері; по 100 блістерів у коробці з картону </w:t>
            </w:r>
            <w:r>
              <w:rPr>
                <w:b/>
              </w:rPr>
              <w:br/>
              <w:t>таблетки по 10 мг по 10 таблеток у блістері; по 3, або по 6, або по 9 блістерів у пачці з картону; по 10 табле</w:t>
            </w:r>
            <w:r>
              <w:rPr>
                <w:b/>
              </w:rPr>
              <w:t xml:space="preserve">ток у блістері; по 90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</w:t>
            </w:r>
            <w:r>
              <w:rPr>
                <w:b/>
              </w:rPr>
              <w:t>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333113-25/В-61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 5, Амлодипін 10, </w:t>
            </w:r>
            <w:r>
              <w:rPr>
                <w:b/>
              </w:rPr>
              <w:t>таблетки по 5 мг або по 10 мг по 10 таблеток у блістері; по 3, або по 6, або по 9 блістерів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333852-25/В-28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333852-25/В-28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333852-25/В-28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Амлодипіну бесилат,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324330-24/З-97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2S, </w:t>
            </w:r>
            <w:r>
              <w:rPr>
                <w:b/>
              </w:rPr>
              <w:t>порошок для оральної суспензії (400 мг/57 мг в 5 мл), по 5,70 г (35 мл) або по 11,0 г (70 мл) порошку у флаконі; по 1 флакону разом з мірною ложкою або мірним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324330-24/З-97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2S, </w:t>
            </w:r>
            <w:r>
              <w:rPr>
                <w:b/>
              </w:rPr>
              <w:t>порошок для оральної суспензії (400 мг/57 мг в 5 мл), по 5,70 г (35 мл) або по 11,0 г (70 мл) порошку у флаконі; по 1 флакону разом з мірною ложкою або мірним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324330-24/З-97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2S, </w:t>
            </w:r>
            <w:r>
              <w:rPr>
                <w:b/>
              </w:rPr>
              <w:t>порошок для оральної суспензії (400 мг/57 мг в 5 мл), по 5,70 г (35 мл) або по 11,0 г (70 мл) порошку у флаконі; по 1 флакону разом з мірною ложкою або мірним шприцем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328912-24/В-12</w:t>
            </w:r>
            <w:r>
              <w:rPr>
                <w:b/>
              </w:rPr>
              <w:t>1, 334082-25/В-121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г,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328912-24/В-121, 334082-25/В-121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г,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328912-24/В-121, 334082-25/В-121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г,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319847-24/В-61</w:t>
            </w:r>
            <w:r>
              <w:rPr>
                <w:b/>
              </w:rPr>
              <w:t>, 319848-24/В-61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ін'єкцій, 500 мг/мл по 1 мл або по 2 мл в ампулі; по 10 ампул у коробці з картону; по 2 мл в ампулі; по 5 ампул у блістері; по 2 блістери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319847-24/В-61, 319848-24/В-61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ін'єкцій, 500 мг/мл по 1 мл або по 2 мл в ампулі; по 10 ампул у коробці з картону; по 2 мл в ампулі; по 5 ампул у блістері; по 2 блістери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319847-24/В-61, 319848-24/В-61 від 30.07.2024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розчин для ін'єкцій, 500 мг/мл по 1 мл або по 2 мл в ампулі; по 10 ампул у коробці з картону; по 2 мл в ампулі; по 5 ампул у блістері; по 2 блістери у коробці з картону; по 2 мл в ампулі; по 10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312643-24/В-100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312643-24/В-100 </w:t>
            </w:r>
            <w:r>
              <w:rPr>
                <w:b/>
              </w:rPr>
              <w:t>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312643-24/В-100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302072-23/В-12</w:t>
            </w:r>
            <w:r>
              <w:rPr>
                <w:b/>
              </w:rPr>
              <w:t>3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302072-23/В-123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302072-23/В-123 </w:t>
            </w:r>
            <w:r>
              <w:rPr>
                <w:b/>
              </w:rPr>
              <w:t>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Анальгін, </w:t>
            </w:r>
            <w:r>
              <w:rPr>
                <w:b/>
              </w:rPr>
              <w:t>таблетки по 0,5 г; по 6 або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328633-24/В-121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АНАЛЬДИМ, </w:t>
            </w:r>
            <w:r>
              <w:rPr>
                <w:b/>
              </w:rPr>
              <w:t>супозиторії ректальні по 250 мг/20 мг, по 100 мг/10 мг; по 5 супозиторіїв у стрипі; по 2 стрипи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"Монфарм",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332742-25/В-96, 332743-25/В-96, 332744-25/В-96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332742-25/В-96, 332743-25/В-96, 332744-25/В-96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332742-25/В-96, </w:t>
            </w:r>
            <w:r>
              <w:rPr>
                <w:b/>
              </w:rPr>
              <w:t>332743-25/В-96, 332744-25/В-96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Аргітек, </w:t>
            </w:r>
            <w:r>
              <w:rPr>
                <w:b/>
              </w:rPr>
              <w:t xml:space="preserve">розчин для інфузій, 8 мг/мл по 250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331823-25/З-82, 332491-25/З-98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таблетки,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331823-25/З-82, 332491-25/З-98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таблетки,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331823-25/З-82, 332491-25/З-98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Аскоріл, </w:t>
            </w:r>
            <w:r>
              <w:rPr>
                <w:b/>
              </w:rPr>
              <w:t>таблетки, по 10 таблеток у блістері; по 1 або по 2, або по 5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 в</w:t>
            </w:r>
            <w:r>
              <w:rPr>
                <w:b/>
              </w:rPr>
              <w:t>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 в</w:t>
            </w:r>
            <w:r>
              <w:rPr>
                <w:b/>
              </w:rPr>
              <w:t>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</w:t>
            </w:r>
            <w:r>
              <w:rPr>
                <w:b/>
              </w:rPr>
              <w:t xml:space="preserve">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333111-25/В-61 в</w:t>
            </w:r>
            <w:r>
              <w:rPr>
                <w:b/>
              </w:rPr>
              <w:t>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 по 10 таблеток у блістері; по 10 таблеток у блістері; по 5 блістерів у пачці; по 10 таблеток у блістері; по 80 блістерів у коробці з картону; по 50 таблеток у контейнерах; по 1 контейнеру у пачці</w:t>
            </w:r>
            <w:r>
              <w:rPr>
                <w:b/>
              </w:rPr>
              <w:br/>
              <w:t>in bulk: по 5000 таблеток у контейнерах пластмасови</w:t>
            </w:r>
            <w:r>
              <w:rPr>
                <w:b/>
              </w:rPr>
              <w:t>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331500-25/З-97</w:t>
            </w:r>
            <w:r>
              <w:rPr>
                <w:b/>
              </w:rPr>
              <w:t xml:space="preserve">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ін’єкцій по 0,25 мг, по 1 флакону з порошком у комплекті з 1 ампулою з розчинником по 1 мл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331500-25/З-97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ін’єкцій по 0,25 мг, по 1 флакону з порошком у комплекті з 1 ампулою з розчинником по 1 мл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Бхарат Сірамс енд Вакцинс Лімі</w:t>
            </w:r>
            <w:r>
              <w:rPr>
                <w:b/>
              </w:rPr>
              <w:t>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331500-25/З-97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Аспорелікс 0.25, </w:t>
            </w:r>
            <w:r>
              <w:rPr>
                <w:b/>
              </w:rPr>
              <w:t>порошок та розчинник для розчину для ін’єкцій по 0,25 мг, по 1 флакону з порошком у комплекті з 1 ампулою з розчинником по 1 мл у контурній чарунковій упаковці; по 1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</w:t>
            </w:r>
            <w:r>
              <w:rPr>
                <w:b/>
              </w:rPr>
              <w:t>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330496-25/З-144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 10 Ананта, Аторвастатин 20 Ананта,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</w:t>
      </w:r>
      <w:r>
        <w:rPr>
          <w:b/>
          <w:lang w:val="uk-UA"/>
        </w:rPr>
        <w:t xml:space="preserve">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331466-25/З-121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Аторвастерол, </w:t>
            </w:r>
            <w:r>
              <w:rPr>
                <w:b/>
              </w:rPr>
              <w:t>таблетки, вкриті плівковою оболонкою, по 10 мг, 20 мг та 40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325151-24/В-96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Ацелізин,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упаковці, по 1 контурній чарунковій упаковці в пачці;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325151-24/В-96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Ацелізин,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упаковці, по 1 контурній чарунковій упаковці в пачці;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325151-24/В-96 від 04.11.2024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Ацелізин, </w:t>
            </w:r>
            <w:r>
              <w:rPr>
                <w:b/>
              </w:rPr>
              <w:t>порошок для розчину для ін'єкцій по 1,0 г; 10 флаконів з порошком у контурній чарунковій упаковці, по 1 контурній чарунковій упаковці в пачці; флакони з порошком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332606-25/В-145, 332607-25/В-145, 332608-25/В-145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стрипах; </w:t>
            </w:r>
            <w:r>
              <w:rPr>
                <w:b/>
              </w:rPr>
              <w:br/>
              <w:t xml:space="preserve">по 10 таблеток у блістерах; </w:t>
            </w:r>
            <w:r>
              <w:rPr>
                <w:b/>
              </w:rPr>
              <w:br/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332606-25/В-145, 332607-25/В-145, 332608-25/В-145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</w:t>
            </w:r>
            <w:r>
              <w:rPr>
                <w:b/>
              </w:rPr>
              <w:br/>
              <w:t xml:space="preserve">по 10 таблеток у стрипах; </w:t>
            </w:r>
            <w:r>
              <w:rPr>
                <w:b/>
              </w:rPr>
              <w:br/>
              <w:t xml:space="preserve">по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332606-25/В-145, 332607-25/В-145, 332608-25/В-145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стрипах; </w:t>
            </w:r>
            <w:r>
              <w:rPr>
                <w:b/>
              </w:rPr>
              <w:br/>
              <w:t xml:space="preserve">по 10 таблеток у блістерах; </w:t>
            </w:r>
            <w:r>
              <w:rPr>
                <w:b/>
              </w:rPr>
              <w:br/>
              <w:t>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328546-24/З-140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328546-24/З-140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328546-24/З-140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328546-24/З-14</w:t>
            </w:r>
            <w:r>
              <w:rPr>
                <w:b/>
              </w:rPr>
              <w:t>0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</w:t>
            </w:r>
            <w:r>
              <w:rPr>
                <w:szCs w:val="20"/>
                <w:lang w:val="ru-RU"/>
              </w:rPr>
              <w:t>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328546-24/З-140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328546-24/З-140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328546-24/З-14</w:t>
            </w:r>
            <w:r>
              <w:rPr>
                <w:b/>
              </w:rPr>
              <w:t>0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328546-24/З-140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328546-24/З-140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</w:t>
            </w:r>
            <w:r>
              <w:rPr>
                <w:b/>
              </w:rPr>
              <w:t>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</w:t>
            </w:r>
            <w:r>
              <w:rPr>
                <w:b/>
              </w:rPr>
              <w:t>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328764-24/В-13</w:t>
            </w:r>
            <w:r>
              <w:rPr>
                <w:b/>
              </w:rPr>
              <w:t>9, 328765-24/В-139, 328766-24/В-139, 328767-24/В-139, 328768-24/В-139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Бетагіс, </w:t>
            </w:r>
            <w:r>
              <w:rPr>
                <w:b/>
              </w:rPr>
              <w:t>таблетки по 16 мг, по 10 таблеток у блістері; по 3 блістери у картонній пачці, по 18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328764-24/В-139, 328765-24/В-139, 328766-24/В-139, 328767-24/В-139, 328768-24/В-139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Бетагіс, </w:t>
            </w:r>
            <w:r>
              <w:rPr>
                <w:b/>
              </w:rPr>
              <w:t>таблетки по 16 мг, по 10 таблеток у блістері; по 3 блістери у картонній пачці, по 18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328764-24/В-139, 328765-24/В-139, 328766-24/В-139, 328767-24/В-139, 328768-24/В-139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Бетагіс, </w:t>
            </w:r>
            <w:r>
              <w:rPr>
                <w:b/>
              </w:rPr>
              <w:t>таблетки по 16 мг, по 10 таблеток у блістері; по 3 блістери у картонній пачці, по 18 таблеток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329610-25/В-144, 329611-25/В-144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Бетофтан®, </w:t>
            </w:r>
            <w:r>
              <w:rPr>
                <w:b/>
              </w:rPr>
              <w:t>краплі очні, суспензія по 2,5 мг/мл; по 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329610-25/В-144, 329611-25/В-144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Бетофтан®, </w:t>
            </w:r>
            <w:r>
              <w:rPr>
                <w:b/>
              </w:rPr>
              <w:t>краплі очні, суспензія по 2,5 мг/мл; по 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329610-25/В-144,</w:t>
            </w:r>
            <w:r>
              <w:rPr>
                <w:b/>
              </w:rPr>
              <w:t xml:space="preserve"> 329611-25/В-144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Бетофтан®, </w:t>
            </w:r>
            <w:r>
              <w:rPr>
                <w:b/>
              </w:rPr>
              <w:t>краплі очні, суспензія по 2,5 мг/мл; по 5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328885-24/З-121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328885-24/З-121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328885-24/З-121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БІМАТОПРОСТ-ФАРМАТЕН, </w:t>
            </w:r>
            <w:r>
              <w:rPr>
                <w:b/>
              </w:rPr>
              <w:t>краплі очні, 0,3 мг/мл; по 3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326409-24/З-140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Бімоптик Плюс Ромфарм, </w:t>
            </w:r>
            <w:r>
              <w:rPr>
                <w:b/>
              </w:rPr>
              <w:t>краплі очні, розчин, 0,3 мг/мл + 5 мг/мл, по 3 мл у флаконі з пробкою-крапельницею;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326409-24/З-140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Бімоптик Плюс Ромфарм, </w:t>
            </w:r>
            <w:r>
              <w:rPr>
                <w:b/>
              </w:rPr>
              <w:t>краплі очні, розчин, 0,3 мг/мл + 5 мг/мл, по 3 мл у флаконі з пробкою-крапельницею;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326409-24/З-140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Бімоптик Плюс Ромфарм, </w:t>
            </w:r>
            <w:r>
              <w:rPr>
                <w:b/>
              </w:rPr>
              <w:t>краплі очні, розчин, 0,3 мг/мл + 5 мг/мл, по 3 мл у флаконі з пробкою-крапельницею;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331718-25/В-145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мазь;</w:t>
            </w:r>
            <w:r>
              <w:rPr>
                <w:b/>
              </w:rPr>
              <w:br/>
              <w:t>по 30 г у тубах;</w:t>
            </w:r>
            <w:r>
              <w:rPr>
                <w:b/>
              </w:rPr>
              <w:br/>
              <w:t xml:space="preserve">по 25 г у банках; </w:t>
            </w:r>
            <w:r>
              <w:rPr>
                <w:b/>
              </w:rPr>
              <w:br/>
              <w:t>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331718-25/В-145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мазь;</w:t>
            </w:r>
            <w:r>
              <w:rPr>
                <w:b/>
              </w:rPr>
              <w:br/>
              <w:t>по 30 г у тубах;</w:t>
            </w:r>
            <w:r>
              <w:rPr>
                <w:b/>
              </w:rPr>
              <w:br/>
              <w:t xml:space="preserve">по 25 г у банках; </w:t>
            </w:r>
            <w:r>
              <w:rPr>
                <w:b/>
              </w:rPr>
              <w:br/>
              <w:t>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331718-25/В-145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мазь;</w:t>
            </w:r>
            <w:r>
              <w:rPr>
                <w:b/>
              </w:rPr>
              <w:br/>
              <w:t>по 30 г у тубах;</w:t>
            </w:r>
            <w:r>
              <w:rPr>
                <w:b/>
              </w:rPr>
              <w:br/>
              <w:t xml:space="preserve">по 25 г у банках; </w:t>
            </w:r>
            <w:r>
              <w:rPr>
                <w:b/>
              </w:rPr>
              <w:br/>
              <w:t>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329225-24/В-145, 329255-24/В-145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 xml:space="preserve">розчин для зовнішнього застосування, спиртовий 3 % по 25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329225-24/В-145, 329255-24/В-145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 xml:space="preserve">розчин для зовнішнього застосування, спиртовий 3 % по 25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329225-24/В-145,</w:t>
            </w:r>
            <w:r>
              <w:rPr>
                <w:b/>
              </w:rPr>
              <w:t xml:space="preserve"> 329255-24/В-145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 xml:space="preserve">розчин для зовнішнього застосування, спиртовий 3 % по 25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331629-25/В-121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Вазелінове масло, </w:t>
            </w:r>
            <w:r>
              <w:rPr>
                <w:b/>
              </w:rPr>
              <w:t xml:space="preserve">масло, 25 мл або по 50 мл у флаконах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331629-25/В-121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Вазелінове масло, </w:t>
            </w:r>
            <w:r>
              <w:rPr>
                <w:b/>
              </w:rPr>
              <w:t xml:space="preserve">масло, 25 мл або по 50 мл у флаконах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331629-25/В-121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Вазелінове масло, </w:t>
            </w:r>
            <w:r>
              <w:rPr>
                <w:b/>
              </w:rPr>
              <w:t xml:space="preserve">масло, 25 мл або по 50 мл у флаконах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капсули по 250 мг, по 10 капсул у блістері; по 4 блістери у пачці з картону з 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</w:t>
            </w:r>
            <w:r>
              <w:rPr>
                <w:b/>
              </w:rPr>
              <w:t xml:space="preserve">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 xml:space="preserve">капсули по 250 мг, по 10 капсул у блістері; по 4 блістери у пачці з картону з </w:t>
            </w:r>
            <w:r>
              <w:rPr>
                <w:b/>
              </w:rPr>
              <w:t>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капсули по 250 мг, по 10 капсул у блістері; по 4 блістери у пачці з картону з 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329482-25/В-10</w:t>
            </w:r>
            <w:r>
              <w:rPr>
                <w:b/>
              </w:rPr>
              <w:t>0, 329483-25/В-100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розчин для ін’єкцій, 100 мг/мл; по 5 мл в ампулі; по 5 ампул у блістері; по 2 блістери в пачці з картону з маркуванням українською та англійською мовами; по 5 мл в ампулі; по 10 ампул у пачці з картону з гофрованою вкладкою з маркуванням українською та анг</w:t>
            </w:r>
            <w:r>
              <w:rPr>
                <w:b/>
              </w:rPr>
              <w:t>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329482-25/В-100, 329483-25/В-100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розчин для ін’єкцій, 100 мг/мл; по 5 мл в ампулі; по 5 ампул у блістері; по 2 блістери в пачці з картону з маркуванням українською та англійською мовами; по 5 мл в ампулі; по 10 ампул у пачці з картону з гофрованою вкладкою з маркуванням українською та анг</w:t>
            </w:r>
            <w:r>
              <w:rPr>
                <w:b/>
              </w:rPr>
              <w:t>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329482-25/В-100, 329483-25/В-100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розчин для ін’єкцій, 100 мг/мл; по 5 мл в ампулі; по 5 ампул у блістері; по 2 блістери в пачці з картону з маркуванням українською та англійською мовами; по 5 мл в ампулі; по 10 ампул у пачці з картону з гофрованою вкладкою з маркуванням українською та анг</w:t>
            </w:r>
            <w:r>
              <w:rPr>
                <w:b/>
              </w:rPr>
              <w:t>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капсули по 250 мг, по 10 капсул у блістері; по 4 блістери у пачці з картону з 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</w:t>
            </w:r>
            <w:r>
              <w:rPr>
                <w:b/>
              </w:rPr>
              <w:t xml:space="preserve">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капсули по 250 мг, по 10 капсул у блістері; по 4 блістери у пачці з картону з 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329497-25/В-100,</w:t>
            </w:r>
            <w:r>
              <w:rPr>
                <w:b/>
              </w:rPr>
              <w:t xml:space="preserve"> 329498-25/В-100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Вазопро®, </w:t>
            </w:r>
            <w:r>
              <w:rPr>
                <w:b/>
              </w:rPr>
              <w:t>капсули по 250 мг, по 10 капсул у блістері; по 4 блістери у пачці з картону з маркуванням українською мовою; капсули по 500 мг, по 10 капсул у блістері; по 6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325036-24/З-14</w:t>
            </w:r>
            <w:r>
              <w:rPr>
                <w:b/>
              </w:rPr>
              <w:t>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маркуванням українською мовою; по 0,5 мл у попередньо заповненому шприці; по 1 попередньо заповненому шприцу б</w:t>
            </w:r>
            <w:r>
              <w:rPr>
                <w:b/>
              </w:rPr>
              <w:t>ез голки у картонній коробці з маркуванням українською мовою; по 0,5 мл у попередньо заповненому шприці; по 1 попередньо заповненому шприцу з прикріпленою голкою у картонній коробці з маркуванням іноземною мовою зі стикером українською мовою; по 0,5 мл у п</w:t>
            </w:r>
            <w:r>
              <w:rPr>
                <w:b/>
              </w:rPr>
              <w:t>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325036-24/З-147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маркуванням українською мовою; по 0,5 мл у попередньо заповненому шприці; по 1 попередньо заповненому шприцу б</w:t>
            </w:r>
            <w:r>
              <w:rPr>
                <w:b/>
              </w:rPr>
              <w:t>ез голки у картонній коробці з маркуванням українською мовою; по 0,5 мл у попередньо заповненому шприці; по 1 попередньо заповненому шприцу з прикріпленою голкою у картонній коробці з маркуванням іноземною мовою зі стикером українською мовою; по 0,5 мл у п</w:t>
            </w:r>
            <w:r>
              <w:rPr>
                <w:b/>
              </w:rPr>
              <w:t>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325036-24/З-147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ВАКСІГРИП® ТЕТРА / VAXIGRIP TETRA Спліт-вакцина для профілактики грипу чотирьохвалентна, інактивована, </w:t>
            </w:r>
            <w:r>
              <w:rPr>
                <w:b/>
              </w:rPr>
              <w:t>суспензія для ін’єкцій; по 0,5 мл у попередньо заповненому шприці; по 1 попередньо заповненому шприцу з прикріпленою голкою у картонній коробці з маркува</w:t>
            </w:r>
            <w:r>
              <w:rPr>
                <w:b/>
              </w:rPr>
              <w:t>нням українською мовою; по 0,5 мл у попередньо заповненому шприці; по 1 попередньо заповненому шприцу без голки у картонній коробці з маркуванням українською мовою; по 0,5 мл у попередньо заповненому шприці; по 1 попередньо заповненому шприцу з прикріплено</w:t>
            </w:r>
            <w:r>
              <w:rPr>
                <w:b/>
              </w:rPr>
              <w:t>ю голкою у картонній коробці з маркуванням іноземною мовою зі стикером українською мовою; по 0,5 мл у попередньо заповненому шприці; по 1 попередньо заповненому шприцу без голки у картонній коробці з маркуванням іноземною мовою зі стикером українською мово</w:t>
            </w:r>
            <w:r>
              <w:rPr>
                <w:b/>
              </w:rPr>
              <w:t>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333229-25/З-11</w:t>
            </w:r>
            <w:r>
              <w:rPr>
                <w:b/>
              </w:rPr>
              <w:t>6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333229-25/З-116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333229-25/З-116 </w:t>
            </w:r>
            <w:r>
              <w:rPr>
                <w:b/>
              </w:rPr>
              <w:t>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80 мг/12,5 мг та по 160 мг/25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333233-25/З-11</w:t>
            </w:r>
            <w:r>
              <w:rPr>
                <w:b/>
              </w:rPr>
              <w:t>6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333233-25/З-116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333233-25/З-116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 Н, </w:t>
            </w:r>
            <w:r>
              <w:rPr>
                <w:b/>
              </w:rPr>
              <w:t>таблетки, вкриті плівковою оболонкою, по 160 мг /12,5 мг; по 14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331720-25/В-145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331720-25/В-145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331720-25/В-145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317028-24/В-132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таблетки по 50 мг, по 10 таблеток у блістері,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317028-24/В-132 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таблетки по 50 мг, по 10 таблеток у блістері,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317028-24/В-132 </w:t>
            </w:r>
            <w:r>
              <w:rPr>
                <w:b/>
              </w:rPr>
              <w:t>від 12.06.2024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Вілдагліптин, </w:t>
            </w:r>
            <w:r>
              <w:rPr>
                <w:b/>
              </w:rPr>
              <w:t>таблетки по 50 мг, по 10 таблеток у блістері, по 3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"ФАРМЕКС ГРУП",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328213-24/В-123, 328214-24/В-123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Вратизолін, </w:t>
            </w:r>
            <w:r>
              <w:rPr>
                <w:b/>
              </w:rPr>
              <w:t>крем, 30 мг/г;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328213-24/В-123, 328214-24/В-123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Вратизолін, </w:t>
            </w:r>
            <w:r>
              <w:rPr>
                <w:b/>
              </w:rPr>
              <w:t>крем, 30 мг/г;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328213-24/В-123,</w:t>
            </w:r>
            <w:r>
              <w:rPr>
                <w:b/>
              </w:rPr>
              <w:t xml:space="preserve"> 328214-24/В-123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Вратизолін, </w:t>
            </w:r>
            <w:r>
              <w:rPr>
                <w:b/>
              </w:rPr>
              <w:t>крем, 30 мг/г; по 3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326391-24/В-06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 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326391-24/В-06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 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326391-24/В-06 від 20.11.2024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 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329215-24/В-97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329215-24/В-97 в</w:t>
            </w:r>
            <w:r>
              <w:rPr>
                <w:b/>
              </w:rPr>
              <w:t>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329215-24/В-97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 натрію,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329162-24/В-97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Гепарин-Дарниця, </w:t>
            </w:r>
            <w:r>
              <w:rPr>
                <w:b/>
              </w:rPr>
              <w:t>гель, 600 МО/г,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329162-24/В-97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Гепарин-Дарниця, </w:t>
            </w:r>
            <w:r>
              <w:rPr>
                <w:b/>
              </w:rPr>
              <w:t>гель, 600 МО/г,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329162-24/В-97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Гепарин-Дарниця, </w:t>
            </w:r>
            <w:r>
              <w:rPr>
                <w:b/>
              </w:rPr>
              <w:t>гель, 600 МО/г,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333626-25/В-145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333626-25/В-145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333626-25/В-145 від 07.03.2025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Гідрохлоротіазид,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"Фарма Старт",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329436-24/В-60, 329608-25/В-60 від 09.01.2025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Гінкгоба®, </w:t>
            </w:r>
            <w:r>
              <w:rPr>
                <w:b/>
              </w:rPr>
              <w:t>капсули по 40 мг, 80 мг, 120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2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333644-25/З-121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333644-25/З-121 </w:t>
            </w:r>
            <w:r>
              <w:rPr>
                <w:b/>
              </w:rPr>
              <w:t>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333644-25/З-121 від 10.03.2025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331167-25/В-28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Гліклазид-Здоров'я, </w:t>
            </w:r>
            <w:r>
              <w:rPr>
                <w:b/>
              </w:rPr>
              <w:t>таблетки по 80 мг по 10 таблеток у блістері; по 3 блістери в картонній коробці;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</w:t>
            </w:r>
            <w:r>
              <w:rPr>
                <w:b/>
              </w:rPr>
              <w:t xml:space="preserve">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331167-25/В-28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Гліклазид-Здоров'я, </w:t>
            </w:r>
            <w:r>
              <w:rPr>
                <w:b/>
              </w:rPr>
              <w:t>таблетки по 80 мг по 10 таблеток у блістері; по 3 блістери в картонній коробці;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</w:t>
            </w:r>
            <w:r>
              <w:rPr>
                <w:b/>
              </w:rPr>
              <w:t xml:space="preserve">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331167-25/В-28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Гліклазид-Здоров'я, </w:t>
            </w:r>
            <w:r>
              <w:rPr>
                <w:b/>
              </w:rPr>
              <w:t>таблетки по 80 мг по 10 таблеток у блістері; по 3 блістери в картонній коробці; по 30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328521-24/В-97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Грициків трава, </w:t>
            </w:r>
            <w:r>
              <w:rPr>
                <w:b/>
              </w:rPr>
              <w:t>трава, по 60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328521-24/В-97 в</w:t>
            </w:r>
            <w:r>
              <w:rPr>
                <w:b/>
              </w:rPr>
              <w:t>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Грициків трава, </w:t>
            </w:r>
            <w:r>
              <w:rPr>
                <w:b/>
              </w:rPr>
              <w:t>трава, по 60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328521-24/В-97 в</w:t>
            </w:r>
            <w:r>
              <w:rPr>
                <w:b/>
              </w:rPr>
              <w:t>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Грициків трава, </w:t>
            </w:r>
            <w:r>
              <w:rPr>
                <w:b/>
              </w:rPr>
              <w:t>трава, по 60 г у пачках з внутрішнім пакетом; по 1,5 г у фільтр-пакеті; по 20 фільтр-пакетів у пачці; по 1,5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326285-24/В-14</w:t>
            </w:r>
            <w:r>
              <w:rPr>
                <w:b/>
              </w:rPr>
              <w:t>7, 326286-24/В-147, 326287-24/В-147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Даймісил, </w:t>
            </w:r>
            <w:r>
              <w:rPr>
                <w:b/>
              </w:rPr>
              <w:t>гранули для оральної суспензії, 100 мг/2 г; по 2 г в саше; по 10 саше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"ПРЕДСТАВНИЦТВО </w:t>
            </w:r>
            <w:r>
              <w:rPr>
                <w:b/>
              </w:rPr>
              <w:t>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326285-24/В-147, 326286-24/В-147, 326287-24/В-147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Даймісил, </w:t>
            </w:r>
            <w:r>
              <w:rPr>
                <w:b/>
              </w:rPr>
              <w:t>гранули для оральної суспензії, 100 мг/2 г; по 2 г в саше; по 10 саше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326285-24/В-147, 326286-24/В-147, 326287-24/В-147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Даймісил, </w:t>
            </w:r>
            <w:r>
              <w:rPr>
                <w:b/>
              </w:rPr>
              <w:t>гранули для оральної суспензії, 100 мг/2 г; по 2 г в саше; по 10 саше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"ПРЕДСТАВНИЦТВО БАУМ ФАРМ ГМБХ",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331607-25/В-116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331607-25/В-116 </w:t>
            </w:r>
            <w:r>
              <w:rPr>
                <w:b/>
              </w:rPr>
              <w:t>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331607-25/В-116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ясен;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325281-24/В-14</w:t>
            </w:r>
            <w:r>
              <w:rPr>
                <w:b/>
              </w:rPr>
              <w:t>8, 325282-24/В-148, 325283-24/В-148, 325284-24/В-148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325281-24/В-148, 325282-24/В-148, 325283-24/В-148, 325284-24/В-148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325281-24/В-148, 325282-24/В-148, 325283-24/В-148, 325284-24/В-148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331580-25/З-144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331580-25/З-144 </w:t>
            </w:r>
            <w:r>
              <w:rPr>
                <w:b/>
              </w:rPr>
              <w:t>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331580-25/З-144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 Хіт, </w:t>
            </w:r>
            <w:r>
              <w:rPr>
                <w:b/>
              </w:rPr>
              <w:t>крем по 15 г або 67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Ментолатум Компані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333519-25/З-12</w:t>
            </w:r>
            <w:r>
              <w:rPr>
                <w:b/>
              </w:rPr>
              <w:t>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333519-25/З-124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333519-25/З-124 </w:t>
            </w:r>
            <w:r>
              <w:rPr>
                <w:b/>
              </w:rPr>
              <w:t>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мазь;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333518-25/З-124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лосьйон; по 30 мл у флаконі з пробкою-крапельницею;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333518-25/З-124 </w:t>
            </w:r>
            <w:r>
              <w:rPr>
                <w:b/>
              </w:rPr>
              <w:t>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лосьйон; по 30 мл у флаконі з пробкою-крапельницею;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333518-25/З-124 від 06.03.2025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Дипросалік®, </w:t>
            </w:r>
            <w:r>
              <w:rPr>
                <w:b/>
              </w:rPr>
              <w:t>лосьйон; по 30 мл у флаконі з пробкою-крапельницею;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330692-25/З-45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оболонкою,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330692-25/З-45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оболонкою,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330692-25/З-45 в</w:t>
            </w:r>
            <w:r>
              <w:rPr>
                <w:b/>
              </w:rPr>
              <w:t>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>таблетки, вкриті плівковою оболонкою, по 10 таблеток у блістері; по 2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331669-25/З-121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331669-25/З-121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331669-25/З-121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Достинекс, </w:t>
            </w:r>
            <w:r>
              <w:rPr>
                <w:b/>
              </w:rPr>
              <w:t>таблетки по 0,5 мг; по 2 або по 8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331331-25/З-137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ЕКЗЕМЕСТАН, </w:t>
            </w:r>
            <w:r>
              <w:rPr>
                <w:b/>
              </w:rPr>
              <w:t>таблетки, вкриті плівковою оболонкою, по 25 мг; по 30 таблеток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Юджия Фарма Спешиалітіс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331331-25/З-137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ЕКЗЕМЕСТАН, </w:t>
            </w:r>
            <w:r>
              <w:rPr>
                <w:b/>
              </w:rPr>
              <w:t>таблетки, вкриті плівковою оболонкою, по 25 мг; по 30 таблеток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Юджия Фарма Спешиалітіс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331331-25/З-137 від 04.02.2025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ЕКЗЕМЕСТАН, </w:t>
            </w:r>
            <w:r>
              <w:rPr>
                <w:b/>
              </w:rPr>
              <w:t>таблетки, вкриті плівковою оболонкою, по 25 мг; по 30 таблеток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Юджия Фарма Спешиалітіс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331492-25/В-60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спрей нашкірний, розчин, 10 мг/мл</w:t>
            </w:r>
            <w:r>
              <w:rPr>
                <w:b/>
              </w:rPr>
              <w:br/>
            </w:r>
            <w:r>
              <w:rPr>
                <w:b/>
              </w:rPr>
              <w:t>in bulk: по 10 л або по 50 л у бочках металевих КЕГ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331492-25/В-60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спрей нашкірний, розчин, 10 мг/мл</w:t>
            </w:r>
            <w:r>
              <w:rPr>
                <w:b/>
              </w:rPr>
              <w:br/>
              <w:t>in bulk: по 10 л або по 50 л у бочках металевих КЕГ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331492-25/В-60 в</w:t>
            </w:r>
            <w:r>
              <w:rPr>
                <w:b/>
              </w:rPr>
              <w:t>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спрей нашкірний, розчин, 10 мг/мл</w:t>
            </w:r>
            <w:r>
              <w:rPr>
                <w:b/>
              </w:rPr>
              <w:br/>
              <w:t>in bulk: по 10 л або по 50 л у бочках металевих КЕГ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324361-24/З-148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Екокс 400, </w:t>
            </w:r>
            <w:r>
              <w:rPr>
                <w:b/>
              </w:rPr>
              <w:t>таблетки, вкриті оболонкою, по 400 мг; по 10 таблеток у блістері, по 10 блістерів у картонній упаковці; in bulk: по 1000 таблеток у пластикових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322023-24/З-126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322023-24/З-126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322023-24/З-126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327476-24/З-132, 327477-24/З-132, 327478-24/З-132, 327479-24/З-132, 327481-24/З-132 від 05.12.2024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Ельтромбопаг-Віста, </w:t>
            </w:r>
            <w:r>
              <w:rPr>
                <w:b/>
              </w:rPr>
              <w:t>таблетки, вкриті плівковою оболонкою, по 25 мг, по 50 мг; по 7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330295-25/В-147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ін’єкцій, 100 Од./мл; № 5: по 1 картриджу по 3 мл, вмонтованому в одноразовий пристрій - шприц-ручку СолоСтар® (без голок для ін’єкцій),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330295-25/В-147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ін’єкцій, 100 Од./мл; № 5: по 1 картриджу по 3 мл, вмонтованому в одноразовий пристрій - шприц-ручку СолоСтар® (без голок для ін’єкцій),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330295-25/В-147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Епайдра®, </w:t>
            </w:r>
            <w:r>
              <w:rPr>
                <w:b/>
              </w:rPr>
              <w:t>розчин для ін’єкцій, 100 Од./мл; № 5: по 1 картриджу по 3 мл, вмонтованому в одноразовий пристрій - шприц-ручку СолоСтар® (без голок для ін’єкцій),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333117-25/В-61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 ( Вітамін D2), </w:t>
            </w:r>
            <w:r>
              <w:rPr>
                <w:b/>
              </w:rPr>
              <w:t xml:space="preserve">розчин олійний оральний 0,125 %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333117-25/В-61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 ( Вітамін D2), </w:t>
            </w:r>
            <w:r>
              <w:rPr>
                <w:b/>
              </w:rPr>
              <w:t xml:space="preserve">розчин олійний оральний 0,125 %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333117-25/В-61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Ергокальциферол ( Вітамін D2), </w:t>
            </w:r>
            <w:r>
              <w:rPr>
                <w:b/>
              </w:rPr>
              <w:t xml:space="preserve">розчин олійний оральний 0,125 % по 10 мл у флаконі; по 1 флакону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331627-25/В-121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мг,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328585-24/В-149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328585-24/В-149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328585-24/В-149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мг; № 30 (10х3): по 10 капсул у блістері, по 3 блістери у картонній коробці; № 90 (10х9): по 10 капсул у блістері, по 9 блістерів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 </w:t>
            </w:r>
            <w:r>
              <w:rPr>
                <w:b/>
              </w:rPr>
              <w:t>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</w:t>
            </w:r>
            <w:r>
              <w:rPr>
                <w:b/>
              </w:rPr>
              <w:t>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</w:t>
            </w:r>
            <w:r>
              <w:rPr>
                <w:b/>
              </w:rPr>
              <w:t>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</w:t>
            </w:r>
            <w:r>
              <w:rPr>
                <w:b/>
              </w:rPr>
              <w:t>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</w:t>
            </w:r>
            <w:r>
              <w:rPr>
                <w:b/>
              </w:rPr>
              <w:t>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321489-24/З-137, 321490-24/З-137, 321491-24/З-137, 321492-24/З-137, 321493-24/З-137, 321494-24/З-137, 321495-24/З-137, 321496-24/З-137, 321497-24/З-137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Єврофаст, </w:t>
            </w:r>
            <w:r>
              <w:rPr>
                <w:b/>
              </w:rPr>
              <w:t>капсули желатинові м'які по 200 мг, по 400 мг</w:t>
            </w:r>
            <w:r>
              <w:rPr>
                <w:b/>
              </w:rPr>
              <w:br/>
              <w:t>по 10 капсул у блістері; по 1 або 2 блістери в картонній коробці</w:t>
            </w:r>
            <w:r>
              <w:rPr>
                <w:b/>
              </w:rPr>
              <w:br/>
              <w:t>in bulk: по 1000 капсул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318527-24/З-149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>таблетки, вкриті плівковою оболонкою, 2 мг/0,03 мг;</w:t>
            </w:r>
            <w:r>
              <w:rPr>
                <w:b/>
              </w:rPr>
              <w:br/>
              <w:t>по 21 таблетці у блістері; по 1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318527-24/З-149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>таблетки, вкриті плівковою оболонкою, 2 мг/0,03 мг;</w:t>
            </w:r>
            <w:r>
              <w:rPr>
                <w:b/>
              </w:rPr>
              <w:br/>
              <w:t>по 21 таблетці у блістері; по 1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318527-24/З-149 від 10.07.2024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Жастінда, </w:t>
            </w:r>
            <w:r>
              <w:rPr>
                <w:b/>
              </w:rPr>
              <w:t>таблетки, вкриті плівковою оболонкою, 2 мг/0,03 мг;</w:t>
            </w:r>
            <w:r>
              <w:rPr>
                <w:b/>
              </w:rPr>
              <w:br/>
            </w:r>
            <w:r>
              <w:rPr>
                <w:b/>
              </w:rPr>
              <w:t>по 21 таблетці у блістері; по 1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311418-24/В-123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 блістера, тижневим календарем-стікером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311418-24/В-123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 блістера, тижневим календарем-стікером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311418-24/В-123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Жозегуд®, </w:t>
            </w:r>
            <w:r>
              <w:rPr>
                <w:b/>
              </w:rPr>
              <w:t>таблетки, вкриті плівковою оболонкою по 3 мг/0,02 мг; по 28 (24 таблетки рожевого кольору + 4 таблетки (плацебо) білого кольору) таблеток у блістері; по 1 блістеру разом з картонним футляром для зберігання блістера, тижневим календарем-стікером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333711-25/З-45</w:t>
            </w:r>
            <w:r>
              <w:rPr>
                <w:b/>
              </w:rPr>
              <w:t>, 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333711-25/З-45, 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333711-25/З-45, </w:t>
            </w:r>
            <w:r>
              <w:rPr>
                <w:b/>
              </w:rPr>
              <w:t>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333711-25/З-45</w:t>
            </w:r>
            <w:r>
              <w:rPr>
                <w:b/>
              </w:rPr>
              <w:t>, 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333711-25/З-45, </w:t>
            </w:r>
            <w:r>
              <w:rPr>
                <w:b/>
              </w:rPr>
              <w:t>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333711-25/З-45, </w:t>
            </w:r>
            <w:r>
              <w:rPr>
                <w:b/>
              </w:rPr>
              <w:t>333712-25/З-45 від 11.03.2025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Зоксі, </w:t>
            </w:r>
            <w:r>
              <w:rPr>
                <w:b/>
              </w:rPr>
              <w:t>таблетки, вкриті плівковою оболонкою, по 250 мг або по 500 мг, по 3 таблетки у блістері; по 1 або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316089-24/В-13</w:t>
            </w:r>
            <w:r>
              <w:rPr>
                <w:b/>
              </w:rPr>
              <w:t>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КИСЛОТА-ВІСТА, </w:t>
            </w:r>
            <w:r>
              <w:rPr>
                <w:b/>
              </w:rPr>
              <w:t>концентрат для розчину для інфузій, 4 мг/5 мл, по 5 мл у флаконі, по 1 флакону з концентратом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316089-24/В-132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КИСЛОТА-ВІСТА, </w:t>
            </w:r>
            <w:r>
              <w:rPr>
                <w:b/>
              </w:rPr>
              <w:t>концентрат для розчину для інфузій, 4 мг/5 мл, по 5 мл у флаконі, по 1 флакону з концентратом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316089-24/В-132 </w:t>
            </w:r>
            <w:r>
              <w:rPr>
                <w:b/>
              </w:rPr>
              <w:t>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КИСЛОТА-ВІСТА, </w:t>
            </w:r>
            <w:r>
              <w:rPr>
                <w:b/>
              </w:rPr>
              <w:t>концентрат для розчину для інфузій, 4 мг/5 мл, по 5 мл у флаконі, по 1 флакону з концентратом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330516-25/З-14</w:t>
            </w:r>
            <w:r>
              <w:rPr>
                <w:b/>
              </w:rPr>
              <w:t>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330516-25/З-144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330516-25/З-144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331227-25/З-121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331227-25/З-121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331227-25/З-121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Ілпіо®, </w:t>
            </w:r>
            <w:r>
              <w:rPr>
                <w:b/>
              </w:rPr>
              <w:t>таблетки по 80 мг/2,5 мг; по 10 таблеток у блістері; по 3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330088-25/З-144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330088-25/З-144 </w:t>
            </w:r>
            <w:r>
              <w:rPr>
                <w:b/>
              </w:rPr>
              <w:t>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330088-25/З-144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Іміфорс, </w:t>
            </w:r>
            <w:r>
              <w:rPr>
                <w:b/>
              </w:rPr>
              <w:t>порошок для розчину для інфузій, 500 мг/500 мг; по 1 флакону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334438-25/В-97</w:t>
            </w:r>
            <w:r>
              <w:rPr>
                <w:b/>
              </w:rPr>
              <w:t xml:space="preserve">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Іпратропію бромід,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334438-25/В-97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Іпратропію бромід,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334438-25/В-97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Іпратропію бромід, </w:t>
            </w:r>
            <w:r>
              <w:rPr>
                <w:b/>
              </w:rPr>
              <w:t xml:space="preserve">порошок (субстанція) у подвійних поліетиленових мішках для фармацевтичного </w:t>
            </w:r>
            <w:r>
              <w:rPr>
                <w:b/>
              </w:rPr>
              <w:t>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331586-25/В-132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Іхтіолова мазь 10%, </w:t>
            </w:r>
            <w:r>
              <w:rPr>
                <w:b/>
              </w:rPr>
              <w:t>мазь 10 %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331586-25/В-132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Іхтіолова мазь 10%, </w:t>
            </w:r>
            <w:r>
              <w:rPr>
                <w:b/>
              </w:rPr>
              <w:t>мазь 10 %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331586-25/В-132 </w:t>
            </w:r>
            <w:r>
              <w:rPr>
                <w:b/>
              </w:rPr>
              <w:t>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Іхтіолова мазь 10%, </w:t>
            </w:r>
            <w:r>
              <w:rPr>
                <w:b/>
              </w:rPr>
              <w:t>мазь 10 %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323187-24/З-132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КАЛЦЕКС, </w:t>
            </w:r>
            <w:r>
              <w:rPr>
                <w:b/>
              </w:rPr>
              <w:t>розчин для ін’єкцій або інфузій 10 мг/мл, по 5 мл або 10 мл у флаконі,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323187-24/З-132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КАЛЦЕКС, </w:t>
            </w:r>
            <w:r>
              <w:rPr>
                <w:b/>
              </w:rPr>
              <w:t>розчин для ін’єкцій або інфузій 10 мг/мл, по 5 мл або 10 мл у флаконі,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323187-24/З-132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ФОЛІНАТ КАЛЦЕКС, </w:t>
            </w:r>
            <w:r>
              <w:rPr>
                <w:b/>
              </w:rPr>
              <w:t>розчин для ін’єкцій або інфузій 10 мг/мл, по 5 мл або 10 мл у флаконі, 10 флаконів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333109-25/З-61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КРКА, </w:t>
            </w:r>
            <w:r>
              <w:rPr>
                <w:b/>
              </w:rPr>
              <w:t xml:space="preserve">таблетки, вкриті плівковою оболонкою, по 150 мг або по 500 мг по 10 таблеток у блістері; по 3, 6 або 12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329354-24/З-126, 329355-24/З-126, 329356-24/З-126, 329357-24/З-126, 329358-24/З-126, 329359-24/З-126, 329360-24/З-126, 329361-24/З-126, 329362-24/З-126, 329363-24/З-126, 329364-2</w:t>
            </w:r>
            <w:r>
              <w:rPr>
                <w:b/>
              </w:rPr>
              <w:t>4/З-126, 329365-24/З-126, 329366-24/З-126, 329367-24/З-126, 329368-24/З-126, 329370-24/З-126, 329371-24/З-126, 329372-24/З-126, 329373-24/З-126, 329374-24/З-126, 329375-24/З-126, 329376-24/З-126, 329377-24/З-126, 329378-24/З-126, 329379-24/З-126, 329380-24</w:t>
            </w:r>
            <w:r>
              <w:rPr>
                <w:b/>
              </w:rPr>
              <w:t>/З-126, 329381-24/З-126, 329382-24/З-126, 329383-24/З-126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329354-24/З-126, 329355-24/З-126, 329356-24/З-126, 329357-24/З-126, 329358-24/З-126, 329359-24/З-126, 329360-24/З-126, </w:t>
            </w:r>
            <w:r>
              <w:rPr>
                <w:b/>
              </w:rPr>
              <w:t>329361-24/З-126, 329362-24/З-126, 329363-24/З-126, 329364-24/З-126, 329365-24/З-126, 329366-24/З-126, 329367-24/З-126, 329368-24/З-126, 329370-24/З-126, 329371-24/З-126, 329372-24/З-126, 329373-24/З-126, 329374-24/З-126, 329375-24/З-126, 329376-24/З-126, 3</w:t>
            </w:r>
            <w:r>
              <w:rPr>
                <w:b/>
              </w:rPr>
              <w:t>29377-24/З-126, 329378-24/З-126, 329379-24/З-126, 329380-24/З-126, 329381-24/З-126, 329382-24/З-126, 329383-24/З-126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329354-24/З-126, 329355-24/З-126, 329356-24/З-126, 329357-24</w:t>
            </w:r>
            <w:r>
              <w:rPr>
                <w:b/>
              </w:rPr>
              <w:t>/З-126, 329358-24/З-126, 329359-24/З-126, 329360-24/З-126, 329361-24/З-126, 329362-24/З-126, 329363-24/З-126, 329364-24/З-126, 329365-24/З-126, 329366-24/З-126, 329367-24/З-126, 329368-24/З-126, 329370-24/З-126, 329371-24/З-126, 329372-24/З-126, 329373-24/</w:t>
            </w:r>
            <w:r>
              <w:rPr>
                <w:b/>
              </w:rPr>
              <w:t>З-126, 329374-24/З-126, 329375-24/З-126, 329376-24/З-126, 329377-24/З-126, 329378-24/З-126, 329379-24/З-126, 329380-24/З-126, 329381-24/З-126, 329382-24/З-126, 329383-24/З-126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328436-24/З-100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328436-24/З-100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328436-24/З-100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Колхіцин Лірка, </w:t>
            </w:r>
            <w:r>
              <w:rPr>
                <w:b/>
              </w:rPr>
              <w:t>таблетки по 1 мг; по 30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АКАРПІЯ ФАРМАСЕУТІЧІ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331918-25/В-100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Комбіприл-КВ, </w:t>
            </w:r>
            <w:r>
              <w:rPr>
                <w:b/>
              </w:rPr>
              <w:t>таблетки по 5 мг/10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331918-25/В-100 </w:t>
            </w:r>
            <w:r>
              <w:rPr>
                <w:b/>
              </w:rPr>
              <w:t>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Комбіприл-КВ, </w:t>
            </w:r>
            <w:r>
              <w:rPr>
                <w:b/>
              </w:rPr>
              <w:t>таблетки по 5 мг/10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331918-25/В-100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Комбіприл-КВ, </w:t>
            </w:r>
            <w:r>
              <w:rPr>
                <w:b/>
              </w:rPr>
              <w:t>таблетки по 5 мг/10 мг,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331079-25/В-14</w:t>
            </w:r>
            <w:r>
              <w:rPr>
                <w:b/>
              </w:rPr>
              <w:t>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331079-25/В-143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331079-25/В-143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КОРДАРОН®, </w:t>
            </w:r>
            <w:r>
              <w:rPr>
                <w:b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</w:t>
            </w:r>
            <w:r>
              <w:rPr>
                <w:b/>
              </w:rPr>
              <w:t>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332416-25/З-150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Коронал® 5, Коронал® 10, </w:t>
            </w:r>
            <w:r>
              <w:rPr>
                <w:b/>
              </w:rPr>
              <w:t>таблетки, вкриті плівковою оболонкою, по 5 мг; по 10 мг; по 10 таблеток у блістері; по 3 або по 6 блістерів у картонній коробці; по 15 таблеток у блістері; по 2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329947-25/В-14</w:t>
            </w:r>
            <w:r>
              <w:rPr>
                <w:b/>
              </w:rPr>
              <w:t>7, 329948-25/В-147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Кофальгін, </w:t>
            </w:r>
            <w:r>
              <w:rPr>
                <w:b/>
              </w:rPr>
              <w:t>таблетки;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329947-25/В-147, 329948-25/В-147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Кофальгін, </w:t>
            </w:r>
            <w:r>
              <w:rPr>
                <w:b/>
              </w:rPr>
              <w:t>таблетки;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329947-25/В-147, 329948-25/В-147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Кофальгін, </w:t>
            </w:r>
            <w:r>
              <w:rPr>
                <w:b/>
              </w:rPr>
              <w:t>таблетки;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331185-25/В-146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Ксало-Фарм, </w:t>
            </w:r>
            <w:r>
              <w:rPr>
                <w:b/>
              </w:rPr>
              <w:t>краплі очні, розчин по 5 мл у флаконі з кришкою-крапельницею;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331185-25/В-146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Ксало-Фарм, </w:t>
            </w:r>
            <w:r>
              <w:rPr>
                <w:b/>
              </w:rPr>
              <w:t>краплі очні, розчин по 5 мл у флаконі з кришкою-крапельницею;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331185-25/В-146 від 31.01.2025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Ксало-Фарм, </w:t>
            </w:r>
            <w:r>
              <w:rPr>
                <w:b/>
              </w:rPr>
              <w:t>краплі очні, розчин по 5 мл у флаконі з кришкою-крапельницею;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330607-25/З-126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330607-25/З-126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330607-25/З-126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Ксельянз, </w:t>
            </w:r>
            <w:r>
              <w:rPr>
                <w:b/>
              </w:rPr>
              <w:t>таблетки, вкриті плівковою оболонкою, по 5 мг; по 14 таблеток у блістері; по 1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331870-25/В-120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 45 (15х3): по 15 таблеток у стрипі; по 3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331870-25/В-120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 xml:space="preserve">№ 45 (15х3): по 15 таблеток у стрипі; по 3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331870-25/В-120 від 12.02.2025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Лазикс®, </w:t>
            </w:r>
            <w:r>
              <w:rPr>
                <w:b/>
              </w:rPr>
              <w:t>таблетки по 40 мг;</w:t>
            </w:r>
            <w:r>
              <w:rPr>
                <w:b/>
              </w:rPr>
              <w:br/>
              <w:t xml:space="preserve">№ 45 (15х3): по 15 таблеток у стрипі; по 3 стрипи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332402-25/В-150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 НЕО, </w:t>
            </w:r>
            <w:r>
              <w:rPr>
                <w:b/>
              </w:rPr>
              <w:t xml:space="preserve">розчин для ін’єкцій, 10 мг/мл; № 10: по 2 мл розчину в ампулі;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332402-25/В-150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 НЕО, </w:t>
            </w:r>
            <w:r>
              <w:rPr>
                <w:b/>
              </w:rPr>
              <w:t xml:space="preserve">розчин для ін’єкцій, 10 мг/мл; № 10: по 2 мл розчину в ампулі;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332402-25/В-150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ЛАЗИКС® НЕО, </w:t>
            </w:r>
            <w:r>
              <w:rPr>
                <w:b/>
              </w:rPr>
              <w:t xml:space="preserve">розчин для ін’єкцій, 10 мг/мл; № 10: по 2 мл розчину в ампулі; по 10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325085-24/В-140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 ПОЛУНИЧНО-ВЕРШКОВИМ СМАКОМ, </w:t>
            </w:r>
            <w:r>
              <w:rPr>
                <w:b/>
              </w:rPr>
              <w:t>сироп, 30 мг/5 мл; по 100 мл у флаконі; по 1 флакону в комплекті з пластиковим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325085-24/В-140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 ПОЛУНИЧНО-ВЕРШКОВИМ СМАКОМ, </w:t>
            </w:r>
            <w:r>
              <w:rPr>
                <w:b/>
              </w:rPr>
              <w:t>сироп, 30 мг/5 мл; по 100 мл у флаконі; по 1 флакону в комплекті з пластиковим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325085-24/В-140 </w:t>
            </w:r>
            <w:r>
              <w:rPr>
                <w:b/>
              </w:rPr>
              <w:t>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 З ПОЛУНИЧНО-ВЕРШКОВИМ СМАКОМ, </w:t>
            </w:r>
            <w:r>
              <w:rPr>
                <w:b/>
              </w:rPr>
              <w:t>сироп, 30 мг/5 мл; по 100 мл у флаконі; по 1 флакону в комплекті з пластиковим мірним ковпачком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331711-25/В-14</w:t>
            </w:r>
            <w:r>
              <w:rPr>
                <w:b/>
              </w:rPr>
              <w:t>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таблетки по 250 мг; по 7 таблеток у блістері, по 1 або 2,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331711-25/В-147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таблетки по 250 мг; по 7 таблеток у блістері, по 1 або 2,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331711-25/В-147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Ламіфен®, </w:t>
            </w:r>
            <w:r>
              <w:rPr>
                <w:b/>
              </w:rPr>
              <w:t>таблетки по 250 мг; по 7 таблеток у блістері, по 1 або 2, або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330282-25/В-10</w:t>
            </w:r>
            <w:r>
              <w:rPr>
                <w:b/>
              </w:rPr>
              <w:t>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ін‘єкцій,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330282-25/В-100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ін‘єкцій,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330282-25/В-100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ЛАНТУС® СОЛОСТАР®, </w:t>
            </w:r>
            <w:r>
              <w:rPr>
                <w:b/>
              </w:rPr>
              <w:t>розчин для ін‘єкцій, 100 Од./мл; № 5: по 3 мл у картриджі, вмонтованому в одноразову шприц-ручку (без голок для ін’єкцій); по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326948-24/В-28, 326949-24/В-28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Ларгінус , </w:t>
            </w:r>
            <w:r>
              <w:rPr>
                <w:b/>
              </w:rPr>
              <w:t xml:space="preserve">розчин оральний, 200 мг/мл по 100 мл у банці або по 200 мл у флаконі; по 1 банці або по 1 флакону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326948-24/В-28, 326949-24/В-28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Ларгінус , </w:t>
            </w:r>
            <w:r>
              <w:rPr>
                <w:b/>
              </w:rPr>
              <w:t xml:space="preserve">розчин оральний, 200 мг/мл по 100 мл у банці або по 200 мл у флаконі; по 1 банці або по 1 флакону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326948-24/В-28, 326949-24/В-28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Ларгінус , </w:t>
            </w:r>
            <w:r>
              <w:rPr>
                <w:b/>
              </w:rPr>
              <w:t xml:space="preserve">розчин оральний, 200 мг/мл по 100 мл у банці або по 200 мл у флаконі; по 1 банці або по 1 флакону з мірною ложкою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328861-24/З-140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328861-24/З-140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328861-24/З-140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331589-25/В-132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ЛЕВОМІЦЕТИНУ РОЗЧИН СПИРТОВИЙ 0,25 %, </w:t>
            </w:r>
            <w:r>
              <w:rPr>
                <w:b/>
              </w:rPr>
              <w:t>розчин нашкірний, спиртовий 0,25 %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331589-25/В-132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ЛЕВОМІЦЕТИНУ РОЗЧИН СПИРТОВИЙ 0,25 %, </w:t>
            </w:r>
            <w:r>
              <w:rPr>
                <w:b/>
              </w:rPr>
              <w:t>розчин нашкірний, спиртовий 0,25 %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331589-25/В-132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ЛЕВОМІЦЕТИНУ РОЗЧИН СПИРТОВИЙ 0,25 %, </w:t>
            </w:r>
            <w:r>
              <w:rPr>
                <w:b/>
              </w:rPr>
              <w:t>розчин нашкірний, спиртовий 0,25 %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</w:t>
            </w:r>
            <w:r>
              <w:rPr>
                <w:b/>
              </w:rPr>
              <w:t>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</w:t>
            </w:r>
            <w:r>
              <w:rPr>
                <w:b/>
              </w:rPr>
              <w:t>еру в пачці;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322067-24/В-96, 322069-24/В-96, 322070-24/В-96, 330466-25/В-96, 330468-25/В-96, 334213-25/В-96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Лізак®, </w:t>
            </w:r>
            <w:r>
              <w:rPr>
                <w:b/>
              </w:rPr>
              <w:t>таблетки для смоктання зі смаком анісу і м'яти по 10 таблеток у блістері, по 2 блістери в пачці; по 6 таблеток у блістері, по 2 блістери в пачці або по 10 таблеток у блістері, по 1 блістеру в пачці; по 10 таблеток у блістері, по 4 блістери в пачці;</w:t>
            </w:r>
            <w:r>
              <w:rPr>
                <w:b/>
              </w:rPr>
              <w:br/>
              <w:t>зі смак</w:t>
            </w:r>
            <w:r>
              <w:rPr>
                <w:b/>
              </w:rPr>
              <w:t>ом шоколаду по 6 таблеток у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апельсину по 6 таблеток у</w:t>
            </w:r>
            <w:r>
              <w:rPr>
                <w:b/>
              </w:rPr>
              <w:t xml:space="preserve"> блістері, по 2 блістери в пачці з картону; по 10 таблеток у блістері, по 1 блістеру в пачці; по 10 таблеток у блістері, по 2 блістери в пачці; по 10 таблеток у блістері, по 4 блістери в пачці;</w:t>
            </w:r>
            <w:r>
              <w:rPr>
                <w:b/>
              </w:rPr>
              <w:br/>
              <w:t>зі смаком малини по 10 таблеток у блістері, по 1 блістеру в па</w:t>
            </w:r>
            <w:r>
              <w:rPr>
                <w:b/>
              </w:rPr>
              <w:t>чці; по 10 таблеток у блістері, по 2 блістери в пачці; по 10 таблеток у блістері,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329495-25/В-146, 329496-25/В-146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329495-25/В-146, 329496-25/В-146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329495-25/В-146, 329496-25/В-146 від 06.01.2025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Ліра®, </w:t>
            </w:r>
            <w:r>
              <w:rPr>
                <w:b/>
              </w:rPr>
              <w:t xml:space="preserve">таблетки, вкриті плівковою оболонкою, по 500 мг по 10 таблеток у блістері;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331050-25/З-146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Лозап® плюс, </w:t>
            </w:r>
            <w:r>
              <w:rPr>
                <w:b/>
              </w:rPr>
              <w:t>таблетки, вкриті оболонкою; № 10, № 30 (10x3), № 90 (10x9): по 10 таблеток у блістері; по 1, 3 або 9 блістерів у картонній коробці; № 30 (15х2), № 90 (15х6): по 15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 "Санофі-Авентіс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331050-25/З-146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Лозап® плюс, </w:t>
            </w:r>
            <w:r>
              <w:rPr>
                <w:b/>
              </w:rPr>
              <w:t>таблетки, вкриті оболонкою; № 10, № 30 (10x3), № 90 (10x9): по 10 таблеток у блістері; по 1, 3 або 9 блістерів у картонній коробці; № 30 (15х2), № 90 (15х6): по 15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ТОВ "Санофі-Авентіс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331050-25/З-146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Лозап® плюс, </w:t>
            </w:r>
            <w:r>
              <w:rPr>
                <w:b/>
              </w:rPr>
              <w:t>таблетки, вкриті оболонкою; № 10, № 30 (10x3), № 90 (10x9): по 10 таблеток у блістері; по 1, 3 або 9 блістерів у картонній коробці; № 30 (15х2), № 90 (15х6): по 15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301883-23/В-14</w:t>
            </w:r>
            <w:r>
              <w:rPr>
                <w:b/>
              </w:rPr>
              <w:t>0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розчин для перорального застосування № 10: по 10 мл в ампулі; по 10 ампул з двома лініями розлому у піддоні з картону,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301883-23/В-140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розчин для перорального застосування № 10: по 10 мл в ампулі; по 10 ампул з двома лініями розлому у піддоні з картону,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301883-23/В-140 </w:t>
            </w:r>
            <w:r>
              <w:rPr>
                <w:b/>
              </w:rPr>
              <w:t>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Магне-В6®, </w:t>
            </w:r>
            <w:r>
              <w:rPr>
                <w:b/>
              </w:rPr>
              <w:t>розчин для перорального застосування № 10: по 10 мл в ампулі; по 10 ампул з двома лініями розлому у піддоні з картону,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331054-25/З-144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Максігра, </w:t>
            </w:r>
            <w:r>
              <w:rPr>
                <w:b/>
              </w:rPr>
              <w:t>таблетки, вкриті плівковою оболонкою, по 50 мг або по 100 мг, по 1 або по 4 таблетки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324228-24/В-117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324228-24/В-117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324228-24/В-117 </w:t>
            </w:r>
            <w:r>
              <w:rPr>
                <w:b/>
              </w:rPr>
              <w:t>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Мембрал, </w:t>
            </w:r>
            <w:r>
              <w:rPr>
                <w:b/>
              </w:rPr>
              <w:t>таблетки, вкриті плівковою оболонкою, 10 мг по 10 таблеток у блістері;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323125-24/В-148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Метафора®, </w:t>
            </w:r>
            <w:r>
              <w:rPr>
                <w:b/>
              </w:rPr>
              <w:t>таблетки, вкриті плівковою оболонкою по 500 мг, 850 мг, або 1000 мг, по 10 таблеток у блістері, по 3 або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328135-24/В-60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328135-24/В-60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328135-24/В-60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329205-24/В-120, 329206-24/В-120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Мефенат,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або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329205-24/В-120, 329206-24/В-120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Мефенат,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або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329205-24/В-120, 329206-24/В-120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Мефенат,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  <w:t xml:space="preserve">по 15 г або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332227-25/З-139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мультисимптомний, </w:t>
            </w:r>
            <w:r>
              <w:rPr>
                <w:b/>
              </w:rPr>
              <w:t>каплети, вкриті оболонкою; по 12 каплет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332227-25/З-139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мультисимптомний, </w:t>
            </w:r>
            <w:r>
              <w:rPr>
                <w:b/>
              </w:rPr>
              <w:t>каплети, вкриті оболонкою; по 12 каплет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332227-25/З-139 </w:t>
            </w:r>
            <w:r>
              <w:rPr>
                <w:b/>
              </w:rPr>
              <w:t>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мультисимптомний, </w:t>
            </w:r>
            <w:r>
              <w:rPr>
                <w:b/>
              </w:rPr>
              <w:t>каплети, вкриті оболонкою; по 12 каплет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332239-25/З-139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Синус, </w:t>
            </w:r>
            <w:r>
              <w:rPr>
                <w:b/>
              </w:rPr>
              <w:t>каплети, вкриті оболонкою, по 10 каплет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332239-25/З-139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Синус, </w:t>
            </w:r>
            <w:r>
              <w:rPr>
                <w:b/>
              </w:rPr>
              <w:t>каплети, вкриті оболонкою, по 10 каплет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332239-25/З-139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Мілістан Синус, </w:t>
            </w:r>
            <w:r>
              <w:rPr>
                <w:b/>
              </w:rPr>
              <w:t>каплети, вкриті оболонкою, по 10 каплет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334443-25/В-96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334443-25/В-96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334443-25/В-96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Міноксикутан Форте , </w:t>
            </w:r>
            <w:r>
              <w:rPr>
                <w:b/>
              </w:rPr>
              <w:t>спрей нашкірний, розчин, 50 мг/мл; по 60 мл розчину у флаконі із змонтованою насосною системою та адаптером із подовженим наконечником;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328361-24/З-45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мг,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328361-24/З-45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мг,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328361-24/З-45 в</w:t>
            </w:r>
            <w:r>
              <w:rPr>
                <w:b/>
              </w:rPr>
              <w:t>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 Некстфарм, </w:t>
            </w:r>
            <w:r>
              <w:rPr>
                <w:b/>
              </w:rPr>
              <w:t>таблетки, вкриті плівковою оболонкою, по 10 мг, по 14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326198-24/З-147, 326199-24/З-147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326198-24/З-147, 326199-24/З-147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326198-24/З-147, 326199-24/З-147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Налгезін®, </w:t>
            </w:r>
            <w:r>
              <w:rPr>
                <w:b/>
              </w:rPr>
              <w:t>таблетки, вкриті плівковою оболонкою, по 275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323232-24/В-06, 326218-24/В-06, 326219-24/В-06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>розчин для ін'єкцій, 20 мг/мл; по 1 мл у попередньо наповненому скляному шприці з голкою, по 1 або 2 шприци з голкою у блістері; по 1 блістеру у пачці з картону; або по 1 шприцу з голкою у тубусі; по 1 або 10 тубусів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323232-24/В-06, 326218-24/В-06, 326219-24/В-06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>розчин для ін'єкцій, 20 мг/мл; по 1 мл у попередньо наповненому скляному шприці з голкою, по 1 або 2 шприци з голкою у блістері; по 1 блістеру у пачці з картону; або по 1 шприцу з голкою у тубусі; по 1 або 10 тубусів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323232-24/В-06, 326218-24/В-06, 326219-24/В-06 від 04.10.202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Нефам®, </w:t>
            </w:r>
            <w:r>
              <w:rPr>
                <w:b/>
              </w:rPr>
              <w:t xml:space="preserve">розчин для ін'єкцій, 20 мг/мл; по 1 мл у попередньо наповненому скляному шприці з голкою, по 1 або 2 шприци з голкою у блістері; по 1 блістеру у пачці з картону; </w:t>
            </w:r>
            <w:r>
              <w:rPr>
                <w:b/>
              </w:rPr>
              <w:t>або по 1 шприцу з голкою у тубусі; по 1 або 10 тубусів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331027-25/В-120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Ністатинова мазь, </w:t>
            </w:r>
            <w:r>
              <w:rPr>
                <w:b/>
              </w:rPr>
              <w:t>мазь, 100000 ОД/г по 15 г у тубі; по 1 тубі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331027-25/В-120 </w:t>
            </w:r>
            <w:r>
              <w:rPr>
                <w:b/>
              </w:rPr>
              <w:t>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Ністатинова мазь, </w:t>
            </w:r>
            <w:r>
              <w:rPr>
                <w:b/>
              </w:rPr>
              <w:t>мазь, 100000 ОД/г по 15 г у тубі; по 1 тубі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</w:t>
      </w:r>
      <w:r>
        <w:rPr>
          <w:b/>
          <w:lang w:val="uk-UA"/>
        </w:rPr>
        <w:t>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331027-25/В-120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Ністатинова мазь, </w:t>
            </w:r>
            <w:r>
              <w:rPr>
                <w:b/>
              </w:rPr>
              <w:t>мазь, 100000 ОД/г по 15 г у тубі; по 1 тубі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</w:t>
            </w:r>
            <w:r>
              <w:rPr>
                <w:b/>
              </w:rPr>
              <w:t xml:space="preserve">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325755-24/З-139, 330682-25/З-139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Нітресан®, </w:t>
            </w:r>
            <w:r>
              <w:rPr>
                <w:b/>
              </w:rPr>
              <w:t>таблетки по 10 мг або по 20 мг, по 10 таблеток у блістері; по 2 або 3,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317205-24/В-61, 317239-24/В-97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 xml:space="preserve">суспензія оральна, 220 </w:t>
            </w:r>
            <w:r>
              <w:rPr>
                <w:b/>
              </w:rPr>
              <w:t>мг/5 мл, по 90 мл у флаконі або банці; по 1 флакону або банці з дозуючою скляночкою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317205-24/В-61, 317239-24/В-97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мл, по 90 мл у флаконі або банці; по 1 флакону або банці з дозуючою скляночкою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317205-24/В-61, </w:t>
            </w:r>
            <w:r>
              <w:rPr>
                <w:b/>
              </w:rPr>
              <w:t>317239-24/В-97 від 17.06.2024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мл, по 90 мл у флаконі або банці; по 1 флакону або банці з дозуючою скляночкою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321062-24/З-96, 321063-24/З-96, 321064-24/З-96, 321065-24/З-</w:t>
            </w:r>
            <w:r>
              <w:rPr>
                <w:b/>
              </w:rPr>
              <w:t>96, 321066-24/З-96, 321067-24/З-96, 321068-24/З-96, 321070-24/З-96, 321071-24/З-96, 321072-24/З-96, 321073-24/З-96, 321074-24/З-96, 321075-24/З-96, 321076-24/З-96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321062-24/З-96, </w:t>
            </w:r>
            <w:r>
              <w:rPr>
                <w:b/>
              </w:rPr>
              <w:t>321063-24/З-96, 321064-24/З-96, 321065-24/З-96, 321066-24/З-96, 321067-24/З-96, 321068-24/З-96, 321070-24/З-96, 321071-24/З-96, 321072-24/З-96, 321073-24/З-96, 321074-24/З-96, 321075-24/З-96, 321076-24/З-96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321062-24/З-96, </w:t>
            </w:r>
            <w:r>
              <w:rPr>
                <w:b/>
              </w:rPr>
              <w:t>321063-24/З-96, 321064-24/З-96, 321065-24/З-96, 321066-24/З-96, 321067-24/З-96, 321068-24/З-96, 321070-24/З-96, 321071-24/З-96, 321072-24/З-96, 321073-24/З-96, 321074-24/З-96, 321075-24/З-96, 321076-24/З-96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321062-24/З-96</w:t>
            </w:r>
            <w:r>
              <w:rPr>
                <w:b/>
              </w:rPr>
              <w:t>, 321063-24/З-96, 321064-24/З-96, 321065-24/З-96, 321066-24/З-96, 321067-24/З-96, 321068-24/З-96, 321070-24/З-96, 321071-24/З-96, 321072-24/З-96, 321073-24/З-96, 321074-24/З-96, 321075-24/З-96, 321076-24/З-96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</w:t>
            </w:r>
            <w:r>
              <w:rPr>
                <w:b/>
                <w:lang w:val="ru-RU"/>
              </w:rPr>
              <w:t>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321062-24/З-96, 321063-24/З-96, 321064-24/З-96, 321065-24/З-96, 321066-24/З-96, 321067-24/З-96, 321068-24/З-96, 321070-24/З-96, 321071-24/З-96, 321072-24/З-96, 321073-24/З-96, 321074-24/З-96, 321075-24/З-96, 321076-24/З-96 від 21.0</w:t>
            </w:r>
            <w:r>
              <w:rPr>
                <w:b/>
              </w:rPr>
              <w:t>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</w:t>
            </w:r>
            <w:r>
              <w:rPr>
                <w:b/>
              </w:rPr>
              <w:t>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строк </w:t>
      </w:r>
      <w:r>
        <w:rPr>
          <w:b/>
          <w:sz w:val="20"/>
          <w:szCs w:val="20"/>
          <w:lang w:val="ru-RU"/>
        </w:rPr>
        <w:t>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321062-24/З-96, </w:t>
            </w:r>
            <w:r>
              <w:rPr>
                <w:b/>
              </w:rPr>
              <w:t>321063-24/З-96, 321064-24/З-96, 321065-24/З-96, 321066-24/З-96, 321067-24/З-96, 321068-24/З-96, 321070-24/З-96, 321071-24/З-96, 321072-24/З-96, 321073-24/З-96, 321074-24/З-96, 321075-24/З-96, 321076-24/З-96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Ноотропіл®, </w:t>
            </w:r>
            <w:r>
              <w:rPr>
                <w:b/>
              </w:rPr>
              <w:t>таблетки, вкриті плівковою оболонкою, по 800 мг або по 1200 мг; для дози по 800 мг: по 15 таблеток у блістері; по 2 блістери в картонній пачці; для дози по 1200 мг: по 10 таблеток у блістері;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ЮСБ Фарма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332056-25/В-14</w:t>
            </w:r>
            <w:r>
              <w:rPr>
                <w:b/>
              </w:rPr>
              <w:t>5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  <w:t>у балонах об'ємом 2 л,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332056-25/В-145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  <w:t>у балонах об'ємом 2 л,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332056-25/В-145 </w:t>
            </w:r>
            <w:r>
              <w:rPr>
                <w:b/>
              </w:rPr>
              <w:t>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  <w:t>у балонах об'ємом 2 л,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328430-24/В-145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Оману кореневища і корені, </w:t>
            </w:r>
            <w:r>
              <w:rPr>
                <w:b/>
              </w:rPr>
              <w:t>кореневища і корені по 100 г у пачках з внутрішнім пакетом; по 4,0 г у фільтр-пакеті; по 20 фільтр-пакетів у пачці; по 4,0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328430-24/В-145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Оману кореневища і корені, </w:t>
            </w:r>
            <w:r>
              <w:rPr>
                <w:b/>
              </w:rPr>
              <w:t>кореневища і корені по 100 г у пачках з внутрішнім пакетом; по 4,0 г у фільтр-пакеті; по 20 фільтр-пакетів у пачці; по 4,0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328430-24/В-145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Оману кореневища і корені, </w:t>
            </w:r>
            <w:r>
              <w:rPr>
                <w:b/>
              </w:rPr>
              <w:t>кореневища і корені по 100 г у пачках з внутрішнім пакетом; по 4,0 г у фільтр-пакеті; по 20 фільтр-пакетів у пачці; по 4,0 г у фільтр-пакеті; по 20 фільтр-пакетів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322033-24/В-12</w:t>
            </w:r>
            <w:r>
              <w:rPr>
                <w:b/>
              </w:rPr>
              <w:t>4, 330459-25/В-124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іn bulk: по 564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322033-24/В-124, 330459-25/В-124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іn bulk: по 564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322033-24/В-124, 330459-25/В-124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іn bulk: по 564 флакони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333112-25/В-61 від 28.02.2025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Омікс, </w:t>
            </w:r>
            <w:r>
              <w:rPr>
                <w:b/>
              </w:rPr>
              <w:t>капсули тверді, пролонгованої дії по 0,4 мг по 10 капсул у блістері; по 1 або 3 блістери у пачці з картону;</w:t>
            </w:r>
            <w:r>
              <w:rPr>
                <w:b/>
              </w:rPr>
              <w:br/>
              <w:t>in bulk: по 2000 капсул у контейнерах пластмасових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332762-25/З-140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332762-25/З-140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332762-25/З-140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ОНІТЕК®, </w:t>
            </w:r>
            <w:r>
              <w:rPr>
                <w:b/>
              </w:rPr>
              <w:t>лак для нігтів лікувальний, 80 мг/г; по 3,3 або 6,6 мл у скляному флаконі з різьбленою кришкою з пензлем-аплікатором;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Полікем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>порошок для оральної суспензії, 100 мг/5 мл;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оральної суспензії, 200 мг/5 мл;</w:t>
            </w:r>
            <w:r>
              <w:rPr>
                <w:b/>
              </w:rPr>
              <w:br/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11,74 г порошку (</w:t>
            </w:r>
            <w:r>
              <w:rPr>
                <w:b/>
              </w:rPr>
              <w:t xml:space="preserve">для 20 мл (800 мг) суспензії) або по 17,6 г порошку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 xml:space="preserve">порошок для оральної суспензії, </w:t>
            </w:r>
            <w:r>
              <w:rPr>
                <w:b/>
              </w:rPr>
              <w:t>100 мг/5 мл;</w:t>
            </w:r>
            <w:r>
              <w:rPr>
                <w:b/>
              </w:rPr>
              <w:br/>
              <w:t>порошок для оральної суспензії, 200 мг/5 мл;</w:t>
            </w:r>
            <w:r>
              <w:rPr>
                <w:b/>
              </w:rPr>
              <w:br/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</w:t>
            </w:r>
            <w:r>
              <w:rPr>
                <w:b/>
              </w:rPr>
              <w:t xml:space="preserve">4 г порошку (для 20 мл (800 мг) суспензії) або по 17,6 г порошку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>порошок для оральної суспензії, 100 мг/5 мл;</w:t>
            </w:r>
            <w:r>
              <w:rPr>
                <w:b/>
              </w:rPr>
              <w:br/>
              <w:t>порошок для оральної суспензії, 200 мг/5 мл;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11,74 г порошку (для 20 мл (800 мг) суспензії) або по 17,6 г п</w:t>
            </w:r>
            <w:r>
              <w:rPr>
                <w:b/>
              </w:rPr>
              <w:t xml:space="preserve">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>порошок для оральної суспензії, 100 мг/5 мл;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оральної суспензії, 200 мг/5 мл;</w:t>
            </w:r>
            <w:r>
              <w:rPr>
                <w:b/>
              </w:rPr>
              <w:br/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11,74 г порошку (</w:t>
            </w:r>
            <w:r>
              <w:rPr>
                <w:b/>
              </w:rPr>
              <w:t xml:space="preserve">для 20 мл (800 мг) суспензії) або по 17,6 г порошку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 xml:space="preserve">порошок для оральної суспензії, </w:t>
            </w:r>
            <w:r>
              <w:rPr>
                <w:b/>
              </w:rPr>
              <w:t>100 мг/5 мл;</w:t>
            </w:r>
            <w:r>
              <w:rPr>
                <w:b/>
              </w:rPr>
              <w:br/>
              <w:t>порошок для оральної суспензії, 200 мг/5 мл;</w:t>
            </w:r>
            <w:r>
              <w:rPr>
                <w:b/>
              </w:rPr>
              <w:br/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</w:t>
            </w:r>
            <w:r>
              <w:rPr>
                <w:b/>
              </w:rPr>
              <w:t xml:space="preserve">4 г порошку (для 20 мл (800 мг) суспензії) або по 17,6 г порошку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334066-25/В-145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Ормакс, </w:t>
            </w:r>
            <w:r>
              <w:rPr>
                <w:b/>
              </w:rPr>
              <w:t>порошок для оральної суспензії, 100 мг/5 мл;</w:t>
            </w:r>
            <w:r>
              <w:rPr>
                <w:b/>
              </w:rPr>
              <w:br/>
              <w:t>порошок для оральної суспензії, 200 мг/5 мл;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100 мг/5 мл: по 11,34 г порошку (для 20 мл (400 мг) суспензіі) у контейнері; по 1 контейнеру з дозуючою ложкою та дозуючим шприцом у картонній пачці;</w:t>
            </w:r>
            <w:r>
              <w:rPr>
                <w:b/>
              </w:rPr>
              <w:br/>
              <w:t>для дозування 200 мг/5 мл: по 11,74 г порошку (для 20 мл (800 мг) суспензії) або по 17,6 г п</w:t>
            </w:r>
            <w:r>
              <w:rPr>
                <w:b/>
              </w:rPr>
              <w:t xml:space="preserve">орошку (для 30 мл 1200 мг) суспензії) у контейнері; по 1 контейнеру з дозуючою ложкою та дозуючим шприцом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331635-25/В-61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Пантекрем®, </w:t>
            </w:r>
            <w:r>
              <w:rPr>
                <w:b/>
              </w:rPr>
              <w:t>крем 5%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331635-25/В-61 в</w:t>
            </w:r>
            <w:r>
              <w:rPr>
                <w:b/>
              </w:rPr>
              <w:t>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Пантекрем®, </w:t>
            </w:r>
            <w:r>
              <w:rPr>
                <w:b/>
              </w:rPr>
              <w:t>крем 5%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331635-25/В-61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Пантекрем®, </w:t>
            </w:r>
            <w:r>
              <w:rPr>
                <w:b/>
              </w:rPr>
              <w:t>крем 5% по 30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332612-25/З-61</w:t>
            </w:r>
            <w:r>
              <w:rPr>
                <w:b/>
              </w:rPr>
              <w:t xml:space="preserve">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>розчин для інфузій, 10 мг/мл по 50 мл або 100 мл у пакеті; пакет у захисній упаковці з металізованої фольги; по 1 або 12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332612-25/З-61 від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>розчин для інфузій, 10 мг/мл по 50 мл або 100 мл у пакеті; пакет у захисній упаковці з металізованої фольги; по 1 або 12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332612-25/З-61 в</w:t>
            </w:r>
            <w:r>
              <w:rPr>
                <w:b/>
              </w:rPr>
              <w:t>ід 24.02.2025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Парадін, </w:t>
            </w:r>
            <w:r>
              <w:rPr>
                <w:b/>
              </w:rPr>
              <w:t>розчин для інфузій, 10 мг/мл по 50 мл або 100 мл у пакеті; пакет у захисній упаковці з металізованої фольги; по 1 або 12 упаковок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329933-25/В-14</w:t>
            </w:r>
            <w:r>
              <w:rPr>
                <w:b/>
              </w:rPr>
              <w:t>7, 329934-25/В-147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для дітей, </w:t>
            </w:r>
            <w:r>
              <w:rPr>
                <w:b/>
              </w:rPr>
              <w:t>cироп, 120 мг/5 мл; по 50 мл у флаконі скляному або полімерному; по 1 флакону разом з дозувальною ложкою в пачці; по 100 мл у флаконі скляному або у банці полімерній; по 1 флакону або банці разом з дозувальною ложкою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</w:t>
            </w:r>
            <w:r>
              <w:rPr>
                <w:b/>
              </w:rPr>
              <w:t>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329933-25/В-147, 329934-25/В-147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для дітей, </w:t>
            </w:r>
            <w:r>
              <w:rPr>
                <w:b/>
              </w:rPr>
              <w:t>cироп, 120 мг/5 мл; по 50 мл у флаконі скляному або полімерному; по 1 флакону разом з дозувальною ложкою в пачці; по 100 мл у флаконі скляному або у банці полімерній; по 1 флакону або банці разом з дозувальною ложкою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</w:t>
            </w:r>
            <w:r>
              <w:rPr>
                <w:b/>
              </w:rPr>
              <w:t>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329933-25/В-147, 329934-25/В-147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для дітей, </w:t>
            </w:r>
            <w:r>
              <w:rPr>
                <w:b/>
              </w:rPr>
              <w:t>cироп, 120 мг/5 мл; по 50 мл у флаконі скляному або полімерному; по 1 флакону разом з дозувальною ложкою в пачці; по 100 мл у флаконі скляному або у банці полімерній; по 1 флакону або банці разом з дозувальною ложкою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Публічне акціонерне т</w:t>
            </w:r>
            <w:r>
              <w:rPr>
                <w:b/>
              </w:rPr>
              <w:t>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332388-25/В-121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ПАРАЦЕТАМОЛ-НОВОФАРМ, </w:t>
            </w:r>
            <w:r>
              <w:rPr>
                <w:b/>
              </w:rPr>
              <w:t>розчин для інфузій, 10 мг/мл,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332388-25/В-121 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ПАРАЦЕТАМОЛ-НОВОФАРМ, </w:t>
            </w:r>
            <w:r>
              <w:rPr>
                <w:b/>
              </w:rPr>
              <w:t>розчин для інфузій, 10 мг/мл,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332388-25/В-121 </w:t>
            </w:r>
            <w:r>
              <w:rPr>
                <w:b/>
              </w:rPr>
              <w:t>від 19.02.2025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ПАРАЦЕТАМОЛ-НОВОФАРМ, </w:t>
            </w:r>
            <w:r>
              <w:rPr>
                <w:b/>
              </w:rPr>
              <w:t>розчин для інфузій, 10 мг/мл, по 100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332253-25/В-96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332253-25/В-96 від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332253-25/В-96 в</w:t>
            </w:r>
            <w:r>
              <w:rPr>
                <w:b/>
              </w:rPr>
              <w:t>ід 17.02.2025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331636-25/В-61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розчин, </w:t>
            </w:r>
            <w:r>
              <w:rPr>
                <w:b/>
              </w:rPr>
              <w:t>розчин для зовнішнього застосування 3 % по 25 мл, 40 мл, 100 мл, 200 мл у флаконах скляних; по 40 мл, 100 мл, 200 мл у флаконах полімерних; по 30 мл, 50 мл у флаконах полімерних з розпилювачем; по 30 мл, 50 мл у флаконах полімерних з розпилювачем; по 1 фла</w:t>
            </w:r>
            <w:r>
              <w:rPr>
                <w:b/>
              </w:rPr>
              <w:t>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331636-25/В-61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розчин, </w:t>
            </w:r>
            <w:r>
              <w:rPr>
                <w:b/>
              </w:rPr>
              <w:t>розчин для зовнішнього застосування 3 % по 25 мл, 40 мл, 100 мл, 200 мл у флаконах скляних; по 40 мл, 100 мл, 200 мл у флаконах полімерних; по 30 мл, 50 мл у флаконах полімерних з розпилювачем; по 30 мл, 50 мл у флаконах полімерних з розпилювачем; по 1 фла</w:t>
            </w:r>
            <w:r>
              <w:rPr>
                <w:b/>
              </w:rPr>
              <w:t>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331636-25/В-61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розчин, </w:t>
            </w:r>
            <w:r>
              <w:rPr>
                <w:b/>
              </w:rPr>
              <w:t>розчин для зовнішнього застосування 3 % по 25 мл, 40 мл, 100 мл, 200 мл у флаконах скляних; по 40 мл, 100 мл, 200 мл у флаконах полімерних; по 30 мл, 50 мл у флаконах полімерних з розпилювачем; по 30 мл, 50 мл у флаконах полімерних з розпилювачем; по 1 фла</w:t>
            </w:r>
            <w:r>
              <w:rPr>
                <w:b/>
              </w:rPr>
              <w:t>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319773-24/З-39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оболонкою, по 2,5 мг та 5 мг, по 14 таблеток у блістері; по 1 або по 2 блістери в картонній пачці; по 10 мг, по 4 таблетки у блістері; по 1 або по 2 блістери в картонній пачці; по 20 мг, по 1 таблетці у блістері; по 1 блістеру в </w:t>
            </w:r>
            <w:r>
              <w:rPr>
                <w:b/>
              </w:rPr>
              <w:t>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326610-24/З-144, 326611-24/З-144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 по 10 доз (1 мл) у флаконі; по 100 флаконів з суспензією у картонній коробці з маркуванням українською мовою; по 20 доз (2 мл) у флаконі; по 1</w:t>
            </w:r>
            <w:r>
              <w:rPr>
                <w:b/>
              </w:rPr>
              <w:t>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326610-24/З-144, 326611-24/З-144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 по 10 доз (1 мл) у флаконі; по 100 флаконів з суспензією у картонній коробці з маркуванням українською мовою; по 20 доз (2 мл) у флаконі; по 100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ГлаксоСмі</w:t>
            </w:r>
            <w:r>
              <w:rPr>
                <w:b/>
              </w:rPr>
              <w:t>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326610-24/З-144,</w:t>
            </w:r>
            <w:r>
              <w:rPr>
                <w:b/>
              </w:rPr>
              <w:t xml:space="preserve"> 326611-24/З-144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 по 10 доз (1 мл) у флаконі; по 100 флаконів з суспензією у картонній коробці з маркуванням українською мовою; по 20 доз (2 мл) у флаконі; по 100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ГлаксоСмі</w:t>
            </w:r>
            <w:r>
              <w:rPr>
                <w:b/>
              </w:rPr>
              <w:t>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</w:t>
            </w:r>
            <w:r>
              <w:rPr>
                <w:b/>
              </w:rPr>
              <w:t>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332046-25/З-138 </w:t>
            </w:r>
            <w:r>
              <w:rPr>
                <w:b/>
              </w:rPr>
              <w:t>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332046-25/З-138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 або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332045-25/З-138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332045-25/З-138 </w:t>
            </w:r>
            <w:r>
              <w:rPr>
                <w:b/>
              </w:rPr>
              <w:t>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332045-25/З-138 </w:t>
            </w:r>
            <w:r>
              <w:rPr>
                <w:b/>
              </w:rPr>
              <w:t>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332045-25/З-13</w:t>
            </w:r>
            <w:r>
              <w:rPr>
                <w:b/>
              </w:rPr>
              <w:t>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332045-25/З-138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332045-25/З-138 </w:t>
            </w:r>
            <w:r>
              <w:rPr>
                <w:b/>
              </w:rPr>
              <w:t>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 Оро Таб, </w:t>
            </w:r>
            <w:r>
              <w:rPr>
                <w:b/>
              </w:rPr>
              <w:t>таблетки, що диспергуються в ротовій порожнині, по 4 мг, по 8 мг; по 7 таблеток у блістері; по 4 або по 8, або по 12 блістерів у картонній коробці; по 10 таблеток у блістері; по 3 або по 5, або по 6, або по 9,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330482-25/В-96</w:t>
            </w:r>
            <w:r>
              <w:rPr>
                <w:b/>
              </w:rPr>
              <w:t xml:space="preserve">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Протефлазід®, </w:t>
            </w:r>
            <w:r>
              <w:rPr>
                <w:b/>
              </w:rPr>
              <w:t>краплі по 10 мл, 30 мл, 50 мл у скляному флаконі, закупореному кришкою для флаконів з пробкою крапельницею з контролем першого відкриття або кришкою для флаконів з пробкою крапельницею з контролем першого відкриття та захистом від дітей, по 1 флакону в кар</w:t>
            </w:r>
            <w:r>
              <w:rPr>
                <w:b/>
              </w:rPr>
              <w:t>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"НВК "Екофарм",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330482-25/В-96 в</w:t>
            </w:r>
            <w:r>
              <w:rPr>
                <w:b/>
              </w:rPr>
              <w:t>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Протефлазід®, </w:t>
            </w:r>
            <w:r>
              <w:rPr>
                <w:b/>
              </w:rPr>
              <w:t>краплі по 10 мл, 30 мл, 50 мл у скляному флаконі, закупореному кришкою для флаконів з пробкою крапельницею з контролем першого відкриття або кришкою для флаконів з пробкою крапельницею з контролем першого відкриття та захистом від дітей, по 1 флакону в кар</w:t>
            </w:r>
            <w:r>
              <w:rPr>
                <w:b/>
              </w:rPr>
              <w:t>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"НВК "Екофарм",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330482-25/В-96 в</w:t>
            </w:r>
            <w:r>
              <w:rPr>
                <w:b/>
              </w:rPr>
              <w:t>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Протефлазід®, </w:t>
            </w:r>
            <w:r>
              <w:rPr>
                <w:b/>
              </w:rPr>
              <w:t>краплі по 10 мл, 30 мл, 50 мл у скляному флаконі, закупореному кришкою для флаконів з пробкою крапельницею з контролем першого відкриття або кришкою для флаконів з пробкою крапельницею з контролем першого відкриття та захистом від дітей, по 1 флакону в кар</w:t>
            </w:r>
            <w:r>
              <w:rPr>
                <w:b/>
              </w:rPr>
              <w:t>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"НВК "Екофарм",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332881-25/З-15</w:t>
            </w:r>
            <w:r>
              <w:rPr>
                <w:b/>
              </w:rPr>
              <w:t>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Пурегон®, </w:t>
            </w:r>
            <w:r>
              <w:rPr>
                <w:b/>
              </w:rPr>
              <w:t xml:space="preserve">розчин для ін'єкцій, 833 МО/мл; по 0,420 мл (300 МО/0,36 мл) або 0,780 мл (600 МО/0,72 мл) у картриджі; по 1 картриджу у відкритому пластиковому лотку в комплекті з голками, </w:t>
            </w:r>
            <w:r>
              <w:rPr>
                <w:b/>
              </w:rPr>
              <w:t xml:space="preserve">по 2 комплекти голок – 2 картонні коробки (кожен комплект по 3 голки, кожна голка в індивідуальному пластиковому контейнері)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332881-25/З-150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Пурегон®, </w:t>
            </w:r>
            <w:r>
              <w:rPr>
                <w:b/>
              </w:rPr>
              <w:t xml:space="preserve">розчин для ін'єкцій, 833 МО/мл; по 0,420 мл (300 МО/0,36 мл) або 0,780 мл (600 МО/0,72 мл) у картриджі; по 1 картриджу у відкритому пластиковому лотку в комплекті з голками, по 2 комплекти голок – 2 картонні коробки (кожен комплект по 3 голки, кожна голка </w:t>
            </w:r>
            <w:r>
              <w:rPr>
                <w:b/>
              </w:rPr>
              <w:t xml:space="preserve">в індивідуальному пластиковому контейнері)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332881-25/З-150 від 25.02.2025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Пурегон®, </w:t>
            </w:r>
            <w:r>
              <w:rPr>
                <w:b/>
              </w:rPr>
              <w:t xml:space="preserve">розчин для ін'єкцій, 833 МО/мл; по 0,420 мл (300 МО/0,36 мл) або 0,780 мл (600 МО/0,72 мл) у картриджі; по 1 картриджу у відкритому пластиковому лотку в комплекті з голками, по 2 комплекти голок – 2 картонні коробки (кожен комплект по 3 голки, кожна голка </w:t>
            </w:r>
            <w:r>
              <w:rPr>
                <w:b/>
              </w:rPr>
              <w:t xml:space="preserve">в індивідуальному пластиковому контейнері)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322428-24/З-45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Реласур, </w:t>
            </w:r>
            <w:r>
              <w:rPr>
                <w:b/>
              </w:rPr>
              <w:t>таблетки пролонгованої дії по 50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322428-24/З-45 в</w:t>
            </w:r>
            <w:r>
              <w:rPr>
                <w:b/>
              </w:rPr>
              <w:t>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Реласур, </w:t>
            </w:r>
            <w:r>
              <w:rPr>
                <w:b/>
              </w:rPr>
              <w:t>таблетки пролонгованої дії по 50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322428-24/З-45 від 20.09.2024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Реласур, </w:t>
            </w:r>
            <w:r>
              <w:rPr>
                <w:b/>
              </w:rPr>
              <w:t>таблетки пролонгованої дії по 50 мг,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330568-25/З-121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Ренфлексіс, </w:t>
            </w:r>
            <w:r>
              <w:rPr>
                <w:b/>
              </w:rPr>
              <w:t>порошок для концентрату для розчину для інфузій по 100 мг; по 100 мг у флаконі місткістю 20 мл з прозорого боросилікатного скла типу I з гумовою пробкою та алюмінієвим ковпачком з кришкою flip-off;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Самсунг Біоепіс</w:t>
            </w:r>
            <w:r>
              <w:rPr>
                <w:b/>
              </w:rPr>
              <w:t xml:space="preserve">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330568-25/З-121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Ренфлексіс, </w:t>
            </w:r>
            <w:r>
              <w:rPr>
                <w:b/>
              </w:rPr>
              <w:t>порошок для концентрату для розчину для інфузій по 100 мг; по 100 мг у флаконі місткістю 20 мл з прозорого боросилікатного скла типу I з гумовою пробкою та алюмінієвим ковпачком з кришкою flip-off;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Самсунг Біоепіс</w:t>
            </w:r>
            <w:r>
              <w:rPr>
                <w:b/>
              </w:rPr>
              <w:t xml:space="preserve">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330568-25/З-121 </w:t>
            </w:r>
            <w:r>
              <w:rPr>
                <w:b/>
              </w:rPr>
              <w:t>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Ренфлексіс, </w:t>
            </w:r>
            <w:r>
              <w:rPr>
                <w:b/>
              </w:rPr>
              <w:t>порошок для концентрату для розчину для інфузій по 100 мг; по 100 мг у флаконі місткістю 20 мл з прозорого боросилікатного скла типу I з гумовою пробкою та алюмінієвим ковпачком з кришкою flip-off;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Самсунг Біоепіс</w:t>
            </w:r>
            <w:r>
              <w:rPr>
                <w:b/>
              </w:rPr>
              <w:t xml:space="preserve">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328894-24/З-12</w:t>
            </w:r>
            <w:r>
              <w:rPr>
                <w:b/>
              </w:rPr>
              <w:t>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328894-24/З-121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328894-24/З-121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Миртол, </w:t>
            </w:r>
            <w:r>
              <w:rPr>
                <w:b/>
              </w:rPr>
              <w:t>капсули кишковорозчинні по 120 мг,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328905-24/З-100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 xml:space="preserve">капсули кишковорозчинні </w:t>
            </w:r>
            <w:r>
              <w:rPr>
                <w:b/>
              </w:rPr>
              <w:t>по 300 мг;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328905-24/З-100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>капсули кишковорозчинні по 300 мг;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Г. Поль-Боскамп ГмбХ &amp; </w:t>
            </w:r>
            <w:r>
              <w:rPr>
                <w:b/>
              </w:rPr>
              <w:t>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328905-24/З-100 від 26.12.2024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Респеро Миртол Форте, </w:t>
            </w:r>
            <w:r>
              <w:rPr>
                <w:b/>
              </w:rPr>
              <w:t>капсули кишковорозчинні по 300 мг; по 10 капсул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Г. Поль-Боскамп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327960-24/З-143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327960-24/З-143 </w:t>
            </w:r>
            <w:r>
              <w:rPr>
                <w:b/>
              </w:rPr>
              <w:t>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327960-24/З-143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Рестасіс®, </w:t>
            </w:r>
            <w:r>
              <w:rPr>
                <w:b/>
              </w:rPr>
              <w:t>емульсія очна, 0,5 мг/мл; по 0,4 мл у флаконі; по 30 флаконів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ЕББВІ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331721-25/В-145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Розторопші плоди, </w:t>
            </w:r>
            <w:r>
              <w:rPr>
                <w:b/>
              </w:rPr>
              <w:t>плоди по 50 г, або по 100 г, або 200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331721-25/В-145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Розторопші плоди, </w:t>
            </w:r>
            <w:r>
              <w:rPr>
                <w:b/>
              </w:rPr>
              <w:t>плоди по 50 г, або по 100 г, або 200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331721-25/В-145 </w:t>
            </w:r>
            <w:r>
              <w:rPr>
                <w:b/>
              </w:rPr>
              <w:t>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Розторопші плоди, </w:t>
            </w:r>
            <w:r>
              <w:rPr>
                <w:b/>
              </w:rPr>
              <w:t>плоди по 50 г, або по 100 г, або 200 г у пачках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 xml:space="preserve">Номер </w:t>
            </w:r>
            <w:r>
              <w:rPr>
                <w:noProof/>
                <w:lang w:val="ru-RU"/>
              </w:rPr>
              <w:t>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309129-24/З-142, 309130-24/З-142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</w:t>
            </w:r>
            <w:r>
              <w:rPr>
                <w:b/>
              </w:rPr>
              <w:t>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по 30 мг, по 40 мг, по 10 т</w:t>
            </w:r>
            <w:r>
              <w:rPr>
                <w:b/>
              </w:rPr>
              <w:t>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323323-24/З-139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Роксера®, </w:t>
            </w:r>
            <w:r>
              <w:rPr>
                <w:b/>
              </w:rPr>
              <w:t xml:space="preserve">таблетки, вкриті плівковою оболонкою, по 5 мг, 10 мг, по 15 мг, 20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коробці; </w:t>
            </w:r>
            <w:r>
              <w:rPr>
                <w:b/>
              </w:rPr>
              <w:t>по 30 мг, по 40 мг,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330669-25/В-147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коробці; по 50 саше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330669-25/В-147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коробці; по 50 саше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330669-25/В-147 від 24.01.2025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гранули для орального розчину, по 500 мг; по 50 саше у картонній коробці; по 50 саше у картонній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330545-25/В-144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330545-25/В-144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330545-25/В-144 від 23.01.2025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Сабрил, </w:t>
            </w:r>
            <w:r>
              <w:rPr>
                <w:b/>
              </w:rPr>
              <w:t>таблетки, вкриті плівковою оболонкою, по 500 мг; № 100 (10х10): по 10 таблеток, вкритих плівковою оболонкою у блістері; по 10 блістерів у картонній коробці з маркуванням українською мовою; № 100 (10х10): по 10 таблеток, вкритих плівковою оболонкою у блісте</w:t>
            </w:r>
            <w:r>
              <w:rPr>
                <w:b/>
              </w:rPr>
              <w:t>рі; по 10 блістерів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324095-24/З-137, 332957-25/З-137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324095-24/З-137, 332957-25/З-137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324095-24/З-137, 332957-25/З-137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САГІЛІЯ®, </w:t>
            </w:r>
            <w:r>
              <w:rPr>
                <w:b/>
              </w:rPr>
              <w:t>таблетки по 1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331590-25/В-132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331590-25/В-132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331590-25/В-132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331583-25/В-97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Скипидарна мазь, </w:t>
            </w:r>
            <w:r>
              <w:rPr>
                <w:b/>
              </w:rPr>
              <w:t>мазь,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</w:t>
            </w:r>
            <w:r>
              <w:rPr>
                <w:szCs w:val="20"/>
                <w:lang w:val="ru-RU"/>
              </w:rPr>
              <w:t>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331583-25/В-97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Скипидарна мазь, </w:t>
            </w:r>
            <w:r>
              <w:rPr>
                <w:b/>
              </w:rPr>
              <w:t>мазь,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331583-25/В-97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Скипидарна мазь, </w:t>
            </w:r>
            <w:r>
              <w:rPr>
                <w:b/>
              </w:rPr>
              <w:t>мазь, по 30 г у тубах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331797-25/В-149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Спиртол®, </w:t>
            </w:r>
            <w:r>
              <w:rPr>
                <w:b/>
              </w:rPr>
              <w:t>розчин для зовнішнього застосування 70 %;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331797-25/В-149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Спиртол®, </w:t>
            </w:r>
            <w:r>
              <w:rPr>
                <w:b/>
              </w:rPr>
              <w:t>розчин для зовнішнього застосування 70 %;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331797-25/В-149 від 11.02.2025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Спиртол®, </w:t>
            </w:r>
            <w:r>
              <w:rPr>
                <w:b/>
              </w:rPr>
              <w:t>розчин для зовнішнього застосування 70 %;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333049-25/З-143, 333050-25/З-143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333049-25/З-143, 333050-25/З-143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333049-25/З-143, 333050-25/З-143 від 27.02.2025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СПІОЛТО® РЕСПІМАТ®, </w:t>
            </w:r>
            <w:r>
              <w:rPr>
                <w:b/>
              </w:rPr>
              <w:t>розчин для інгаляцій по 2,5 мкг/2,5 мкг; по 4 мл у картриджі (60 інгаляцій); по 1 картриджу в комплекті з 1 інгалятором Респімат®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331550-25/В-145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СУЛЬФАМЕТОКСАЗОЛ,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331550-25/В-145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СУЛЬФАМЕТОКСАЗОЛ,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331550-25/В-145 від 06.02.2025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СУЛЬФАМЕТОКСАЗОЛ,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331600-25/В-97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Суміш для інгаляцій, </w:t>
            </w:r>
            <w:r>
              <w:rPr>
                <w:b/>
              </w:rPr>
              <w:t>розчин,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331600-25/В-97 в</w:t>
            </w:r>
            <w:r>
              <w:rPr>
                <w:b/>
              </w:rPr>
              <w:t>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Суміш для інгаляцій, </w:t>
            </w:r>
            <w:r>
              <w:rPr>
                <w:b/>
              </w:rPr>
              <w:t>розчин,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331600-25/В-97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Суміш для інгаляцій, </w:t>
            </w:r>
            <w:r>
              <w:rPr>
                <w:b/>
              </w:rPr>
              <w:t>розчин, по 40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333484-25/В-60</w:t>
            </w:r>
            <w:r>
              <w:rPr>
                <w:b/>
              </w:rPr>
              <w:t xml:space="preserve">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з алтеї кореня, </w:t>
            </w:r>
            <w:r>
              <w:rPr>
                <w:b/>
              </w:rPr>
              <w:t>екстракт сухий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333484-25/В-60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з алтеї кореня, </w:t>
            </w:r>
            <w:r>
              <w:rPr>
                <w:b/>
              </w:rPr>
              <w:t>екстракт сухий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333484-25/В-60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Сухий екстракт з алтеї кореня, </w:t>
            </w:r>
            <w:r>
              <w:rPr>
                <w:b/>
              </w:rPr>
              <w:t>екстракт сухий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329226-24/З-147,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329226-24/З-147,</w:t>
            </w:r>
            <w:r>
              <w:rPr>
                <w:b/>
              </w:rPr>
              <w:t xml:space="preserve">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329226-24/З-147,</w:t>
            </w:r>
            <w:r>
              <w:rPr>
                <w:b/>
              </w:rPr>
              <w:t xml:space="preserve">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</w:t>
            </w:r>
            <w:r>
              <w:rPr>
                <w:b/>
              </w:rPr>
              <w:t>7,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329226-24/З-147,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329226-24/З-147,</w:t>
            </w:r>
            <w:r>
              <w:rPr>
                <w:b/>
              </w:rPr>
              <w:t xml:space="preserve"> 329227-24/З-147, 329228-24/З-147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ТЕТАНУС ГАММА, </w:t>
            </w:r>
            <w:r>
              <w:rPr>
                <w:b/>
              </w:rPr>
              <w:t>розчин для ін'єкцій, 250 МО/1 мл; по 1 мл (250 МО) у попередньо наповненому шприці з голкою для введення; по 1 шприцу в картонній коробці; розчин для ін'єкцій, 500 МО/2 мл; по 2 мл (500 МО) у попередньо наповненому шприці з голкою для введення; по 1 шприцу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328338-24/В-97</w:t>
            </w:r>
            <w:r>
              <w:rPr>
                <w:b/>
              </w:rPr>
              <w:t xml:space="preserve"> від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оболонкою, по 100 мг, по 10 таблеток у блістері; по 1 або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328338-24/В-97 в</w:t>
            </w:r>
            <w:r>
              <w:rPr>
                <w:b/>
              </w:rPr>
              <w:t>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оболонкою, по 100 мг, по 10 таблеток у блістері; по 1 або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328338-24/В-97 в</w:t>
            </w:r>
            <w:r>
              <w:rPr>
                <w:b/>
              </w:rPr>
              <w:t>ід 18.12.2024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оболонкою, по 100 мг, по 10 таблеток у блістері; по 1 або по 2 блістери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330012-25/З-28</w:t>
            </w:r>
            <w:r>
              <w:rPr>
                <w:b/>
              </w:rPr>
              <w:t xml:space="preserve">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Тиреоідеа композитум, </w:t>
            </w:r>
            <w:r>
              <w:rPr>
                <w:b/>
              </w:rPr>
              <w:t xml:space="preserve">розчин для ін'єкцій по 2,2 мл в ампулі; по 5 ампул у контурній чарунковій упаковці; по 1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330012-25/З-28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Тиреоідеа композитум, </w:t>
            </w:r>
            <w:r>
              <w:rPr>
                <w:b/>
              </w:rPr>
              <w:t xml:space="preserve">розчин для ін'єкцій по 2,2 мл в ампулі; по 5 ампул у контурній чарунковій упаковці; по 1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330012-25/З-28 від 15.01.2025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Тиреоідеа композитум, </w:t>
            </w:r>
            <w:r>
              <w:rPr>
                <w:b/>
              </w:rPr>
              <w:t xml:space="preserve">розчин для ін'єкцій по 2,2 мл в ампулі; по 5 ампул у контурній чарунковій упаковці; по 1 або по 2, або по 20 контурних чарункових упаковок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325407-24/З-100, 325408-24/З-100, 325409-24/З-100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1,2 мкг/0,25 мл, по 0,25 мл суспензії у попередньо наповненому шприці; по 1 шприцу вкладеному у блістер; по 1 блістеру та окремою г</w:t>
            </w:r>
            <w:r>
              <w:rPr>
                <w:b/>
              </w:rPr>
              <w:t xml:space="preserve">олкою у картонній коробці з маркуванням українською та англійською мовами; суспензія для ін'єкцій по 2,4 мкг/0,5 мл, по 0,5 мл суспензії у попередньо наповненому шприці; по 1 шприцу вкладеному у блістер; по 1 блістеру та окремою голкою у картонній коробці </w:t>
            </w:r>
            <w:r>
              <w:rPr>
                <w:b/>
              </w:rPr>
              <w:t>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325407-24/З-100, 325408-24/З-100, 325409-24/З-100 від 06.11.2024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1,2 мкг/0,25 мл, по 0,25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</w:t>
            </w:r>
            <w:r>
              <w:rPr>
                <w:b/>
              </w:rPr>
              <w:t>о 2,4 мкг/0,5 мл, по 0,5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325407-24/З-100, 325408-24/З-100, 325409-24/З-100 від 06.11.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1,2 мкг/0,25 мл, по 0,25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</w:t>
            </w:r>
            <w:r>
              <w:rPr>
                <w:b/>
              </w:rPr>
              <w:t>о 2,4 мкг/0,5 мл, по 0,5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>суспензія для ін'єкцій по 1,2 мкг/0,25 мл, по 0,25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</w:t>
            </w:r>
            <w:r>
              <w:rPr>
                <w:b/>
              </w:rPr>
              <w:t>о 2,4 мкг/0,5 мл, по 0,5 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мл,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мл,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мл,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мл,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331724-25/З-100 від 10.02.2025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сорбована, </w:t>
            </w:r>
            <w:r>
              <w:rPr>
                <w:b/>
              </w:rPr>
              <w:t xml:space="preserve">суспензія для ін'єкцій по 1,2 мкг/0,25 мл, по 0,25 </w:t>
            </w:r>
            <w:r>
              <w:rPr>
                <w:b/>
              </w:rPr>
              <w:t xml:space="preserve">мл суспензії у попередньо 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мовами; суспензія для ін'єкцій по 2,4 мкг/0,5 мл, по 0,5 мл суспензії у попередньо </w:t>
            </w:r>
            <w:r>
              <w:rPr>
                <w:b/>
              </w:rPr>
              <w:t>наповненому шприці; по 1 шприцу вкладеному у блістер; по 1 блістеру та окремою голкою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333473-25/В-60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 xml:space="preserve">порошок (субстанція) у алюмінієвих пляшках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333473-25/В-60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 xml:space="preserve">порошок (субстанція) у алюмінієвих пляшках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333473-25/В-60 від 05.03.2025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Тобраміцину сульфат, </w:t>
            </w:r>
            <w:r>
              <w:rPr>
                <w:b/>
              </w:rPr>
              <w:t xml:space="preserve">порошок (субстанція) у алюмінієвих пляшках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330829-25/З-140, 330830-25/З-140 від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330829-25/З-140, 330830-25/З-140 від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330829-25/З-140,</w:t>
            </w:r>
            <w:r>
              <w:rPr>
                <w:b/>
              </w:rPr>
              <w:t xml:space="preserve"> 330830-25/З-140 від 27.01.2025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Тобрекс®, </w:t>
            </w:r>
            <w:r>
              <w:rPr>
                <w:b/>
              </w:rPr>
              <w:t>краплі очні, 0,3 %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329441-25/З-116 від 02.01.2025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ТОРГАБАЛІН 75, ТОРГАБАЛІН 150, </w:t>
            </w:r>
            <w:r>
              <w:rPr>
                <w:b/>
              </w:rPr>
              <w:t>капсули тверді по 75 мг по 10 капсул у блістері; по 3 блістери у картонній упаковці; капсули тверді по 150 мг по 4 капсули у блістері; по 3 блістери у картонній упаковці; по 10 капсул у блістері; по 3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Торрент Фармась</w:t>
            </w:r>
            <w:r>
              <w:rPr>
                <w:b/>
              </w:rPr>
              <w:t>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330299-25/В-123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МГ, </w:t>
            </w:r>
            <w:r>
              <w:rPr>
                <w:b/>
              </w:rPr>
              <w:t>таблетки; №28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330299-25/В-123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МГ, </w:t>
            </w:r>
            <w:r>
              <w:rPr>
                <w:b/>
              </w:rPr>
              <w:t>таблетки; №28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330299-25/В-123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 ПЛЮС® 5 МГ/12,5 МГ, </w:t>
            </w:r>
            <w:r>
              <w:rPr>
                <w:b/>
              </w:rPr>
              <w:t>таблетки; №28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330301-25/З-147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330301-25/З-147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330301-25/З-147 </w:t>
            </w:r>
            <w:r>
              <w:rPr>
                <w:b/>
              </w:rPr>
              <w:t>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330301-25/З-147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330301-25/З-147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330301-25/З-147 від 21.01.2025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Тритаце®, </w:t>
            </w:r>
            <w:r>
              <w:rPr>
                <w:b/>
              </w:rPr>
              <w:t xml:space="preserve">таблетки по 5 мг або 10 мг; № 28 (14х2):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327857-24/В-96, 327858-24/В-96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327857-24/В-96, </w:t>
            </w:r>
            <w:r>
              <w:rPr>
                <w:b/>
              </w:rPr>
              <w:t>327858-24/В-96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327857-24/В-96, 327858-24/В-96 від 11.12.2024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Фармадипін®, </w:t>
            </w:r>
            <w:r>
              <w:rPr>
                <w:b/>
              </w:rPr>
              <w:t>краплі оральні 2 %; по 5 мл або 25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307057-23/З-137, 321109-24/З-137, 333991-25/З-137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М Сандоз®, </w:t>
            </w:r>
            <w:r>
              <w:rPr>
                <w:b/>
              </w:rPr>
              <w:t>трансдермальний пластир, 25 мкг/год; 50 мкг/год; 75 мкг/год; 100 мкг/год;</w:t>
            </w:r>
            <w:r>
              <w:rPr>
                <w:b/>
              </w:rPr>
              <w:br/>
              <w:t>по 1 пластиру в пакетику; по 5 пакетиків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323045-24/В-138, 323046-24/В-138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Фуросемід-Дарниця, </w:t>
            </w:r>
            <w:r>
              <w:rPr>
                <w:b/>
              </w:rPr>
              <w:t>таблетки по 40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323045-24/В-138, 323046-24/В-138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Фуросемід-Дарниця, </w:t>
            </w:r>
            <w:r>
              <w:rPr>
                <w:b/>
              </w:rPr>
              <w:t>таблетки по 40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323045-24/В-138,</w:t>
            </w:r>
            <w:r>
              <w:rPr>
                <w:b/>
              </w:rPr>
              <w:t xml:space="preserve"> 323046-24/В-138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Фуросемід-Дарниця, </w:t>
            </w:r>
            <w:r>
              <w:rPr>
                <w:b/>
              </w:rPr>
              <w:t>таблетки по 40 мг; по 10 таблеток у контурній чарунковій упаковці; по 5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328845-24/В-14</w:t>
            </w:r>
            <w:r>
              <w:rPr>
                <w:b/>
              </w:rPr>
              <w:t>5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  <w:t>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328845-24/В-145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328845-24/В-145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 КОМПЛЕКС,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30 або 60 капсул у контейнері, по 1 контейнеру в пачці або по 6 капсул у блістері, по 5 або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331587-25/В-138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ХОНДРОІТИН®-ФІТОФАРМ, </w:t>
            </w:r>
            <w:r>
              <w:rPr>
                <w:b/>
              </w:rPr>
              <w:t>емульгель для зовнішнього застосування, 5 %; по 25 г або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331587-25/В-138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ХОНДРОІТИН®-ФІТОФАРМ, </w:t>
            </w:r>
            <w:r>
              <w:rPr>
                <w:b/>
              </w:rPr>
              <w:t>емульгель для зовнішнього застосування, 5 %; по 25 г або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331587-25/В-138 від 07.02.2025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ХОНДРОІТИН®-ФІТОФАРМ, </w:t>
            </w:r>
            <w:r>
              <w:rPr>
                <w:b/>
              </w:rPr>
              <w:t>емульгель для зовнішнього застосування, 5 %; по 25 г або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330099-25/З-144 від 16.01.2025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Ананта, </w:t>
            </w:r>
            <w:r>
              <w:rPr>
                <w:b/>
              </w:rPr>
              <w:t>порошок для розчину для ін'єкцій по 1 г або по 2 г; 1 або 10 флаконів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323191-24/В-45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 комбі, </w:t>
            </w:r>
            <w:r>
              <w:rPr>
                <w:b/>
              </w:rPr>
              <w:t>порошок для розчину для ін'єкцій по 0,5 г: Для виробника Приватне акціонерне товариство «Лекхім-Харків»: 1 або 10, або 50 флаконів з порошком у пачках; 1 флакон з порошком та 1 ампула з розчинником (Вода для ін’єкцій по 5 мл в ампулі) у блістері; по 1 бліс</w:t>
            </w:r>
            <w:r>
              <w:rPr>
                <w:b/>
              </w:rPr>
              <w:t xml:space="preserve">теру у пачці; порошок для розчину для ін'єкцій по 1 г: 1 флакон з порошком та 1 ампула з розчинником (Вода для ін'єкцій по 10 мл в ампулі) у блістері; 1 блістер у пачці; 1 флакон з порошком та 1 ампула з розчинником (Лідокаїн, розчин для ін'єкцій 10 мг/мл </w:t>
            </w:r>
            <w:r>
              <w:rPr>
                <w:b/>
              </w:rPr>
              <w:t>по 5 мл в ампулі) у блістері; 1 блістер у пачці; порошок для розчину для ін'єкцій по 0,5 г: Для виробника ТОВ «Лекхім-Обухів»: 50 флаконів з порошком у пачці; 1 флакон з порошком та 1 ампула з розчинником (Вода для ін’єкцій по 5 мл в ампулі) у блістері; по</w:t>
            </w:r>
            <w:r>
              <w:rPr>
                <w:b/>
              </w:rPr>
              <w:t xml:space="preserve"> 1 блістеру у пачці; 1 флакон з порошком у блістері: по 1 блістеру у пачці; 5 флаконів з порошком у блістері; по 2 блістери у пачці; порошок для розчину для ін'єкцій по 1 г: 1 флакон з порошком та 1 ампула з розчинником (Вода для ін'єкцій по 10 мл в ампулі</w:t>
            </w:r>
            <w:r>
              <w:rPr>
                <w:b/>
              </w:rPr>
              <w:t>) у блістері; 1 блістер у пачці; 1 флакон з порошком та 1 ампула з розчинником (Лідокаїн, розчин для ін'єкцій 10 мг/мл по 5 мл в ампулі) у блістері; 1 блістер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</w:t>
            </w:r>
            <w:r>
              <w:rPr>
                <w:b/>
              </w:rPr>
              <w:t>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322083-24/З-146, 323038-24/З-146, 323373-24/З-146 від 11.09.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322083-24/З-146, 323038-24/З-146, 323373-24/З-146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322083-24/З-146, 323038-24/З-146, 323373-24/З-146 від 11.09.2024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 Ананта,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329245-24/В-145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Шлунковий збір №3,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75 г у пачках з внутрішнім пакетом;</w:t>
            </w:r>
            <w:r>
              <w:rPr>
                <w:b/>
              </w:rPr>
              <w:br/>
            </w:r>
            <w:r>
              <w:rPr>
                <w:b/>
              </w:rPr>
              <w:t>по 1,5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329245-24/В-145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Шлунковий збір №3,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75 г у пачках з внутрішнім пакетом;</w:t>
            </w:r>
            <w:r>
              <w:rPr>
                <w:b/>
              </w:rPr>
              <w:br/>
              <w:t>по 1,5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212A1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212A11">
      <w:pPr>
        <w:jc w:val="center"/>
        <w:rPr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329245-24/В-145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caps/>
              </w:rPr>
              <w:t xml:space="preserve">Шлунковий збір №3, </w:t>
            </w:r>
            <w:r>
              <w:rPr>
                <w:b/>
              </w:rPr>
              <w:t>збір;</w:t>
            </w:r>
            <w:r>
              <w:rPr>
                <w:b/>
              </w:rPr>
              <w:br/>
              <w:t>по 75 г у пачках з внутрішнім пакетом;</w:t>
            </w:r>
            <w:r>
              <w:rPr>
                <w:b/>
              </w:rPr>
              <w:br/>
              <w:t>по 1,5 г у фільтр-пакеті; по 20 фільтр-пакетів у пачці або у пачці з внутрішнім пакетом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>07.05.2025 р. № 777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12A1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napToGrid w:val="0"/>
              <w:jc w:val="both"/>
              <w:rPr>
                <w:szCs w:val="20"/>
              </w:rPr>
            </w:pP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212A1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212A1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212A1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212A1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212A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212A11">
      <w:pPr>
        <w:jc w:val="center"/>
        <w:rPr>
          <w:b/>
          <w:lang w:val="uk-UA"/>
        </w:rPr>
      </w:pPr>
    </w:p>
    <w:p w:rsidR="00000000" w:rsidRDefault="00212A1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212A11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12A11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212A11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12A11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212A11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12A11"/>
    <w:rsid w:val="0021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10CB85-35B9-4849-BF1C-7F94AF10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210</Pages>
  <Words>125256</Words>
  <Characters>882293</Characters>
  <Application>Microsoft Office Word</Application>
  <DocSecurity>0</DocSecurity>
  <Lines>7352</Lines>
  <Paragraphs>2011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1005538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2025-05-14T06:44:00Z</dcterms:created>
  <dcterms:modified xsi:type="dcterms:W3CDTF">2025-05-14T06:44:00Z</dcterms:modified>
</cp:coreProperties>
</file>