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325859-24/В-144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Авертид, </w:t>
            </w:r>
            <w:r>
              <w:rPr>
                <w:b/>
              </w:rPr>
              <w:t>розчин для орального застосування, 8 мг/мл; по 60 мл у контейнері поліетилентерефталатному; по 1 контейнеру разом з дозуючим шприцом у картонній пачці; по 60 мл у скляному к</w:t>
            </w:r>
            <w:r>
              <w:rPr>
                <w:b/>
              </w:rPr>
              <w:t>онтейнері; по 1 контейнеру разом з дозуючим шприцом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"Ерсель Фарма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bookmarkStart w:id="0" w:name="_GoBack"/>
            <w:r>
              <w:rPr>
                <w:b/>
              </w:rPr>
              <w:t>20.03.2025 р. № 508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325859-24/В-144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Авертид, </w:t>
            </w:r>
            <w:r>
              <w:rPr>
                <w:b/>
              </w:rPr>
              <w:t>розчин для орального застосування, 8 мг/мл; по 60 мл у контейнері поліетилентерефталатному; по 1 контейнеру разом з дозуючим шприцом у картонній пачці; по 60 мл у скляному контейнері; по 1 контейнеру разом з дозуючим шприцом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"Ерсель Фарма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325859-24/В-144 </w:t>
            </w:r>
            <w:r>
              <w:rPr>
                <w:b/>
              </w:rPr>
              <w:t>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Авертид, </w:t>
            </w:r>
            <w:r>
              <w:rPr>
                <w:b/>
              </w:rPr>
              <w:t>розчин для орального застосування, 8 мг/мл; по 60 мл у контейнері поліетилентерефталатному; по 1 контейнеру разом з дозуючим шприцом у картонній пачці; по 60 мл у скляному контейнері; по 1 контейнеру разом з дозуючим шприцом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</w:t>
            </w:r>
            <w:r>
              <w:rPr>
                <w:b/>
              </w:rPr>
              <w:t>В "Ерсель Фарма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314582-24/В-60</w:t>
            </w:r>
            <w:r>
              <w:rPr>
                <w:b/>
              </w:rPr>
              <w:t xml:space="preserve">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Аденозин-5'-трифосфато-гістидинато-магнію (ІІ)-трикалієва сіль октагідрат, </w:t>
            </w:r>
            <w:r>
              <w:rPr>
                <w:b/>
              </w:rPr>
              <w:t>кристалічний порошок (субстанція) у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314582-24/В-60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Аденозин-5'-трифосфато-гістидинато-магнію (ІІ)-трикалієва сіль октагідрат, </w:t>
            </w:r>
            <w:r>
              <w:rPr>
                <w:b/>
              </w:rPr>
              <w:t>кристалічний порошок (субстанція) у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314582-24/В-60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Аденозин-5'-трифосфато-гістидинато-магнію (ІІ)-трикалієва сіль октагідрат, </w:t>
            </w:r>
            <w:r>
              <w:rPr>
                <w:b/>
              </w:rPr>
              <w:t>кристалічний порошок (субстанція) у подвійних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315929-24/В-60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Азелаїнова Кислота Мікронізована,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315929-24/В-60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Азелаїнова Кислота Мікронізована,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315929-24/В-60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Азелаїнова Кислота Мікронізована,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327885-24/З-98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Аквалібра, </w:t>
            </w:r>
            <w:r>
              <w:rPr>
                <w:b/>
              </w:rPr>
              <w:t>таблетки, вкриті плівковою оболонкою; по 20 таблеток, вкритих плівковою оболонкою, в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327885-24/З-98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Аквалібра, </w:t>
            </w:r>
            <w:r>
              <w:rPr>
                <w:b/>
              </w:rPr>
              <w:t>таблетки, вкриті плівковою оболонкою; по 20 таблеток, вкритих плівковою оболонкою, в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327885-24/З-98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Аквалібра, </w:t>
            </w:r>
            <w:r>
              <w:rPr>
                <w:b/>
              </w:rPr>
              <w:t>таблетки, вкриті плівковою оболонкою; по 20 таблеток, вкритих плівковою оболонкою, в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329774-25/З-132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Алоксі®, </w:t>
            </w:r>
            <w:r>
              <w:rPr>
                <w:b/>
              </w:rPr>
              <w:t>розчин для ін`єкцій, 250 мкг/5 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ХЕЛСІНН БІРЕКС ФАРМАСЬЮТІКАЛС ЛТД.,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329774-25/З-132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Алоксі®, </w:t>
            </w:r>
            <w:r>
              <w:rPr>
                <w:b/>
              </w:rPr>
              <w:t>розчин для ін`єкцій, 250 мкг/5 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ХЕЛСІНН БІРЕКС ФАРМАСЬЮТІКАЛС ЛТД.,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329774-25/З-132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Алоксі®, </w:t>
            </w:r>
            <w:r>
              <w:rPr>
                <w:b/>
              </w:rPr>
              <w:t>розчин для ін`єкцій, 250 мкг/5 мл;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ХЕЛСІНН БІРЕКС ФАРМАСЬЮТІКАЛС ЛТД.,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324233-24/В-150, 324237-24/В-150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>сироп 2 %; по 100 мл у банці скляній; по 1 банці разом з ложкою мірною у пачці; по 100 мл у банці полімерній; по 1 банці разом з ложкою мірною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324233-24/В-150, 324237-24/В-150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>сироп 2 %; по 100 мл у банці скляній; по 1 банці разом з ложкою мірною у пачці; по 100 мл у банці полімерній; по 1 банці разом з ложкою мірною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324233-24/В-150, 324237-24/В-150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>сироп 2 %; по 100 мл у банці скляній; по 1 банці разом з ложкою мірною у пачці; по 100 мл у банці полімерній; по 1 банці разом з ложкою мірною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326804-24/З-12</w:t>
            </w:r>
            <w:r>
              <w:rPr>
                <w:b/>
              </w:rPr>
              <w:t>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Апретюд, </w:t>
            </w:r>
            <w:r>
              <w:rPr>
                <w:b/>
              </w:rPr>
              <w:t>таблетки, вкриті плівковою оболонкою, по 30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326804-24/З-126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Апретюд, </w:t>
            </w:r>
            <w:r>
              <w:rPr>
                <w:b/>
              </w:rPr>
              <w:t>таблетки, вкриті плівковою оболонкою, по 30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326804-24/З-126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Апретюд, </w:t>
            </w:r>
            <w:r>
              <w:rPr>
                <w:b/>
              </w:rPr>
              <w:t>таблетки, вкриті плівковою оболонкою, по 30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326802-24/З-126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АПРЕТЮД, </w:t>
            </w:r>
            <w:r>
              <w:rPr>
                <w:b/>
              </w:rPr>
              <w:t>суспензія для ін'єкцій пролонгованої дії, 200 мг/мл; по 3 мл у флаконі; по 1 або 25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326802-24/З-126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АПРЕТЮД, </w:t>
            </w:r>
            <w:r>
              <w:rPr>
                <w:b/>
              </w:rPr>
              <w:t>суспензія для ін'єкцій пролонгованої дії, 200 мг/мл; по 3 мл у флаконі; по 1 або 25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326802-24/З-126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АПРЕТЮД, </w:t>
            </w:r>
            <w:r>
              <w:rPr>
                <w:b/>
              </w:rPr>
              <w:t>суспензія для ін'єкцій пролонгованої дії, 200 мг/мл; по 3 мл у флаконі; по 1 або 25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325899-24/З-121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стрипи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325899-24/З-121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стрипи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325899-24/З-121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стрипи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325899-24/З-121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стрипи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325899-24/З-121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стрипи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325899-24/З-121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Арип МТ, </w:t>
            </w:r>
            <w:r>
              <w:rPr>
                <w:b/>
              </w:rPr>
              <w:t>таблетки по 10 мг або по 15 мг, по 10 таблеток у стрипі; по 3 стрипи у картонній упаковці; по 10 таблеток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325451-24/В-121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Аспаркам-Фармак®, </w:t>
            </w:r>
            <w:r>
              <w:rPr>
                <w:b/>
              </w:rPr>
              <w:t xml:space="preserve">розчин для ін'єкцій, по 5 мл або 10 мл, </w:t>
            </w:r>
            <w:r>
              <w:rPr>
                <w:b/>
              </w:rPr>
              <w:t>або 20 мл в ампулі; по 10 ампул у пачці з картону; по 5 мл або 10 мл, або 20 мл в ампулі; по 5 ампул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325451-24/В-121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Аспаркам-Фармак®, </w:t>
            </w:r>
            <w:r>
              <w:rPr>
                <w:b/>
              </w:rPr>
              <w:t>розчин для ін'єкцій, по 5 мл або 10 мл, або 20 мл в ампулі; по 10 ампул у пачці з картону; по 5 мл або 10 мл, або 20 мл в ампулі; по 5 ампул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325451-24/В-121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Аспаркам-Фармак®, </w:t>
            </w:r>
            <w:r>
              <w:rPr>
                <w:b/>
              </w:rPr>
              <w:t>розчин для ін'єкцій, по 5 мл або 10 мл, або 20 мл в ампулі; по 10 ампул у пачці з картону; по 5 мл або 10 мл, або 20 мл в ампулі; по 5 ампул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</w:t>
            </w:r>
            <w:r>
              <w:rPr>
                <w:b/>
              </w:rPr>
              <w:t>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мг, по 10 таблеток у блістері; по 3 або 6 блістерів у пачці з картону; </w:t>
            </w:r>
            <w:r>
              <w:rPr>
                <w:b/>
              </w:rPr>
              <w:t>або по 20 мг, по 10 таблеток у блістері; по 3 або по 4 блістери у пачці з картону; або по 40 мг, по 10 таблеток у блістері; по 3 блістери у пачці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 або по 20 мг, по 10 таблеток у блістері; по 3 або по 4 блістери у пачці з картону; або по 40 мг, по 10 таблеток у блістері; по 3 блістери у п</w:t>
            </w:r>
            <w:r>
              <w:rPr>
                <w:b/>
              </w:rPr>
              <w:t>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 або по 20 мг, по 10 таблеток у блістері; по 3 або по 4 блістери у пачці з картону; або по 40 мг, по 10 таблеток у блістері; по 3 блістери у п</w:t>
            </w:r>
            <w:r>
              <w:rPr>
                <w:b/>
              </w:rPr>
              <w:t>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 або по 20 мг, по 10 таблеток у блістері; по 3 або по 4 блістери у пачці з картону; або по 40 мг, по 10 таблеток у блістері; по 3 блістери у п</w:t>
            </w:r>
            <w:r>
              <w:rPr>
                <w:b/>
              </w:rPr>
              <w:t>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</w:t>
            </w:r>
            <w:r>
              <w:rPr>
                <w:b/>
              </w:rPr>
              <w:t xml:space="preserve"> або по 20 мг, по 10 таблеток у блістері; по 3 або по 4 блістери у пачці з картону; або по 40 мг, по 10 таблеток у блістері; по 3 блістери у пачці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мг, по 10 таблеток у блістері; по 3 або 6 блістерів у пачці з картону; </w:t>
            </w:r>
            <w:r>
              <w:rPr>
                <w:b/>
              </w:rPr>
              <w:t>або по 20 мг, по 10 таблеток у блістері; по 3 або по 4 блістери у пачці з картону; або по 40 мг, по 10 таблеток у блістері; по 3 блістери у пачці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мг, по 10 таблеток у блістері; по 3 або 6 блістерів у пачці з картону; </w:t>
            </w:r>
            <w:r>
              <w:rPr>
                <w:b/>
              </w:rPr>
              <w:t>або по 20 мг, по 10 таблеток у блістері; по 3 або по 4 блістери у пачці з картону; або по 40 мг, по 10 таблеток у блістері; по 3 блістери у пачці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 або по 20 мг, по 10 таблеток у блістері; по 3 або по 4 блістери у пачці з картону; або по 40 мг, по 10 таблеток у блістері; по 3 блістери у п</w:t>
            </w:r>
            <w:r>
              <w:rPr>
                <w:b/>
              </w:rPr>
              <w:t>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 або по 20 мг, по 10 таблеток у блістері; по 3 або по 4 блістери у пачці з картону; або по 40 мг, по 10 таблеток у блістері; по 3 блістери у п</w:t>
            </w:r>
            <w:r>
              <w:rPr>
                <w:b/>
              </w:rPr>
              <w:t>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 або по 20 мг, по 10 таблеток у блістері; по 3 або по 4 блістери у пачці з картону; або по 40 мг, по 10 таблеток у блістері; по 3 блістери у п</w:t>
            </w:r>
            <w:r>
              <w:rPr>
                <w:b/>
              </w:rPr>
              <w:t>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мг, по 10 таблеток у блістері; по 3 або 6 блістерів у пачці з картону;</w:t>
            </w:r>
            <w:r>
              <w:rPr>
                <w:b/>
              </w:rPr>
              <w:t xml:space="preserve"> або по 20 мг, по 10 таблеток у блістері; по 3 або по 4 блістери у пачці з картону; або по 40 мг, по 10 таблеток у блістері; по 3 блістери у пачці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324637-24/В-45, 324638-24/В-45, 324640-24/В-45 від 28.10.202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мг, по 10 таблеток у блістері; по 3 або 6 блістерів у пачці з картону; </w:t>
            </w:r>
            <w:r>
              <w:rPr>
                <w:b/>
              </w:rPr>
              <w:t>або по 20 мг, по 10 таблеток у блістері; по 3 або по 4 блістери у пачці з картону; або по 40 мг, по 10 таблеток у блістері; по 3 блістери у пачці з картону; або по 80 мг,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324275-24/З-144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КРКА, </w:t>
            </w:r>
            <w:r>
              <w:rPr>
                <w:b/>
              </w:rPr>
              <w:t>таблетки, вкриті плівковою оболонкою по 10 мг, 20 мг, 30 мг, 40 мг, 60 мг, 80 мг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316778-24/В-146, 323634-24/В-146, 323731-24/В-123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</w:t>
            </w:r>
            <w:r>
              <w:rPr>
                <w:b/>
              </w:rPr>
              <w:t>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316778-24/В-146,</w:t>
            </w:r>
            <w:r>
              <w:rPr>
                <w:b/>
              </w:rPr>
              <w:t xml:space="preserve"> 323634-24/В-146, 323731-24/В-123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</w:t>
            </w:r>
            <w:r>
              <w:rPr>
                <w:b/>
              </w:rPr>
              <w:t>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316778-24/В-146,</w:t>
            </w:r>
            <w:r>
              <w:rPr>
                <w:b/>
              </w:rPr>
              <w:t xml:space="preserve"> 323634-24/В-146, 323731-24/В-123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</w:t>
            </w:r>
            <w:r>
              <w:rPr>
                <w:b/>
              </w:rPr>
              <w:t>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316778-24/В-14</w:t>
            </w:r>
            <w:r>
              <w:rPr>
                <w:b/>
              </w:rPr>
              <w:t>6, 323634-24/В-146, 323731-24/В-123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</w:t>
            </w:r>
            <w:r>
              <w:rPr>
                <w:b/>
              </w:rPr>
              <w:t>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316778-24/В-146, 323634-24/В-146, 323731-24/В-123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</w:t>
            </w:r>
            <w:r>
              <w:rPr>
                <w:b/>
              </w:rPr>
              <w:t>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316778-24/В-146,</w:t>
            </w:r>
            <w:r>
              <w:rPr>
                <w:b/>
              </w:rPr>
              <w:t xml:space="preserve"> 323634-24/В-146, 323731-24/В-123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Аторвастатин–Дарниця , </w:t>
            </w:r>
            <w:r>
              <w:rPr>
                <w:b/>
              </w:rPr>
              <w:t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</w:t>
            </w:r>
            <w:r>
              <w:rPr>
                <w:b/>
              </w:rPr>
              <w:t>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309471-24/В-60</w:t>
            </w:r>
            <w:r>
              <w:rPr>
                <w:b/>
              </w:rPr>
              <w:t xml:space="preserve">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АТФ-ЛОНГ, </w:t>
            </w:r>
            <w:r>
              <w:rPr>
                <w:b/>
              </w:rPr>
              <w:t>порошок (субстанція) у пляшках з поліетилентерефталату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309471-24/В-60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АТФ-ЛОНГ, </w:t>
            </w:r>
            <w:r>
              <w:rPr>
                <w:b/>
              </w:rPr>
              <w:t>порошок (субстанція) у пляшках з поліетилентерефталату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309471-24/В-60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АТФ-ЛОНГ, </w:t>
            </w:r>
            <w:r>
              <w:rPr>
                <w:b/>
              </w:rPr>
              <w:t>порошок (субстанція) у пляшках з поліетилентерефталату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328720-24/З-14</w:t>
            </w:r>
            <w:r>
              <w:rPr>
                <w:b/>
              </w:rPr>
              <w:t>0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таблетки, вкриті оболонкою, 500 мг/125 мг; по 7 таблеток у блістері (кожен блістер разом з вологозахисними гранулами-саше у пакеті з алюмінієвої фольги); по 2 блістери в пакетах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328720-24/З-140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таблетки, вкриті оболонкою, 500 мг/125 мг; по 7 таблеток у блістері (кожен блістер разом з вологозахисними гранулами-саше у пакеті з алюмінієвої фольги); по 2 блістери в пакетах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328720-24/З-140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таблетки, вкриті оболонкою, 500 мг/125 мг; по 7 таблеток у блістері (кожен блістер разом з вологозахисними гранулами-саше у пакеті з алюмінієвої фольги); по 2 блістери в пакетах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322915-24/З-12</w:t>
            </w:r>
            <w:r>
              <w:rPr>
                <w:b/>
              </w:rPr>
              <w:t>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Ауромітаз, </w:t>
            </w:r>
            <w:r>
              <w:rPr>
                <w:b/>
              </w:rPr>
              <w:t>порошок для розчину для ін'єкцій по 1000 мг;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322915-24/З-121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Ауромітаз, </w:t>
            </w:r>
            <w:r>
              <w:rPr>
                <w:b/>
              </w:rPr>
              <w:t>порошок для розчину для ін'єкцій по 1000 мг;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322915-24/З-121 </w:t>
            </w:r>
            <w:r>
              <w:rPr>
                <w:b/>
              </w:rPr>
              <w:t>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Ауромітаз, </w:t>
            </w:r>
            <w:r>
              <w:rPr>
                <w:b/>
              </w:rPr>
              <w:t>порошок для розчину для ін'єкцій по 1000 мг;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328290-24/З-121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мазь;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328290-24/З-121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мазь;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328290-24/З-121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мазь;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323084-24/З-140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323084-24/З-140 </w:t>
            </w:r>
            <w:r>
              <w:rPr>
                <w:b/>
              </w:rPr>
              <w:t>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323084-24/З-140 </w:t>
            </w:r>
            <w:r>
              <w:rPr>
                <w:b/>
              </w:rPr>
              <w:t>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328104-24/З-14</w:t>
            </w:r>
            <w:r>
              <w:rPr>
                <w:b/>
              </w:rPr>
              <w:t>7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мг, 20 мг; по 15 капсул у блістері, по 2 або 4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328104-24/З-147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мг, 20 мг; по 15 капсул у блістері, по 2 або 4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328104-24/З-147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мг, 20 мг; по 15 капсул у блістері, по 2 або 4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328104-24/З-147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мг, 20 мг; по 15 капсул у блістері, по 2 або 4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328104-24/З-147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мг, 20 мг; по 15 капсул у блістері, по 2 або 4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328104-24/З-147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мг, 20 мг; по 15 капсул у блістері, по 2 або 4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321798-24/З-143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мг; таблетки пролонгованої дії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321798-24/З-143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мг; таблетки пролонгованої дії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321798-24/З-143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мг; таблетки пролонгованої дії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321798-24/З-143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мг; таблетки пролонгованої дії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321798-24/З-143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мг; таблетки пролонгованої дії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321798-24/З-143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Бетмига, </w:t>
            </w:r>
            <w:r>
              <w:rPr>
                <w:b/>
              </w:rPr>
              <w:t>таблетки пролонгованої дії по 25 мг; таблетки пролонгованої дії по 50 мг; по 10 таблеток у блістері; по 1 або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318617-24/З-149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мл у флаконах-крапельницях; по 1 флакону-крапельниці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318617-24/З-149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</w:t>
            </w:r>
            <w:r>
              <w:rPr>
                <w:b/>
              </w:rPr>
              <w:br/>
              <w:t xml:space="preserve">по 5 мл у флаконах-крапельницях; по 1 флакону-крапельниці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318617-24/З-149 від 11.07.2024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Бетоптик® S, </w:t>
            </w:r>
            <w:r>
              <w:rPr>
                <w:b/>
              </w:rPr>
              <w:t>краплі очні 0,25 %;</w:t>
            </w:r>
            <w:r>
              <w:rPr>
                <w:b/>
              </w:rPr>
              <w:br/>
              <w:t xml:space="preserve">по 5 мл у флаконах-крапельницях; по 1 флакону-крапельниці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328435-24/З-100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80 мг; таблетки, вкриті плівковою оболонкою,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328435-24/З-100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80 мг; таблетки, вкриті плівковою оболонкою,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328435-24/З-100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80 мг; таблетки, вкриті плівковою оболонкою,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330298-25/З-121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330298-25/З-121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330298-25/З-121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328435-24/З-100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80 мг; таблетки, вкриті плівковою оболонкою,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328435-24/З-100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80 мг; таблетки, вкриті плівковою оболонкою,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328435-24/З-100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80 мг; таблетки, вкриті плівковою оболонкою,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330298-25/З-121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330298-25/З-121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330298-25/З-121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Ванатекс, </w:t>
            </w:r>
            <w:r>
              <w:rPr>
                <w:b/>
              </w:rPr>
              <w:t>таблетки, вкриті плівковою оболонкою, по 80 мг або по 160 мг;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328391-24/З-123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АН, </w:t>
            </w:r>
            <w:r>
              <w:rPr>
                <w:b/>
              </w:rPr>
              <w:t>таблетки, вкриті плівковою оболонкою по 5 мг/160 мг/12,5 мг; таблетки, вкриті плівковою оболонкою по 10 мг/160 мг/12,5 мг; по 7 таблеток у блістері; по 2 блістери в картонній коробці; по 14 таблеток у блістері; по 1 блістеру або по 2 блістери в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328391-24/З-123 </w:t>
            </w:r>
            <w:r>
              <w:rPr>
                <w:b/>
              </w:rPr>
              <w:t>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АН, </w:t>
            </w:r>
            <w:r>
              <w:rPr>
                <w:b/>
              </w:rPr>
              <w:t>таблетки, вкриті плівковою оболонкою по 5 мг/160 мг/12,5 мг; таблетки, вкриті плівковою оболонкою по 10 мг/160 мг/12,5 мг; по 7 таблеток у блістері; по 2 блістери в картонній коробці; по 14 таблеток у блістері; по 1 блістеру або по 2 блістери в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328391-24/З-123 </w:t>
            </w:r>
            <w:r>
              <w:rPr>
                <w:b/>
              </w:rPr>
              <w:t>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АН, </w:t>
            </w:r>
            <w:r>
              <w:rPr>
                <w:b/>
              </w:rPr>
              <w:t>таблетки, вкриті плівковою оболонкою по 5 мг/160 мг/12,5 мг; таблетки, вкриті плівковою оболонкою по 10 мг/160 мг/12,5 мг; по 7 таблеток у блістері; по 2 блістери в картонній коробці; по 14 таблеток у блістері; по 1 блістеру або по 2 блістери в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328391-24/З-12</w:t>
            </w:r>
            <w:r>
              <w:rPr>
                <w:b/>
              </w:rPr>
              <w:t>3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АН, </w:t>
            </w:r>
            <w:r>
              <w:rPr>
                <w:b/>
              </w:rPr>
              <w:t>таблетки, вкриті плівковою оболонкою по 5 мг/160 мг/12,5 мг; таблетки, вкриті плівковою оболонкою по 10 мг/160 мг/12,5 мг; по 7 таблеток у блістері; по 2 блістери в картонній коробці; по 14 таблеток у блістері; по 1 блістеру або по 2 блістери в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328391-24/З-123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АН, </w:t>
            </w:r>
            <w:r>
              <w:rPr>
                <w:b/>
              </w:rPr>
              <w:t>таблетки, вкриті плівковою оболонкою по 5 мг/160 мг/12,5 мг; таблетки, вкриті плівковою оболонкою по 10 мг/160 мг/12,5 мг; по 7 таблеток у блістері; по 2 блістери в картонній коробці; по 14 таблеток у блістері; по 1 блістеру або по 2 блістери в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328391-24/З-123 </w:t>
            </w:r>
            <w:r>
              <w:rPr>
                <w:b/>
              </w:rPr>
              <w:t>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АН, </w:t>
            </w:r>
            <w:r>
              <w:rPr>
                <w:b/>
              </w:rPr>
              <w:t>таблетки, вкриті плівковою оболонкою по 5 мг/160 мг/12,5 мг; таблетки, вкриті плівковою оболонкою по 10 мг/160 мг/12,5 мг; по 7 таблеток у блістері; по 2 блістери в картонній коробці; по 14 таблеток у блістері; по 1 блістеру або по 2 блістери в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330300-25/З-12</w:t>
            </w:r>
            <w:r>
              <w:rPr>
                <w:b/>
              </w:rPr>
              <w:t>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330300-25/З-121 </w:t>
            </w:r>
            <w:r>
              <w:rPr>
                <w:b/>
              </w:rPr>
              <w:t>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330300-25/З-121 </w:t>
            </w:r>
            <w:r>
              <w:rPr>
                <w:b/>
              </w:rPr>
              <w:t>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328540-24/З-14</w:t>
            </w:r>
            <w:r>
              <w:rPr>
                <w:b/>
              </w:rPr>
              <w:t>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80 мг/12,5 мг або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328540-24/З-144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80 мг/12,5 мг або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328540-24/З-144 </w:t>
            </w:r>
            <w:r>
              <w:rPr>
                <w:b/>
              </w:rPr>
              <w:t>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80 мг/12,5 мг або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328541-24/З-14</w:t>
            </w:r>
            <w:r>
              <w:rPr>
                <w:b/>
              </w:rPr>
              <w:t>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160 мг/12,5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328541-24/З-144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160 мг/12,5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328541-24/З-144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160 мг/12,5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328540-24/З-144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80 мг/12,5 мг або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328540-24/З-144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80 мг/12,5 мг або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328540-24/З-144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по 80 мг/12,5 мг або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330300-25/З-121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330300-25/З-121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330300-25/З-121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330300-25/З-121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330300-25/З-121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330300-25/З-121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Ванатекс Комбі , </w:t>
            </w:r>
            <w:r>
              <w:rPr>
                <w:b/>
              </w:rPr>
              <w:t>таблетки, вкриті плівковою оболонкою, 160 мг/12,5 мг, по 80 мг/12,5 мг, по 160 мг/25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322903-24/З-45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Ванстаф, </w:t>
            </w:r>
            <w:r>
              <w:rPr>
                <w:b/>
              </w:rPr>
              <w:t>ліофілізат для розчину для інфузій, 1000 мг;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322903-24/З-45 в</w:t>
            </w:r>
            <w:r>
              <w:rPr>
                <w:b/>
              </w:rPr>
              <w:t>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Ванстаф, </w:t>
            </w:r>
            <w:r>
              <w:rPr>
                <w:b/>
              </w:rPr>
              <w:t>ліофілізат для розчину для інфузій, 1000 мг;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322903-24/З-45 від 01.10.2024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Ванстаф, </w:t>
            </w:r>
            <w:r>
              <w:rPr>
                <w:b/>
              </w:rPr>
              <w:t>ліофілізат для розчину для інфузій, 1000 мг;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322244-24/З-148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322244-24/З-148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322244-24/З-148 </w:t>
            </w:r>
            <w:r>
              <w:rPr>
                <w:b/>
              </w:rPr>
              <w:t>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322244-24/З-14</w:t>
            </w:r>
            <w:r>
              <w:rPr>
                <w:b/>
              </w:rPr>
              <w:t>8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322244-24/З-148 </w:t>
            </w:r>
            <w:r>
              <w:rPr>
                <w:b/>
              </w:rPr>
              <w:t>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322244-24/З-148 </w:t>
            </w:r>
            <w:r>
              <w:rPr>
                <w:b/>
              </w:rPr>
              <w:t>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322244-24/З-14</w:t>
            </w:r>
            <w:r>
              <w:rPr>
                <w:b/>
              </w:rPr>
              <w:t>8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322244-24/З-148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322244-24/З-148 </w:t>
            </w:r>
            <w:r>
              <w:rPr>
                <w:b/>
              </w:rPr>
              <w:t>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Вестібо, </w:t>
            </w:r>
            <w:r>
              <w:rPr>
                <w:b/>
              </w:rPr>
              <w:t>таблетки по 8 мг або 16 мг, або 24 мг; для таблеток по 8 мг або 16 мг: по 10 таблеток у блістері; по 3 блістери у коробці; для таблеток по 24 мг: по 10 таблеток у блістері; по 2 або по 6 блістерів у коробці або по 15 таблеток у блістері; по 4 блістери у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316825-24/В-61</w:t>
            </w:r>
            <w:r>
              <w:rPr>
                <w:b/>
              </w:rPr>
              <w:t xml:space="preserve">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Гепаринова мазь, </w:t>
            </w:r>
            <w:r>
              <w:rPr>
                <w:b/>
              </w:rPr>
              <w:t>мазь по 25 г або по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316825-24/В-61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Гепаринова мазь, </w:t>
            </w:r>
            <w:r>
              <w:rPr>
                <w:b/>
              </w:rPr>
              <w:t>мазь по 25 г або по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316825-24/В-61 в</w:t>
            </w:r>
            <w:r>
              <w:rPr>
                <w:b/>
              </w:rPr>
              <w:t>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Гепаринова мазь, </w:t>
            </w:r>
            <w:r>
              <w:rPr>
                <w:b/>
              </w:rPr>
              <w:t>мазь по 25 г або по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323624-24/З-120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</w:r>
            <w:r>
              <w:rPr>
                <w:b/>
              </w:rPr>
              <w:t>по 60 або 120 доз у поліетиленовому флаконі; по 1 флакону з дозуючим насосом-розпилювачем, закритим ковпачком,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323624-24/З-120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</w:r>
            <w:r>
              <w:rPr>
                <w:b/>
              </w:rPr>
              <w:t>по 60 або 120 доз у поліетиленовому флаконі; по 1 флакону з дозуючим насосом-розпилювачем, закритим ковпачком,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323624-24/З-120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, </w:t>
            </w:r>
            <w:r>
              <w:rPr>
                <w:b/>
              </w:rPr>
              <w:t>спрей назальний, дозований, суспензія, 50 мкг/дозу</w:t>
            </w:r>
            <w:r>
              <w:rPr>
                <w:b/>
              </w:rPr>
              <w:br/>
            </w:r>
            <w:r>
              <w:rPr>
                <w:b/>
              </w:rPr>
              <w:t>по 60 або 120 доз у поліетиленовому флаконі; по 1 флакону з дозуючим насосом-розпилювачем, закритим ковпачком,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329970-25/В-96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329970-25/В-96 в</w:t>
            </w:r>
            <w:r>
              <w:rPr>
                <w:b/>
              </w:rPr>
              <w:t>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329970-25/В-96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317143-24/З-60, 317144-24/З-60, 317145-24/З-60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0,1%, назальний спрей, </w:t>
            </w:r>
            <w:r>
              <w:rPr>
                <w:b/>
              </w:rPr>
              <w:t>спрей назальний, розчин 0,1 %; по 10 мл у флаконі з автоматичним пульверизатором та назальним наконечником;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317143-24/З-60, 317144-24/З-60, 317145-24/З-60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0,1%, назальний спрей, </w:t>
            </w:r>
            <w:r>
              <w:rPr>
                <w:b/>
              </w:rPr>
              <w:t>спрей назальний, розчин 0,1 %; по 10 мл у флаконі з автоматичним пульверизатором та назальним наконечником;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</w:t>
            </w:r>
            <w:r>
              <w:rPr>
                <w:b/>
              </w:rPr>
              <w:t xml:space="preserve">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317143-24/З-60, 317144-24/З-60, 317145-24/З-60 від 14.06.202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0,1%, назальний спрей, </w:t>
            </w:r>
            <w:r>
              <w:rPr>
                <w:b/>
              </w:rPr>
              <w:t>спрей назальний, розчин 0,1 %; по 10 мл у флаконі з автоматичним пульверизатором та назальним наконечником;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317160-24/З-14</w:t>
            </w:r>
            <w:r>
              <w:rPr>
                <w:b/>
              </w:rPr>
              <w:t>5, 317161-24/З-145, 317162-24/З-145, 317163-24/З-145, 317164-24/З-145, 317165-24/З-145, 317166-24/З-145, 317167-24/З-145, 317168-24/З-145, 317169-24/З-145, 317170-24/З-145, 317171-24/З-145, 317172-24/З-145, 317173-24/З-145, 317174-24/З-145, 317175-24/З-145</w:t>
            </w:r>
            <w:r>
              <w:rPr>
                <w:b/>
              </w:rPr>
              <w:t>, 317276-24/З-60, 329405-24/З-60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Дарілія, </w:t>
            </w:r>
            <w:r>
              <w:rPr>
                <w:b/>
              </w:rPr>
              <w:t>таблетки, вкриті плівковою оболонкою, 3 мг/0,02 мг;</w:t>
            </w:r>
            <w:r>
              <w:rPr>
                <w:b/>
              </w:rPr>
              <w:br/>
            </w:r>
            <w:r>
              <w:rPr>
                <w:b/>
              </w:rPr>
              <w:t>по 28 (24+4) таблеток у блістері; по 1 (1х(24+4)) або по 3 (3х(24+4)) блістери разом з пласким картонним футляром для зберігання блістера, тижневим календарем-стікером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</w:t>
            </w:r>
            <w:r>
              <w:rPr>
                <w:b/>
              </w:rPr>
              <w:t>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317160-24/З-145, 317161-24/З-145, 317162-24/З-145, 317163-24/З-145, 317164-24/З-145, 317165-24/З-145, 317166-24/З-145, </w:t>
            </w:r>
            <w:r>
              <w:rPr>
                <w:b/>
              </w:rPr>
              <w:t>317167-24/З-145, 317168-24/З-145, 317169-24/З-145, 317170-24/З-145, 317171-24/З-145, 317172-24/З-145, 317173-24/З-145, 317174-24/З-145, 317175-24/З-145, 317276-24/З-60, 329405-24/З-60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Дарілія, </w:t>
            </w:r>
            <w:r>
              <w:rPr>
                <w:b/>
              </w:rPr>
              <w:t>таблетки, вкриті плівковою оболонкою, 3 мг/0,02 мг;</w:t>
            </w:r>
            <w:r>
              <w:rPr>
                <w:b/>
              </w:rPr>
              <w:br/>
              <w:t>по 28 (24+4) таблеток у блістері; по 1 (1х(24+4)) або по 3 (3х(24+4)) блістери разом з пласким картонним футляром для зберігання блістера, тижневим календарем-стікером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ВАТ "</w:t>
            </w:r>
            <w:r>
              <w:rPr>
                <w:b/>
              </w:rPr>
              <w:t>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317160-24/З-145,</w:t>
            </w:r>
            <w:r>
              <w:rPr>
                <w:b/>
              </w:rPr>
              <w:t xml:space="preserve"> 317161-24/З-145, 317162-24/З-145, 317163-24/З-145, 317164-24/З-145, 317165-24/З-145, 317166-24/З-145, 317167-24/З-145, 317168-24/З-145, 317169-24/З-145, 317170-24/З-145, 317171-24/З-145, 317172-24/З-145, 317173-24/З-145, 317174-24/З-145, 317175-24/З-145, </w:t>
            </w:r>
            <w:r>
              <w:rPr>
                <w:b/>
              </w:rPr>
              <w:t>317276-24/З-60, 329405-24/З-60 від 14.06.2024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Дарілія, </w:t>
            </w:r>
            <w:r>
              <w:rPr>
                <w:b/>
              </w:rPr>
              <w:t>таблетки, вкриті плівковою оболонкою, 3 мг/0,02 мг;</w:t>
            </w:r>
            <w:r>
              <w:rPr>
                <w:b/>
              </w:rPr>
              <w:br/>
            </w:r>
            <w:r>
              <w:rPr>
                <w:b/>
              </w:rPr>
              <w:t>по 28 (24+4) таблеток у блістері; по 1 (1х(24+4)) або по 3 (3х(24+4)) блістери разом з пласким картонним футляром для зберігання блістера, тижневим календарем-стікером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</w:t>
            </w:r>
            <w:r>
              <w:rPr>
                <w:b/>
              </w:rPr>
              <w:t>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315188-24/В-138, 329928-25/В-138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Кідс Форте, </w:t>
            </w:r>
            <w:r>
              <w:rPr>
                <w:b/>
              </w:rPr>
              <w:t>суспензія оральна, 200 мг/5 мл, по 100 мл у флаконі, по 1 флакону у комплекті зі шприцом-дозатором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315188-24/В-138, 329928-25/В-138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Кідс Форте, </w:t>
            </w:r>
            <w:r>
              <w:rPr>
                <w:b/>
              </w:rPr>
              <w:t>суспензія оральна, 200 мг/5 мл, по 100 мл у флаконі, по 1 флакону у комплекті зі шприцом-дозатором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315188-24/В-138, 329928-25/В-138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Кідс Форте, </w:t>
            </w:r>
            <w:r>
              <w:rPr>
                <w:b/>
              </w:rPr>
              <w:t>суспензія оральна, 200 мг/5 мл, по 100 мл у флаконі, по 1 флакону у комплекті зі шприцом-дозатором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293801-23/В-137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Дваце 200 , </w:t>
            </w:r>
            <w:r>
              <w:rPr>
                <w:b/>
              </w:rPr>
              <w:t>таблетки шипучі, по 200 мг;</w:t>
            </w:r>
            <w:r>
              <w:rPr>
                <w:b/>
              </w:rPr>
              <w:br/>
              <w:t>по 20 таблеток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293801-23/В-137 </w:t>
            </w:r>
            <w:r>
              <w:rPr>
                <w:b/>
              </w:rPr>
              <w:t>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Дваце 200 , </w:t>
            </w:r>
            <w:r>
              <w:rPr>
                <w:b/>
              </w:rPr>
              <w:t>таблетки шипучі, по 200 мг;</w:t>
            </w:r>
            <w:r>
              <w:rPr>
                <w:b/>
              </w:rPr>
              <w:br/>
              <w:t>по 20 таблеток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293801-23/В-137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Дваце 200 , </w:t>
            </w:r>
            <w:r>
              <w:rPr>
                <w:b/>
              </w:rPr>
              <w:t>таблетки шипучі, по 200 мг;</w:t>
            </w:r>
            <w:r>
              <w:rPr>
                <w:b/>
              </w:rPr>
              <w:br/>
              <w:t>по 20 таблеток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328021-24/З-14</w:t>
            </w:r>
            <w:r>
              <w:rPr>
                <w:b/>
              </w:rPr>
              <w:t>3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328021-24/З-143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328021-24/З-143 </w:t>
            </w:r>
            <w:r>
              <w:rPr>
                <w:b/>
              </w:rPr>
              <w:t>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Дексалгін®, </w:t>
            </w:r>
            <w:r>
              <w:rPr>
                <w:b/>
              </w:rPr>
              <w:t>таблетки, вкриті плівковою оболонкою, по 25 мг; по 10 таблеток у блістері; по 1 або по 3,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328011-24/З-14</w:t>
            </w:r>
            <w:r>
              <w:rPr>
                <w:b/>
              </w:rPr>
              <w:t>3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мг/2 мл; по 2 мл в ампулі,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</w:t>
            </w:r>
            <w:r>
              <w:rPr>
                <w:b/>
              </w:rPr>
              <w:t>о по 5 ампул у контурній чарунковій упаковці,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328011-24/З-143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мг/2 мл; по 2 мл в ампулі,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</w:t>
            </w:r>
            <w:r>
              <w:rPr>
                <w:b/>
              </w:rPr>
              <w:t>о по 5 ампул у контурній чарунковій упаковці,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328011-24/З-143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 ін'єкт, </w:t>
            </w:r>
            <w:r>
              <w:rPr>
                <w:b/>
              </w:rPr>
              <w:t>розчин для ін’єкцій/інфузій, 50 мг/2 мл; по 2 мл в ампулі, по 1 ампулі в контурній чарунковій упаковці, 1 контурна чарункова упаковка в картонній коробці; або по 5 ампул у контурній чарунковій упаковці, 1 контурна чарункова упаковка в картонній коробці; аб</w:t>
            </w:r>
            <w:r>
              <w:rPr>
                <w:b/>
              </w:rPr>
              <w:t>о по 5 ампул у контурній чарунковій упаковці, 2 контурні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328055-24/З-126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Дексалгін®саше, </w:t>
            </w:r>
            <w:r>
              <w:rPr>
                <w:b/>
              </w:rPr>
              <w:t>гранули для орального розчину по 25 мг; по 10 або по 30 однодозових пакетів з гранулами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328055-24/З-126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Дексалгін®саше, </w:t>
            </w:r>
            <w:r>
              <w:rPr>
                <w:b/>
              </w:rPr>
              <w:t>гранули для орального розчину по 25 мг; по 10 або по 30 однодозових пакетів з гранулами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328055-24/З-126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Дексалгін®саше, </w:t>
            </w:r>
            <w:r>
              <w:rPr>
                <w:b/>
              </w:rPr>
              <w:t>гранули для орального розчину по 25 мг; по 10 або по 30 однодозових пакетів з гранулами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329935-25/З-116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329935-25/З-116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329935-25/З-116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327500-24/З-146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ДЕКСОФЕН, </w:t>
            </w:r>
            <w:r>
              <w:rPr>
                <w:b/>
              </w:rPr>
              <w:t xml:space="preserve">розчин для ін’єкцій, 50 мг/2 мл </w:t>
            </w:r>
            <w:r>
              <w:rPr>
                <w:b/>
              </w:rPr>
              <w:t xml:space="preserve">по 2 мл в ампулі; по 5 ампул у пластиковій контурній упаковці,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327500-24/З-146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ДЕКСОФЕН, </w:t>
            </w:r>
            <w:r>
              <w:rPr>
                <w:b/>
              </w:rPr>
              <w:t xml:space="preserve">розчин для ін’єкцій, 50 мг/2 мл по 2 мл в ампулі; по 5 ампул у пластиковій контурній упаковці,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327500-24/З-146 </w:t>
            </w:r>
            <w:r>
              <w:rPr>
                <w:b/>
              </w:rPr>
              <w:t>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ДЕКСОФЕН, </w:t>
            </w:r>
            <w:r>
              <w:rPr>
                <w:b/>
              </w:rPr>
              <w:t xml:space="preserve">розчин для ін’єкцій, 50 мг/2 мл по 2 мл в ампулі; по 5 ампул у пластиковій контурній упаковці,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322072-24/З-121, 323324-24/З-121, 323326-24/З-121, 324078-24</w:t>
            </w:r>
            <w:r>
              <w:rPr>
                <w:b/>
              </w:rPr>
              <w:t>/З-121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322072-24/З-121, 323324-24/З-121, 323326-24/З-121, 324078-24/З-121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322072-24/З-121, 323324-24/З-121, 323326-24/З-121, 324078-24/З-121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330137-25/З-96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гель, </w:t>
            </w:r>
            <w:r>
              <w:rPr>
                <w:b/>
              </w:rPr>
              <w:t>гель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330137-25/З-96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гель, </w:t>
            </w:r>
            <w:r>
              <w:rPr>
                <w:b/>
              </w:rPr>
              <w:t>гель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330137-25/З-96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Дерива С гель, </w:t>
            </w:r>
            <w:r>
              <w:rPr>
                <w:b/>
              </w:rPr>
              <w:t>гель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325852-24/В-45</w:t>
            </w:r>
            <w:r>
              <w:rPr>
                <w:b/>
              </w:rPr>
              <w:t xml:space="preserve">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гель 50 мг/г, по 50 г гелю або 100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325852-24/В-45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гель 50 мг/г, по 50 г гелю або 100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325852-24/В-45 в</w:t>
            </w:r>
            <w:r>
              <w:rPr>
                <w:b/>
              </w:rPr>
              <w:t>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гель 50 мг/г, по 50 г гелю або 100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325488-24/В-61, 325489-24/В-61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гель 50 мг/г по 50 г гелю або 100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325488-24/В-61, 325489-24/В-61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гель 50 мг/г по 50 г гелю або 100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325488-24/В-61, 325489-24/В-61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 натрію, </w:t>
            </w:r>
            <w:r>
              <w:rPr>
                <w:b/>
              </w:rPr>
              <w:t>гель 50 мг/г по 50 г гелю або 100 г гелю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321696-24/В-147, 325258-24/В-147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Диклофен-гель, </w:t>
            </w:r>
            <w:r>
              <w:rPr>
                <w:b/>
              </w:rPr>
              <w:t>гель; по 25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321696-24/В-147, 325258-24/В-147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Диклофен-гель, </w:t>
            </w:r>
            <w:r>
              <w:rPr>
                <w:b/>
              </w:rPr>
              <w:t>гель; по 25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321696-24/В-147, 325258-24/В-147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Диклофен-гель, </w:t>
            </w:r>
            <w:r>
              <w:rPr>
                <w:b/>
              </w:rPr>
              <w:t>гель; по 25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318155-24/В-60, 318156-24/В-60, 318157-24/В-60, 318158-24/В-60, 318272-24/В-60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або 240 мг;</w:t>
            </w:r>
            <w:r>
              <w:rPr>
                <w:b/>
              </w:rPr>
              <w:br/>
              <w:t>капсули гастрорезистентні тверді по 120 мг:</w:t>
            </w:r>
            <w:r>
              <w:rPr>
                <w:b/>
              </w:rPr>
              <w:br/>
              <w:t>по 14 капсул у флаконі; по 1 флакону у коробці;</w:t>
            </w:r>
            <w:r>
              <w:rPr>
                <w:b/>
              </w:rPr>
              <w:br/>
              <w:t>капсули гастрорезистентні тверді по 240 мг:</w:t>
            </w:r>
            <w:r>
              <w:rPr>
                <w:b/>
              </w:rPr>
              <w:br/>
              <w:t>по 60 капсул у флаконі; по 1 флакону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</w:t>
            </w:r>
            <w:r>
              <w:rPr>
                <w:b/>
              </w:rPr>
              <w:t>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318155-24/В-60, 318156-24/В-60, 318157-24/В-60, 318158-24/В-60, 318272-24/В-60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або 240 мг;</w:t>
            </w:r>
            <w:r>
              <w:rPr>
                <w:b/>
              </w:rPr>
              <w:br/>
              <w:t>капсули гастрорезистентні тверді по 120 мг:</w:t>
            </w:r>
            <w:r>
              <w:rPr>
                <w:b/>
              </w:rPr>
              <w:br/>
              <w:t>по 14 капсул у флаконі; по 1 флакону у коробці;</w:t>
            </w:r>
            <w:r>
              <w:rPr>
                <w:b/>
              </w:rPr>
              <w:br/>
              <w:t>капсули гастрорезистентні тверді по 240 мг:</w:t>
            </w:r>
            <w:r>
              <w:rPr>
                <w:b/>
              </w:rPr>
              <w:br/>
            </w:r>
            <w:r>
              <w:rPr>
                <w:b/>
              </w:rPr>
              <w:t>по 60 капсул у флаконі; по 1 флакону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318155-24/В-60, 318156-24/В-60, 318157-24/В-60, 318158-24/В-60, 318272-24/В-60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або 240 мг;</w:t>
            </w:r>
            <w:r>
              <w:rPr>
                <w:b/>
              </w:rPr>
              <w:br/>
              <w:t>капсули гастрорезистентні тверді по 120 мг:</w:t>
            </w:r>
            <w:r>
              <w:rPr>
                <w:b/>
              </w:rPr>
              <w:br/>
              <w:t>по 14 капсул у флаконі; по 1 флакону у коробці;</w:t>
            </w:r>
            <w:r>
              <w:rPr>
                <w:b/>
              </w:rPr>
              <w:br/>
              <w:t>капсули гастрорезистентні тверді по 240 мг:</w:t>
            </w:r>
            <w:r>
              <w:rPr>
                <w:b/>
              </w:rPr>
              <w:br/>
              <w:t>по 60 капсул у флаконі; по 1 флакону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</w:t>
            </w:r>
            <w:r>
              <w:rPr>
                <w:b/>
              </w:rPr>
              <w:t>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318155-24/В-60, 318156-24/В-60, 318157-24/В-60, 318158-24/В-</w:t>
            </w:r>
            <w:r>
              <w:rPr>
                <w:b/>
              </w:rPr>
              <w:t>60, 318272-24/В-60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або 240 мг;</w:t>
            </w:r>
            <w:r>
              <w:rPr>
                <w:b/>
              </w:rPr>
              <w:br/>
              <w:t>капсули гастрорезистентні тверді по 120 мг:</w:t>
            </w:r>
            <w:r>
              <w:rPr>
                <w:b/>
              </w:rPr>
              <w:br/>
              <w:t>по 14 капсул у флаконі; по 1 флакону у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гастрорезистентні тверді по 240 мг:</w:t>
            </w:r>
            <w:r>
              <w:rPr>
                <w:b/>
              </w:rPr>
              <w:br/>
              <w:t>по 60 капсул у флаконі; по 1 флакону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318155-24/В-60, 318156-24/В-60, 318157-24/В-60, 318158-24/В-60, 318272-24/В-60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або 240 мг;</w:t>
            </w:r>
            <w:r>
              <w:rPr>
                <w:b/>
              </w:rPr>
              <w:br/>
            </w:r>
            <w:r>
              <w:rPr>
                <w:b/>
              </w:rPr>
              <w:t>капсули гастрорезистентні тверді по 120 мг:</w:t>
            </w:r>
            <w:r>
              <w:rPr>
                <w:b/>
              </w:rPr>
              <w:br/>
              <w:t>по 14 капсул у флаконі; по 1 флакону у коробці;</w:t>
            </w:r>
            <w:r>
              <w:rPr>
                <w:b/>
              </w:rPr>
              <w:br/>
              <w:t>капсули гастрорезистентні тверді по 240 мг:</w:t>
            </w:r>
            <w:r>
              <w:rPr>
                <w:b/>
              </w:rPr>
              <w:br/>
              <w:t>по 60 капсул у флаконі; по 1 флакону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</w:t>
            </w:r>
            <w:r>
              <w:rPr>
                <w:b/>
              </w:rPr>
              <w:t xml:space="preserve">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318155-24/В-60, 318156-24/В-60, 318157-24/В-60, 318158-24/В-</w:t>
            </w:r>
            <w:r>
              <w:rPr>
                <w:b/>
              </w:rPr>
              <w:t>60, 318272-24/В-60 від 02.07.2024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або 240 мг;</w:t>
            </w:r>
            <w:r>
              <w:rPr>
                <w:b/>
              </w:rPr>
              <w:br/>
              <w:t>капсули гастрорезистентні тверді по 120 мг:</w:t>
            </w:r>
            <w:r>
              <w:rPr>
                <w:b/>
              </w:rPr>
              <w:br/>
              <w:t>по 14 капсул у флаконі; по 1 флакону у коробці;</w:t>
            </w:r>
            <w:r>
              <w:rPr>
                <w:b/>
              </w:rPr>
              <w:br/>
            </w:r>
            <w:r>
              <w:rPr>
                <w:b/>
              </w:rPr>
              <w:t>капсули гастрорезистентні тверді по 240 мг:</w:t>
            </w:r>
            <w:r>
              <w:rPr>
                <w:b/>
              </w:rPr>
              <w:br/>
              <w:t>по 60 капсул у флаконі; по 1 флакону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</w:t>
            </w:r>
            <w:r>
              <w:rPr>
                <w:b/>
              </w:rPr>
              <w:t>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 xml:space="preserve">пакетом для дренажу, вкладених у </w:t>
            </w:r>
            <w:r>
              <w:rPr>
                <w:b/>
              </w:rPr>
              <w:t>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</w:t>
            </w:r>
            <w:r>
              <w:rPr>
                <w:b/>
              </w:rPr>
              <w:t>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</w:t>
            </w:r>
            <w:r>
              <w:rPr>
                <w:b/>
              </w:rPr>
              <w:t>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</w:t>
            </w:r>
            <w:r>
              <w:rPr>
                <w:b/>
              </w:rPr>
              <w:t>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</w:t>
            </w:r>
            <w:r>
              <w:rPr>
                <w:b/>
              </w:rPr>
              <w:t>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</w:t>
            </w:r>
            <w:r>
              <w:rPr>
                <w:b/>
              </w:rPr>
              <w:t>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</w:t>
            </w:r>
            <w:r>
              <w:rPr>
                <w:b/>
              </w:rPr>
              <w:t>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</w:t>
            </w:r>
            <w:r>
              <w:rPr>
                <w:b/>
              </w:rPr>
              <w:t>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</w:t>
            </w:r>
            <w:r>
              <w:rPr>
                <w:b/>
              </w:rPr>
              <w:t>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</w:t>
            </w:r>
            <w:r>
              <w:rPr>
                <w:b/>
              </w:rPr>
              <w:t>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 xml:space="preserve">пакетом для дренажу, вкладених у </w:t>
            </w:r>
            <w:r>
              <w:rPr>
                <w:b/>
              </w:rPr>
              <w:t>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</w:t>
            </w:r>
            <w:r>
              <w:rPr>
                <w:b/>
              </w:rPr>
              <w:t>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</w:t>
            </w:r>
            <w:r>
              <w:rPr>
                <w:b/>
              </w:rPr>
              <w:t>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</w:t>
            </w:r>
            <w:r>
              <w:rPr>
                <w:b/>
              </w:rPr>
              <w:t>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</w:t>
            </w:r>
            <w:r>
              <w:rPr>
                <w:b/>
              </w:rPr>
              <w:t>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</w:r>
            <w:r>
              <w:rPr>
                <w:b/>
              </w:rPr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</w:t>
            </w:r>
            <w:r>
              <w:rPr>
                <w:b/>
              </w:rPr>
              <w:t>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</w:t>
            </w:r>
            <w:r>
              <w:rPr>
                <w:b/>
              </w:rPr>
              <w:t>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 xml:space="preserve">інтегрованим за допомогою двох </w:t>
            </w:r>
            <w:r>
              <w:rPr>
                <w:b/>
              </w:rPr>
              <w:t>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 xml:space="preserve">інтегрованим за допомогою двох </w:t>
            </w:r>
            <w:r>
              <w:rPr>
                <w:b/>
              </w:rPr>
              <w:t>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</w:t>
            </w:r>
            <w:r>
              <w:rPr>
                <w:b/>
              </w:rPr>
              <w:t xml:space="preserve">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</w:t>
            </w:r>
            <w:r>
              <w:rPr>
                <w:b/>
              </w:rPr>
              <w:t>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</w:t>
            </w:r>
            <w:r>
              <w:rPr>
                <w:b/>
              </w:rPr>
              <w:t>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</w:t>
            </w:r>
            <w:r>
              <w:rPr>
                <w:b/>
              </w:rPr>
              <w:t>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</w:t>
            </w:r>
            <w:r>
              <w:rPr>
                <w:b/>
              </w:rPr>
              <w:t>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</w:t>
            </w:r>
            <w:r>
              <w:rPr>
                <w:b/>
              </w:rPr>
              <w:t>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</w:t>
            </w:r>
            <w:r>
              <w:rPr>
                <w:b/>
              </w:rPr>
              <w:t>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 xml:space="preserve">пакетом для дренажу, вкладених у </w:t>
            </w:r>
            <w:r>
              <w:rPr>
                <w:b/>
              </w:rPr>
              <w:t>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</w:t>
            </w:r>
            <w:r>
              <w:rPr>
                <w:b/>
              </w:rPr>
              <w:t>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</w:t>
            </w:r>
            <w:r>
              <w:rPr>
                <w:b/>
              </w:rPr>
              <w:t>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</w:t>
            </w:r>
            <w:r>
              <w:rPr>
                <w:b/>
              </w:rPr>
              <w:t>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</w:t>
            </w:r>
            <w:r>
              <w:rPr>
                <w:b/>
              </w:rPr>
              <w:t>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</w:r>
            <w:r>
              <w:rPr>
                <w:b/>
              </w:rPr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</w:t>
            </w:r>
            <w:r>
              <w:rPr>
                <w:b/>
              </w:rPr>
              <w:t>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</w:t>
            </w:r>
            <w:r>
              <w:rPr>
                <w:b/>
              </w:rPr>
              <w:t>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 xml:space="preserve">інтегрованим за допомогою двох </w:t>
            </w:r>
            <w:r>
              <w:rPr>
                <w:b/>
              </w:rPr>
              <w:t>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 xml:space="preserve">інтегрованим за допомогою двох </w:t>
            </w:r>
            <w:r>
              <w:rPr>
                <w:b/>
              </w:rPr>
              <w:t>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</w:t>
            </w:r>
            <w:r>
              <w:rPr>
                <w:b/>
              </w:rPr>
              <w:t xml:space="preserve">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</w:t>
            </w:r>
            <w:r>
              <w:rPr>
                <w:b/>
              </w:rPr>
              <w:t>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</w:t>
            </w:r>
            <w:r>
              <w:rPr>
                <w:b/>
              </w:rPr>
              <w:t>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</w:t>
            </w:r>
            <w:r>
              <w:rPr>
                <w:b/>
              </w:rPr>
              <w:t>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</w:t>
            </w:r>
            <w:r>
              <w:rPr>
                <w:b/>
              </w:rPr>
              <w:t>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</w:t>
            </w:r>
            <w:r>
              <w:rPr>
                <w:b/>
              </w:rPr>
              <w:t>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318394-24/В-149, 318476-24/В-149, 318477-24/В-149, 318478-24/В-149 від 09.07.2024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Діавітек ПД 4 1,36%, Діавітек ПД 4 2,27%, Діавітек ПД 4 3,86%,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</w:t>
            </w:r>
            <w:r>
              <w:rPr>
                <w:b/>
              </w:rPr>
              <w:t>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 xml:space="preserve">пакетом для дренажу, вкладених у </w:t>
            </w:r>
            <w:r>
              <w:rPr>
                <w:b/>
              </w:rPr>
              <w:t>прозорий</w:t>
            </w:r>
            <w:r>
              <w:rPr>
                <w:b/>
              </w:rPr>
              <w:br/>
              <w:t>пластиковий пакет; по 4 або 5 комплектів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</w:t>
            </w:r>
            <w:r>
              <w:rPr>
                <w:b/>
              </w:rPr>
              <w:t>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по 2500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</w:t>
            </w:r>
            <w:r>
              <w:rPr>
                <w:b/>
              </w:rPr>
              <w:t>о 4 комплекти у</w:t>
            </w:r>
            <w:r>
              <w:rPr>
                <w:b/>
              </w:rPr>
              <w:br/>
              <w:t>картонній коробці;</w:t>
            </w:r>
            <w:r>
              <w:rPr>
                <w:b/>
              </w:rPr>
              <w:br/>
              <w:t>по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</w:t>
            </w:r>
            <w:r>
              <w:rPr>
                <w:b/>
              </w:rPr>
              <w:br/>
              <w:t>п</w:t>
            </w:r>
            <w:r>
              <w:rPr>
                <w:b/>
              </w:rPr>
              <w:t>о 5000 мл розчину у контейнері полімерному,</w:t>
            </w:r>
            <w:r>
              <w:rPr>
                <w:b/>
              </w:rPr>
              <w:br/>
              <w:t>обладнаному ін’єкційним портом, з</w:t>
            </w:r>
            <w:r>
              <w:rPr>
                <w:b/>
              </w:rPr>
              <w:br/>
              <w:t>інтегрованим за допомогою двох магістралей</w:t>
            </w:r>
            <w:r>
              <w:rPr>
                <w:b/>
              </w:rPr>
              <w:br/>
              <w:t>та Y-з’єднувача порожнім пластиковим</w:t>
            </w:r>
            <w:r>
              <w:rPr>
                <w:b/>
              </w:rPr>
              <w:br/>
              <w:t>пакетом для дренажу, вкладених у прозорий</w:t>
            </w:r>
            <w:r>
              <w:rPr>
                <w:b/>
              </w:rPr>
              <w:br/>
              <w:t>пластиковий пакет; по 2 комплекти у</w:t>
            </w:r>
            <w:r>
              <w:rPr>
                <w:b/>
              </w:rPr>
              <w:br/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</w:t>
            </w:r>
            <w:r>
              <w:rPr>
                <w:b/>
              </w:rPr>
              <w:t xml:space="preserve">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 в</w:t>
            </w:r>
            <w:r>
              <w:rPr>
                <w:b/>
              </w:rPr>
              <w:t>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 в</w:t>
            </w:r>
            <w:r>
              <w:rPr>
                <w:b/>
              </w:rPr>
              <w:t>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</w:t>
            </w:r>
            <w:r>
              <w:rPr>
                <w:b/>
              </w:rPr>
              <w:t xml:space="preserve">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 в</w:t>
            </w:r>
            <w:r>
              <w:rPr>
                <w:b/>
              </w:rPr>
              <w:t>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</w:t>
            </w:r>
            <w:r>
              <w:rPr>
                <w:b/>
              </w:rPr>
              <w:t xml:space="preserve">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 в</w:t>
            </w:r>
            <w:r>
              <w:rPr>
                <w:b/>
              </w:rPr>
              <w:t>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324915-24/В-97 в</w:t>
            </w:r>
            <w:r>
              <w:rPr>
                <w:b/>
              </w:rPr>
              <w:t>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таблетки, вкриті плівковою оболонкою, по 500 мг або по 850 мг, або по 1000 мг,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324914-24/В-97</w:t>
            </w:r>
            <w:r>
              <w:rPr>
                <w:b/>
              </w:rPr>
              <w:t xml:space="preserve">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324914-24/В-97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324914-24/В-97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324914-24/В-97</w:t>
            </w:r>
            <w:r>
              <w:rPr>
                <w:b/>
              </w:rPr>
              <w:t xml:space="preserve">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324914-24/В-97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324914-24/В-97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Діаформін®, </w:t>
            </w:r>
            <w:r>
              <w:rPr>
                <w:b/>
              </w:rPr>
              <w:t>таблетки по 500 мг або по 850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324875-24/В-14</w:t>
            </w:r>
            <w:r>
              <w:rPr>
                <w:b/>
              </w:rPr>
              <w:t>4, 324876-24/В-144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Діоксидин, </w:t>
            </w:r>
            <w:r>
              <w:rPr>
                <w:b/>
              </w:rPr>
              <w:t>розчин, 10 мг/мл по 10 мл в ампулі, по 10 ампул у пачці з картону з маркуванням українською та англійською мовами; по 10 мл в ампулі, по 5 ампул у блістері, по 2 блістери в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</w:t>
            </w:r>
            <w:r>
              <w:rPr>
                <w:b/>
              </w:rPr>
              <w:t>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324875-24/В-144, 324876-24/В-144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Діоксидин, </w:t>
            </w:r>
            <w:r>
              <w:rPr>
                <w:b/>
              </w:rPr>
              <w:t>розчин, 10 мг/мл по 10 мл в ампулі, по 10 ампул у пачці з картону з маркуванням українською та англійською мовами; по 10 мл в ампулі, по 5 ампул у блістері, по 2 блістери в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</w:t>
            </w:r>
            <w:r>
              <w:rPr>
                <w:b/>
              </w:rPr>
              <w:t>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324875-24/В-144,</w:t>
            </w:r>
            <w:r>
              <w:rPr>
                <w:b/>
              </w:rPr>
              <w:t xml:space="preserve"> 324876-24/В-144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Діоксидин, </w:t>
            </w:r>
            <w:r>
              <w:rPr>
                <w:b/>
              </w:rPr>
              <w:t>розчин, 10 мг/мл по 10 мл в ампулі, по 10 ампул у пачці з картону з маркуванням українською та англійською мовами; по 10 мл в ампулі, по 5 ампул у блістері, по 2 блістери в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</w:t>
            </w:r>
            <w:r>
              <w:rPr>
                <w:b/>
              </w:rPr>
              <w:t>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318125-24/З-14</w:t>
            </w:r>
            <w:r>
              <w:rPr>
                <w:b/>
              </w:rPr>
              <w:t>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318125-24/З-146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318125-24/З-146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 Адмеда, </w:t>
            </w:r>
            <w:r>
              <w:rPr>
                <w:b/>
              </w:rPr>
              <w:t>розчин для інфузій, 250 мг/50 мл; по 50 мл (250 мг) у флаконі; по 1 флакону в картонній коробці; по 50 мл (250 мг) у флаконі; по 1 флакону в картонній коробці; по 5 картонних коробок у плівці поліетиленовій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Адмеда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327465-24/З-12</w:t>
            </w:r>
            <w:r>
              <w:rPr>
                <w:b/>
              </w:rPr>
              <w:t>3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таблетки, вкриті оболонкою, по 100 мг або по 200 мг; по 10 таблеток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327465-24/З-123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таблетки, вкриті оболонкою, по 100 мг або по 200 мг; по 10 таблеток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327465-24/З-123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таблетки, вкриті оболонкою, по 100 мг або по 200 мг; по 10 таблеток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327465-24/З-123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таблетки, вкриті оболонкою, по 100 мг або по 200 мг; по 10 таблеток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327465-24/З-123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таблетки, вкриті оболонкою, по 100 мг або по 200 мг; по 10 таблеток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327465-24/З-123 </w:t>
            </w:r>
            <w:r>
              <w:rPr>
                <w:b/>
              </w:rPr>
              <w:t>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ДОКЦЕФ, </w:t>
            </w:r>
            <w:r>
              <w:rPr>
                <w:b/>
              </w:rPr>
              <w:t>таблетки, вкриті оболонкою, по 100 мг або по 200 мг; по 10 таблеток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326808-24/З-148, 326809-24/З-148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Амакса, </w:t>
            </w:r>
            <w:r>
              <w:rPr>
                <w:b/>
              </w:rPr>
              <w:t xml:space="preserve">концентрат для розчину для інфузій, 20 мг/мл; </w:t>
            </w:r>
            <w:r>
              <w:rPr>
                <w:b/>
              </w:rPr>
              <w:br/>
              <w:t>по 1 мл, 4 мл або 8 мл у флаконі; по 1 флакону в картонній коробці;</w:t>
            </w:r>
            <w:r>
              <w:rPr>
                <w:b/>
              </w:rPr>
              <w:br/>
              <w:t>по 1 мл, 4 мл або 8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326808-24/З-148, 326809-24/З-148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Амакса, </w:t>
            </w:r>
            <w:r>
              <w:rPr>
                <w:b/>
              </w:rPr>
              <w:t xml:space="preserve">концентрат для розчину для інфузій, 20 мг/мл; </w:t>
            </w:r>
            <w:r>
              <w:rPr>
                <w:b/>
              </w:rPr>
              <w:br/>
              <w:t>по 1 мл, 4 мл або 8 мл у флаконі; по 1 флакону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 мл, 4 мл або 8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326808-24/З-148, 326809-24/З-148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Доцетаксел Амакса, </w:t>
            </w:r>
            <w:r>
              <w:rPr>
                <w:b/>
              </w:rPr>
              <w:t xml:space="preserve">концентрат для розчину для інфузій, 20 мг/мл; </w:t>
            </w:r>
            <w:r>
              <w:rPr>
                <w:b/>
              </w:rPr>
              <w:br/>
            </w:r>
            <w:r>
              <w:rPr>
                <w:b/>
              </w:rPr>
              <w:t>по 1 мл, 4 мл або 8 мл у флаконі; по 1 флакону в картонній коробці;</w:t>
            </w:r>
            <w:r>
              <w:rPr>
                <w:b/>
              </w:rPr>
              <w:br/>
              <w:t>по 1 мл, 4 мл або 8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324805-24/З-60, 324806-24/З-60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20, </w:t>
            </w:r>
            <w:r>
              <w:rPr>
                <w:b/>
              </w:rPr>
              <w:t xml:space="preserve">таблетки, вкриті плівковою оболонкою, по 0,02 мг/3 мг; 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у блістері (24 активні таблетки рожевого кольору + 4 таблетки плацебо білого кольору); по 1, або по 3, або по 6 блістерів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324805-24/З-60, 324806-24/З-60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20, </w:t>
            </w:r>
            <w:r>
              <w:rPr>
                <w:b/>
              </w:rPr>
              <w:t xml:space="preserve">таблетки, вкриті плівковою оболонкою, по 0,02 мг/3 мг; 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у блістері (24 активні таблетки рожевого кольору + 4 таблетки плацебо білого кольору); по 1, або по 3, або по 6 блістерів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324805-24/З-60, 324806-24/З-60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20, </w:t>
            </w:r>
            <w:r>
              <w:rPr>
                <w:b/>
              </w:rPr>
              <w:t xml:space="preserve">таблетки, вкриті плівковою оболонкою, по 0,02 мг/3 мг; </w:t>
            </w:r>
            <w:r>
              <w:rPr>
                <w:b/>
              </w:rPr>
              <w:br/>
            </w:r>
            <w:r>
              <w:rPr>
                <w:b/>
              </w:rPr>
              <w:t>по 28 таблеток у блістері (24 активні таблетки рожевого кольору + 4 таблетки плацебо білого кольору); по 1, або по 3, або по 6 блістерів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324404-24/В-126, 324405-24/В-126, 331228-25/В-126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Евкафіліпт®, </w:t>
            </w:r>
            <w:r>
              <w:rPr>
                <w:b/>
              </w:rPr>
              <w:t>спрей; по 20 мл у флаконі скляному зі спрей-насосом та насадкою поворотною; по 1 флакону в пачці з картону; по 50 мл у флаконі скляному зі спрей-насосом та насадкою горловою;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324404-24/В-126, 324405-24/В-126, 331228-25/В-126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Евкафіліпт®, </w:t>
            </w:r>
            <w:r>
              <w:rPr>
                <w:b/>
              </w:rPr>
              <w:t>спрей; по 20 мл у флаконі скляному зі спрей-насосом та насадкою поворотною; по 1 флакону в пачці з картону; по 50 мл у флаконі скляному зі спрей-насосом та насадкою горловою;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324404-24/В-126,</w:t>
            </w:r>
            <w:r>
              <w:rPr>
                <w:b/>
              </w:rPr>
              <w:t xml:space="preserve"> 324405-24/В-126, 331228-25/В-126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Евкафіліпт®, </w:t>
            </w:r>
            <w:r>
              <w:rPr>
                <w:b/>
              </w:rPr>
              <w:t>спрей; по 20 мл у флаконі скляному зі спрей-насосом та насадкою поворотною; по 1 флакону в пачці з картону; по 50 мл у флаконі скляному зі спрей-насосом та насадкою горловою;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320740-24/З-14</w:t>
            </w:r>
            <w:r>
              <w:rPr>
                <w:b/>
              </w:rPr>
              <w:t>8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ЕкземеВіста,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320740-24/З-148 </w:t>
            </w:r>
            <w:r>
              <w:rPr>
                <w:b/>
              </w:rPr>
              <w:t>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ЕкземеВіста,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320740-24/З-148 </w:t>
            </w:r>
            <w:r>
              <w:rPr>
                <w:b/>
              </w:rPr>
              <w:t>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ЕкземеВіста,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322321-24/З-14</w:t>
            </w:r>
            <w:r>
              <w:rPr>
                <w:b/>
              </w:rPr>
              <w:t>8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ЕкземеВіста 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322321-24/З-148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ЕкземеВіста 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322321-24/З-148 від 18.09.2024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ЕкземеВіста , </w:t>
            </w:r>
            <w:r>
              <w:rPr>
                <w:b/>
              </w:rPr>
              <w:t>таблетки, вкриті плівковою оболонкою, по 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323979-24/В-28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плодів каштану кінського сухий, </w:t>
            </w:r>
            <w:r>
              <w:rPr>
                <w:b/>
              </w:rPr>
              <w:t>порошок (субстанція) у банках скляних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323979-24/В-28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плодів каштану кінського сухий, </w:t>
            </w:r>
            <w:r>
              <w:rPr>
                <w:b/>
              </w:rPr>
              <w:t>порошок (субстанція) у банках скляних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323979-24/В-28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плодів каштану кінського сухий, </w:t>
            </w:r>
            <w:r>
              <w:rPr>
                <w:b/>
              </w:rPr>
              <w:t>порошок (субстанція) у банках скляних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319602-24/В-146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Епадол Нео, </w:t>
            </w:r>
            <w:r>
              <w:rPr>
                <w:b/>
              </w:rPr>
              <w:t xml:space="preserve">капсули м'які; по 5 капсул у блістері; по 6 або 12 блістерів у пачці; по 10 капсул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319602-24/В-146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Епадол Нео, </w:t>
            </w:r>
            <w:r>
              <w:rPr>
                <w:b/>
              </w:rPr>
              <w:t xml:space="preserve">капсули м'які; по 5 капсул у блістері; по 6 або 12 блістерів у пачці; по 10 капсул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319602-24/В-146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Епадол Нео, </w:t>
            </w:r>
            <w:r>
              <w:rPr>
                <w:b/>
              </w:rPr>
              <w:t xml:space="preserve">капсули м'які; по 5 капсул у блістері; по 6 або 12 блістерів у пачці; по 10 капсул у блістері; по 3 або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329175-24/З-147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ЕПІГЕН ІНТИМ, </w:t>
            </w:r>
            <w:r>
              <w:rPr>
                <w:b/>
              </w:rPr>
              <w:t>спрей 0,1 %; по 15 мл або по 60 мл у пластиковому флаконі; по 1 флакону у комплекті з насадкою для розпилювання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329175-24/З-147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ЕПІГЕН ІНТИМ, </w:t>
            </w:r>
            <w:r>
              <w:rPr>
                <w:b/>
              </w:rPr>
              <w:t>спрей 0,1 %; по 15 мл або по 60 мл у пластиковому флаконі; по 1 флакону у комплекті з насадкою для розпилювання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329175-24/З-147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ЕПІГЕН ІНТИМ, </w:t>
            </w:r>
            <w:r>
              <w:rPr>
                <w:b/>
              </w:rPr>
              <w:t>спрей 0,1 %; по 15 мл або по 60 мл у пластиковому флаконі; по 1 флакону у комплекті з насадкою для розпилювання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325312-24/В-132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Ергос®, </w:t>
            </w:r>
            <w:r>
              <w:rPr>
                <w:b/>
              </w:rPr>
              <w:t>таблетки по 50 мг; по 1 або 2, або 4 таблетки у блістері; по 1 блістеру в коробці; по 4 таблетки в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325312-24/В-132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Ергос®, </w:t>
            </w:r>
            <w:r>
              <w:rPr>
                <w:b/>
              </w:rPr>
              <w:t>таблетки по 50 мг; по 1 або 2, або 4 таблетки у блістері; по 1 блістеру в коробці; по 4 таблетки в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325312-24/В-132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Ергос®, </w:t>
            </w:r>
            <w:r>
              <w:rPr>
                <w:b/>
              </w:rPr>
              <w:t>таблетки по 50 мг; по 1 або 2, або 4 таблетки у блістері; по 1 блістеру в коробці; по 4 таблетки в блістері;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322512-24/З-96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322512-24/З-96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322512-24/З-96 в</w:t>
            </w:r>
            <w:r>
              <w:rPr>
                <w:b/>
              </w:rPr>
              <w:t>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Імет®, </w:t>
            </w:r>
            <w:r>
              <w:rPr>
                <w:b/>
              </w:rPr>
              <w:t>таблетки, вкриті плівковою оболонкою, по 400 мг по 10 таблеток у блістері; по 1 або по 2,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322565-24/З-146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2%, </w:t>
            </w:r>
            <w:r>
              <w:rPr>
                <w:b/>
              </w:rPr>
              <w:t>суспензія оральна, 100 мг/5 мл, по 100 мл або по 150 мл, або по 200 мл у флаконі; по 1 флакону в комплекті з дозуючим пристроєм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322565-24/З-146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2%, </w:t>
            </w:r>
            <w:r>
              <w:rPr>
                <w:b/>
              </w:rPr>
              <w:t>суспензія оральна, 100 мг/5 мл, по 100 мл або по 150 мл, або по 200 мл у флаконі; по 1 флакону в комплекті з дозуючим пристроєм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322565-24/З-146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2%, </w:t>
            </w:r>
            <w:r>
              <w:rPr>
                <w:b/>
              </w:rPr>
              <w:t>суспензія оральна, 100 мг/5 мл, по 100 мл або по 150 мл, або по 200 мл у флаконі; по 1 флакону в комплекті з дозуючим пристроєм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322566-24/З-146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4%, </w:t>
            </w:r>
            <w:r>
              <w:rPr>
                <w:b/>
              </w:rPr>
              <w:t>суспензія оральна, 200 мг/5 мл; по 100 мл або 200 мл у флаконі; по 1 флакону з дозуючим пристроєм для перорального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322566-24/З-146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4%, </w:t>
            </w:r>
            <w:r>
              <w:rPr>
                <w:b/>
              </w:rPr>
              <w:t>суспензія оральна, 200 мг/5 мл; по 100 мл або 200 мл у флаконі; по 1 флакону з дозуючим пристроєм для перорального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322566-24/З-146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Імет® для дітей 4%, </w:t>
            </w:r>
            <w:r>
              <w:rPr>
                <w:b/>
              </w:rPr>
              <w:t>суспензія оральна, 200 мг/5 мл; по 100 мл або 200 мл у флаконі; по 1 флакону з дозуючим пристроєм для перорального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324124-24/З-97, 324125-24/З-97, 328141-24/З-97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таблетки, 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324124-24/З-97, 324125-24/З-97, 328141-24/З-97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таблетки, 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324124-24/З-97, 324125-24/З-97, 328141-24/З-97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таблетки, 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287398-23/З-61, 287401-23/З-61, 287402-23/З-61, 300061-23/З-97, 300062-23/З-97, 300063-23/З-97, 300064-23/З-97 від 17.01.2023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287398-23/З-61, 287401-23/З-61, 287402-23/З-61, 300061-23/З-97, 300062-23/З-97, 300063-23/З-97, 300064-23/З-97 від 17.0</w:t>
            </w:r>
            <w:r>
              <w:rPr>
                <w:b/>
              </w:rPr>
              <w:t>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287398-23/З-61, </w:t>
            </w:r>
            <w:r>
              <w:rPr>
                <w:b/>
              </w:rPr>
              <w:t>287401-23/З-61, 287402-23/З-61, 300061-23/З-97, 300062-23/З-97, 300063-23/З-97, 300064-23/З-97 від 17.01.2023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 медак, </w:t>
            </w:r>
            <w:r>
              <w:rPr>
                <w:b/>
              </w:rPr>
              <w:t>концентрат для приготування розчину для інфузій, 20 мг/мл по 2 мл (40 мг), або по 5 мл (100 мг), або по 15 мл (300 мг) у скляному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</w:t>
            </w:r>
            <w:r>
              <w:rPr>
                <w:b/>
              </w:rPr>
              <w:t>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324466-24/В-121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Ісла-Мінт, </w:t>
            </w:r>
            <w:r>
              <w:rPr>
                <w:b/>
              </w:rPr>
              <w:t>пастилки по 100 мг по 10 пастилок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"Натурфарм",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324466-24/В-121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Ісла-Мінт, </w:t>
            </w:r>
            <w:r>
              <w:rPr>
                <w:b/>
              </w:rPr>
              <w:t>пастилки по 100 мг по 10 пастилок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"Натурфарм",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324466-24/В-121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Ісла-Мінт, </w:t>
            </w:r>
            <w:r>
              <w:rPr>
                <w:b/>
              </w:rPr>
              <w:t>пастилки по 100 мг по 10 пастилок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"Натурфарм",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325328-24/В-126, 325329-24/В-126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Іхтіол, </w:t>
            </w:r>
            <w:r>
              <w:rPr>
                <w:b/>
              </w:rPr>
              <w:t>мазь 10 %;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325328-24/В-126,</w:t>
            </w:r>
            <w:r>
              <w:rPr>
                <w:b/>
              </w:rPr>
              <w:t xml:space="preserve"> 325329-24/В-126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Іхтіол, </w:t>
            </w:r>
            <w:r>
              <w:rPr>
                <w:b/>
              </w:rPr>
              <w:t>мазь 10 %;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325328-24/В-126, 325329-24/В-126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Іхтіол, </w:t>
            </w:r>
            <w:r>
              <w:rPr>
                <w:b/>
              </w:rPr>
              <w:t>мазь 10 %; по 30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331809-25/З-120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Калію DL-аспартат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331809-25/З-120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Калію DL-аспартат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331809-25/З-120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Калію DL-аспартат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Пауль Ломанн ГмбХ енд Ко. КГаА,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324525-24/З-28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Медак, </w:t>
            </w:r>
            <w:r>
              <w:rPr>
                <w:b/>
              </w:rPr>
              <w:t xml:space="preserve">концентрат для розчину для інфузій, 10 мг/мл по 5 мл або 15 мл, або 45 мл, або 60 мл, або 100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324525-24/З-28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Медак, </w:t>
            </w:r>
            <w:r>
              <w:rPr>
                <w:b/>
              </w:rPr>
              <w:t xml:space="preserve">концентрат для розчину для інфузій, 10 мг/мл по 5 мл або 15 мл, або 45 мл, або 60 мл, або 100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324525-24/З-28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Медак, </w:t>
            </w:r>
            <w:r>
              <w:rPr>
                <w:b/>
              </w:rPr>
              <w:t xml:space="preserve">концентрат для розчину для інфузій, 10 мг/мл по 5 мл або 15 мл, або 45 мл, або 60 мл, або 100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327225-24/З-82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Ауробіндо, </w:t>
            </w:r>
            <w:r>
              <w:rPr>
                <w:b/>
              </w:rPr>
              <w:t>таблетки, вкриті плівковою оболонкою, по 6,25 мг або по 12,5 мг, або по 25 мг, по 10 таблеток в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</w:t>
            </w:r>
            <w:r>
              <w:rPr>
                <w:b/>
              </w:rPr>
              <w:t>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327249-24/З-82 в</w:t>
            </w:r>
            <w:r>
              <w:rPr>
                <w:b/>
              </w:rPr>
              <w:t>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Кардак, </w:t>
            </w:r>
            <w:r>
              <w:rPr>
                <w:b/>
              </w:rPr>
              <w:t>таблетки вкриті плівковою оболонкою, по 10 мг, по 20 мг, по 40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319098-24/В-97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Кислота саліцилова 1%, </w:t>
            </w:r>
            <w:r>
              <w:rPr>
                <w:b/>
              </w:rPr>
              <w:t>розчин для зовнішнього застосування, спиртовий 1%, по 25 мл або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319098-24/В-97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Кислота саліцилова 1%, </w:t>
            </w:r>
            <w:r>
              <w:rPr>
                <w:b/>
              </w:rPr>
              <w:t>розчин для зовнішнього застосування, спиртовий 1%, по 25 мл або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319098-24/В-97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Кислота саліцилова 1%, </w:t>
            </w:r>
            <w:r>
              <w:rPr>
                <w:b/>
              </w:rPr>
              <w:t>розчин для зовнішнього застосування, спиртовий 1%, по 25 мл або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319244-24/В-145, 323894-24/В-145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Кислота саліцилова 1%, </w:t>
            </w:r>
            <w:r>
              <w:rPr>
                <w:b/>
              </w:rPr>
              <w:t>розчин для зовнішнього застосування, спиртовий 1 %;</w:t>
            </w:r>
            <w:r>
              <w:rPr>
                <w:b/>
              </w:rPr>
              <w:br/>
            </w:r>
            <w:r>
              <w:rPr>
                <w:b/>
              </w:rPr>
              <w:t>по 25 мл або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319244-24/В-145, 323894-24/В-145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Кислота саліцилова 1%, </w:t>
            </w:r>
            <w:r>
              <w:rPr>
                <w:b/>
              </w:rPr>
              <w:t>розчин для зовнішнього застосування, спиртовий 1 %;</w:t>
            </w:r>
            <w:r>
              <w:rPr>
                <w:b/>
              </w:rPr>
              <w:br/>
              <w:t>по 25 мл або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319244-24/В-145,</w:t>
            </w:r>
            <w:r>
              <w:rPr>
                <w:b/>
              </w:rPr>
              <w:t xml:space="preserve"> 323894-24/В-145 від 19.07.2024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Кислота саліцилова 1%, </w:t>
            </w:r>
            <w:r>
              <w:rPr>
                <w:b/>
              </w:rPr>
              <w:t>розчин для зовнішнього застосування, спиртовий 1 %;</w:t>
            </w:r>
            <w:r>
              <w:rPr>
                <w:b/>
              </w:rPr>
              <w:br/>
              <w:t>по 25 мл або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267490-21/З-128, 267491-21/З-128, 267492-21/З-128, 267493-21</w:t>
            </w:r>
            <w:r>
              <w:rPr>
                <w:b/>
              </w:rPr>
              <w:t>/З-128, 267494-21/З-128, 267495-21/З-128, 267496-21/З-128, 267497-21/З-128, 267498-21/З-128, 267499-21/З-128, 267500-21/З-128, 267501-21/З-128, 267502-21/З-128, 267503-21/З-128, 267504-21/З-128, 267505-21/З-128, 267506-21/З-128, 267507-21/З-128, 267508-21/</w:t>
            </w:r>
            <w:r>
              <w:rPr>
                <w:b/>
              </w:rPr>
              <w:t>З-128, 267509-21/З-128, 267510-21/З-128, 267511-21/З-128, 267512-21/З-128, 267513-21/З-128, 267514-21/З-128, 267515-21/З-128, 267516-21/З-128, 267517-21/З-128, 275765-22/З-128, 304655-23/З-128, 304656-23/З-128, 304657-23/З-128, 304658-23/З-128, 310744-24/З</w:t>
            </w:r>
            <w:r>
              <w:rPr>
                <w:b/>
              </w:rPr>
              <w:t>-128, 312722-24/З-128 від 05.11.2021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267490-21/З-128, 267491-21/З-128, 267492-21/З-128, 267493-21/З-128, 267494-21/З-128, 267495-21/З-128, 267496-21/З-128, </w:t>
            </w:r>
            <w:r>
              <w:rPr>
                <w:b/>
              </w:rPr>
              <w:t>267497-21/З-128, 267498-21/З-128, 267499-21/З-128, 267500-21/З-128, 267501-21/З-128, 267502-21/З-128, 267503-21/З-128, 267504-21/З-128, 267505-21/З-128, 267506-21/З-128, 267507-21/З-128, 267508-21/З-128, 267509-21/З-128, 267510-21/З-128, 267511-21/З-128, 2</w:t>
            </w:r>
            <w:r>
              <w:rPr>
                <w:b/>
              </w:rPr>
              <w:t>67512-21/З-128, 267513-21/З-128, 267514-21/З-128, 267515-21/З-128, 267516-21/З-128, 267517-21/З-128, 275765-22/З-128, 304655-23/З-128, 304656-23/З-128, 304657-23/З-128, 304658-23/З-128, 310744-24/З-128, 312722-24/З-128 від 05.11.2021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267490-21/З-128, 267491-21/З-128, 267492-21/З-128, 267493-21</w:t>
            </w:r>
            <w:r>
              <w:rPr>
                <w:b/>
              </w:rPr>
              <w:t>/З-128, 267494-21/З-128, 267495-21/З-128, 267496-21/З-128, 267497-21/З-128, 267498-21/З-128, 267499-21/З-128, 267500-21/З-128, 267501-21/З-128, 267502-21/З-128, 267503-21/З-128, 267504-21/З-128, 267505-21/З-128, 267506-21/З-128, 267507-21/З-128, 267508-21/</w:t>
            </w:r>
            <w:r>
              <w:rPr>
                <w:b/>
              </w:rPr>
              <w:t>З-128, 267509-21/З-128, 267510-21/З-128, 267511-21/З-128, 267512-21/З-128, 267513-21/З-128, 267514-21/З-128, 267515-21/З-128, 267516-21/З-128, 267517-21/З-128, 275765-22/З-128, 304655-23/З-128, 304656-23/З-128, 304657-23/З-128, 304658-23/З-128, 310744-24/З</w:t>
            </w:r>
            <w:r>
              <w:rPr>
                <w:b/>
              </w:rPr>
              <w:t>-128, 312722-24/З-128 від 05.11.2021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267490-21/З-128, 267491-21/З-128, 267492-21/З-128, 267493-21</w:t>
            </w:r>
            <w:r>
              <w:rPr>
                <w:b/>
              </w:rPr>
              <w:t>/З-128, 267494-21/З-128, 267495-21/З-128, 267496-21/З-128, 267497-21/З-128, 267498-21/З-128, 267499-21/З-128, 267500-21/З-128, 267501-21/З-128, 267502-21/З-128, 267503-21/З-128, 267504-21/З-128, 267505-21/З-128, 267506-21/З-128, 267507-21/З-128, 267508-21/</w:t>
            </w:r>
            <w:r>
              <w:rPr>
                <w:b/>
              </w:rPr>
              <w:t>З-128, 267509-21/З-128, 267510-21/З-128, 267511-21/З-128, 267512-21/З-128, 267513-21/З-128, 267514-21/З-128, 267515-21/З-128, 267516-21/З-128, 267517-21/З-128, 275765-22/З-128, 304655-23/З-128, 304656-23/З-128, 304657-23/З-128, 304658-23/З-128, 310744-24/З</w:t>
            </w:r>
            <w:r>
              <w:rPr>
                <w:b/>
              </w:rPr>
              <w:t>-128, 312722-24/З-128 від 05.11.2021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267490-21/З-128, 267491-21/З-128, 267492-21/З-128, 267493-21/З-128, 267494-21/З-128, 267495-21/З-128, 267496-21/З-128, </w:t>
            </w:r>
            <w:r>
              <w:rPr>
                <w:b/>
              </w:rPr>
              <w:t>267497-21/З-128, 267498-21/З-128, 267499-21/З-128, 267500-21/З-128, 267501-21/З-128, 267502-21/З-128, 267503-21/З-128, 267504-21/З-128, 267505-21/З-128, 267506-21/З-128, 267507-21/З-128, 267508-21/З-128, 267509-21/З-128, 267510-21/З-128, 267511-21/З-128, 2</w:t>
            </w:r>
            <w:r>
              <w:rPr>
                <w:b/>
              </w:rPr>
              <w:t>67512-21/З-128, 267513-21/З-128, 267514-21/З-128, 267515-21/З-128, 267516-21/З-128, 267517-21/З-128, 275765-22/З-128, 304655-23/З-128, 304656-23/З-128, 304657-23/З-128, 304658-23/З-128, 310744-24/З-128, 312722-24/З-128 від 05.11.2021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</w:t>
            </w:r>
            <w:r>
              <w:rPr>
                <w:b/>
                <w:lang w:val="ru-RU"/>
              </w:rPr>
              <w:t xml:space="preserve">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267490-21/З-128, 267491-21/З-128, 267492-21/З-128, 267493-21</w:t>
            </w:r>
            <w:r>
              <w:rPr>
                <w:b/>
              </w:rPr>
              <w:t>/З-128, 267494-21/З-128, 267495-21/З-128, 267496-21/З-128, 267497-21/З-128, 267498-21/З-128, 267499-21/З-128, 267500-21/З-128, 267501-21/З-128, 267502-21/З-128, 267503-21/З-128, 267504-21/З-128, 267505-21/З-128, 267506-21/З-128, 267507-21/З-128, 267508-21/</w:t>
            </w:r>
            <w:r>
              <w:rPr>
                <w:b/>
              </w:rPr>
              <w:t>З-128, 267509-21/З-128, 267510-21/З-128, 267511-21/З-128, 267512-21/З-128, 267513-21/З-128, 267514-21/З-128, 267515-21/З-128, 267516-21/З-128, 267517-21/З-128, 275765-22/З-128, 304655-23/З-128, 304656-23/З-128, 304657-23/З-128, 304658-23/З-128, 310744-24/З</w:t>
            </w:r>
            <w:r>
              <w:rPr>
                <w:b/>
              </w:rPr>
              <w:t>-128, 312722-24/З-128 від 05.11.2021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Кларитин®, </w:t>
            </w:r>
            <w:r>
              <w:rPr>
                <w:b/>
              </w:rPr>
              <w:t>сироп, 1 мг/мл; по 60 мл або по 120 мл у флаконі; по 1 флакону з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323684-24/З-97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1 %,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323684-24/З-97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1 %,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323684-24/З-97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1 %,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325478-24/З-61</w:t>
            </w:r>
            <w:r>
              <w:rPr>
                <w:b/>
              </w:rPr>
              <w:t>, 325479-24/З-61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325478-24/З-61, 325479-24/З-61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325478-24/З-61, </w:t>
            </w:r>
            <w:r>
              <w:rPr>
                <w:b/>
              </w:rPr>
              <w:t>325479-24/З-61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321760-24/В-92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Кодеїну фосфат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321760-24/В-92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Кодеїну фосфат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321760-24/В-92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Кодеїну фосфат гемігідрат,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329024-24/З-144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КСАЛАТАН®, </w:t>
            </w:r>
            <w:r>
              <w:rPr>
                <w:b/>
              </w:rPr>
              <w:t>краплі очні, розчин 0,005 % по 2,5 мл у поліетиленовому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329024-24/З-144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КСАЛАТАН®, </w:t>
            </w:r>
            <w:r>
              <w:rPr>
                <w:b/>
              </w:rPr>
              <w:t>краплі очні, розчин 0,005 % по 2,5 мл у поліетиленовому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329024-24/З-144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КСАЛАТАН®, </w:t>
            </w:r>
            <w:r>
              <w:rPr>
                <w:b/>
              </w:rPr>
              <w:t>краплі очні, розчин 0,005 % по 2,5 мл у поліетиленовому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322434-24/З-124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мг; № 14 (14х1); № 42 (14х3): по 14 таблеток у блістері, по 1, або по 3 блістери в картонній пачці;</w:t>
            </w:r>
            <w:r>
              <w:rPr>
                <w:b/>
              </w:rPr>
              <w:br/>
              <w:t>таблетки, вкриті плівковою оболонкою, по 20 мг;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322434-24/З-124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мг; № 14 (14х1); № 42 (14х3): по 14 таблеток у блістері, по 1, або по 3 блістери в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20 мг; № 28 (14х2); № 100 (10х10): по 10, або по 14 таблеток у блістері;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322434-24/З-124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мг; № 14 (14х1); № 42 (14х3): по 14 таблеток у блістері, по 1, або по 3 блістери в картонній пачці;</w:t>
            </w:r>
            <w:r>
              <w:rPr>
                <w:b/>
              </w:rPr>
              <w:br/>
              <w:t>таблетки, вкриті плівковою оболонкою, по 20 мг;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322431-24/З-14</w:t>
            </w:r>
            <w:r>
              <w:rPr>
                <w:b/>
              </w:rPr>
              <w:t>9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 xml:space="preserve"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пачці; №14 (14х1): по 14 таблеток у блістері; </w:t>
            </w:r>
            <w:r>
              <w:rPr>
                <w:b/>
              </w:rPr>
              <w:t>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322431-24/З-149 </w:t>
            </w:r>
            <w:r>
              <w:rPr>
                <w:b/>
              </w:rPr>
              <w:t>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 xml:space="preserve"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пачці; №14 (14х1): по 14 таблеток у блістері; </w:t>
            </w:r>
            <w:r>
              <w:rPr>
                <w:b/>
              </w:rPr>
              <w:t>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322431-24/З-149 </w:t>
            </w:r>
            <w:r>
              <w:rPr>
                <w:b/>
              </w:rPr>
              <w:t>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 xml:space="preserve">таблетки, вкриті плівковою оболонкою, по 10 мг; № 5 (5х1): по 5 таблеток у блістері; по 1 блістеру у картонній пачці; № 10 (10х1), № 100 (10х10): по 10 таблеток у блістері; по 1 або по 10 блістерів у картонній пачці; №14 (14х1): по 14 таблеток у блістері; </w:t>
            </w:r>
            <w:r>
              <w:rPr>
                <w:b/>
              </w:rPr>
              <w:t>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322434-24/З-12</w:t>
            </w:r>
            <w:r>
              <w:rPr>
                <w:b/>
              </w:rPr>
              <w:t>4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мг; № 14 (14х1); № 42 (14х3): по 14 таблеток у блістері, по 1, або по 3 блістери в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20 мг; № 28 (14х2); № 100 (10х10): по 10, або по 14 таблеток у блістері;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322434-24/З-124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мг; № 14 (14х1); № 42 (14х3): по 14 таблеток у блістері, по 1, або по 3 блістери в картонній пачці;</w:t>
            </w:r>
            <w:r>
              <w:rPr>
                <w:b/>
              </w:rPr>
              <w:br/>
              <w:t>таблетки, вкриті плівковою оболонкою, по 20 мг; № 28 (14х2); № 100 (10х10): по 10, або по 14 таблеток у блістері</w:t>
            </w:r>
            <w:r>
              <w:rPr>
                <w:b/>
              </w:rPr>
              <w:t>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322434-24/З-124 </w:t>
            </w:r>
            <w:r>
              <w:rPr>
                <w:b/>
              </w:rPr>
              <w:t>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15 мг; № 14 (14х1); № 42 (14х3): по 14 таблеток у блістері, по 1, або по 3 блістери в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20 мг; № 28 (14х2); № 100 (10х10): по 10, або по 14 таблеток у блістері; по 2, або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329676-25/З-98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по 20 мг; № 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20.03.2025 </w:t>
            </w:r>
            <w:r>
              <w:rPr>
                <w:b/>
              </w:rPr>
              <w:t>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329676-25/З-98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по 20 мг; № 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20.03.2025 </w:t>
            </w:r>
            <w:r>
              <w:rPr>
                <w:b/>
              </w:rPr>
              <w:t>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329676-25/З-98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КСЕНПОЗИМ, </w:t>
            </w:r>
            <w:r>
              <w:rPr>
                <w:b/>
              </w:rPr>
              <w:t>порошок для приготування концентрату для розчину для інфузій, по 20 мг; № 1: по 20 мг порошку для приготування концентрату для розчину для інфузій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327564-24/З-148, 331351-25/З-148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порошок для розчину для ін'єкцій по 8 мг;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327564-24/З-148, 331351-25/З-148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порошок для розчину для ін'єкцій по 8 мг;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327564-24/З-148, 331351-25/З-148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порошок для розчину для ін'єкцій по 8 мг;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327563-24/З-148, 331352-25/З-148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327563-24/З-148, 331352-25/З-148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327563-24/З-148,</w:t>
            </w:r>
            <w:r>
              <w:rPr>
                <w:b/>
              </w:rPr>
              <w:t xml:space="preserve"> 331352-25/З-148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327563-24/З-148, 331352-25/З-148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327563-24/З-148, 331352-25/З-148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</w:t>
            </w:r>
            <w:r>
              <w:rPr>
                <w:b/>
              </w:rPr>
              <w:t>о 8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327563-24/З-148, 331352-25/З-148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327565-24/З-148, 331314-25/З-139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мг; по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327565-24/З-148, 331314-25/З-139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мг; по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327565-24/З-148,</w:t>
            </w:r>
            <w:r>
              <w:rPr>
                <w:b/>
              </w:rPr>
              <w:t xml:space="preserve"> 331314-25/З-139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мг; по 6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328274-24/В-28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328274-24/В-28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328274-24/В-28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Ксилоспрей, </w:t>
            </w:r>
            <w:r>
              <w:rPr>
                <w:b/>
              </w:rPr>
              <w:t>спрей назальний, 0,5 мг/мл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324647-24/З-149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Куросурф®, </w:t>
            </w:r>
            <w:r>
              <w:rPr>
                <w:b/>
              </w:rPr>
              <w:t>суспензія для ендотрахеального введення, 80 мг/мл; по 1,5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324647-24/З-149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Куросурф®, </w:t>
            </w:r>
            <w:r>
              <w:rPr>
                <w:b/>
              </w:rPr>
              <w:t>суспензія для ендотрахеального введення, 80 мг/мл; по 1,5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324647-24/З-149 </w:t>
            </w:r>
            <w:r>
              <w:rPr>
                <w:b/>
              </w:rPr>
              <w:t>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Куросурф®, </w:t>
            </w:r>
            <w:r>
              <w:rPr>
                <w:b/>
              </w:rPr>
              <w:t>суспензія для ендотрахеального введення, 80 мг/мл; по 1,5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323061-24/В-28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Лаксерс, </w:t>
            </w:r>
            <w:r>
              <w:rPr>
                <w:b/>
              </w:rPr>
              <w:t>порошок для розчину для ін'єкцій по 1000 мг/ 1000 мг по 1 або по 10 флаконів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323061-24/В-28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Лаксерс, </w:t>
            </w:r>
            <w:r>
              <w:rPr>
                <w:b/>
              </w:rPr>
              <w:t>порошок для розчину для ін'єкцій по 1000 мг/ 1000 мг по 1 або по 10 флаконів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323061-24/В-28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Лаксерс, </w:t>
            </w:r>
            <w:r>
              <w:rPr>
                <w:b/>
              </w:rPr>
              <w:t>порошок для розчину для ін'єкцій по 1000 мг/ 1000 мг по 1 або по 10 флаконів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</w:t>
            </w:r>
            <w:r>
              <w:rPr>
                <w:b/>
              </w:rPr>
              <w:t>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</w:t>
            </w:r>
            <w:r>
              <w:rPr>
                <w:b/>
              </w:rPr>
              <w:t>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328125-24/З-06 в</w:t>
            </w:r>
            <w:r>
              <w:rPr>
                <w:b/>
              </w:rPr>
              <w:t>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або по 100 мг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323129-24/З-123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 мг/мл; 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323129-24/З-123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 мг/мл; 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323129-24/З-123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Левофлоксацин, </w:t>
            </w:r>
            <w:r>
              <w:rPr>
                <w:b/>
              </w:rPr>
              <w:t>розчин для інфузій, 5 мг/мл; по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327831-24/З-139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10/10, </w:t>
            </w:r>
            <w:r>
              <w:rPr>
                <w:b/>
              </w:rPr>
              <w:t>таблетки, вкриті плівковою оболонкою,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327831-24/З-139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10/10, </w:t>
            </w:r>
            <w:r>
              <w:rPr>
                <w:b/>
              </w:rPr>
              <w:t>таблетки, вкриті плівковою оболонкою,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327831-24/З-139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10/10, </w:t>
            </w:r>
            <w:r>
              <w:rPr>
                <w:b/>
              </w:rPr>
              <w:t>таблетки, вкриті плівковою оболонкою, по 14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327832-24/З-139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10/20, </w:t>
            </w:r>
            <w:r>
              <w:rPr>
                <w:b/>
              </w:rPr>
              <w:t>таблетки, вкриті плівковою оболонкою,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327832-24/З-139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10/20, </w:t>
            </w:r>
            <w:r>
              <w:rPr>
                <w:b/>
              </w:rPr>
              <w:t>таблетки, вкриті плівковою оболонкою,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327832-24/З-139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Леркамен® АПФ 10/20, </w:t>
            </w:r>
            <w:r>
              <w:rPr>
                <w:b/>
              </w:rPr>
              <w:t>таблетки, вкриті плівковою оболонкою,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 xml:space="preserve">таблетки, вкриті плівковою оболонкою, по 10 мг, по 20 мг, по </w:t>
            </w:r>
            <w:r>
              <w:rPr>
                <w:b/>
              </w:rPr>
              <w:t>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 xml:space="preserve">таблетки, вкриті плівковою оболонкою, по 10 мг, по 20 мг, по </w:t>
            </w:r>
            <w:r>
              <w:rPr>
                <w:b/>
              </w:rPr>
              <w:t>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 xml:space="preserve">таблетки, вкриті плівковою оболонкою, по 10 мг, по 20 мг, по </w:t>
            </w:r>
            <w:r>
              <w:rPr>
                <w:b/>
              </w:rPr>
              <w:t>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>таблетки, вкриті плівковою оболонкою, по 10 мг, по 20 мг, по 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 xml:space="preserve">таблетки, вкриті плівковою оболонкою, по 10 мг, по 20 мг, по </w:t>
            </w:r>
            <w:r>
              <w:rPr>
                <w:b/>
              </w:rPr>
              <w:t>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 xml:space="preserve">таблетки, вкриті плівковою оболонкою, по 10 мг, по 20 мг, по </w:t>
            </w:r>
            <w:r>
              <w:rPr>
                <w:b/>
              </w:rPr>
              <w:t>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>таблетки, вкриті плівковою оболонкою, по 10 мг, по 20 мг, по 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323456-24/В-148 </w:t>
            </w:r>
            <w:r>
              <w:rPr>
                <w:b/>
              </w:rPr>
              <w:t>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 xml:space="preserve">таблетки, вкриті плівковою оболонкою, по 10 мг, по 20 мг, по </w:t>
            </w:r>
            <w:r>
              <w:rPr>
                <w:b/>
              </w:rPr>
              <w:t>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323456-24/В-148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ЛІВОСТОР, </w:t>
            </w:r>
            <w:r>
              <w:rPr>
                <w:b/>
              </w:rPr>
              <w:t xml:space="preserve">таблетки, вкриті плівковою оболонкою, по 10 мг, по 20 мг, по </w:t>
            </w:r>
            <w:r>
              <w:rPr>
                <w:b/>
              </w:rPr>
              <w:t>40 мг; по 10 таблеток у блістері; для дозування 10 мг та 20 мг: по 3 або 7 блістерів у пачці; для дозування 40 мг: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313378-24/В-60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, </w:t>
            </w:r>
            <w:r>
              <w:rPr>
                <w:b/>
              </w:rPr>
              <w:t xml:space="preserve">кристалічний 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313378-24/В-60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, </w:t>
            </w:r>
            <w:r>
              <w:rPr>
                <w:b/>
              </w:rPr>
              <w:t xml:space="preserve">кристалічний 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313378-24/В-60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ЛІНЕЗОЛІД , </w:t>
            </w:r>
            <w:r>
              <w:rPr>
                <w:b/>
              </w:rPr>
              <w:t xml:space="preserve">кристалічний порошок (субстанція) у подвійних поліетиленових пакетах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327964-24/З-148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Ліотон® 1000 гель, </w:t>
            </w:r>
            <w:r>
              <w:rPr>
                <w:b/>
              </w:rPr>
              <w:t>гель, 1000 МО/г; по 30 г, 50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327964-24/З-148 </w:t>
            </w:r>
            <w:r>
              <w:rPr>
                <w:b/>
              </w:rPr>
              <w:t>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Ліотон® 1000 гель, </w:t>
            </w:r>
            <w:r>
              <w:rPr>
                <w:b/>
              </w:rPr>
              <w:t>гель, 1000 МО/г; по 30 г, 50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327964-24/З-148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Ліотон® 1000 гель, </w:t>
            </w:r>
            <w:r>
              <w:rPr>
                <w:b/>
              </w:rPr>
              <w:t>гель, 1000 МО/г; по 30 г, 50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316818-24/З-92, 316819-24/З-92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Медролгін,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316818-24/З-92, 316819-24/З-92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Медролгін,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316818-24/З-92, </w:t>
            </w:r>
            <w:r>
              <w:rPr>
                <w:b/>
              </w:rPr>
              <w:t>316819-24/З-92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Медролгін,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322690-24/В-123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Меновазан, </w:t>
            </w:r>
            <w:r>
              <w:rPr>
                <w:b/>
              </w:rPr>
              <w:t>мазь; по 40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322690-24/В-123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Меновазан, </w:t>
            </w:r>
            <w:r>
              <w:rPr>
                <w:b/>
              </w:rPr>
              <w:t>мазь; по 40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322690-24/В-123 </w:t>
            </w:r>
            <w:r>
              <w:rPr>
                <w:b/>
              </w:rPr>
              <w:t>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Меновазан, </w:t>
            </w:r>
            <w:r>
              <w:rPr>
                <w:b/>
              </w:rPr>
              <w:t>мазь; по 40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328874-24/З-149, 328875-24/З-149, 328876-24/З-149, 328877-24/З-149, 328878-24/З-149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Берінгер Інгельхайм Інтернешнл </w:t>
            </w:r>
            <w:r>
              <w:rPr>
                <w:b/>
              </w:rPr>
              <w:t>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328874-24/З-149, 328875-24/З-149, 328876-24/З-149, 328877-24/З-149, 328878-24/З-149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Берінгер Інгельхайм Інтернешнл </w:t>
            </w:r>
            <w:r>
              <w:rPr>
                <w:b/>
              </w:rPr>
              <w:t>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328874-24/З-149, 328875-24/З-149, 328876-24/З-149, 328877-24</w:t>
            </w:r>
            <w:r>
              <w:rPr>
                <w:b/>
              </w:rPr>
              <w:t>/З-149, 328878-24/З-149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МЕТАЛІЗЕ®, </w:t>
            </w:r>
            <w:r>
              <w:rPr>
                <w:b/>
              </w:rPr>
              <w:t>ліофілізат для розчину для ін'єкцій по 10 000 ОД (50 мг); 1 флакон з ліофілізатом та 1 шприц з розчинником по 10 мл (вода для ін’єкцій) у комплекті зі стерильним перехідним пристроєм для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Берінгер Інгельхайм Інтернешнл </w:t>
            </w:r>
            <w:r>
              <w:rPr>
                <w:b/>
              </w:rPr>
              <w:t>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323492-24/З-144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Метеоксан, </w:t>
            </w:r>
            <w:r>
              <w:rPr>
                <w:b/>
              </w:rPr>
              <w:t>капсули; по 15 капсул у блістері; по 1 або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Альфасігма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323492-24/З-144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Метеоксан, </w:t>
            </w:r>
            <w:r>
              <w:rPr>
                <w:b/>
              </w:rPr>
              <w:t>капсули; по 15 капсул у блістері; по 1 або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Альфасігма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323492-24/З-144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Метеоксан, </w:t>
            </w:r>
            <w:r>
              <w:rPr>
                <w:b/>
              </w:rPr>
              <w:t>капсули; по 15 капсул у блістері; по 1 або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Альфасігма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329592-25/З-132, 329593-25/З-132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Метортріт Ромфарм, </w:t>
            </w:r>
            <w:r>
              <w:rPr>
                <w:b/>
              </w:rPr>
              <w:t>розчин для ін'єкцій, 10 мг/мл; по 0,75 мл або по 1 мл, або по 1,5 мл, або по 2 мл у попередньо наповненому шприці; по 1 шприцу в блістері; по 1 блістеру разом з одноразовою голкою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329592-25/З-132, 329593-25/З-132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Метортріт Ромфарм, </w:t>
            </w:r>
            <w:r>
              <w:rPr>
                <w:b/>
              </w:rPr>
              <w:t>розчин для ін'єкцій, 10 мг/мл; по 0,75 мл або по 1 мл, або по 1,5 мл, або по 2 мл у попередньо наповненому шприці; по 1 шприцу в блістері; по 1 блістеру разом з одноразовою голкою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329592-25/З-132, 329593-25/З-132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Метортріт Ромфарм, </w:t>
            </w:r>
            <w:r>
              <w:rPr>
                <w:b/>
              </w:rPr>
              <w:t>розчин для ін'єкцій, 10 мг/мл; по 0,75 мл або по 1 мл, або по 1,5 мл, або по 2 мл у попередньо наповненому шприці; по 1 шприцу в блістері; по 1 блістеру разом з одноразовою голкою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329538-25/З-12</w:t>
            </w:r>
            <w:r>
              <w:rPr>
                <w:b/>
              </w:rPr>
              <w:t>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</w:t>
            </w:r>
            <w:r>
              <w:rPr>
                <w:b/>
              </w:rPr>
              <w:t>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329538-25/З-120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</w:t>
            </w:r>
            <w:r>
              <w:rPr>
                <w:b/>
              </w:rPr>
              <w:t>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329538-25/З-120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</w:t>
            </w:r>
            <w:r>
              <w:rPr>
                <w:b/>
              </w:rPr>
              <w:t>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318542-24/В-60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стрипах; по 10 таблеток у стрипі; по 3 стрипи в пачці; по 30 таблеток у контейнері; по 1 контейнеру у пачці; по 10 таблеток у блістерах; по 10 таблеток у блістері; по 3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318542-24/В-60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стрипах; по 10 таблеток у стрипі; по 3 стрипи в пачці; по 30 таблеток у контейнері; по 1 контейнеру у пачці; по 10 таблеток у блістерах; по 10 таблеток у блістері; по 3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318542-24/В-60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Мукалтин®, </w:t>
            </w:r>
            <w:r>
              <w:rPr>
                <w:b/>
              </w:rPr>
              <w:t>таблетки по 50 мг;</w:t>
            </w:r>
            <w:r>
              <w:rPr>
                <w:b/>
              </w:rPr>
              <w:br/>
              <w:t>по 10 таблеток у стрипах; по 10 таблеток у стрипі; по 3 стрипи в пачці; по 30 таблеток у контейнері; по 1 контейнеру у пачці; по 10 таблеток у блістерах; по 10 таблеток у блістері; по 3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325834-24/З-14</w:t>
            </w:r>
            <w:r>
              <w:rPr>
                <w:b/>
              </w:rPr>
              <w:t>9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Назонекс®Синус, </w:t>
            </w:r>
            <w:r>
              <w:rPr>
                <w:b/>
              </w:rPr>
              <w:t>спрей назальний, дозований, 50 мкг/дозу; по 10 г (60 доз) суспензії у поліетиленовому флаконі з дозуючим насосом-розпилювачем, закритим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325834-24/З-149 </w:t>
            </w:r>
            <w:r>
              <w:rPr>
                <w:b/>
              </w:rPr>
              <w:t>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Назонекс®Синус, </w:t>
            </w:r>
            <w:r>
              <w:rPr>
                <w:b/>
              </w:rPr>
              <w:t>спрей назальний, дозований, 50 мкг/дозу; по 10 г (60 доз) суспензії у поліетиленовому флаконі з дозуючим насосом-розпилювачем, закритим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325834-24/З-149 </w:t>
            </w:r>
            <w:r>
              <w:rPr>
                <w:b/>
              </w:rPr>
              <w:t>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Назонекс®Синус, </w:t>
            </w:r>
            <w:r>
              <w:rPr>
                <w:b/>
              </w:rPr>
              <w:t>спрей назальний, дозований, 50 мкг/дозу; по 10 г (60 доз) суспензії у поліетиленовому флаконі з дозуючим насосом-розпилювачем, закритим ковпачком;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326684-24/З-12</w:t>
            </w:r>
            <w:r>
              <w:rPr>
                <w:b/>
              </w:rPr>
              <w:t>8, 326685-24/З-128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НІМОТОП®, </w:t>
            </w:r>
            <w:r>
              <w:rPr>
                <w:b/>
              </w:rPr>
              <w:t>розчин для інфузій, 10 мг/50 мл; по 50 мл розчину у флаконі; по 1 флакону разом з поліетиленовою сполучною трубкою для інфузомата у картонній коробці; по 5 коробок в упаковці з поліетилену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326684-24/З-128, 326685-24/З-128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НІМОТОП®, </w:t>
            </w:r>
            <w:r>
              <w:rPr>
                <w:b/>
              </w:rPr>
              <w:t>розчин для інфузій, 10 мг/50 мл; по 50 мл розчину у флаконі; по 1 флакону разом з поліетиленовою сполучною трубкою для інфузомата у картонній коробці; по 5 коробок в упаковці з поліетилену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326684-24/З-128,</w:t>
            </w:r>
            <w:r>
              <w:rPr>
                <w:b/>
              </w:rPr>
              <w:t xml:space="preserve"> 326685-24/З-128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НІМОТОП®, </w:t>
            </w:r>
            <w:r>
              <w:rPr>
                <w:b/>
              </w:rPr>
              <w:t>розчин для інфузій, 10 мг/50 мл; по 50 мл розчину у флаконі; по 1 флакону разом з поліетиленовою сполучною трубкою для інфузомата у картонній коробці; по 5 коробок в упаковці з поліетилену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321763-24/В-14</w:t>
            </w:r>
            <w:r>
              <w:rPr>
                <w:b/>
              </w:rPr>
              <w:t>9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мг/мл; по 4 мл в ампулі, по 3 або 5 ампул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321763-24/В-149 </w:t>
            </w:r>
            <w:r>
              <w:rPr>
                <w:b/>
              </w:rPr>
              <w:t>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мг/мл; по 4 мл в ампулі, по 3 або 5 ампул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321763-24/В-149 </w:t>
            </w:r>
            <w:r>
              <w:rPr>
                <w:b/>
              </w:rPr>
              <w:t>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Ноохолін, </w:t>
            </w:r>
            <w:r>
              <w:rPr>
                <w:b/>
              </w:rPr>
              <w:t>розчин для ін'єкцій, 250 мг/мл; по 4 мл в ампулі, по 3 або 5 ампул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322464-24/З-98</w:t>
            </w:r>
            <w:r>
              <w:rPr>
                <w:b/>
              </w:rPr>
              <w:t xml:space="preserve">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 мл;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322464-24/З-98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 мл;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</w:t>
            </w:r>
            <w:r>
              <w:rPr>
                <w:b/>
              </w:rPr>
              <w:t xml:space="preserve">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322464-24/З-98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для дітей , </w:t>
            </w:r>
            <w:r>
              <w:rPr>
                <w:b/>
              </w:rPr>
              <w:t>суспензія оральна з апельсиновим смаком, 100 мг/5 мл; по 100 мл або 200 мл у флаконі; по 1 флакону в комплекті зі шприцом-дозатором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327597-24/З-126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Експрес Форте, </w:t>
            </w:r>
            <w:r>
              <w:rPr>
                <w:b/>
              </w:rPr>
              <w:t>капсули м'які по 400 мг; по 10 капсул у блістері; 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327597-24/З-126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Експрес Форте, </w:t>
            </w:r>
            <w:r>
              <w:rPr>
                <w:b/>
              </w:rPr>
              <w:t>капсули м'які по 400 мг; по 10 капсул у блістері; 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327597-24/З-126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Експрес Форте, </w:t>
            </w:r>
            <w:r>
              <w:rPr>
                <w:b/>
              </w:rPr>
              <w:t>капсули м'які по 400 мг; по 10 капсул у блістері; 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327940-24/З-123, 327941-24/З-123, 327942-24/З-123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 xml:space="preserve">розчин для інфузій, 50 мг/мл; по 50 мл, </w:t>
            </w:r>
            <w:r>
              <w:rPr>
                <w:b/>
              </w:rPr>
              <w:t>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327940-24/З-123, 327941-24/З-123, 327942-24/З-123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327940-24/З-123,</w:t>
            </w:r>
            <w:r>
              <w:rPr>
                <w:b/>
              </w:rPr>
              <w:t xml:space="preserve"> 327941-24/З-123, 327942-24/З-123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ОКТАГАМ, </w:t>
            </w:r>
            <w:r>
              <w:rPr>
                <w:b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327227-24/З-15</w:t>
            </w:r>
            <w:r>
              <w:rPr>
                <w:b/>
              </w:rPr>
              <w:t>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Онеклапз, </w:t>
            </w:r>
            <w:r>
              <w:rPr>
                <w:b/>
              </w:rPr>
              <w:t>таблетки, вкриті плівковою оболонкою, по 75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327227-24/З-150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Онеклапз, </w:t>
            </w:r>
            <w:r>
              <w:rPr>
                <w:b/>
              </w:rPr>
              <w:t>таблетки, вкриті плівковою оболонкою, по 75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327227-24/З-150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Онеклапз, </w:t>
            </w:r>
            <w:r>
              <w:rPr>
                <w:b/>
              </w:rPr>
              <w:t>таблетки, вкриті плівковою оболонкою, по 75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324129-24/З-146, 331302-25/З-146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Офлоксацин, </w:t>
            </w:r>
            <w:r>
              <w:rPr>
                <w:b/>
              </w:rPr>
              <w:t>Розчин для інфузій, 200 мг/100 мл по 100 мл у контейнері; по 1 контейнеру в полівінілхлоридній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324129-24/З-146, 331302-25/З-146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Офлоксацин, </w:t>
            </w:r>
            <w:r>
              <w:rPr>
                <w:b/>
              </w:rPr>
              <w:t>Розчин для інфузій, 200 мг/100 мл по 100 мл у контейнері; по 1 контейнеру в полівінілхлоридній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324129-24/З-146, 331302-25/З-146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Офлоксацин, </w:t>
            </w:r>
            <w:r>
              <w:rPr>
                <w:b/>
              </w:rPr>
              <w:t>Розчин для інфузій, 200 мг/100 мл по 100 мл у контейнері; по 1 контейнеру в полівінілхлоридній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325964-24/З-61, 325965-24/З-61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"Ебеве", </w:t>
            </w:r>
            <w:r>
              <w:rPr>
                <w:b/>
              </w:rPr>
              <w:t>концентрат для розчину для інфузій, 6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(30 мг), або 16,7 мл (100 мг), або 25 мл (150 мг), або 35 мл (210 мг), або 50 мл (300 мг) у флаконі,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325964-24/З-61, 325965-24/З-61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"Ебеве", </w:t>
            </w:r>
            <w:r>
              <w:rPr>
                <w:b/>
              </w:rPr>
              <w:t>концентрат для розчину для інфузій, 6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(30 мг), або 16,7 мл (100 мг), або 25 мл (150 мг), або 35 мл (210 мг), або 50 мл (300 мг) у флаконі,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325964-24/З-61, 325965-24/З-61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"Ебеве", </w:t>
            </w:r>
            <w:r>
              <w:rPr>
                <w:b/>
              </w:rPr>
              <w:t>концентрат для розчину для інфузій, 6 мг/мл</w:t>
            </w:r>
            <w:r>
              <w:rPr>
                <w:b/>
              </w:rPr>
              <w:br/>
            </w:r>
            <w:r>
              <w:rPr>
                <w:b/>
              </w:rPr>
              <w:t>по 5 мл (30 мг), або 16,7 мл (100 мг), або 25 мл (150 мг), або 35 мл (210 мг), або 50 мл (300 мг) у флаконі,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328896-24/З-61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Пантор 20, Пантор 40, </w:t>
            </w:r>
            <w:r>
              <w:rPr>
                <w:b/>
              </w:rPr>
              <w:t>таблетки, вкриті оболонкою, кишковорозчинні по 20 мг або по 40 мг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328896-24/З-61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Пантор 20, Пантор 40, </w:t>
            </w:r>
            <w:r>
              <w:rPr>
                <w:b/>
              </w:rPr>
              <w:t>таблетки, вкриті оболонкою, кишковорозчинні по 20 мг або по 40 мг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328896-24/З-61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Пантор 20, Пантор 40, </w:t>
            </w:r>
            <w:r>
              <w:rPr>
                <w:b/>
              </w:rPr>
              <w:t>таблетки, вкриті оболонкою, кишковорозчинні по 20 мг або по 40 мг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328896-24/З-61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Пантор 20, Пантор 40, </w:t>
            </w:r>
            <w:r>
              <w:rPr>
                <w:b/>
              </w:rPr>
              <w:t>таблетки, вкриті оболонкою, кишковорозчинні по 20 мг або по 40 мг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328896-24/З-61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Пантор 20, Пантор 40, </w:t>
            </w:r>
            <w:r>
              <w:rPr>
                <w:b/>
              </w:rPr>
              <w:t>таблетки, вкриті оболонкою, кишковорозчинні по 20 мг або по 40 мг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328896-24/З-61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Пантор 20, Пантор 40, </w:t>
            </w:r>
            <w:r>
              <w:rPr>
                <w:b/>
              </w:rPr>
              <w:t>таблетки, вкриті оболонкою, кишковорозчинні по 20 мг або по 40 мг по 10 таблеток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322596-24/З-137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Паркізол, </w:t>
            </w:r>
            <w:r>
              <w:rPr>
                <w:b/>
              </w:rPr>
              <w:t>таблетки по 0,25 мг або по 1 мг;</w:t>
            </w:r>
            <w:r>
              <w:rPr>
                <w:b/>
              </w:rPr>
              <w:br/>
              <w:t>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322596-24/З-137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Паркізол, </w:t>
            </w:r>
            <w:r>
              <w:rPr>
                <w:b/>
              </w:rPr>
              <w:t>таблетки по 0,25 мг або по 1 мг;</w:t>
            </w:r>
            <w:r>
              <w:rPr>
                <w:b/>
              </w:rPr>
              <w:br/>
              <w:t>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322596-24/З-137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Паркізол, </w:t>
            </w:r>
            <w:r>
              <w:rPr>
                <w:b/>
              </w:rPr>
              <w:t>таблетки по 0,25 мг або по 1 мг;</w:t>
            </w:r>
            <w:r>
              <w:rPr>
                <w:b/>
              </w:rPr>
              <w:br/>
              <w:t>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322596-24/З-137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Паркізол, </w:t>
            </w:r>
            <w:r>
              <w:rPr>
                <w:b/>
              </w:rPr>
              <w:t>таблетки по 0,25 мг або по 1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322596-24/З-137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Паркізол, </w:t>
            </w:r>
            <w:r>
              <w:rPr>
                <w:b/>
              </w:rPr>
              <w:t>таблетки по 0,25 мг або по 1 мг;</w:t>
            </w:r>
            <w:r>
              <w:rPr>
                <w:b/>
              </w:rPr>
              <w:br/>
              <w:t>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322596-24/З-137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Паркізол, </w:t>
            </w:r>
            <w:r>
              <w:rPr>
                <w:b/>
              </w:rPr>
              <w:t>таблетки по 0,25 мг або по 1 мг;</w:t>
            </w:r>
            <w:r>
              <w:rPr>
                <w:b/>
              </w:rPr>
              <w:br/>
              <w:t>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326065-24/В-146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 xml:space="preserve">таблетки гастрорезистентні по 20 мг або по 40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326065-24/В-146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 xml:space="preserve">таблетки гастрорезистентні по 20 мг або по 40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326065-24/В-146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 xml:space="preserve">таблетки гастрорезистентні по 20 мг або по 40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326065-24/В-146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 xml:space="preserve">таблетки гастрорезистентні по 20 мг або по 40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326065-24/В-146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 xml:space="preserve">таблетки гастрорезистентні по 20 мг або по 40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326065-24/В-146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 xml:space="preserve">таблетки гастрорезистентні по 20 мг або по 40 мг, по 10 таблеток у блістері; по 3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330847-25/З-149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330847-25/З-149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330847-25/З-149 від 28.01.2025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304685-23/В-92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ПЛАВІКС®, </w:t>
            </w:r>
            <w:r>
              <w:rPr>
                <w:b/>
              </w:rPr>
              <w:t xml:space="preserve">таблетки, вкриті оболонкою, по 75 мг № 28 (14х2): по 14 таблеток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304685-23/В-92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ПЛАВІКС®, </w:t>
            </w:r>
            <w:r>
              <w:rPr>
                <w:b/>
              </w:rPr>
              <w:t xml:space="preserve">таблетки, вкриті оболонкою, по 75 мг № 28 (14х2): по 14 таблеток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304685-23/В-92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ПЛАВІКС®, </w:t>
            </w:r>
            <w:r>
              <w:rPr>
                <w:b/>
              </w:rPr>
              <w:t xml:space="preserve">таблетки, вкриті оболонкою, по 75 мг № 28 (14х2): по 14 таблеток у блістері;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319614-24/В-45, 328313-24/В-45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319614-24/В-45, 328313-24/В-45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319614-24/В-45, </w:t>
            </w:r>
            <w:r>
              <w:rPr>
                <w:b/>
              </w:rPr>
              <w:t>328313-24/В-45 від 25.07.2024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Празофест, </w:t>
            </w:r>
            <w:r>
              <w:rPr>
                <w:b/>
              </w:rPr>
              <w:t>порошок для розчину для ін'єкцій, по 40 мг; по 1 флакону у пачці; по 1 або по 5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327814-24/З-137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Прамістар, </w:t>
            </w:r>
            <w:r>
              <w:rPr>
                <w:b/>
              </w:rPr>
              <w:t>таблетки, вкриті плівковою оболонкою, по 600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Ф.І.Р.М.А.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327814-24/З-137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Прамістар, </w:t>
            </w:r>
            <w:r>
              <w:rPr>
                <w:b/>
              </w:rPr>
              <w:t>таблетки, вкриті плівковою оболонкою, по 600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Ф.І.Р.М.А.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327814-24/З-137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Прамістар, </w:t>
            </w:r>
            <w:r>
              <w:rPr>
                <w:b/>
              </w:rPr>
              <w:t>таблетки, вкриті плівковою оболонкою, по 600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Ф.І.Р.М.А.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315128-24/З-140, 315129-24/З-140, 315130-24/З-140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315128-24/З-140, 315129-24/З-140, 315130-24/З-140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315128-24/З-140, 315129-24/З-140, 315130-24/З-140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324219-24/В-132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Промедол-ЗН, </w:t>
            </w:r>
            <w:r>
              <w:rPr>
                <w:b/>
              </w:rPr>
              <w:t xml:space="preserve">розчин для ін'єкцій, 20 мг/мл, по 1 мл в ампулі; по 5 ампул у блістері; по 1 або 2, або 20 блістерів у коробці, по 1 мл в ампулі; по 10 ампул у блістері; по 1 або 10 блістерів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324219-24/В-132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Промедол-ЗН, </w:t>
            </w:r>
            <w:r>
              <w:rPr>
                <w:b/>
              </w:rPr>
              <w:t xml:space="preserve">розчин для ін'єкцій, 20 мг/мл, по 1 мл в ампулі; по 5 ампул у блістері; по 1 або 2, або 20 блістерів у коробці, по 1 мл в ампулі; по 10 ампул у блістері; по 1 або 10 блістерів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324219-24/В-132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Промедол-ЗН, </w:t>
            </w:r>
            <w:r>
              <w:rPr>
                <w:b/>
              </w:rPr>
              <w:t xml:space="preserve">розчин для ін'єкцій, 20 мг/мл, по 1 мл в ампулі; по 5 ампул у блістері; по 1 або 2, або 20 блістерів у коробці, по 1 мл в ампулі; по 10 ампул у блістері; по 1 або 10 блістерів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327371-24/З-61</w:t>
            </w:r>
            <w:r>
              <w:rPr>
                <w:b/>
              </w:rPr>
              <w:t xml:space="preserve">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Простаплант, </w:t>
            </w:r>
            <w:r>
              <w:rPr>
                <w:b/>
              </w:rPr>
              <w:t>капсули по 320 мг по 20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327371-24/З-61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Простаплант, </w:t>
            </w:r>
            <w:r>
              <w:rPr>
                <w:b/>
              </w:rPr>
              <w:t>капсули по 320 мг по 20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327371-24/З-61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Простаплант, </w:t>
            </w:r>
            <w:r>
              <w:rPr>
                <w:b/>
              </w:rPr>
              <w:t>капсули по 320 мг по 20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326234-24/З-12</w:t>
            </w:r>
            <w:r>
              <w:rPr>
                <w:b/>
              </w:rPr>
              <w:t>6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</w:t>
            </w:r>
            <w:r>
              <w:rPr>
                <w:b/>
              </w:rPr>
              <w:br/>
              <w:t>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326234-24/З-126 </w:t>
            </w:r>
            <w:r>
              <w:rPr>
                <w:b/>
              </w:rPr>
              <w:t>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</w:t>
            </w:r>
            <w:r>
              <w:rPr>
                <w:b/>
              </w:rPr>
              <w:br/>
              <w:t>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326234-24/З-126 </w:t>
            </w:r>
            <w:r>
              <w:rPr>
                <w:b/>
              </w:rPr>
              <w:t>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</w:t>
            </w:r>
            <w:r>
              <w:rPr>
                <w:b/>
              </w:rPr>
              <w:br/>
              <w:t>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324547-24/З-12</w:t>
            </w:r>
            <w:r>
              <w:rPr>
                <w:b/>
              </w:rPr>
              <w:t>4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324547-24/З-124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324547-24/З-124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324547-24/З-124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324547-24/З-124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324547-24/З-124 від 24.10.2024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321057-24/З-146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Рапімакс, </w:t>
            </w:r>
            <w:r>
              <w:rPr>
                <w:b/>
              </w:rPr>
              <w:t>таблетки; по 10 таблеток у блістері; по 1 блістеру у картонній упаковці;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321057-24/З-146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Рапімакс, </w:t>
            </w:r>
            <w:r>
              <w:rPr>
                <w:b/>
              </w:rPr>
              <w:t>таблетки; по 10 таблеток у блістері; по 1 блістеру у картонній упаковці;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321057-24/З-146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Рапімакс, </w:t>
            </w:r>
            <w:r>
              <w:rPr>
                <w:b/>
              </w:rPr>
              <w:t>таблетки; по 10 таблеток у блістері; по 1 блістеру у картонній упаковці;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Джівдхара Фарма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320873-24/В-61, 325007-24/В-61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супозиторії ректальні по 15 мг; по 5 супозиторіїв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320873-24/В-61, 325007-24/В-61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супозиторії ректальні по 15 мг; по 5 супозиторіїв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320873-24/В-61, 325007-24/В-61 від 16.08.2024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супозиторії ректальні по 15 мг; по 5 супозиторіїв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312580-24/В-124, 312581-24/В-124, 312582-24/В-124, 312583-24/В-124, 326525-24/В-126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Реліф®, </w:t>
            </w:r>
            <w:r>
              <w:rPr>
                <w:b/>
              </w:rPr>
              <w:t>мазь ректальна, 2,5 мг/г; по 28,4 г в тубі; по 1 тубі разом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312580-24/В-124, 312581-24/В-124, 312582-24/В-124, 312583-24/В-124, 326525-24/В-126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Реліф®, </w:t>
            </w:r>
            <w:r>
              <w:rPr>
                <w:b/>
              </w:rPr>
              <w:t>мазь ректальна, 2,5 мг/г; по 28,4 г в тубі; по 1 тубі разом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312580-24/В-124, 312581-24/В-124, 312582-24/В-124, 312583-24/В-124, 326525-24/В-126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Реліф®, </w:t>
            </w:r>
            <w:r>
              <w:rPr>
                <w:b/>
              </w:rPr>
              <w:t>мазь ректальна, 2,5 мг/г; по 28,4 г в тубі; по 1 тубі разом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325901-24/В-28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РОЗЧИН ХЛОРГЕКСИДИНУ ГЛЮКОНАТУ, </w:t>
            </w:r>
            <w:r>
              <w:rPr>
                <w:b/>
              </w:rPr>
              <w:t>розчин (субстанція) у бочках із поліетилену для виробництва нестерильних лікарських засобів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325901-24/В-28 від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РОЗЧИН ХЛОРГЕКСИДИНУ ГЛЮКОНАТУ, </w:t>
            </w:r>
            <w:r>
              <w:rPr>
                <w:b/>
              </w:rPr>
              <w:t>розчин (субстанція) у бочках із поліетилену для виробництва нестерильних лікарських засобів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325901-24/В-28 в</w:t>
            </w:r>
            <w:r>
              <w:rPr>
                <w:b/>
              </w:rPr>
              <w:t>ід 13.11.2024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РОЗЧИН ХЛОРГЕКСИДИНУ ГЛЮКОНАТУ, </w:t>
            </w:r>
            <w:r>
              <w:rPr>
                <w:b/>
              </w:rPr>
              <w:t>розчин (субстанція) у бочках із поліетилену для виробництва нестерильних лікарських засобів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323745-24/З-128, 323746-24/З-128, 323747-24/З-128 від 14.10.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супозиторії ректальні по 1000 мг; по 5 супозиторіїв у стрипі; по 2 або 6 стрипів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323745-24/З-128, 323746-24/З-128, 323747-24/З-128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супозиторії ректальні по 1000 мг; по 5 супозиторіїв у стрипі; по 2 або 6 стрипів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323745-24/З-128, 323746-24/З-128, 323747-24/З-128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супозиторії ректальні по 1000 мг; по 5 супозиторіїв у стрипі; по 2 або 6 стрипів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312257-24/З-98, 312258-24/З-98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5 мг/1000 мг або 12,5 мг/1000 мг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312257-24/З-98, 312258-24/З-98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5 мг/1000 мг або 12,5 мг/1000 мг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312257-24/З-98, 312258-24/З-98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5 мг/1000 мг або 12,5 мг/1000 мг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312257-24/З-98, 312258-24/З-98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5 мг/1000 мг або 12,5 мг/1000 мг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312257-24/З-98, 312258-24/З-98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5 мг/1000 мг або 12,5 мг/1000 мг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312257-24/З-98, 312258-24/З-98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СІНДЖАРДІ® , </w:t>
            </w:r>
            <w:r>
              <w:rPr>
                <w:b/>
              </w:rPr>
              <w:t>таблетки, вкриті плівковою оболонкою, 5 мг/1000 мг або 12,5 мг/1000 мг по 10 таблеток в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329167-24/З-147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 Кап, </w:t>
            </w:r>
            <w:r>
              <w:rPr>
                <w:b/>
              </w:rPr>
              <w:t>аерозоль 0,2 %; по 50 мл, 100 мл або 200 мл у моноблок-балоні; по 1 моноблок-балону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329167-24/З-147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 Кап, </w:t>
            </w:r>
            <w:r>
              <w:rPr>
                <w:b/>
              </w:rPr>
              <w:t>аерозоль 0,2 %; по 50 мл, 100 мл або 200 мл у моноблок-балоні; по 1 моноблок-балону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329167-24/З-147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 Кап, </w:t>
            </w:r>
            <w:r>
              <w:rPr>
                <w:b/>
              </w:rPr>
              <w:t>аерозоль 0,2 %; по 50 мл, 100 мл або 200 мл у моноблок-балоні; по 1 моноблок-балону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329209-24/З-146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Скін-Кап, </w:t>
            </w:r>
            <w:r>
              <w:rPr>
                <w:b/>
              </w:rPr>
              <w:t>шампунь 1 % по 75 мл або 150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329209-24/З-146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Скін-Кап, </w:t>
            </w:r>
            <w:r>
              <w:rPr>
                <w:b/>
              </w:rPr>
              <w:t>шампунь 1 % по 75 мл або 150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329209-24/З-146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Скін-Кап, </w:t>
            </w:r>
            <w:r>
              <w:rPr>
                <w:b/>
              </w:rPr>
              <w:t>шампунь 1 % по 75 мл або 150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329208-24/З-146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Скін-Кап, </w:t>
            </w:r>
            <w:r>
              <w:rPr>
                <w:b/>
              </w:rPr>
              <w:t>крем 0,2 % по 50 г або 15 г крему у поліетиленовій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329208-24/З-146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Скін-Кап, </w:t>
            </w:r>
            <w:r>
              <w:rPr>
                <w:b/>
              </w:rPr>
              <w:t>крем 0,2 % по 50 г або 15 г крему у поліетиленовій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329208-24/З-146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Скін-Кап, </w:t>
            </w:r>
            <w:r>
              <w:rPr>
                <w:b/>
              </w:rPr>
              <w:t xml:space="preserve">крем 0,2 % </w:t>
            </w:r>
            <w:r>
              <w:rPr>
                <w:b/>
              </w:rPr>
              <w:t>по 50 г або 15 г крему у поліетиленовій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ХЕМІГРУП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319988-24/З-97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Сорцеф®, </w:t>
            </w:r>
            <w:r>
              <w:rPr>
                <w:b/>
              </w:rPr>
              <w:t>таблетки, вкриті плівковою оболонкою, по 400 мг, по 5 таблеток у блістері; по 1 або по 2 блістери у картонній коробці;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319988-24/З-97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Сорцеф®, </w:t>
            </w:r>
            <w:r>
              <w:rPr>
                <w:b/>
              </w:rPr>
              <w:t>таблетки, вкриті плівковою оболонкою, по 400 мг, по 5 таблеток у блістері; по 1 або по 2 блістери у картонній коробці;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319988-24/З-97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Сорцеф®, </w:t>
            </w:r>
            <w:r>
              <w:rPr>
                <w:b/>
              </w:rPr>
              <w:t>таблетки, вкриті плівковою оболонкою, по 400 мг, по 5 таблеток у блістері; по 1 або по 2 блістери у картонній коробці;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327596-24/З-12</w:t>
            </w:r>
            <w:r>
              <w:rPr>
                <w:b/>
              </w:rPr>
              <w:t>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Інтенсив, </w:t>
            </w:r>
            <w:r>
              <w:rPr>
                <w:b/>
              </w:rPr>
              <w:t xml:space="preserve">спрей оромукозний, розчин 8,75 мг/доза; по 15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327596-24/З-126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Інтенсив, </w:t>
            </w:r>
            <w:r>
              <w:rPr>
                <w:b/>
              </w:rPr>
              <w:t xml:space="preserve">спрей оромукозний, розчин 8,75 мг/доза; по 15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327596-24/З-126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Інтенсив, </w:t>
            </w:r>
            <w:r>
              <w:rPr>
                <w:b/>
              </w:rPr>
              <w:t xml:space="preserve">спрей оромукозний, розчин 8,75 мг/доза; по 15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323124-24/З-123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323124-24/З-123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323124-24/З-123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317328-24/В-60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СУХИЙ ЕКСТРАКТ ЛИСТЯ ПЛЮЩА, </w:t>
            </w:r>
            <w:r>
              <w:rPr>
                <w:b/>
              </w:rPr>
              <w:t>екстракт сухий (субстанція) в тришарових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317328-24/В-60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СУХИЙ ЕКСТРАКТ ЛИСТЯ ПЛЮЩА, </w:t>
            </w:r>
            <w:r>
              <w:rPr>
                <w:b/>
              </w:rPr>
              <w:t>екстракт сухий (субстанція) в тришарових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317328-24/В-60 від 18.06.2024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СУХИЙ ЕКСТРАКТ ЛИСТЯ ПЛЮЩА, </w:t>
            </w:r>
            <w:r>
              <w:rPr>
                <w:b/>
              </w:rPr>
              <w:t>екстракт сухий (субстанція) в тришарових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324157-24/В-132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мг; по 50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324157-24/В-132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мг; по 50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324157-24/В-132 </w:t>
            </w:r>
            <w:r>
              <w:rPr>
                <w:b/>
              </w:rPr>
              <w:t>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мг; по 50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325705-24/З-126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ПФАЙЗЕР ЕЙЧ.СІ.ПІ. К</w:t>
            </w:r>
            <w:r>
              <w:rPr>
                <w:b/>
              </w:rPr>
              <w:t>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325705-24/З-126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325705-24/З-126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ПФАЙЗЕР ЕЙЧ.СІ.ПІ. К</w:t>
            </w:r>
            <w:r>
              <w:rPr>
                <w:b/>
              </w:rPr>
              <w:t>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325705-24/З-126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ПФАЙЗЕР ЕЙЧ.СІ.ПІ. К</w:t>
            </w:r>
            <w:r>
              <w:rPr>
                <w:b/>
              </w:rPr>
              <w:t>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325705-24/З-126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325705-24/З-126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ПФАЙЗЕР ЕЙЧ.СІ.ПІ. К</w:t>
            </w:r>
            <w:r>
              <w:rPr>
                <w:b/>
              </w:rPr>
              <w:t>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306519-23/В-28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ТЕНЗОКАРД, </w:t>
            </w:r>
            <w:r>
              <w:rPr>
                <w:b/>
              </w:rPr>
              <w:t>капсули з модифікованим вивільненням, тверді, по 5 мг/1,5 мг або по 10 мг/1,5 мг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306519-23/В-28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ТЕНЗОКАРД, </w:t>
            </w:r>
            <w:r>
              <w:rPr>
                <w:b/>
              </w:rPr>
              <w:t>капсули з модифікованим вивільненням, тверді, по 5 мг/1,5 мг або по 10 мг/1,5 мг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</w:t>
            </w:r>
            <w:r>
              <w:rPr>
                <w:b/>
              </w:rPr>
              <w:t>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</w:t>
      </w:r>
      <w:r>
        <w:rPr>
          <w:b/>
          <w:lang w:val="uk-UA"/>
        </w:rPr>
        <w:t>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306519-23/В-28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ТЕНЗОКАРД, </w:t>
            </w:r>
            <w:r>
              <w:rPr>
                <w:b/>
              </w:rPr>
              <w:t>капсули з модифікованим вивільненням, тверді, по 5 мг/1,5 мг або по 10 мг/1,5 мг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</w:t>
            </w:r>
            <w:r>
              <w:rPr>
                <w:b/>
              </w:rPr>
              <w:t>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306519-23/В-28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ТЕНЗОКАРД, </w:t>
            </w:r>
            <w:r>
              <w:rPr>
                <w:b/>
              </w:rPr>
              <w:t>капсули з модифікованим вивільненням, тверді, по 5 мг/1,5 мг або по 10 мг/1,5 мг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306519-23/В-28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ТЕНЗОКАРД, </w:t>
            </w:r>
            <w:r>
              <w:rPr>
                <w:b/>
              </w:rPr>
              <w:t>капсули з модифікованим вивільненням, тверді, по 5 мг/1,5 мг або по 10 мг/1,5 мг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</w:t>
            </w:r>
            <w:r>
              <w:rPr>
                <w:b/>
              </w:rPr>
              <w:t>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306519-23/В-28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ТЕНЗОКАРД, </w:t>
            </w:r>
            <w:r>
              <w:rPr>
                <w:b/>
              </w:rPr>
              <w:t>капсули з модифікованим вивільненням, тверді, по 5 мг/1,5 мг або по 10 мг/1,5 мг по 10 капсул у блістері; по 3 блістери у пачці з картону; по 30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 xml:space="preserve">Номер телефона (для </w:t>
            </w:r>
            <w:r>
              <w:rPr>
                <w:noProof/>
                <w:lang w:val="ru-RU"/>
              </w:rPr>
              <w:t>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323838-24/З-132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323838-24/З-132 </w:t>
            </w:r>
            <w:r>
              <w:rPr>
                <w:b/>
              </w:rPr>
              <w:t>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323838-24/З-132 </w:t>
            </w:r>
            <w:r>
              <w:rPr>
                <w:b/>
              </w:rPr>
              <w:t>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323838-24/З-13</w:t>
            </w:r>
            <w:r>
              <w:rPr>
                <w:b/>
              </w:rPr>
              <w:t>2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323838-24/З-132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323838-24/З-132 </w:t>
            </w:r>
            <w:r>
              <w:rPr>
                <w:b/>
              </w:rPr>
              <w:t>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323838-24/З-13</w:t>
            </w:r>
            <w:r>
              <w:rPr>
                <w:b/>
              </w:rPr>
              <w:t>2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323838-24/З-132 </w:t>
            </w:r>
            <w:r>
              <w:rPr>
                <w:b/>
              </w:rPr>
              <w:t>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323838-24/З-132 </w:t>
            </w:r>
            <w:r>
              <w:rPr>
                <w:b/>
              </w:rPr>
              <w:t>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323838-24/З-13</w:t>
            </w:r>
            <w:r>
              <w:rPr>
                <w:b/>
              </w:rPr>
              <w:t>2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323838-24/З-132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323838-24/З-132 </w:t>
            </w:r>
            <w:r>
              <w:rPr>
                <w:b/>
              </w:rPr>
              <w:t>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Толевас®, </w:t>
            </w:r>
            <w:r>
              <w:rPr>
                <w:b/>
              </w:rPr>
              <w:t>таблетки, вкриті оболонкою, по 10 мг: по 15 таблеток у блістері; по 2 або 6 блістерів у картонній упаковці; по 20 мг, 40 мг: по 10 таблеток у блістері; по 3 або 9 блістерів у картонній упаковці; по 80 мг: по 6 таблеток у блістері; по 5 або 15 блістерів у к</w:t>
            </w:r>
            <w:r>
              <w:rPr>
                <w:b/>
              </w:rPr>
              <w:t>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323540-24/З-28</w:t>
            </w:r>
            <w:r>
              <w:rPr>
                <w:b/>
              </w:rPr>
              <w:t xml:space="preserve">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Траумель С гель, </w:t>
            </w:r>
            <w:r>
              <w:rPr>
                <w:b/>
              </w:rPr>
              <w:t xml:space="preserve">гель по 50 г або по 100 г у тубі; по 1 тубі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323540-24/З-28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Траумель С гель, </w:t>
            </w:r>
            <w:r>
              <w:rPr>
                <w:b/>
              </w:rPr>
              <w:t xml:space="preserve">гель по 50 г або по 100 г у тубі; по 1 тубі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323540-24/З-28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Траумель С гель, </w:t>
            </w:r>
            <w:r>
              <w:rPr>
                <w:b/>
              </w:rPr>
              <w:t xml:space="preserve">гель по 50 г або по 100 г у тубі; по 1 тубі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323089-24/В-10</w:t>
            </w:r>
            <w:r>
              <w:rPr>
                <w:b/>
              </w:rPr>
              <w:t>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 ЕКСТРА, </w:t>
            </w:r>
            <w:r>
              <w:rPr>
                <w:b/>
              </w:rPr>
              <w:t>порошок для орального розчину по 10 або 30 саше у картонній коробці; по 1 саше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323089-24/В-100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 ЕКСТРА, </w:t>
            </w:r>
            <w:r>
              <w:rPr>
                <w:b/>
              </w:rPr>
              <w:t>порошок для орального розчину по 10 або 30 саше у картонній коробці; по 1 саше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323089-24/В-100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ТРИЦИТРОН ЕКСТРА, </w:t>
            </w:r>
            <w:r>
              <w:rPr>
                <w:b/>
              </w:rPr>
              <w:t>порошок для орального розчину по 10 або 30 саше у картонній коробці; по 1 саше без вкладання у вторинну упаковку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"Фармацевтична компанія "ФарКоС",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323637-24/З-145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розчин оральний;</w:t>
            </w:r>
            <w:r>
              <w:rPr>
                <w:b/>
              </w:rPr>
              <w:br/>
              <w:t>по 20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Дойче Хомеопаті-Уніон ДХУ-Арцнайміттель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323637-24/З-145 </w:t>
            </w:r>
            <w:r>
              <w:rPr>
                <w:b/>
              </w:rPr>
              <w:t>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розчин оральний;</w:t>
            </w:r>
            <w:r>
              <w:rPr>
                <w:b/>
              </w:rPr>
              <w:br/>
              <w:t>по 20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Дойче Хомеопаті-Уніон ДХУ-Арцнайміттель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323637-24/З-145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розчин оральний;</w:t>
            </w:r>
            <w:r>
              <w:rPr>
                <w:b/>
              </w:rPr>
              <w:br/>
              <w:t>по 20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Дойче Хомеопаті-Уніон ДХУ-Арцнайміттель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327963-24/З-148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327963-24/З-148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327963-24/З-148 </w:t>
            </w:r>
            <w:r>
              <w:rPr>
                <w:b/>
              </w:rPr>
              <w:t>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319439-24/В-97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Ферумбо, </w:t>
            </w:r>
            <w:r>
              <w:rPr>
                <w:b/>
              </w:rPr>
              <w:t>сироп, 50 мг/5 мл, по 50 мл у флаконі скляному або полімерному; по 1 флакону разом з дозувальним пристроєм в пачці; по 100 мл у флаконі скляному; по 1 флакону разом з дозувальним пристроєм в пачці; по 100 мл у банці; по 1 банці разом з дозувальним пристроє</w:t>
            </w:r>
            <w:r>
              <w:rPr>
                <w:b/>
              </w:rPr>
              <w:t>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319439-24/В-97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Ферумбо, </w:t>
            </w:r>
            <w:r>
              <w:rPr>
                <w:b/>
              </w:rPr>
              <w:t>сироп, 50 мг/5 мл, по 50 мл у флаконі скляному або полімерному; по 1 флакону разом з дозувальним пристроєм в пачці; по 100 мл у флаконі скляному; по 1 флакону разом з дозувальним пристроєм в пачці; по 100 мл у банці; по 1 банці разом з дозувальним пристроє</w:t>
            </w:r>
            <w:r>
              <w:rPr>
                <w:b/>
              </w:rPr>
              <w:t>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319439-24/В-97 від 23.07.2024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Ферумбо, </w:t>
            </w:r>
            <w:r>
              <w:rPr>
                <w:b/>
              </w:rPr>
              <w:t>сироп, 50 мг/5 мл, по 50 мл у флаконі скляному або полімерному; по 1 флакону разом з дозувальним пристроєм в пачці; по 100 мл у флаконі скляному; по 1 флакону разом з дозувальним пристроєм в пачці; по 100 мл у банці; по 1 банці разом з дозувальним пристроє</w:t>
            </w:r>
            <w:r>
              <w:rPr>
                <w:b/>
              </w:rPr>
              <w:t>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322104-24/З-144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для переносу, по 1 фільт</w:t>
            </w:r>
            <w:r>
              <w:rPr>
                <w:b/>
              </w:rPr>
              <w:t>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322104-24/З-144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</w:t>
            </w:r>
            <w:r>
              <w:rPr>
                <w:b/>
              </w:rPr>
              <w:t>розчинника (вода для ін’єкцій) у скляному флаконі; по 1 флакону з порошком, по 1 флакону з розчинником, по 1 пристрою Octajet для переносу, по 1 фільтру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322104-24/З-144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Фібрига, </w:t>
            </w:r>
            <w:r>
              <w:rPr>
                <w:b/>
              </w:rPr>
              <w:t xml:space="preserve">порошок та розчинник для розчину для ін’єкцій/інфузій по 1 г; по 1 г порошку у скляному флаконі; по 50 мл розчинника (вода для ін’єкцій) у скляному флаконі; по 1 флакону з порошком, по 1 флакону з розчинником, по 1 пристрою Octajet </w:t>
            </w:r>
            <w:r>
              <w:rPr>
                <w:b/>
              </w:rPr>
              <w:t>для переносу, по 1 фільтру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327236-24/З-61, 327237-24/З-61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Хартил®-Н, </w:t>
            </w:r>
            <w:r>
              <w:rPr>
                <w:b/>
              </w:rPr>
              <w:t>таблетки, 5 мг/25 мг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327236-24/З-61, 327237-24/З-61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Хартил®-Н, </w:t>
            </w:r>
            <w:r>
              <w:rPr>
                <w:b/>
              </w:rPr>
              <w:t>таблетки, 5 мг/25 мг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327236-24/З-61, </w:t>
            </w:r>
            <w:r>
              <w:rPr>
                <w:b/>
              </w:rPr>
              <w:t>327237-24/З-61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Хартил®-Н, </w:t>
            </w:r>
            <w:r>
              <w:rPr>
                <w:b/>
              </w:rPr>
              <w:t>таблетки, 5 мг/25 мг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319112-24/В-97, 323803-24/В-97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мл,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319112-24/В-97, 323803-24/В-97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мл,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319112-24/В-97, 323803-24/В-97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мл,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319113-24/В-97, 323804-24/В-97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мл,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319113-24/В-97, </w:t>
            </w:r>
            <w:r>
              <w:rPr>
                <w:b/>
              </w:rPr>
              <w:t>323804-24/В-97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мл,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319113-24/В-97, 323804-24/В-97 від 18.07.2024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Хлоргексидин, </w:t>
            </w:r>
            <w:r>
              <w:rPr>
                <w:b/>
              </w:rPr>
              <w:t>розчин для зовнішнього застосування 0,05 %, по 100 мл,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ТОВ "Фарма Черкас",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305378-23/З-123, 305379-23/З-123, 305380-23/З-123, 305381-23/З-123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ін’єкцій, по 0,5 мл (1 доза) суспензії для ін'єкцій у попередньо наповненому шприці з поршнем і ковпачком у комплекті з голкою (у блістері</w:t>
            </w:r>
            <w:r>
              <w:rPr>
                <w:b/>
              </w:rPr>
              <w:t>) або у флаконі з пробкою; по 1 попередньо наповненому шприцу з голкою або по 1 флакону в картонній коробці з маркуванням українською мовою; по 0,5 мл (1 доза) суспензії для ін'єкцій у попередньо наповненому шприці з маркуванням іноземними мовами з поршнем</w:t>
            </w:r>
            <w:r>
              <w:rPr>
                <w:b/>
              </w:rPr>
              <w:t xml:space="preserve"> і ковпачком у комплекті з голкою (у блістері) або у флаконі з маркуванням іноземними мовами з пробкою; 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305378-23/З-123, 305379-23/З-123, 305380-23/З-123, 305381-23/З-123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ін’єкцій, по 0,5 мл (1 доза) суспензії для ін'єкцій у попередньо наповненому шприці з поршнем і ковпачком у комплекті з голкою (у блістері) або у флаконі з пробкою; по 1 попередньо наповненому шприцу з голкою або по 1 флакону в картонній коро</w:t>
            </w:r>
            <w:r>
              <w:rPr>
                <w:b/>
              </w:rPr>
              <w:t xml:space="preserve">бці з маркуванням українською мовою; по 0,5 мл (1 доза) суспензії для ін'єкцій у попередньо наповненому шприці з маркуванням іноземними мовами з поршнем і ковпачком у комплекті з голкою (у блістері) або у флаконі з маркуванням іноземними мовами з пробкою; </w:t>
            </w:r>
            <w:r>
              <w:rPr>
                <w:b/>
              </w:rPr>
              <w:t>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305378-23/З-123, 305379-23/З-123, 305380-23/З-123, 305381-23</w:t>
            </w:r>
            <w:r>
              <w:rPr>
                <w:b/>
              </w:rPr>
              <w:t>/З-123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ін’єкцій, по 0,5 мл (1 доза) суспензії для ін'єкцій у попередньо наповненому шприці з поршнем і ковпачком у комплекті з голкою (у блістері) або у флаконі з пробкою; по 1 попередньо наповненому шприцу з голкою або по 1 флакону в картонній коро</w:t>
            </w:r>
            <w:r>
              <w:rPr>
                <w:b/>
              </w:rPr>
              <w:t xml:space="preserve">бці з маркуванням українською мовою; по 0,5 мл (1 доза) суспензії для ін'єкцій у попередньо наповненому шприці з маркуванням іноземними мовами з поршнем і ковпачком у комплекті з голкою (у блістері) або у флаконі з маркуванням іноземними мовами з пробкою; </w:t>
            </w:r>
            <w:r>
              <w:rPr>
                <w:b/>
              </w:rPr>
              <w:t>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324666-24/З-120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Цефавора,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 xml:space="preserve">по 50 мл або 100 мл у флаконі з насадкою-дозатором;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324666-24/З-120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Цефавора,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 xml:space="preserve">по 50 мл або 100 мл у флаконі з насадкою-дозатором;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324666-24/З-120 від 28.10.2024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Цефавора,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 xml:space="preserve">по 50 мл або 100 мл у флаконі з насадкою-дозатором;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325663-24/З-39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, </w:t>
            </w:r>
            <w:r>
              <w:rPr>
                <w:b/>
              </w:rPr>
              <w:t>порошок для розчину для ін’єкцій, по 1000 мг; по 1 або по 5, або по 10 флаконів з порошком у</w:t>
            </w:r>
            <w:r>
              <w:rPr>
                <w:b/>
              </w:rPr>
              <w:t xml:space="preserve">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325663-24/З-39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, </w:t>
            </w:r>
            <w:r>
              <w:rPr>
                <w:b/>
              </w:rPr>
              <w:t xml:space="preserve">порошок для розчину для ін’єкцій, по 1000 мг; по 1 або по 5, або по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325663-24/З-39 в</w:t>
            </w:r>
            <w:r>
              <w:rPr>
                <w:b/>
              </w:rPr>
              <w:t>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, </w:t>
            </w:r>
            <w:r>
              <w:rPr>
                <w:b/>
              </w:rPr>
              <w:t xml:space="preserve">порошок для розчину для ін’єкцій, по 1000 мг; по 1 або по 5, або по 10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327660-24/З-118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або інфузій по 1 г; по 1 або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327660-24/З-118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або інфузій по 1 г; по 1 або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327660-24/З-118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або інфузій по 1 г; по 1 або по 10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328052-24/З-144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АБРИЛ, </w:t>
            </w:r>
            <w:r>
              <w:rPr>
                <w:b/>
              </w:rPr>
              <w:t>порошок для розчину для ін’єкцій, по 500 мг або по 1000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328052-24/З-144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АБРИЛ, </w:t>
            </w:r>
            <w:r>
              <w:rPr>
                <w:b/>
              </w:rPr>
              <w:t>порошок для розчину для ін’єкцій, по 500 мг або по 1000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328052-24/З-144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АБРИЛ, </w:t>
            </w:r>
            <w:r>
              <w:rPr>
                <w:b/>
              </w:rPr>
              <w:t>порошок для розчину для ін’єкцій, по 500 мг або по 1000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328052-24/З-144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АБРИЛ, </w:t>
            </w:r>
            <w:r>
              <w:rPr>
                <w:b/>
              </w:rPr>
              <w:t>порошок для розчину для ін’єкцій, по 500 мг або по 1000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328052-24/З-144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АБРИЛ, </w:t>
            </w:r>
            <w:r>
              <w:rPr>
                <w:b/>
              </w:rPr>
              <w:t>порошок для розчину для ін’єкцій, по 500 мг або по 1000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328052-24/З-144 від 12.12.2024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АБРИЛ, </w:t>
            </w:r>
            <w:r>
              <w:rPr>
                <w:b/>
              </w:rPr>
              <w:t>порошок для розчину для ін’єкцій, по 500 мг або по 1000 мг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325551-24/В-147, 325552-24/В-147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ЦЕФТУМ®, </w:t>
            </w:r>
            <w:r>
              <w:rPr>
                <w:b/>
              </w:rPr>
              <w:t xml:space="preserve">порошок для розчину для ін'єкцій по 1,0 г; по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325551-24/В-147, 325552-24/В-147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ЦЕФТУМ®, </w:t>
            </w:r>
            <w:r>
              <w:rPr>
                <w:b/>
              </w:rPr>
              <w:t xml:space="preserve">порошок для розчину для ін'єкцій по 1,0 г; по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325551-24/В-147, 325552-24/В-147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ЦЕФТУМ®, </w:t>
            </w:r>
            <w:r>
              <w:rPr>
                <w:b/>
              </w:rPr>
              <w:t xml:space="preserve">порошок для розчину для ін'єкцій по 1,0 г; по 10 флаконів з порошком у контурній чарунковій упаковці;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324122-24/З-146, 331301-25/З-146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Цитіком, </w:t>
            </w:r>
            <w:r>
              <w:rPr>
                <w:b/>
              </w:rPr>
              <w:t>Краплі вушні/очні, розчин 0,3 % по 5 мл розчину у пластиковому флаконі з кришкою та пробкою крапельницею;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324122-24/З-146, 331301-25/З-146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Цитіком, </w:t>
            </w:r>
            <w:r>
              <w:rPr>
                <w:b/>
              </w:rPr>
              <w:t>Краплі вушні/очні, розчин 0,3 % по 5 мл розчину у пластиковому флаконі з кришкою та пробкою крапельницею;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F3653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F36535">
      <w:pPr>
        <w:jc w:val="center"/>
        <w:rPr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324122-24/З-146, 331301-25/З-146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caps/>
              </w:rPr>
              <w:t xml:space="preserve">Цитіком, </w:t>
            </w:r>
            <w:r>
              <w:rPr>
                <w:b/>
              </w:rPr>
              <w:t>Краплі вушні/очні, розчин 0,3 % по 5 мл розчину у пластиковому флаконі з кришкою та пробкою крапельницею;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>20.03.2025 р. № 508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F3653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napToGrid w:val="0"/>
              <w:jc w:val="both"/>
              <w:rPr>
                <w:szCs w:val="20"/>
              </w:rPr>
            </w:pP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F36535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F36535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F36535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3653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F365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F36535">
      <w:pPr>
        <w:jc w:val="center"/>
        <w:rPr>
          <w:b/>
          <w:lang w:val="uk-UA"/>
        </w:rPr>
      </w:pPr>
    </w:p>
    <w:p w:rsidR="00000000" w:rsidRDefault="00F3653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F36535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36535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F36535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36535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F36535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36535"/>
    <w:rsid w:val="00F3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E78A16-B113-40B6-8265-CA39529F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331</Pages>
  <Words>134287</Words>
  <Characters>765436</Characters>
  <Application>Microsoft Office Word</Application>
  <DocSecurity>0</DocSecurity>
  <Lines>6378</Lines>
  <Paragraphs>1795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897928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2025-04-09T07:03:00Z</dcterms:created>
  <dcterms:modified xsi:type="dcterms:W3CDTF">2025-04-09T07:03:00Z</dcterms:modified>
</cp:coreProperties>
</file>