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339878-25/З-117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>порошок для оральної суспензії, 100 мг/5 мл, по 17,1 г порошку для 20 мл оральної суспензії у флаконі; по 1 флакону у комплекті з адаптером та шприцом для дозування у</w:t>
            </w:r>
            <w:r>
              <w:rPr>
                <w:b/>
              </w:rPr>
              <w:t xml:space="preserve"> картонній коробці; </w:t>
            </w:r>
            <w:r>
              <w:rPr>
                <w:b/>
              </w:rPr>
              <w:br/>
              <w:t>по 200 мг/5 мл; по 17,1 г порошку для 20 мл оральної суспензії у флаконі; по 1 флакону у комплекті з адаптером та шприцом для дозування у картонній коробці; по 24,8 г порошку для 30 мл оральної суспензії у флаконі; по 1 флакону у компл</w:t>
            </w:r>
            <w:r>
              <w:rPr>
                <w:b/>
              </w:rPr>
              <w:t>екті з адаптером та шприцом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bookmarkStart w:id="0" w:name="_GoBack"/>
            <w:r>
              <w:rPr>
                <w:b/>
              </w:rPr>
              <w:t>21.04.2026 р. № 523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339878-25/З-117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оральної суспензії, 100 мг/5 мл, по 17,1 г порошку для 20 мл оральної суспензії у флаконі; по 1 флакону у комплекті з адаптером та шприцом для дозування у картонній коробці; </w:t>
            </w:r>
            <w:r>
              <w:rPr>
                <w:b/>
              </w:rPr>
              <w:br/>
              <w:t>по 200 мг/5 мл; по 17,1 г порошку для 20 мл оральної суспензії у флак</w:t>
            </w:r>
            <w:r>
              <w:rPr>
                <w:b/>
              </w:rPr>
              <w:t>оні; по 1 флакону у комплекті з адаптером та шприцом для дозування у картонній коробці; по 24,8 г порошку для 30 мл оральної суспензії у флаконі; по 1 флакону у комплекті з адаптером та шприцом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</w:t>
            </w:r>
            <w:r>
              <w:rPr>
                <w:b/>
              </w:rPr>
              <w:t>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339878-25/З-117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оральної суспензії, 100 мг/5 мл, по 17,1 г порошку для 20 мл оральної суспензії у флаконі; по 1 флакону у комплекті з адаптером та шприцом для дозування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200 мг/5 мл; по 17,1 г порошку для 20 мл оральної суспензії у флаконі; по 1 флакону у комплекті з адаптером та шприцом для дозування у картонній коробці; по 24,8 г порошку для 30 мл оральної суспензії у флаконі; по 1 флакону у комплекті з адаптером та ш</w:t>
            </w:r>
            <w:r>
              <w:rPr>
                <w:b/>
              </w:rPr>
              <w:t>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339878-25/З-117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оральної суспензії, 100 мг/5 мл, по 17,1 г порошку для 20 мл оральної суспензії у флаконі; по 1 флакону у комплекті з адаптером та шприцом для дозування у картонній коробці; </w:t>
            </w:r>
            <w:r>
              <w:rPr>
                <w:b/>
              </w:rPr>
              <w:br/>
              <w:t>по 200 мг/5 мл; по 17,1 г порошку для 20 мл оральної суспензії у флак</w:t>
            </w:r>
            <w:r>
              <w:rPr>
                <w:b/>
              </w:rPr>
              <w:t>оні; по 1 флакону у комплекті з адаптером та шприцом для дозування у картонній коробці; по 24,8 г порошку для 30 мл оральної суспензії у флаконі; по 1 флакону у комплекті з адаптером та шприцом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</w:t>
            </w:r>
            <w:r>
              <w:rPr>
                <w:b/>
              </w:rPr>
              <w:t>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339878-25/З-117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оральної суспензії, 100 мг/5 мл, по 17,1 г порошку для 20 мл оральної суспензії у флаконі; по 1 флакону у комплекті з адаптером та шприцом для дозування у картонній коробці; </w:t>
            </w:r>
            <w:r>
              <w:rPr>
                <w:b/>
              </w:rPr>
              <w:br/>
              <w:t>по 200 мг/5 мл; по 17,1 г порошку для 20 мл оральної суспензії у флак</w:t>
            </w:r>
            <w:r>
              <w:rPr>
                <w:b/>
              </w:rPr>
              <w:t>оні; по 1 флакону у комплекті з адаптером та шприцом для дозування у картонній коробці; по 24,8 г порошку для 30 мл оральної суспензії у флаконі; по 1 флакону у комплекті з адаптером та шприцом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</w:t>
            </w:r>
            <w:r>
              <w:rPr>
                <w:b/>
              </w:rPr>
              <w:t>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339878-25/З-117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оральної суспензії, 100 мг/5 мл, по 17,1 г порошку для 20 мл оральної суспензії у флаконі; по 1 флакону у комплекті з адаптером та шприцом для дозування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200 мг/5 мл; по 17,1 г порошку для 20 мл оральної суспензії у флаконі; по 1 флакону у комплекті з адаптером та шприцом для дозування у картонній коробці; по 24,8 г порошку для 30 мл оральної суспензії у флаконі; по 1 флакону у комплекті з адаптером та ш</w:t>
            </w:r>
            <w:r>
              <w:rPr>
                <w:b/>
              </w:rPr>
              <w:t>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336433-25/З-82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ін’єкцій, 114,3 мг/мл, по 0,263 мл у скляному флаконі; по 1 флакону з фільтрувальною голкою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336433-25/З-82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ін’єкцій, 114,3 мг/мл, по 0,263 мл у скляному флаконі; по 1 флакону з фільтрувальною голкою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336433-25/З-82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ін’єкцій, 114,3 мг/мл, по 0,263 мл у скляному флаконі; по 1 флакону з фільтрувальною голкою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295106-23/З-132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АЛІКВАЛ®, </w:t>
            </w:r>
            <w:r>
              <w:rPr>
                <w:b/>
              </w:rPr>
              <w:t xml:space="preserve">таблетки по 50 мг; по </w:t>
            </w:r>
            <w:r>
              <w:rPr>
                <w:b/>
              </w:rPr>
              <w:t>7 таблеток у блістері, по 4 або по 8 блістерів в картонній коробці; або по 10 таблеток у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295106-23/З-132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АЛІКВАЛ®, </w:t>
            </w:r>
            <w:r>
              <w:rPr>
                <w:b/>
              </w:rPr>
              <w:t xml:space="preserve">таблетки по 50 мг; по </w:t>
            </w:r>
            <w:r>
              <w:rPr>
                <w:b/>
              </w:rPr>
              <w:t>7 таблеток у блістері, по 4 або по 8 блістерів в картонній коробці; або по 10 таблеток у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295106-23/З-132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АЛІКВАЛ®, </w:t>
            </w:r>
            <w:r>
              <w:rPr>
                <w:b/>
              </w:rPr>
              <w:t xml:space="preserve">таблетки по 50 мг; по </w:t>
            </w:r>
            <w:r>
              <w:rPr>
                <w:b/>
              </w:rPr>
              <w:t>7 таблеток у блістері, по 4 або по 8 блістерів в картонній коробці; або по 10 таблеток у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347217-25/В-148, 353539-26/В-148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АЛКАРНІТ , </w:t>
            </w:r>
            <w:r>
              <w:rPr>
                <w:b/>
              </w:rPr>
              <w:t>розчин для ін'єкцій 200 мг/мл, по 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347217-25/В-148, 353539-26/В-148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АЛКАРНІТ , </w:t>
            </w:r>
            <w:r>
              <w:rPr>
                <w:b/>
              </w:rPr>
              <w:t>розчин для ін'єкцій 200 мг/мл, по 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347217-25/В-148, 353539-26/В-148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АЛКАРНІТ , </w:t>
            </w:r>
            <w:r>
              <w:rPr>
                <w:b/>
              </w:rPr>
              <w:t>розчин для ін'єкцій 200 мг/мл, по 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346860-25/В-148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АЛКАРНІТ, </w:t>
            </w:r>
            <w:r>
              <w:rPr>
                <w:b/>
              </w:rPr>
              <w:t>розчин для ін'єкцій 200 мг/мл, по 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346860-25/В-148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АЛКАРНІТ, </w:t>
            </w:r>
            <w:r>
              <w:rPr>
                <w:b/>
              </w:rPr>
              <w:t>розчин для ін'єкцій 200 мг/мл, по 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346860-25/В-148 в</w:t>
            </w:r>
            <w:r>
              <w:rPr>
                <w:b/>
              </w:rPr>
              <w:t>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АЛКАРНІТ, </w:t>
            </w:r>
            <w:r>
              <w:rPr>
                <w:b/>
              </w:rPr>
              <w:t>розчин для ін'єкцій 200 мг/мл, по 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351704-26/З-06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Амброксол-Тева, </w:t>
            </w:r>
            <w:r>
              <w:rPr>
                <w:b/>
              </w:rPr>
              <w:t xml:space="preserve">капсули пролонгованої дії тверді по 75 мг, по 10 капсул у блістері;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351704-26/З-06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Амброксол-Тева, </w:t>
            </w:r>
            <w:r>
              <w:rPr>
                <w:b/>
              </w:rPr>
              <w:t xml:space="preserve">капсули пролонгованої дії тверді по 75 мг, по 10 капсул у блістері;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351704-26/З-06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Амброксол-Тева, </w:t>
            </w:r>
            <w:r>
              <w:rPr>
                <w:b/>
              </w:rPr>
              <w:t xml:space="preserve">капсули пролонгованої дії тверді по 75 мг, по 10 капсул у блістері;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352838-26/В-96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Аміодарону гідрохлорид,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352838-26/В-96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Аміодарону гідрохлорид,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352838-26/В-96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Аміодарону гідрохлорид,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350274-25/В-97, 350275-25/В-97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Екстратаб, </w:t>
            </w:r>
            <w:r>
              <w:rPr>
                <w:b/>
              </w:rPr>
              <w:t>таблетки, вкриті плівковою оболонкою,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350274-25/В-97, 350275-25/В-97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Екстратаб, </w:t>
            </w:r>
            <w:r>
              <w:rPr>
                <w:b/>
              </w:rPr>
              <w:t>таблетки, вкриті плівковою оболонкою,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350274-25/В-97, 350275-25/В-97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Екстратаб, </w:t>
            </w:r>
            <w:r>
              <w:rPr>
                <w:b/>
              </w:rPr>
              <w:t>таблетки, вкриті плівковою оболонкою,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340996-25/В-97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Амоксил-К, </w:t>
            </w:r>
            <w:r>
              <w:rPr>
                <w:b/>
              </w:rPr>
              <w:t>порошок для розчину для ін'єкцій, по 1,2 г порошку у флаконі; по 1 флакону в пачці; по 1,2 г порошку у флаконі; по 10 флаконів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340996-25/В-97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Амоксил-К, </w:t>
            </w:r>
            <w:r>
              <w:rPr>
                <w:b/>
              </w:rPr>
              <w:t>порошок для розчину для ін'єкцій, по 1,2 г порошку у флаконі; по 1 флакону в пачці; по 1,2 г порошку у флаконі; по 10 флаконів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340996-25/В-97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Амоксил-К, </w:t>
            </w:r>
            <w:r>
              <w:rPr>
                <w:b/>
              </w:rPr>
              <w:t>порошок для розчину для ін'єкцій, по 1,2 г порошку у флаконі; по 1 флакону в пачці; по 1,2 г порошку у флаконі; по 10 флаконів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341181-25/В-60 </w:t>
            </w:r>
            <w:r>
              <w:rPr>
                <w:b/>
              </w:rPr>
              <w:t>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Ампісульбін®, </w:t>
            </w:r>
            <w:r>
              <w:rPr>
                <w:b/>
              </w:rPr>
              <w:t xml:space="preserve">порошок для розчину для ін'єкцій; по 1,5 г порошку у флаконі; </w:t>
            </w:r>
            <w:r>
              <w:rPr>
                <w:b/>
              </w:rPr>
              <w:br/>
            </w:r>
            <w:r>
              <w:rPr>
                <w:b/>
              </w:rPr>
              <w:t>по 1,5 г порошку у флаконі; по 10 флаконів з порошком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341181-25/В-60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Ампісульбін®, </w:t>
            </w:r>
            <w:r>
              <w:rPr>
                <w:b/>
              </w:rPr>
              <w:t xml:space="preserve">порошок для розчину для ін'єкцій; по 1,5 г порошку у флаконі; </w:t>
            </w:r>
            <w:r>
              <w:rPr>
                <w:b/>
              </w:rPr>
              <w:br/>
            </w:r>
            <w:r>
              <w:rPr>
                <w:b/>
              </w:rPr>
              <w:t>по 1,5 г порошку у флаконі; по 10 флаконів з порошком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341181-25/В-60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Ампісульбін®, </w:t>
            </w:r>
            <w:r>
              <w:rPr>
                <w:b/>
              </w:rPr>
              <w:t xml:space="preserve">порошок для розчину для ін'єкцій; по 1,5 г порошку у флаконі; </w:t>
            </w:r>
            <w:r>
              <w:rPr>
                <w:b/>
              </w:rPr>
              <w:br/>
            </w:r>
            <w:r>
              <w:rPr>
                <w:b/>
              </w:rPr>
              <w:t>по 1,5 г порошку у флаконі; по 10 флаконів з порошком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349177-25/З-45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Анагрелід-Віста, </w:t>
            </w:r>
            <w:r>
              <w:rPr>
                <w:b/>
              </w:rPr>
              <w:t xml:space="preserve">капсули тверді по 0,5 мг, по 100 капсул у пляшці; по 1 пляшці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349177-25/З-45 ві</w:t>
            </w:r>
            <w:r>
              <w:rPr>
                <w:b/>
              </w:rPr>
              <w:t>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Анагрелід-Віста, </w:t>
            </w:r>
            <w:r>
              <w:rPr>
                <w:b/>
              </w:rPr>
              <w:t xml:space="preserve">капсули тверді по 0,5 мг, по 100 капсул у пляшці; по 1 пляшці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349177-25/З-45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Анагрелід-Віста, </w:t>
            </w:r>
            <w:r>
              <w:rPr>
                <w:b/>
              </w:rPr>
              <w:t xml:space="preserve">капсули тверді по 0,5 мг, по 100 капсул у пляшці; по 1 пляшці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338708-25/З-149, 338709-25/З-149, 338710-25/З-149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 xml:space="preserve">розчин для ін'єкцій, 25 мкг/мл; по 0,4 мл у попередньо наповненому шприці; по 1 шприцу у блістері; по 1 блістеру в коробці; розчин для ін'єкцій, 100 мкг/мл; по 0,3 мл у попередньо наповненому шприці; по 1 шприцу у блістері; по 1 блістеру в коробці; розчин </w:t>
            </w:r>
            <w:r>
              <w:rPr>
                <w:b/>
              </w:rPr>
              <w:t>для ін'єкцій, 500 мкг/мл; по 1,0 мл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350447-25/З-97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мг,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350447-25/З-97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мг,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350447-25/З-97 ві</w:t>
            </w:r>
            <w:r>
              <w:rPr>
                <w:b/>
              </w:rPr>
              <w:t>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мг,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350447-25/З-97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мг,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350447-25/З-97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мг,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350447-25/З-97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мг,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342091-25/З-116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АРСІФАСТ, </w:t>
            </w:r>
            <w:r>
              <w:rPr>
                <w:b/>
              </w:rPr>
              <w:t>гель, 1 мг/г+ 25 мг/г по 30 г гелю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342091-25/З-116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АРСІФАСТ, </w:t>
            </w:r>
            <w:r>
              <w:rPr>
                <w:b/>
              </w:rPr>
              <w:t>гель, 1 мг/г+ 25 мг/г по 30 г гелю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342091-25/З-116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АРСІФАСТ, </w:t>
            </w:r>
            <w:r>
              <w:rPr>
                <w:b/>
              </w:rPr>
              <w:t>гель, 1 мг/г+ 25 мг/г по 30 г гелю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341981-25/З-118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Арсіфаст Форте, </w:t>
            </w:r>
            <w:r>
              <w:rPr>
                <w:b/>
              </w:rPr>
              <w:t>гель, 3 мг/г+25 мг/г; по 30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341981-25/З-118 в</w:t>
            </w:r>
            <w:r>
              <w:rPr>
                <w:b/>
              </w:rPr>
              <w:t>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Арсіфаст Форте, </w:t>
            </w:r>
            <w:r>
              <w:rPr>
                <w:b/>
              </w:rPr>
              <w:t>гель, 3 мг/г+25 мг/г; по 30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341981-25/З-118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Арсіфаст Форте, </w:t>
            </w:r>
            <w:r>
              <w:rPr>
                <w:b/>
              </w:rPr>
              <w:t>гель, 3 мг/г+25 мг/г; по 30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352836-26/В-96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352836-26/В-96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352836-26/В-96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339674-25/З-123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 xml:space="preserve">суспензія для ін'єкцій по 1 дозі (0,5 мл/дозу); по 1 дозі (0,5 мл) у попередньо наповненому </w:t>
            </w:r>
            <w:r>
              <w:rPr>
                <w:b/>
              </w:rPr>
              <w:t>шприці; по 1 попередньо наповненому шприцу у комплекті з двома голками в пластиковому контейнері; по 1 пластиковому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339674-25/З-123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</w:t>
            </w:r>
            <w:r>
              <w:rPr>
                <w:b/>
              </w:rPr>
              <w:t xml:space="preserve">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339674-25/З-123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 xml:space="preserve">суспензія для ін'єкцій по 1 дозі (0,5 мл/дозу); по 1 дозі (0,5 мл) у попередньо наповненому </w:t>
            </w:r>
            <w:r>
              <w:rPr>
                <w:b/>
              </w:rPr>
              <w:t>шприці; по 1 попередньо наповненому шприцу у комплекті з двома голками в пластиковому контейнері; по 1 пластиковому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341159-25/В-28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або по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341159-25/В-28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або по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341159-25/В-28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або по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341159-25/В-28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або по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341159-25/В-28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або по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341159-25/В-28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або по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345392-25/З-152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Бепантен®Плюс, </w:t>
            </w:r>
            <w:r>
              <w:rPr>
                <w:b/>
              </w:rPr>
              <w:t>спрей нашкірний, розчин; по 30 мл у флаконі з розприскувачем та пластиковою кришечкою з маркуванням українською мовою; по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345392-25/З-152 в</w:t>
            </w:r>
            <w:r>
              <w:rPr>
                <w:b/>
              </w:rPr>
              <w:t>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Бепантен®Плюс, </w:t>
            </w:r>
            <w:r>
              <w:rPr>
                <w:b/>
              </w:rPr>
              <w:t>спрей нашкірний, розчин; по 30 мл у флаконі з розприскувачем та пластиковою кришечкою з маркуванням українською мовою; по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345392-25/З-152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Бепантен®Плюс, </w:t>
            </w:r>
            <w:r>
              <w:rPr>
                <w:b/>
              </w:rPr>
              <w:t>спрей нашкірний, розчин; по 30 мл у флаконі з розприскувачем та пластиковою кришечкою з маркуванням українською мовою; по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349613-25/В-118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Бетаспан®, </w:t>
            </w:r>
            <w:r>
              <w:rPr>
                <w:b/>
              </w:rPr>
              <w:t>розчин для ін'єкцій, 4 мг/мл; по 1 мл в ампулі; по 1 або по 5 ампул у пачці з картону; по 1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349613-25/В-118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Бетаспан®, </w:t>
            </w:r>
            <w:r>
              <w:rPr>
                <w:b/>
              </w:rPr>
              <w:t>розчин для ін'єкцій, 4 мг/мл; по 1 мл в ампулі; по 1 або по 5 ампул у пачці з картону; по 1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349613-25/В-118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Бетаспан®, </w:t>
            </w:r>
            <w:r>
              <w:rPr>
                <w:b/>
              </w:rPr>
              <w:t>розчин для ін'єкцій, 4 мг/мл; по 1 мл в ампулі; по 1 або по 5 ампул у пачці з картону; по 1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325399-24/В-123, 325400-24/В-123, 325402-24/В-123, 332399-25/В-123, 332400-25/В-123, 332401-25/В-123, 338363-25/В-123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325399-24/В-123, 325400-24/В-123, 325402-24/В-123, 332399-25/В-123, 332400-25/В-123, 332401-25/В-123, 338363-25/В-123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325399-24/В-123, 325400-24/В-123, 325402-24/В-123, 332399-25/В-123, 332400-25/В-123, 332401-25/В-123, 338363-25/В-123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</w:t>
      </w:r>
      <w:r>
        <w:rPr>
          <w:b/>
          <w:lang w:val="uk-UA"/>
        </w:rPr>
        <w:t>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21.04.2026 </w:t>
            </w:r>
            <w:r>
              <w:rPr>
                <w:b/>
              </w:rPr>
              <w:t>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350049-25/В-144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Біс-Алітер, </w:t>
            </w:r>
            <w:r>
              <w:rPr>
                <w:b/>
              </w:rPr>
              <w:t>капсули тверді, по 5 мг/4 мг або по 5 мг/8 мг, або по 10 мг/8 мг;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351992-26/В-96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таблетки сублінгвальні по 2 мг, по 4 мг; по 8 мг; для дозування по 2 мг: по 10 таблеток у блістері; по 1 блістеру у коробці з картону; по 25 таблеток у блістері; по 4 блістери у коробці з картону; для дозування по 4 мг та по 8 мг: по 10 таблеток у блістері</w:t>
            </w:r>
            <w:r>
              <w:rPr>
                <w:b/>
              </w:rPr>
              <w:t>; по 1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351149-25/В-139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160 мг/12,5 мг або по 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351149-25/В-139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160 мг/12,5 мг або по 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351149-25/В-139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160 мг/12,5 мг або по 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351150-25/В-139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320 мг/12,5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351150-25/В-139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320 мг/12,5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351150-25/В-139 в</w:t>
            </w:r>
            <w:r>
              <w:rPr>
                <w:b/>
              </w:rPr>
              <w:t>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320 мг/12,5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351149-25/В-139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160 мг/12,5 мг або по 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351149-25/В-139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160 мг/12,5 мг або по 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351149-25/В-139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160 мг/12,5 мг або по 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351197-26/В-117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мг; по 160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351197-26/В-117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мг; по 160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351197-26/В-117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мг; по 160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351197-26/В-117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мг; по 160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351197-26/В-117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мг; по 160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351197-26/В-117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мг; по 160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350798-25/В-117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Венлафаксин, </w:t>
            </w:r>
            <w:r>
              <w:rPr>
                <w:b/>
              </w:rPr>
              <w:t>таблетки по 75 мг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350798-25/В-117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Венлафаксин, </w:t>
            </w:r>
            <w:r>
              <w:rPr>
                <w:b/>
              </w:rPr>
              <w:t>таблетки по 75 мг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350798-25/В-117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Венлафаксин, </w:t>
            </w:r>
            <w:r>
              <w:rPr>
                <w:b/>
              </w:rPr>
              <w:t>таблетки по 75 мг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352852-26/З-96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Вітамін-Е-Ацетат, </w:t>
            </w:r>
            <w:r>
              <w:rPr>
                <w:b/>
              </w:rPr>
              <w:t>рідина масляниста (субстанція) у герметичних контейнерах зі стальною кришкою, що вироблений із поліетилену/поліаміду або поліетилену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БАСФ СЕ, Федеративна Республіка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</w:t>
            </w:r>
            <w:r>
              <w:rPr>
                <w:b/>
              </w:rPr>
              <w:t>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352852-26/З-96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Вітамін-Е-Ацетат, </w:t>
            </w:r>
            <w:r>
              <w:rPr>
                <w:b/>
              </w:rPr>
              <w:t>рідина масляниста (субстанція) у герметичних контейнерах зі стальною кришкою, що вироблений із поліетилену/поліаміду або поліетилену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БАСФ СЕ, Федеративна Республіка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</w:t>
            </w:r>
            <w:r>
              <w:rPr>
                <w:b/>
              </w:rPr>
              <w:t>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352852-26/З-96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Вітамін-Е-Ацетат, </w:t>
            </w:r>
            <w:r>
              <w:rPr>
                <w:b/>
              </w:rPr>
              <w:t>рідина масляниста (субстанція) у герметичних контейнерах зі стальною кришкою, що вироблений із поліетилену/поліаміду або поліетилену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БАСФ СЕ, Федеративна Республіка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332598-25/З-143</w:t>
            </w:r>
            <w:r>
              <w:rPr>
                <w:b/>
              </w:rPr>
              <w:t>, 332599-25/З-143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Вітанго, </w:t>
            </w:r>
            <w:r>
              <w:rPr>
                <w:b/>
              </w:rPr>
              <w:t>таблетки, вкриті плівковою оболонкою, по 200 мг по 15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332598-25/З-143, 332599-25/З-143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Вітанго, </w:t>
            </w:r>
            <w:r>
              <w:rPr>
                <w:b/>
              </w:rPr>
              <w:t>таблетки, вкриті плівковою оболонкою, по 200 мг по 15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332598-25/З-143, 332599-25/З-143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Вітанго, </w:t>
            </w:r>
            <w:r>
              <w:rPr>
                <w:b/>
              </w:rPr>
              <w:t>таблетки, вкриті плівковою оболонкою, по 200 мг по 15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344203-25/В-100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344203-25/В-100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344203-25/В-100 в</w:t>
            </w:r>
            <w:r>
              <w:rPr>
                <w:b/>
              </w:rPr>
              <w:t>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346544-25/З-28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порошок для розчину для інфузій по 200 мг 1 флакон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</w:t>
      </w:r>
      <w:r>
        <w:rPr>
          <w:b/>
          <w:sz w:val="20"/>
          <w:szCs w:val="20"/>
          <w:lang w:val="ru-RU"/>
        </w:rPr>
        <w:t>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346544-25/З-28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порошок для розчину для інфузій по 200 мг 1 флакон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346544-25/З-28 ві</w:t>
            </w:r>
            <w:r>
              <w:rPr>
                <w:b/>
              </w:rPr>
              <w:t>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порошок для розчину для інфузій по 200 мг 1 флакон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351090-25/В-61, 351093-25/В-61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Габантин 300, </w:t>
            </w:r>
            <w:r>
              <w:rPr>
                <w:b/>
              </w:rPr>
              <w:t>капсули по 300 мг по 10 капсул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351090-25/В-61, 351093-25/В-61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Габантин 300, </w:t>
            </w:r>
            <w:r>
              <w:rPr>
                <w:b/>
              </w:rPr>
              <w:t>капсули по 300 мг по 10 капсул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351090-25/В-61, 351093-25/В-61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Габантин 300, </w:t>
            </w:r>
            <w:r>
              <w:rPr>
                <w:b/>
              </w:rPr>
              <w:t>капсули по 300 мг по 10 капсул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350465-25/В-146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Гевкамен, </w:t>
            </w:r>
            <w:r>
              <w:rPr>
                <w:b/>
              </w:rPr>
              <w:t>мазь по 20 г або по 30 г або по 40 г у тубах алюмінієвих; по 1 тубі у пачці з картону; по 20 г або по 30 г або по 40 г у тубах алюмінієвих; по 20 г або по 40 г у контейнерах; по 20 г, по 30 г або по 40 г у тубах ламінатних; по 20 г, по 30 г або по 40 г у т</w:t>
            </w:r>
            <w:r>
              <w:rPr>
                <w:b/>
              </w:rPr>
              <w:t>убах ламінатних;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350465-25/В-146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Гевкамен, </w:t>
            </w:r>
            <w:r>
              <w:rPr>
                <w:b/>
              </w:rPr>
              <w:t xml:space="preserve">мазь по 20 г або по 30 г або по 40 г у тубах алюмінієвих; по 1 тубі у пачці з картону; по 20 г або по 30 г або по 40 г у тубах алюмінієвих; </w:t>
            </w:r>
            <w:r>
              <w:rPr>
                <w:b/>
              </w:rPr>
              <w:t>по 20 г або по 40 г у контейнерах; по 20 г, по 30 г або по 40 г у тубах ламінатних; по 20 г, по 30 г або по 40 г у тубах ламінатних;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350465-25/В-146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Гевкамен, </w:t>
            </w:r>
            <w:r>
              <w:rPr>
                <w:b/>
              </w:rPr>
              <w:t xml:space="preserve">мазь по 20 г або по 30 г або по 40 г у тубах алюмінієвих; по 1 тубі у пачці з картону; по 20 г або по 30 г або по 40 г у тубах алюмінієвих; </w:t>
            </w:r>
            <w:r>
              <w:rPr>
                <w:b/>
              </w:rPr>
              <w:t>по 20 г або по 40 г у контейнерах; по 20 г, по 30 г або по 40 г у тубах ламінатних; по 20 г, по 30 г або по 40 г у тубах ламінатних;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 в</w:t>
            </w:r>
            <w:r>
              <w:rPr>
                <w:b/>
              </w:rPr>
              <w:t>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 в</w:t>
            </w:r>
            <w:r>
              <w:rPr>
                <w:b/>
              </w:rPr>
              <w:t>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</w:t>
            </w:r>
            <w:r>
              <w:rPr>
                <w:b/>
              </w:rPr>
              <w:t xml:space="preserve">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 в</w:t>
            </w:r>
            <w:r>
              <w:rPr>
                <w:b/>
              </w:rPr>
              <w:t>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</w:t>
            </w:r>
            <w:r>
              <w:rPr>
                <w:b/>
              </w:rPr>
              <w:t xml:space="preserve">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 в</w:t>
            </w:r>
            <w:r>
              <w:rPr>
                <w:b/>
              </w:rPr>
              <w:t>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349885-25/З-100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350479-25/В-137</w:t>
            </w:r>
            <w:r>
              <w:rPr>
                <w:b/>
              </w:rPr>
              <w:t xml:space="preserve">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>розчин оральний</w:t>
            </w:r>
            <w:r>
              <w:rPr>
                <w:b/>
              </w:rPr>
              <w:br/>
              <w:t>по 200 мл у флаконі; по 1 флакону з мірним стаканчиком та/або дозуючим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350479-25/В-137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>розчин оральний</w:t>
            </w:r>
            <w:r>
              <w:rPr>
                <w:b/>
              </w:rPr>
              <w:br/>
              <w:t>по 200 мл у флаконі; по 1 флакону з мірним стаканчиком та/або дозуючим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350479-25/В-137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>розчин оральний</w:t>
            </w:r>
            <w:r>
              <w:rPr>
                <w:b/>
              </w:rPr>
              <w:br/>
            </w:r>
            <w:r>
              <w:rPr>
                <w:b/>
              </w:rPr>
              <w:t>по 200 мл у флаконі; по 1 флакону з мірним стаканчиком та/або дозуючим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342750-25/З-06, 342756-25/З-06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</w:t>
            </w:r>
            <w:r>
              <w:rPr>
                <w:b/>
              </w:rPr>
              <w:br/>
              <w:t>по 2 мл (200 мг), 10 мл (1000 мг), 15 мл (1500 мг), 20 мл (2000 мг) у флаконі; по 1 флакону у картонній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342750-25/З-06, 342756-25/З-06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</w:t>
            </w:r>
            <w:r>
              <w:rPr>
                <w:b/>
              </w:rPr>
              <w:br/>
            </w:r>
            <w:r>
              <w:rPr>
                <w:b/>
              </w:rPr>
              <w:t>по 2 мл (200 мг), 10 мл (1000 мг), 15 мл (1500 мг), 20 мл (2000 мг) у флаконі; по 1 флакону у картонній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342750-25/З-06, 342756-25/З-06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</w:t>
            </w:r>
            <w:r>
              <w:rPr>
                <w:b/>
              </w:rPr>
              <w:br/>
              <w:t>по 2 мл (200 мг), 10 мл (1000 мг), 15 мл (1500 мг), 20 мл (2000 мг) у флаконі; по 1 флакону у картонній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350788-25/З-120</w:t>
            </w:r>
            <w:r>
              <w:rPr>
                <w:b/>
              </w:rPr>
              <w:t xml:space="preserve">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концентрат для розчину для інфузій, 5 г/10 мл;</w:t>
            </w:r>
            <w:r>
              <w:rPr>
                <w:b/>
              </w:rPr>
              <w:br/>
              <w:t>по 10 мл в ампулі; по 10 ампул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350788-25/З-120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концентрат для розчину для інфузій, 5 г/10 мл;</w:t>
            </w:r>
            <w:r>
              <w:rPr>
                <w:b/>
              </w:rPr>
              <w:br/>
              <w:t>по 10 мл в ампулі; по 10 ампул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350788-25/З-120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концентрат для розчину для інфузій, 5 г/10 мл;</w:t>
            </w:r>
            <w:r>
              <w:rPr>
                <w:b/>
              </w:rPr>
              <w:br/>
            </w:r>
            <w:r>
              <w:rPr>
                <w:b/>
              </w:rPr>
              <w:t>по 10 мл в ампулі; по 10 ампул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346966-25/З-130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Гіноксин, </w:t>
            </w:r>
            <w:r>
              <w:rPr>
                <w:b/>
              </w:rPr>
              <w:t>Капсули вагінальні м’які по 1000 мг по 1 або по 2 капсули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346966-25/З-130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Гіноксин, </w:t>
            </w:r>
            <w:r>
              <w:rPr>
                <w:b/>
              </w:rPr>
              <w:t>Капсули вагінальні м’які по 1000 мг по 1 або по 2 капсули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346966-25/З-130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Гіноксин, </w:t>
            </w:r>
            <w:r>
              <w:rPr>
                <w:b/>
              </w:rPr>
              <w:t>Капсули вагінальні м’які по 1000 мг по 1 або по 2 капсули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336286-25/В-149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500 МО, </w:t>
            </w:r>
            <w:r>
              <w:rPr>
                <w:b/>
              </w:rPr>
              <w:t>таблетки по 500 МО; по 10 таблеток у блістері, по 5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</w:t>
      </w:r>
      <w:r>
        <w:rPr>
          <w:b/>
          <w:lang w:val="uk-UA"/>
        </w:rPr>
        <w:t>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336286-25/В-149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500 МО, </w:t>
            </w:r>
            <w:r>
              <w:rPr>
                <w:b/>
              </w:rPr>
              <w:t>таблетки по 500 МО; по 10 таблеток у блістері, по 5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336286-25/В-149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500 МО, </w:t>
            </w:r>
            <w:r>
              <w:rPr>
                <w:b/>
              </w:rPr>
              <w:t>таблетки по 500 МО; по 10 таблеток у блістері, по 5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350110-25/В-100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ДЕКСАМЕТАЗОН-СТАДА, </w:t>
            </w:r>
            <w:r>
              <w:rPr>
                <w:b/>
              </w:rPr>
              <w:t>краплі очні 0,1%; по 10 мл у пластиковому флаконі,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350110-25/В-100 в</w:t>
            </w:r>
            <w:r>
              <w:rPr>
                <w:b/>
              </w:rPr>
              <w:t>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ДЕКСАМЕТАЗОН-СТАДА, </w:t>
            </w:r>
            <w:r>
              <w:rPr>
                <w:b/>
              </w:rPr>
              <w:t>краплі очні 0,1%; по 10 мл у пластиковому флаконі,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350110-25/В-100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ДЕКСАМЕТАЗОН-СТАДА, </w:t>
            </w:r>
            <w:r>
              <w:rPr>
                <w:b/>
              </w:rPr>
              <w:t>краплі очні 0,1%; по 10 мл у пластиковому флаконі,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332337-25/В-118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ін'єкцій, 4 мг/мл по 1 мл в ампулі, по 5 ампул у блістері, по 1 або по 2 блістери в пачці; або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332337-25/В-118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ін'єкцій, 4 мг/мл по 1 мл в ампулі, по 5 ампул у блістері, по 1 або по 2 блістери в пачці; або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332337-25/В-118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ін'єкцій, 4 мг/мл по 1 мл в ампулі, по 5 ампул у блістері, по 1 або по 2 блістери в пачці; або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346650-25/З-138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ДЕКСОФЕН, </w:t>
            </w:r>
            <w:r>
              <w:rPr>
                <w:b/>
              </w:rPr>
              <w:t>розчин для ін’єкцій, 50 мг/2 мл; по 2 мл в ампулі; по 5 ампул у пластиковій контурній упаковці,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346650-25/З-138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ДЕКСОФЕН, </w:t>
            </w:r>
            <w:r>
              <w:rPr>
                <w:b/>
              </w:rPr>
              <w:t>розчин для ін’єкцій, 50 мг/2 мл; по 2 мл в ампулі; по 5 ампул у пластиковій контурній упаковці,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346650-25/З-138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ДЕКСОФЕН, </w:t>
            </w:r>
            <w:r>
              <w:rPr>
                <w:b/>
              </w:rPr>
              <w:t>розчин для ін’єкцій, 50 мг/2 мл; по 2 мл в ампулі; по 5 ампул у пластиковій контурній упаковці,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348040-25/З-146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348040-25/З-146 в</w:t>
            </w:r>
            <w:r>
              <w:rPr>
                <w:b/>
              </w:rPr>
              <w:t>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348040-25/З-146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347860-25/В-96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нашкірна;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347860-25/В-96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нашкірна;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347860-25/В-96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нашкірна;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352844-26/В-96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Докузат натрію, </w:t>
            </w:r>
            <w:r>
              <w:rPr>
                <w:b/>
              </w:rPr>
              <w:t>воскоподібна маса або пластівці (субстанція) в ламінованих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352844-26/В-96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Докузат натрію, </w:t>
            </w:r>
            <w:r>
              <w:rPr>
                <w:b/>
              </w:rPr>
              <w:t>воскоподібна маса або пластівці (субстанція) в ламінованих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352844-26/В-96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Докузат натрію, </w:t>
            </w:r>
            <w:r>
              <w:rPr>
                <w:b/>
              </w:rPr>
              <w:t>воскоподібна маса або пластівці (субстанція) в ламінованих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351847-26/В-149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 xml:space="preserve">очні краплі, розчин; по 5 мл у флаконі поліетиленовому з крапельницею та контролем першого розкриття;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351847-26/В-149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 xml:space="preserve">очні краплі, розчин; по 5 мл у флаконі поліетиленовому з крапельницею та контролем першого розкриття;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351847-26/В-149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 xml:space="preserve">очні краплі, розчин; по 5 мл у флаконі поліетиленовому з крапельницею та контролем першого розкриття;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351555-26/З-28 від 16.01.2026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 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</w:t>
            </w:r>
            <w:r>
              <w:rPr>
                <w:b/>
              </w:rPr>
              <w:t xml:space="preserve"> картонну коробку; по 3 мл препарату у флаконі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351555-26/З-28 від 16.01.2026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 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</w:t>
            </w:r>
            <w:r>
              <w:rPr>
                <w:b/>
              </w:rPr>
              <w:t xml:space="preserve"> картонну коробку; по 3 мл препарату у флаконі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351555-26/З-28 від 16.01.2026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 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</w:t>
            </w:r>
            <w:r>
              <w:rPr>
                <w:b/>
              </w:rPr>
              <w:t xml:space="preserve"> картонну коробку; по 3 мл препарату у флаконі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346030-25/З-121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Дутастерид Т, </w:t>
            </w:r>
            <w:r>
              <w:rPr>
                <w:b/>
              </w:rPr>
              <w:t>капсули тверді, 0,5 мг/0,4 мг; по 30 або 90 капсул в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346030-25/З-121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Дутастерид Т, </w:t>
            </w:r>
            <w:r>
              <w:rPr>
                <w:b/>
              </w:rPr>
              <w:t>капсули тверді, 0,5 мг/0,4 мг; по 30 або 90 капсул в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346030-25/З-121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Дутастерид Т, </w:t>
            </w:r>
            <w:r>
              <w:rPr>
                <w:b/>
              </w:rPr>
              <w:t>капсули тверді, 0,5 мг/0,4 мг; по 30 або 90 капсул в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352811-26/В-138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in bulk: по 11,66 кг у барабанах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352811-26/В-138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in bulk: по 11,66 кг у барабанах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352811-26/В-138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in bulk: по 11,66 кг у барабанах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352811-26/В-138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in bulk: по 11,66 кг у барабанах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352811-26/В-138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in bulk: по 11,66 кг у барабанах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352811-26/В-138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in bulk: по 11,66 кг у барабанах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352831-26/В-138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Дюлок®, </w:t>
            </w:r>
            <w:r>
              <w:rPr>
                <w:b/>
              </w:rPr>
              <w:t>капсули кишковорозчинні тверді по 30 мг або по 60 мг;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345421-25/В-60, 345422-25/В-60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ЕДАРДІН, </w:t>
            </w:r>
            <w:r>
              <w:rPr>
                <w:b/>
              </w:rPr>
              <w:t>таблетки, вкриті плівковою оболонкою, по 50 мг; по 10 таблеток у блістері, по 1 або по 4 блістери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345421-25/В-60, 345422-25/В-60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ЕДАРДІН, </w:t>
            </w:r>
            <w:r>
              <w:rPr>
                <w:b/>
              </w:rPr>
              <w:t>таблетки, вкриті плівковою оболонкою, по 50 мг; по 10 таблеток у блістері, по 1 або по 4 блістери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345421-25/В-60, 345422-25/В-60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ЕДАРДІН, </w:t>
            </w:r>
            <w:r>
              <w:rPr>
                <w:b/>
              </w:rPr>
              <w:t>таблетки, вкриті плівковою оболонкою, по 50 мг; по 10 таблеток у блістері, по 1 або по 4 блістери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348115-25/З-152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мг; капсули тверді, по 150 мг; по 14 капсул у блістері з маркуванням українською мовою; по 2 або по 4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348115-25/З-152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мг; капсули тверді, по 150 мг; по 14 капсул у блістері з маркуванням українською мовою; по 2 або по 4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348115-25/З-152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мг; капсули тверді, по 150 мг; по 14 капсул у блістері з маркуванням українською мовою; по 2 або по 4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348115-25/З-152</w:t>
            </w:r>
            <w:r>
              <w:rPr>
                <w:b/>
              </w:rPr>
              <w:t xml:space="preserve">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мг; капсули тверді, по 150 мг; по 14 капсул у блістері з маркуванням українською мовою; по 2 або по 4 блістери в картонній коробці з маркуванням українс</w:t>
            </w:r>
            <w:r>
              <w:rPr>
                <w:b/>
              </w:rPr>
              <w:t>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348115-25/З-152 в</w:t>
            </w:r>
            <w:r>
              <w:rPr>
                <w:b/>
              </w:rPr>
              <w:t>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мг; капсули тверді, по 150 мг; по 14 капсул у блістері з маркуванням українською мовою; по 2 або по 4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348115-25/З-152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мг; капсули тверді, по 150 мг; по 14 капсул у блістері з маркуванням українською мовою; по 2 або по 4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350123-25/З-149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350123-25/З-149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350123-25/З-149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346661-25/З-146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ін`єкцій, 50 мг/мл по 2 мл в ампулі; по 5 ампул в контурній чарунковій упаковці; по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346661-25/З-146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ін`єкцій, 50 мг/мл по 2 мл в ампулі; по 5 ампул в контурній чарунковій упаковці; по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346661-25/З-146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ін`єкцій, 50 мг/мл по 2 мл в ампулі; по 5 ампул в контурній чарунковій упаковці; по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334950-25/З-126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Емблавео, </w:t>
            </w:r>
            <w:r>
              <w:rPr>
                <w:b/>
              </w:rPr>
              <w:t>порошок для концентрату для розчину для інфузій, 1,5 г/0,5 г; флакон;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334950-25/З-126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Емблавео, </w:t>
            </w:r>
            <w:r>
              <w:rPr>
                <w:b/>
              </w:rPr>
              <w:t>порошок для концентрату для розчину для інфузій, 1,5 г/0,5 г; флакон;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334950-25/З-126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Емблавео, </w:t>
            </w:r>
            <w:r>
              <w:rPr>
                <w:b/>
              </w:rPr>
              <w:t>порошок для концентрату для розчину для інфузій, 1,5 г</w:t>
            </w:r>
            <w:r>
              <w:rPr>
                <w:b/>
              </w:rPr>
              <w:t>/0,5 г; флакон;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</w:t>
            </w:r>
            <w:r>
              <w:rPr>
                <w:b/>
              </w:rPr>
              <w:t>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мг; по 10 таблеток у блістері; по 2 блістери у картонній коробці; по 20 таблеток у бліс</w:t>
            </w:r>
            <w:r>
              <w:rPr>
                <w:b/>
              </w:rPr>
              <w:t>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 у контейнері пластмасовому (для виробника ТОВАРИСТВО З ОБМЕЖЕНОЮ ВІДПОВІДАЛЬНІСТЮ "К</w:t>
            </w:r>
            <w:r>
              <w:rPr>
                <w:b/>
              </w:rPr>
              <w:t>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>таблетки по 20 мг; по 10 таблеток у блістері; по 2 блістери у картонній коробці; по 20 таблеток у бл</w:t>
            </w:r>
            <w:r>
              <w:rPr>
                <w:b/>
              </w:rPr>
              <w:t xml:space="preserve">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 у контейнері пластмасовому (для виробника ТОВАРИСТВО З ОБМЕЖЕНОЮ ВІДПОВІДАЛЬНІСТЮ </w:t>
            </w:r>
            <w:r>
              <w:rPr>
                <w:b/>
              </w:rPr>
              <w:t>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</w:t>
            </w:r>
            <w:r>
              <w:rPr>
                <w:b/>
              </w:rPr>
              <w:t xml:space="preserve">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</w:t>
            </w:r>
            <w:r>
              <w:rPr>
                <w:b/>
              </w:rPr>
              <w:t xml:space="preserve">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343701-25/В-152 в</w:t>
            </w:r>
            <w:r>
              <w:rPr>
                <w:b/>
              </w:rPr>
              <w:t>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Еналаприл-Здоров'я, </w:t>
            </w:r>
            <w:r>
              <w:rPr>
                <w:b/>
              </w:rPr>
              <w:t>таблетки по 5 мг; по 10 таблеток у блістері; по 2 або по 3 блістери у картонній коробці; in bulk: № 1000 (по 1000 таблеток у пакеті поліетиленовому у контейнері); in bulk: № 10000 (по 10000 таблеток у пакеті поліетиленовому у контейнері);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t>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поліетиленовому</w:t>
            </w:r>
            <w:r>
              <w:rPr>
                <w:b/>
              </w:rPr>
              <w:t xml:space="preserve">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10 таблеток у блістері; по 2 блістери у картонній коробці (для виробника Товариство з обмеженою відповідальністю «ФАРМЕКС ГРУП»);</w:t>
            </w:r>
            <w:r>
              <w:rPr>
                <w:b/>
              </w:rPr>
              <w:br/>
              <w:t xml:space="preserve">таблетки по 20 </w:t>
            </w:r>
            <w:r>
              <w:rPr>
                <w:b/>
              </w:rPr>
              <w:t>мг; по 10 таблеток у блістері; по 2 блістери у картонній коробці; по 20 таблеток у блістері; по 1 блістеру у картонній коробці; in bulk: по 1000 таблеток у пакеті поліетиленовому у контейнері пластмасовому; in bulk: по 10000 таблеток у пакеті поліетиленово</w:t>
            </w:r>
            <w:r>
              <w:rPr>
                <w:b/>
              </w:rPr>
              <w:t>му у контейнері пластмасовому (для виробника ТОВАРИСТВО З ОБМЕЖЕНОЮ ВІДПОВІДАЛЬНІСТЮ "КОРПОРАЦІЯ "ЗДОРОВ`Я");</w:t>
            </w:r>
            <w:r>
              <w:rPr>
                <w:b/>
              </w:rPr>
              <w:br/>
              <w:t>по 20 таблеток у блістері; по 1 блістеру у картонній коробці (для виробника Товариство з обмеженою відповідальністю «ФАРМЕКС ГРУП»)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</w:t>
            </w:r>
            <w:r>
              <w:rPr>
                <w:b/>
              </w:rPr>
              <w:t>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352843-26/В-96 </w:t>
            </w:r>
            <w:r>
              <w:rPr>
                <w:b/>
              </w:rPr>
              <w:t>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Еналаприлу малеат,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352843-26/В-96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Еналаприлу малеат,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352843-26/В-96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Еналаприлу малеат,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349403-25/З-118, 349404-25/З-118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349403-25/З-118, 349404-25/З-118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349403-25/З-118, 349404-25/З-118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346393-25/З-124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Енхерту, </w:t>
            </w:r>
            <w:r>
              <w:rPr>
                <w:b/>
              </w:rPr>
              <w:t xml:space="preserve">порошок для концентрату для розчину для інфузій, 100 мг; стерильний ліофілізований порошок для концентрату для розчину для інфузій для одноразового використання у скляному флаконі, закупореному гумовою пробкою з обжимною кришкою "flip-off crimp cap";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346393-25/З-124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Енхерту, </w:t>
            </w:r>
            <w:r>
              <w:rPr>
                <w:b/>
              </w:rPr>
              <w:t xml:space="preserve">порошок для концентрату для розчину для інфузій, 100 мг; стерильний ліофілізований порошок для концентрату для розчину для інфузій для одноразового використання у скляному флаконі, закупореному гумовою пробкою з обжимною кришкою "flip-off crimp cap";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346393-25/З-124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Енхерту, </w:t>
            </w:r>
            <w:r>
              <w:rPr>
                <w:b/>
              </w:rPr>
              <w:t xml:space="preserve">порошок для концентрату для розчину для інфузій, 100 мг; стерильний ліофілізований порошок для концентрату для розчину для інфузій для одноразового використання у скляному флаконі, закупореному гумовою пробкою з обжимною кришкою "flip-off crimp cap";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346645-25/З-116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346662-25/З-139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346662-25/З-139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346662-25/З-139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345969-25/З-130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Ерміталь 10 000, Ерміталь 25 000, Ерміталь 36 000, </w:t>
            </w:r>
            <w:r>
              <w:rPr>
                <w:b/>
              </w:rPr>
              <w:t>капсули гастрорезистентні тверді; по 20 або по 50, або по 100 капсул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Нордмарк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340232-25/В-138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Заліза карбоксимальтоза, </w:t>
            </w:r>
            <w:r>
              <w:rPr>
                <w:b/>
              </w:rPr>
              <w:t>порошок (субстанція) для фармацевтичного застосування у пакетах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340232-25/В-138 в</w:t>
            </w:r>
            <w:r>
              <w:rPr>
                <w:b/>
              </w:rPr>
              <w:t>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Заліза карбоксимальтоза, </w:t>
            </w:r>
            <w:r>
              <w:rPr>
                <w:b/>
              </w:rPr>
              <w:t>порошок (субстанція) для фармацевтичного застосування у пакетах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340232-25/В-138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Заліза карбоксимальтоза, </w:t>
            </w:r>
            <w:r>
              <w:rPr>
                <w:b/>
              </w:rPr>
              <w:t>порошок (субстанція) для фармацевтичного застосування у пакетах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347982-25/З-60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Зафірон, </w:t>
            </w:r>
            <w:r>
              <w:rPr>
                <w:b/>
              </w:rPr>
              <w:t>капсули, що містять порошок для інгаляцій, по 12 мкг; по 10 капсул у блістері; по 6 або по 12 блістерів разом з інгалятором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347982-25/З-60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Зафірон, </w:t>
            </w:r>
            <w:r>
              <w:rPr>
                <w:b/>
              </w:rPr>
              <w:t>капсули, що містять порошок для інгаляцій, по 12 мкг; по 10 капсул у блістері; по 6 або по 12 блістерів разом з інгалятором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347982-25/З-60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Зафірон, </w:t>
            </w:r>
            <w:r>
              <w:rPr>
                <w:b/>
              </w:rPr>
              <w:t>капсули, що містять порошок для інгаляцій, по 12 мкг; по 10 капсул у блістері; по 6 або по 12 блістерів разом з інгалятором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345336-25/В-97, 345337-25/В-97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розчин оральний, 20 мг/мл, по 100 мл у скляному флаконі темного кольору з кришкою з контролем першого відкриття; кожен флакон у картонній упаковці разом із шприцом-дозатором об'ємом 5 мл та адаптером для шприца; по 100 мл у скляному флаконі темного кольору</w:t>
            </w:r>
            <w:r>
              <w:rPr>
                <w:b/>
              </w:rPr>
              <w:t xml:space="preserve"> з кришкою, недоступною для відкриття дітьми; кожен флакон у картонній упаковці разом із шприцом-дозатором об'ємом 5 мл та адаптером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345336-25/В-97, 345337-25/В-97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розчин оральний, 20 мг/мл, по 100 мл у скляному флаконі темного кольору з кришкою з контролем першого відкриття; кожен флакон у картонній упаковці разом із шприцом-дозатором об'ємом 5 мл та адаптером для шприца; по 100 мл у скляному флаконі темного кольору</w:t>
            </w:r>
            <w:r>
              <w:rPr>
                <w:b/>
              </w:rPr>
              <w:t xml:space="preserve"> з кришкою, недоступною для відкриття дітьми; кожен флакон у картонній упаковці разом із шприцом-дозатором об'ємом 5 мл та адаптером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345336-25/В-97, 345337-25/В-97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розчин оральний, 20 мг/мл, по 100 мл у скляному флаконі темного кольору з кришкою з контролем першого відкриття; кожен флакон у картонній упаковці разом із шприцом-дозатором об'ємом 5 мл та адаптером для шприца; по 100 мл у скляному флаконі темного кольору</w:t>
            </w:r>
            <w:r>
              <w:rPr>
                <w:b/>
              </w:rPr>
              <w:t xml:space="preserve"> з кришкою, недоступною для відкриття дітьми; кожен флакон у картонній упаковці разом із шприцом-дозатором об'ємом 5 мл та адаптером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350005-25/З-96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350005-25/З-96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350005-25/З-96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348919-25/З-147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348919-25/З-147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348919-25/З-147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349574-25/З-123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349574-25/З-123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349574-25/З-123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349576-25/З-123, 349578-25/З-123, 349580-25/З-123, 349581-25/З-123, 349582-25/З-123, 349583-25/З-123, 349584-25/З-123, 349585-25/З-123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</w:t>
            </w:r>
            <w:r>
              <w:rPr>
                <w:b/>
                <w:lang w:val="ru-RU"/>
              </w:rPr>
              <w:t xml:space="preserve">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349576-25/З-123, 349578-25/З-123, 349580-25/З-123, 349581-25/З-123, 349582-25/З-123, 349583-25/З-123, 349584-25/З-123, 349585-25/З-123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349576-25/З-123, 349578-25/З-123, 349580-25/З-123, 349581-25/З-123, 349582-25/З-123, 349583-25/З-123, 349584-25/З-123, 349585-25/З-123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</w:t>
            </w:r>
            <w:r>
              <w:rPr>
                <w:b/>
                <w:lang w:val="ru-RU"/>
              </w:rPr>
              <w:t xml:space="preserve">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ІМУНОРО, </w:t>
            </w:r>
            <w:r>
              <w:rPr>
                <w:b/>
              </w:rPr>
              <w:t>розчин для ін'єкцій, 300 мкг (1500 МО)/2 мл; по 2 мл у попередньо наповненому шприці з голкою для введення, по 1 шприцу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334261-25/З-149 від 19.03.2025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Імфінзі, </w:t>
            </w:r>
            <w:r>
              <w:rPr>
                <w:b/>
              </w:rPr>
              <w:t>концентрат для розчину для інфузій, 50 мг/мл; 1 флакон (120 мг/2,4 мл) з пробкою та ковпачком «flip-off» у картонній коробці або 1 флакон (500 мг/10 мл) з пробкою та ковпачком «flip-off»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334261-25/З-149 в</w:t>
            </w:r>
            <w:r>
              <w:rPr>
                <w:b/>
              </w:rPr>
              <w:t>ід 19.03.2025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Імфінзі, </w:t>
            </w:r>
            <w:r>
              <w:rPr>
                <w:b/>
              </w:rPr>
              <w:t>концентрат для розчину для інфузій, 50 мг/мл; 1 флакон (120 мг/2,4 мл) з пробкою та ковпачком «flip-off» у картонній коробці або 1 флакон (500 мг/10 мл) з пробкою та ковпачком «flip-off»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334261-25/З-149 від 19.03.2025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Імфінзі, </w:t>
            </w:r>
            <w:r>
              <w:rPr>
                <w:b/>
              </w:rPr>
              <w:t>концентрат для розчину для інфузій, 50 мг/мл; 1 флакон (120 мг/2,4 мл) з пробкою та ковпачком «flip-off» у картонній коробці або 1 флакон (500 мг/10 мл) з пробкою та ковпачком «flip-off»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344888-25/З-144</w:t>
            </w:r>
            <w:r>
              <w:rPr>
                <w:b/>
              </w:rPr>
              <w:t xml:space="preserve">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344888-25/З-144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344888-25/З-144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344888-25/З-144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344888-25/З-144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344888-25/З-144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351481-26/З-145</w:t>
            </w:r>
            <w:r>
              <w:rPr>
                <w:b/>
              </w:rPr>
              <w:t xml:space="preserve">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351481-26/З-145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351481-26/З-145 в</w:t>
            </w:r>
            <w:r>
              <w:rPr>
                <w:b/>
              </w:rPr>
              <w:t>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343427-25/В-28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КАРДІМУНН, </w:t>
            </w:r>
            <w:r>
              <w:rPr>
                <w:b/>
              </w:rPr>
              <w:t>гранули або порошок (субстанція) у пакетах з поліетилену низької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"Хаілвел",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343427-25/В-28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КАРДІМУНН, </w:t>
            </w:r>
            <w:r>
              <w:rPr>
                <w:b/>
              </w:rPr>
              <w:t>гранули або порошок (субстанція) у пакетах з поліетилену низької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"Хаілвел",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343427-25/В-28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КАРДІМУНН, </w:t>
            </w:r>
            <w:r>
              <w:rPr>
                <w:b/>
              </w:rPr>
              <w:t>гранули або порошок (субстанція) у пакетах з поліетилену низької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"Хаілвел",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352074-26/З-152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Карсил® форте, </w:t>
            </w:r>
            <w:r>
              <w:rPr>
                <w:b/>
              </w:rPr>
              <w:t>капсули тверді по 90 мг; по 6 капсул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352074-26/З-152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Карсил® форте, </w:t>
            </w:r>
            <w:r>
              <w:rPr>
                <w:b/>
              </w:rPr>
              <w:t>капсули тверді по 90 мг; по 6 капсул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352074-26/З-152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Карсил® форте, </w:t>
            </w:r>
            <w:r>
              <w:rPr>
                <w:b/>
              </w:rPr>
              <w:t>капсули тверді по 90 мг; по 6 капсул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346250-25/З-126, 346251-25/З-126 від 14.10.2025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Касенлакс, </w:t>
            </w:r>
            <w:r>
              <w:rPr>
                <w:b/>
              </w:rPr>
              <w:t>порошок для орального розчину по 10 г; 10 або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346250-25/З-126, </w:t>
            </w:r>
            <w:r>
              <w:rPr>
                <w:b/>
              </w:rPr>
              <w:t>346251-25/З-126 від 14.10.2025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Касенлакс, </w:t>
            </w:r>
            <w:r>
              <w:rPr>
                <w:b/>
              </w:rPr>
              <w:t>порошок для орального розчину по 10 г; 10 або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346250-25/З-126, 346251-25/З-126 від 14.10.2025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Касенлакс, </w:t>
            </w:r>
            <w:r>
              <w:rPr>
                <w:b/>
              </w:rPr>
              <w:t>порошок для орального розчину по 10 г; 10 або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344752-25/З-117 від 15.09.2025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340412-25/В-120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</w:t>
            </w:r>
            <w:r>
              <w:rPr>
                <w:b/>
              </w:rPr>
              <w:br/>
              <w:t>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340412-25/В-120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340412-25/В-120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350607-25/З-97, 350608-25/З-97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2,5 %,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350607-25/З-97, 3</w:t>
            </w:r>
            <w:r>
              <w:rPr>
                <w:b/>
              </w:rPr>
              <w:t>50608-25/З-97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2,5 %,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350607-25/З-97, 350608-25/З-97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2,5 %,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345917-25/В-28,</w:t>
            </w:r>
            <w:r>
              <w:rPr>
                <w:b/>
              </w:rPr>
              <w:t xml:space="preserve"> 353898-26/В-28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Кетопрофен,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345917-25/В-28, 353898-26/В-28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Кетопрофен,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345917-25/В-28, 353898-26/В-28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Кетопрофен,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347222-25/В-96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Клебутам®, </w:t>
            </w:r>
            <w:r>
              <w:rPr>
                <w:b/>
              </w:rPr>
              <w:t>концентрат для розчину для інфузій, 250 мг/20 мл, по 20 мл в ампулі,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347222-25/В-96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Клебутам®, </w:t>
            </w:r>
            <w:r>
              <w:rPr>
                <w:b/>
              </w:rPr>
              <w:t>концентрат для розчину для інфузій, 250 мг/20 мл, по 20 мл в ампулі,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347222-25/В-96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Клебутам®, </w:t>
            </w:r>
            <w:r>
              <w:rPr>
                <w:b/>
              </w:rPr>
              <w:t>концентрат для розчину для інфузій, 250 мг/20 мл, по 20 мл в ампулі,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346761-25/В-132, 346762-25/В-132, 346763-25/В-132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1 %, по 20 г у тубі;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346761-25/В-132, 346762-25/В-132, 346763-25/В-132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1 %, по 20 г у тубі;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346761-25/В-132, </w:t>
            </w:r>
            <w:r>
              <w:rPr>
                <w:b/>
              </w:rPr>
              <w:t>346762-25/В-132, 346763-25/В-132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1 %, по 20 г у тубі;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346761-25/В-132, 346762-25/В-132, 346763-25/В-132 від 23.10.2</w:t>
            </w:r>
            <w:r>
              <w:rPr>
                <w:b/>
              </w:rPr>
              <w:t>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1 %, по 20 г у тубі;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346761-25/В-132, 346762-25/В-132, 346763-25/В-132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1 %, по 20 г у тубі;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346761-25/В-132, 346762-25/В-132, 346763-25/В-132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1 %, по 20 г у тубі;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343579-25/В-100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Кокарбоксилази гідрохлорид, </w:t>
            </w:r>
            <w:r>
              <w:rPr>
                <w:b/>
              </w:rPr>
              <w:t>розчин для ін`єкцій, 50 мг/2 мл; по 2 мл в ампулі; по 5 ампул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343579-25/В-100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Кокарбоксилази гідрохлорид, </w:t>
            </w:r>
            <w:r>
              <w:rPr>
                <w:b/>
              </w:rPr>
              <w:t>розчин для ін`єкцій, 50 мг/2 мл; по 2 мл в ампулі; по 5 ампул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343579-25/В-100 в</w:t>
            </w:r>
            <w:r>
              <w:rPr>
                <w:b/>
              </w:rPr>
              <w:t>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Кокарбоксилази гідрохлорид, </w:t>
            </w:r>
            <w:r>
              <w:rPr>
                <w:b/>
              </w:rPr>
              <w:t>розчин для ін`єкцій, 50 мг/2 мл; по 2 мл в ампулі; по 5 ампул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</w:t>
            </w:r>
            <w:r>
              <w:rPr>
                <w:b/>
              </w:rPr>
              <w:t>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</w:t>
            </w:r>
            <w:r>
              <w:rPr>
                <w:b/>
              </w:rPr>
              <w:t>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</w:t>
            </w:r>
            <w:r>
              <w:rPr>
                <w:b/>
              </w:rPr>
              <w:t>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351282-26/В-06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Кокоцина , </w:t>
            </w:r>
            <w:r>
              <w:rPr>
                <w:b/>
              </w:rPr>
              <w:t>таблетки, вкриті плівковою оболонкою, по 30 мг; по 60 мг; по 90 мг; по 14 таблеток, вкритих плівковою оболонкою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351407-26/З-28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351407-26/З-28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351407-26/З-28 ві</w:t>
            </w:r>
            <w:r>
              <w:rPr>
                <w:b/>
              </w:rPr>
              <w:t>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339655-25/З-130, 348327-25/З-130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пачці; № 14 (14х1): по 14 таблеток у блістері;</w:t>
            </w:r>
            <w:r>
              <w:rPr>
                <w:b/>
              </w:rPr>
              <w:t xml:space="preserve"> по 1 блістеру у картонній пачці; № 98 (14х7): по 14 таблеток у блістері; по 7 блістерів у картонній пачці (для виробника Байєр Біттерфельд ГмбХ, Німеччина)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339655-25/З-130, 348327-25/З-130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пачці; № 14 (14х1): по 14 таблеток у блістері;</w:t>
            </w:r>
            <w:r>
              <w:rPr>
                <w:b/>
              </w:rPr>
              <w:t xml:space="preserve"> по 1 блістеру у картонній пачці; № 98 (14х7): по 14 таблеток у блістері; по 7 блістерів у картонній пачці (для виробника Байєр Біттерфельд ГмбХ, Німеччина)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339655-25/З-130, 348327-25/З-130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пачці; № 14 (14х1): по 14 таблеток у блістері;</w:t>
            </w:r>
            <w:r>
              <w:rPr>
                <w:b/>
              </w:rPr>
              <w:t xml:space="preserve"> по 1 блістеру у картонній пачці; № 98 (14х7): по 14 таблеток у блістері; по 7 блістерів у картонній пачці (для виробника Байєр Біттерфельд ГмбХ, Німеччина)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340800-25/З-138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Ксивулан, </w:t>
            </w:r>
            <w:r>
              <w:rPr>
                <w:b/>
              </w:rPr>
              <w:t>порошок для розчину для ін'єкцій або інфузій по 1,2 г (1000 мг/200 мг), по 1 по 10, або по 25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340800-25/З-138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Ксивулан, </w:t>
            </w:r>
            <w:r>
              <w:rPr>
                <w:b/>
              </w:rPr>
              <w:t>порошок для розчину для ін'єкцій або інфузій по 1,2 г (1000 мг/200 мг), по 1 по 10, або по 25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340800-25/З-138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Ксивулан, </w:t>
            </w:r>
            <w:r>
              <w:rPr>
                <w:b/>
              </w:rPr>
              <w:t>порошок для розчину для ін'єкцій або інфузій по 1,2 г (1000 мг/200 мг), по 1 по 10, або по 25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348680-25/В-145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348680-25/В-145 в</w:t>
            </w:r>
            <w:r>
              <w:rPr>
                <w:b/>
              </w:rPr>
              <w:t>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348680-25/В-145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346540-25/З-144, 350373-25/З-144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Лафаксин® XR Асіно, </w:t>
            </w:r>
            <w:r>
              <w:rPr>
                <w:b/>
              </w:rPr>
              <w:t>таблетки пролонгованої дії по 75 мг; по 14 таблеток у блістері з календарною шкалою;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Дексель Фарма Технолоджиз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346540-25/З-144, 350373-25/З-144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Лафаксин® XR Асіно, </w:t>
            </w:r>
            <w:r>
              <w:rPr>
                <w:b/>
              </w:rPr>
              <w:t>таблетки пролонгованої дії по 75 мг; по 14 таблеток у блістері з календарною шкалою;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Дексель Фарма Технолоджиз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346540-25/З-144, </w:t>
            </w:r>
            <w:r>
              <w:rPr>
                <w:b/>
              </w:rPr>
              <w:t>350373-25/З-144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Лафаксин® XR Асіно, </w:t>
            </w:r>
            <w:r>
              <w:rPr>
                <w:b/>
              </w:rPr>
              <w:t>таблетки пролонгованої дії по 75 мг; по 14 таблеток у блістері з календарною шкалою;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Дексель Фарма Технолоджиз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349044-25/В-123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краплі назальні по 100000 МО/мл; по 5 мл у флаконі, закупореному мікродозатором-крапельницею;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349044-25/В-123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краплі назальні по 100000 МО/мл; по 5 мл у флаконі, закупореному мікродозатором-крапельницею;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349044-25/В-123 в</w:t>
            </w:r>
            <w:r>
              <w:rPr>
                <w:b/>
              </w:rPr>
              <w:t>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краплі назальні по 100000 МО/мл; по 5 мл у флаконі, закупореному мікродозатором-крапельницею;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324985-24/В-128, 338056-25/В-128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по 10 таблеток у блістері, по 1 блістеру в картонній коробці; таблетки, вкриті оболонкою, по 500 мг;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324985-24/В-128, 338056-25/В-128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по 10 таблеток у блістері, по 1 блістеру в картонній коробці; таблетки, вкриті оболонкою, по 500 мг;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324985-24/В-128, </w:t>
            </w:r>
            <w:r>
              <w:rPr>
                <w:b/>
              </w:rPr>
              <w:t>338056-25/В-128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по 10 таблеток у блістері, по 1 блістеру в картонній коробці; таблетки, вкриті оболонкою, по 500 мг;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336160-25/В-132</w:t>
            </w:r>
            <w:r>
              <w:rPr>
                <w:b/>
              </w:rPr>
              <w:t xml:space="preserve">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 xml:space="preserve">таблетки, вкриті оболонкою, по 250 мг, по 10 таблеток </w:t>
            </w:r>
            <w:r>
              <w:rPr>
                <w:b/>
              </w:rPr>
              <w:t>у блістері; по 1 блістеру в картонній коробці або по 500 мг,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336160-25/В-132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мг, по 10 таблеток у блістері; по 1 блістеру в картонній коробці або по 500 мг,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336160-25/В-132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мг, по 10 таблеток у блістері; по 1 блістеру в картонній коробці або по 500 мг,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336160-25/В-132</w:t>
            </w:r>
            <w:r>
              <w:rPr>
                <w:b/>
              </w:rPr>
              <w:t xml:space="preserve">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мг, по 10 таблеток у блістері; по 1 блістеру в картонній коробці або по 500 мг,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336160-25/В-132 в</w:t>
            </w:r>
            <w:r>
              <w:rPr>
                <w:b/>
              </w:rPr>
              <w:t>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мг, по 10 таблеток у блістері; по 1 блістеру в картонній коробці або по 500 мг,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336160-25/В-132 в</w:t>
            </w:r>
            <w:r>
              <w:rPr>
                <w:b/>
              </w:rPr>
              <w:t>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мг, по 10 таблеток у блістері; по 1 блістеру в картонній коробці або по 500 мг,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324985-24/В-128, 338056-25/В-128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по 10 таблеток у блістері, по 1 блістеру в картонній коробці; таблетки, вкриті оболонкою, по 500 мг;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324985-24/В-128, </w:t>
            </w:r>
            <w:r>
              <w:rPr>
                <w:b/>
              </w:rPr>
              <w:t>338056-25/В-128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по 10 таблеток у блістері, по 1 блістеру в картонній коробці; таблетки, вкриті оболонкою, по 500 мг;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324985-24/В-128, </w:t>
            </w:r>
            <w:r>
              <w:rPr>
                <w:b/>
              </w:rPr>
              <w:t>338056-25/В-128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по 10 таблеток у блістері, по 1 блістеру в картонній коробці; таблетки, вкриті оболонкою, по 500 мг;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345231-25/З-144</w:t>
            </w:r>
            <w:r>
              <w:rPr>
                <w:b/>
              </w:rPr>
              <w:t xml:space="preserve"> від 24.09.2025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ЛІДОКСАН® МЕД, </w:t>
            </w:r>
            <w:r>
              <w:rPr>
                <w:b/>
              </w:rPr>
              <w:t>льодяники, 5 мг/1 мг; 12 льодяників в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345231-25/З-144 від 24.09.2025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ЛІДОКСАН® МЕД, </w:t>
            </w:r>
            <w:r>
              <w:rPr>
                <w:b/>
              </w:rPr>
              <w:t>льодяники, 5 мг/1 мг; 12 льодяників в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345231-25/З-144 від 24.09.2025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ЛІДОКСАН® МЕД, </w:t>
            </w:r>
            <w:r>
              <w:rPr>
                <w:b/>
              </w:rPr>
              <w:t>льодяники, 5 мг/1 мг; 12 льодяників в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346179-25/В-06 </w:t>
            </w:r>
            <w:r>
              <w:rPr>
                <w:b/>
              </w:rPr>
              <w:t>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ЛОРДІФЕНС, </w:t>
            </w:r>
            <w:r>
              <w:rPr>
                <w:b/>
              </w:rPr>
              <w:t>спрей для ротової порожнини 1,5 мг/мл; по 30 мл у поліетиленовому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346179-25/В-06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ЛОРДІФЕНС, </w:t>
            </w:r>
            <w:r>
              <w:rPr>
                <w:b/>
              </w:rPr>
              <w:t>спрей для ротової порожнини 1,5 мг/мл; по 30 мл у поліетиленовому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346179-25/В-06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ЛОРДІФЕНС, </w:t>
            </w:r>
            <w:r>
              <w:rPr>
                <w:b/>
              </w:rPr>
              <w:t>спрей для ротової порожнини 1,5 мг/мл; по 30 мл у поліетиленовому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"ПРЕДСТАВНИЦТВО </w:t>
            </w:r>
            <w:r>
              <w:rPr>
                <w:b/>
              </w:rPr>
              <w:t>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347459-25/З-152</w:t>
            </w:r>
            <w:r>
              <w:rPr>
                <w:b/>
              </w:rPr>
              <w:t xml:space="preserve">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ЛУМІГАН®, </w:t>
            </w:r>
            <w:r>
              <w:rPr>
                <w:b/>
              </w:rPr>
              <w:t>краплі очні, розчин, 0,1 мг/мл; по 3 мл у флаконі-крапельниці; по 1 флакону-крапельниці у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Еббві Дойчленд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347459-25/З-152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ЛУМІГАН®, </w:t>
            </w:r>
            <w:r>
              <w:rPr>
                <w:b/>
              </w:rPr>
              <w:t>краплі очні, розчин, 0,1 мг/мл; по 3 мл у флаконі-крапельниці; по 1 флакону-крапельниці у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Еббві Дойчленд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347459-25/З-152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ЛУМІГАН®, </w:t>
            </w:r>
            <w:r>
              <w:rPr>
                <w:b/>
              </w:rPr>
              <w:t>краплі очні, розчин, 0,1 мг/мл; по 3 мл у флаконі-крапельниці; по 1 флакону-крапельниці у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Еббві Дойчленд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322073-24/З-126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Мединокс (Було: Ньюлакс), </w:t>
            </w:r>
            <w:r>
              <w:rPr>
                <w:b/>
              </w:rPr>
              <w:t>ліофілізований порошок для розчину для ін'єкцій по 100 ОД у флаконі, по 1 флакону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НУМЕКО ІНК.,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322073-24/З-126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Мединокс (Було: Ньюлакс), </w:t>
            </w:r>
            <w:r>
              <w:rPr>
                <w:b/>
              </w:rPr>
              <w:t>ліофілізований порошок для розчину для ін'єкцій по 100 ОД у флаконі, по 1 флакону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НУМЕКО ІНК.,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322073-24/З-126 в</w:t>
            </w:r>
            <w:r>
              <w:rPr>
                <w:b/>
              </w:rPr>
              <w:t>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Мединокс (Було: Ньюлакс), </w:t>
            </w:r>
            <w:r>
              <w:rPr>
                <w:b/>
              </w:rPr>
              <w:t>ліофілізований порошок для розчину для ін'єкцій по 100 ОД у флаконі, по 1 флакону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НУМЕКО ІНК.,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347979-25/З-117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Мелоксик, </w:t>
            </w:r>
            <w:r>
              <w:rPr>
                <w:b/>
              </w:rPr>
              <w:t>розчин для ін'єкцій, 15 мг/1,5 мл; по 1,5 мл в ампулі; по 3 або 5 ампул в контурній чарунковій упаковці; по 1 контурній чарунковій упаковці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347979-25/З-117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Мелоксик, </w:t>
            </w:r>
            <w:r>
              <w:rPr>
                <w:b/>
              </w:rPr>
              <w:t>розчин для ін'єкцій, 15 мг/1,5 мл; по 1,5 мл в ампулі; по 3 або 5 ампул в контурній чарунковій упаковці; по 1 контурній чарунковій упаковці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347979-25/З-117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Мелоксик, </w:t>
            </w:r>
            <w:r>
              <w:rPr>
                <w:b/>
              </w:rPr>
              <w:t>розчин для ін'єкцій, 15 мг/1,5 мл; по 1,5 мл в ампулі; по 3 або 5 ампул в контурній чарунковій упаковці; по 1 контурній чарунковій упаковці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344531-25/З-60,</w:t>
            </w:r>
            <w:r>
              <w:rPr>
                <w:b/>
              </w:rPr>
              <w:t xml:space="preserve"> 344532-25/З-60, 344533-25/З-60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Мемоплант форте,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 xml:space="preserve">по 10 таблеток у блістері; по 2 або по 3 блістери в картонній коробці; </w:t>
            </w:r>
            <w:r>
              <w:rPr>
                <w:b/>
              </w:rPr>
              <w:br/>
              <w:t xml:space="preserve">по 20 таблеток у блістері; </w:t>
            </w:r>
            <w:r>
              <w:rPr>
                <w:b/>
              </w:rPr>
              <w:t>по 3 блістери 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344531-25/З-60, 344532-25/З-60, 344533-25/З-60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Мемоплант форте,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 xml:space="preserve">по 10 таблеток у блістері; по 2 або по 3 блістери в картонній коробці; </w:t>
            </w:r>
            <w:r>
              <w:rPr>
                <w:b/>
              </w:rPr>
              <w:br/>
              <w:t>по 20 таблеток у блістері; по 3 блістери 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344531-25/З-60, 344532-25/З-60, 344533-25/З-60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Мемоплант форте,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2 або по 3 блістери в картонній коробці; </w:t>
            </w:r>
            <w:r>
              <w:rPr>
                <w:b/>
              </w:rPr>
              <w:br/>
              <w:t>по 20 таблеток у блістері; по 3 блістери 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335588-25/В-97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для ін'єкцій, 1 г/5 мл, по 5 мл в ампулі; по 5 ампул в контурній чарунковій упаковці; по 1 або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335588-25/В-97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для ін'єкцій, 1 г/5 мл, по 5 мл в ампулі; по 5 ампул в контурній чарунковій упаковці; по 1 або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335588-25/В-97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для ін'єкцій, 1 г/5 мл, по 5 мл в ампулі; по 5 ампул в контурній чарунковій упаковці; по 1 або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347682-25/З-126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капсули;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347682-25/З-126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капсули;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347682-25/З-126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капсули;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347672-25/З-96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Метрогіл®, </w:t>
            </w:r>
            <w:r>
              <w:rPr>
                <w:b/>
              </w:rPr>
              <w:t>розчин для інфузій, 5 мг/мл по 100 мл у флаконах; по 1 флакону, упакованому в целофановий пакет,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347672-25/З-96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Метрогіл®, </w:t>
            </w:r>
            <w:r>
              <w:rPr>
                <w:b/>
              </w:rPr>
              <w:t>розчин для інфузій, 5 мг/мл по 100 мл у флаконах; по 1 флакону, упакованому в целофановий пакет,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347672-25/З-96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Метрогіл®, </w:t>
            </w:r>
            <w:r>
              <w:rPr>
                <w:b/>
              </w:rPr>
              <w:t>розчин для інфузій, 5 мг/мл по 100 мл у флаконах; по 1 флакону, упакованому в целофановий пакет,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348543-25/В-139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МЛ-КАРД, </w:t>
            </w:r>
            <w:r>
              <w:rPr>
                <w:b/>
              </w:rPr>
              <w:t>розчин для ін'єкцій, 100 мг/мл, по 5 мл в ампулах; по 5 ампул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348543-25/В-139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МЛ-КАРД, </w:t>
            </w:r>
            <w:r>
              <w:rPr>
                <w:b/>
              </w:rPr>
              <w:t>розчин для ін'єкцій, 100 мг/мл, по 5 мл в ампулах; по 5 ампул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348543-25/В-139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МЛ-КАРД, </w:t>
            </w:r>
            <w:r>
              <w:rPr>
                <w:b/>
              </w:rPr>
              <w:t>розчин для ін'єкцій, 100 мг/мл, по 5 мл в ампулах; по 5 ампул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352093-26/З-146</w:t>
            </w:r>
            <w:r>
              <w:rPr>
                <w:b/>
              </w:rPr>
              <w:t xml:space="preserve">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таблетки, вкриті плівковою оболонкою, по 400 мг по 5 таблеток у блістері; по 1 блістеру у картонній упаковці; по 10 таблеток у блістері; по 1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352093-26/З-146 в</w:t>
            </w:r>
            <w:r>
              <w:rPr>
                <w:b/>
              </w:rPr>
              <w:t>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таблетки, вкриті плівковою оболонкою, по 400 мг по 5 таблеток у блістері; по 1 блістеру у картонній упаковці; по 10 таблеток у блістері; по 1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352093-26/З-146 в</w:t>
            </w:r>
            <w:r>
              <w:rPr>
                <w:b/>
              </w:rPr>
              <w:t>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таблетки, вкриті плівковою оболонкою, по 400 мг по 5 таблеток у блістері; по 1 блістеру у картонній упаковці; по 10 таблеток у блістері; по 1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338356-25/В-60, 338357-25/В-60, 351223-26/В-60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Момедерм®, </w:t>
            </w:r>
            <w:r>
              <w:rPr>
                <w:b/>
              </w:rPr>
              <w:t>крем, 1 мг/г</w:t>
            </w:r>
            <w:r>
              <w:rPr>
                <w:b/>
              </w:rPr>
              <w:br/>
            </w:r>
            <w:r>
              <w:rPr>
                <w:b/>
              </w:rPr>
              <w:t>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338356-25/В-60, 338357-25/В-60, 351223-26/В-60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Момедерм®, </w:t>
            </w:r>
            <w:r>
              <w:rPr>
                <w:b/>
              </w:rPr>
              <w:t>крем, 1 мг/г</w:t>
            </w:r>
            <w:r>
              <w:rPr>
                <w:b/>
              </w:rPr>
              <w:br/>
              <w:t>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338356-25/В-60, 338357-25/В-60, 351223-26/В-60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Момедерм®, </w:t>
            </w:r>
            <w:r>
              <w:rPr>
                <w:b/>
              </w:rPr>
              <w:t>крем, 1 мг/г</w:t>
            </w:r>
            <w:r>
              <w:rPr>
                <w:b/>
              </w:rPr>
              <w:br/>
              <w:t>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348667-25/З-144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Монтемак 4, Монтемак 5, </w:t>
            </w:r>
            <w:r>
              <w:rPr>
                <w:b/>
              </w:rPr>
              <w:t>таблетки жувальні по 4 мг або по 5 мг;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348667-25/З-144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Монтемак 4, Монтемак 5, </w:t>
            </w:r>
            <w:r>
              <w:rPr>
                <w:b/>
              </w:rPr>
              <w:t>таблетки жувальні по 4 мг або по 5 мг;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348667-25/З-144 в</w:t>
            </w:r>
            <w:r>
              <w:rPr>
                <w:b/>
              </w:rPr>
              <w:t>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Монтемак 4, Монтемак 5, </w:t>
            </w:r>
            <w:r>
              <w:rPr>
                <w:b/>
              </w:rPr>
              <w:t>таблетки жувальні по 4 мг або по 5 мг;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348667-25/З-144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Монтемак 4, Монтемак 5, </w:t>
            </w:r>
            <w:r>
              <w:rPr>
                <w:b/>
              </w:rPr>
              <w:t>таблетки жувальні по 4 мг або по 5 мг;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348667-25/З-144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Монтемак 4, Монтемак 5, </w:t>
            </w:r>
            <w:r>
              <w:rPr>
                <w:b/>
              </w:rPr>
              <w:t>таблетки жувальні по 4 мг або по 5 мг;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348667-25/З-144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Монтемак 4, Монтемак 5, </w:t>
            </w:r>
            <w:r>
              <w:rPr>
                <w:b/>
              </w:rPr>
              <w:t>таблетки жувальні по 4 мг або по 5 мг;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347368-25/В-120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пачці; по </w:t>
            </w:r>
            <w:r>
              <w:rPr>
                <w:b/>
              </w:rPr>
              <w:t>15 мл в саше; по 20 саше в пачці;</w:t>
            </w:r>
            <w:r>
              <w:rPr>
                <w:b/>
              </w:rPr>
              <w:br/>
              <w:t>in bulk: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флаконі</w:t>
            </w:r>
            <w:r>
              <w:rPr>
                <w:b/>
              </w:rPr>
              <w:t xml:space="preserve"> полімерному; по 30 флаконів скляних або флаконів полімерних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347368-25/В-120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пачці; по </w:t>
            </w:r>
            <w:r>
              <w:rPr>
                <w:b/>
              </w:rPr>
              <w:t>15 мл в саше; по 20 саше в пачці;</w:t>
            </w:r>
            <w:r>
              <w:rPr>
                <w:b/>
              </w:rPr>
              <w:br/>
              <w:t>in bulk: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флаконі</w:t>
            </w:r>
            <w:r>
              <w:rPr>
                <w:b/>
              </w:rPr>
              <w:t xml:space="preserve"> полімерному; по 30 флаконів скляних або флаконів полімерних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347368-25/В-120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пачці; по </w:t>
            </w:r>
            <w:r>
              <w:rPr>
                <w:b/>
              </w:rPr>
              <w:t>15 мл в саше; по 20 саше в пачці;</w:t>
            </w:r>
            <w:r>
              <w:rPr>
                <w:b/>
              </w:rPr>
              <w:br/>
              <w:t>in bulk: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флаконі</w:t>
            </w:r>
            <w:r>
              <w:rPr>
                <w:b/>
              </w:rPr>
              <w:t xml:space="preserve"> полімерному; по 30 флаконів скляних або флаконів полімерних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347368-25/В-120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пачці; по </w:t>
            </w:r>
            <w:r>
              <w:rPr>
                <w:b/>
              </w:rPr>
              <w:t>15 мл в саше; по 20 саше в пачці;</w:t>
            </w:r>
            <w:r>
              <w:rPr>
                <w:b/>
              </w:rPr>
              <w:br/>
              <w:t>in bulk: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флаконі</w:t>
            </w:r>
            <w:r>
              <w:rPr>
                <w:b/>
              </w:rPr>
              <w:t xml:space="preserve"> полімерному; по 30 флаконів скляних або флаконів полімерних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347368-25/В-120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пачці; по </w:t>
            </w:r>
            <w:r>
              <w:rPr>
                <w:b/>
              </w:rPr>
              <w:t>15 мл в саше; по 20 саше в пачці;</w:t>
            </w:r>
            <w:r>
              <w:rPr>
                <w:b/>
              </w:rPr>
              <w:br/>
              <w:t>in bulk: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флаконі</w:t>
            </w:r>
            <w:r>
              <w:rPr>
                <w:b/>
              </w:rPr>
              <w:t xml:space="preserve"> полімерному; по 30 флаконів скляних або флаконів полімерних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347368-25/В-120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пачці; по </w:t>
            </w:r>
            <w:r>
              <w:rPr>
                <w:b/>
              </w:rPr>
              <w:t>15 мл в саше; по 20 саше в пачці;</w:t>
            </w:r>
            <w:r>
              <w:rPr>
                <w:b/>
              </w:rPr>
              <w:br/>
              <w:t>in bulk: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флаконі</w:t>
            </w:r>
            <w:r>
              <w:rPr>
                <w:b/>
              </w:rPr>
              <w:t xml:space="preserve"> полімерному; по 30 флаконів скляних або флаконів полімерних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347227-25/З-120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Навела 1.5, </w:t>
            </w:r>
            <w:r>
              <w:rPr>
                <w:b/>
              </w:rPr>
              <w:t>таблетки по 1,5 мг; по 1 таблетці у блістері, по 1 блістеру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347227-25/З-120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Навела 1.5, </w:t>
            </w:r>
            <w:r>
              <w:rPr>
                <w:b/>
              </w:rPr>
              <w:t>таблетки по 1,5 мг; по 1 таблетці у блістері, по 1 блістеру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347227-25/З-120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Навела 1.5, </w:t>
            </w:r>
            <w:r>
              <w:rPr>
                <w:b/>
              </w:rPr>
              <w:t>таблетки по 1,5 мг; по 1 таблетці у блістері, по 1 блістеру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342976-25/З-130, 342977-25/З-130, 353523-26/З-124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Назонекс®Синус, </w:t>
            </w:r>
            <w:r>
              <w:rPr>
                <w:b/>
              </w:rPr>
              <w:t>спрей назальний, дозований, 50 мкг/дозу; по 10 г (60 доз) суспензії у поліетиленовому флаконі з дозуючим насосом-розпилювачем, закритим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</w:t>
            </w:r>
            <w:r>
              <w:rPr>
                <w:b/>
              </w:rPr>
              <w:t xml:space="preserve">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342976-25/З-130, 342977-25/З-130, 353523-26/З-124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Назонекс®Синус, </w:t>
            </w:r>
            <w:r>
              <w:rPr>
                <w:b/>
              </w:rPr>
              <w:t>спрей назальний, дозований, 50 мкг/дозу; по 10 г (60 доз) суспензії у поліетиленовому флаконі з дозуючим насосом-розпилювачем, закритим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342976-25/З-130, 342977-25/З-130, 353523-26/З-124 від 15.08.2</w:t>
            </w:r>
            <w:r>
              <w:rPr>
                <w:b/>
              </w:rPr>
              <w:t>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Назонекс®Синус, </w:t>
            </w:r>
            <w:r>
              <w:rPr>
                <w:b/>
              </w:rPr>
              <w:t>спрей назальний, дозований, 50 мкг/дозу; по 10 г (60 доз) суспензії у поліетиленовому флаконі з дозуючим насосом-розпилювачем, закритим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338435-25/В-61,</w:t>
            </w:r>
            <w:r>
              <w:rPr>
                <w:b/>
              </w:rPr>
              <w:t xml:space="preserve"> 338436-25/В-61, 338437-25/В-61, 338438-25/В-61, 338439-25/В-61, 338440-25/В-61 від 27.05.2025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Налбуфін-Мікрохім, </w:t>
            </w:r>
            <w:r>
              <w:rPr>
                <w:b/>
              </w:rPr>
              <w:t>розчин для ін'єкцій, 10 мг/мл, по 1 мл в ампулах, по 5 ампул у касеті, по 2 касети у пачці з картону; по 1 мл в ампулах, по 10 ампул у касеті, по 1 касеті у пачці з картону; по 2 мл в ампулах, по 5 ампул у касеті, по 1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338435-25/В-61, 3</w:t>
            </w:r>
            <w:r>
              <w:rPr>
                <w:b/>
              </w:rPr>
              <w:t>38436-25/В-61, 338437-25/В-61, 338438-25/В-61, 338439-25/В-61, 338440-25/В-61 від 27.05.2025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Налбуфін-Мікрохім, </w:t>
            </w:r>
            <w:r>
              <w:rPr>
                <w:b/>
              </w:rPr>
              <w:t>розчин для ін'єкцій, 10 мг/мл, по 1 мл в ампулах, по 5 ампул у касеті, по 2 касети у пачці з картону; по 1 мл в ампулах, по 10 ампул у касеті, по 1 касеті у пачці з картону; по 2 мл в ампулах, по 5 ампул у касеті, по 1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338435-25/В-61, 3</w:t>
            </w:r>
            <w:r>
              <w:rPr>
                <w:b/>
              </w:rPr>
              <w:t>38436-25/В-61, 338437-25/В-61, 338438-25/В-61, 338439-25/В-61, 338440-25/В-61 від 27.05.2025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Налбуфін-Мікрохім, </w:t>
            </w:r>
            <w:r>
              <w:rPr>
                <w:b/>
              </w:rPr>
              <w:t>розчин для ін'єкцій, 10 мг/мл, по 1 мл в ампулах, по 5 ампул у касеті, по 2 касети у пачці з картону; по 1 мл в ампулах, по 10 ампул у касеті, по 1 касеті у пачці з картону; по 2 мл в ампулах, по 5 ампул у касеті, по 1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338856-25/З-148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Небіволол-Тева, </w:t>
            </w:r>
            <w:r>
              <w:rPr>
                <w:b/>
              </w:rPr>
              <w:t>таблетки по 5 мг; по 10 таблеток у блістері; по 2 або по 3 блістери в картонній коробці;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338856-25/З-148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Небіволол-Тева, </w:t>
            </w:r>
            <w:r>
              <w:rPr>
                <w:b/>
              </w:rPr>
              <w:t>таблетки по 5 мг; по 10 таблеток у блістері; по 2 або по 3 блістери в картонній коробці;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338856-25/З-148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Небіволол-Тева, </w:t>
            </w:r>
            <w:r>
              <w:rPr>
                <w:b/>
              </w:rPr>
              <w:t>таблетки по 5 мг; по 10 таблеток у блістері; по 2 або по 3 блістери в картонній коробці;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333611-25/З-138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>таблетки, вкриті плівковою оболонкою; 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333611-25/З-138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>таблетки, вкриті плівковою оболонкою; 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333611-25/З-138 в</w:t>
            </w:r>
            <w:r>
              <w:rPr>
                <w:b/>
              </w:rPr>
              <w:t>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>таблетки, вкриті плівковою оболонкою; 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341175-25/З-124, 341176-25/З-124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341175-25/З-124, 341176-25/З-124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341175-25/З-124, 341176-25/З-124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326210-24/З-97, 327870-24/З-61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 xml:space="preserve">капсули тверді по 100 мг, по 10 капсул у блістері, по 1 або по 2 або по 3 блістери у картонній пачці; </w:t>
            </w:r>
            <w:r>
              <w:rPr>
                <w:b/>
              </w:rPr>
              <w:br/>
              <w:t>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326210-24/З-97, 3</w:t>
            </w:r>
            <w:r>
              <w:rPr>
                <w:b/>
              </w:rPr>
              <w:t>27870-24/З-61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 xml:space="preserve">капсули тверді по 100 мг, по 10 капсул у блістері, по 1 або по 2 або по 3 блістери у картонній пачці; 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326210-24/З-97, 327870-24/З-61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 xml:space="preserve">капсули тверді по 100 мг, по 10 капсул у блістері, по 1 або по 2 або по 3 блістери у картонній пачці; </w:t>
            </w:r>
            <w:r>
              <w:rPr>
                <w:b/>
              </w:rPr>
              <w:br/>
              <w:t>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335170-25/З-96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мг, по 10 капсул у блістері, по 1 або по 2 або по 3 блістери у картонній пачці; 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335170-25/З-96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мг, по 10 капсул у блістері, по 1 або по 2 або по 3 блістери у картонній пачці; 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335170-25/З-96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мг, по 10 капсул у блістері, по 1 або по 2 або по 3 блістери у картонній пачці; 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326210-24/З-97,</w:t>
            </w:r>
            <w:r>
              <w:rPr>
                <w:b/>
              </w:rPr>
              <w:t xml:space="preserve"> 327870-24/З-61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 xml:space="preserve">капсули тверді по 100 мг, по 10 капсул у блістері, по 1 або по 2 або по 3 блістери у картонній пачці; 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326210-24/З-97, 327870-24/З-61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 xml:space="preserve">капсули тверді по 100 мг, по 10 капсул у блістері, по 1 або по 2 або по 3 блістери у картонній пачці; </w:t>
            </w:r>
            <w:r>
              <w:rPr>
                <w:b/>
              </w:rPr>
              <w:br/>
              <w:t>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326210-24/З-97, 3</w:t>
            </w:r>
            <w:r>
              <w:rPr>
                <w:b/>
              </w:rPr>
              <w:t>27870-24/З-61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 xml:space="preserve">капсули тверді по 100 мг, по 10 капсул у блістері, по 1 або по 2 або по 3 блістери у картонній пачці; 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335170-25/З-96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мг, по 10 капсул у блістері, по 1 або по 2 або по 3 блістери у картонній пачці; 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335170-25/З-96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мг, по 10 капсул у блістері, по 1 або по 2 або по 3 блістери у картонній пачці; 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335170-25/З-96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мг, по 10 капсул у блістері, по 1 або по 2 або по 3 блістери у картонній пачці; капсули тверді по 200 мг,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342266-25/В-138</w:t>
            </w:r>
            <w:r>
              <w:rPr>
                <w:b/>
              </w:rPr>
              <w:t>, 342267-25/В-138, 342268-25/В-138, 353545-26/В-138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342266-25/В-138, </w:t>
            </w:r>
            <w:r>
              <w:rPr>
                <w:b/>
              </w:rPr>
              <w:t>342267-25/В-138, 342268-25/В-138, 353545-26/В-138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342266-25/В-138, </w:t>
            </w:r>
            <w:r>
              <w:rPr>
                <w:b/>
              </w:rPr>
              <w:t>342267-25/В-138, 342268-25/В-138, 353545-26/В-138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350329-25/В-123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Окоферон®, </w:t>
            </w:r>
            <w:r>
              <w:rPr>
                <w:b/>
              </w:rPr>
              <w:t>краплі очні, порошок по 1 000 000 МО; 1 флакон з порошком у комплекті з 1 ампулою розчинника (Метилпарагідроксибензоат (Ніпагін) (Е 218) - 5,0 мг) по 5 мл у блістері; по 1 блістеру разом з кришкою-крапельницею та піпеткою Пастера в пачці з картону; 1 флако</w:t>
            </w:r>
            <w:r>
              <w:rPr>
                <w:b/>
              </w:rPr>
              <w:t xml:space="preserve">н з порошком у комплекті з 1 ампулою розчинника (Метилпарагідроксибензоат (Ніпагін) (Е 218) - 5,0 мг) по 5 мл в пачці з картонною перегородкою або гофрованою вкладкою; по 1 комплекту препарату та розчинника разом з кришкою-крапельницею та піпеткою Пастера </w:t>
            </w:r>
            <w:r>
              <w:rPr>
                <w:b/>
              </w:rPr>
              <w:t>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350329-25/В-123 в</w:t>
            </w:r>
            <w:r>
              <w:rPr>
                <w:b/>
              </w:rPr>
              <w:t>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Окоферон®, </w:t>
            </w:r>
            <w:r>
              <w:rPr>
                <w:b/>
              </w:rPr>
              <w:t>краплі очні, порошок по 1 000 000 МО; 1 флакон з порошком у комплекті з 1 ампулою розчинника (Метилпарагідроксибензоат (Ніпагін) (Е 218) - 5,0 мг) по 5 мл у блістері; по 1 блістеру разом з кришкою-крапельницею та піпеткою Пастера в пачці з картону; 1 флако</w:t>
            </w:r>
            <w:r>
              <w:rPr>
                <w:b/>
              </w:rPr>
              <w:t xml:space="preserve">н з порошком у комплекті з 1 ампулою розчинника (Метилпарагідроксибензоат (Ніпагін) (Е 218) - 5,0 мг) по 5 мл в пачці з картонною перегородкою або гофрованою вкладкою; по 1 комплекту препарату та розчинника разом з кришкою-крапельницею та піпеткою Пастера </w:t>
            </w:r>
            <w:r>
              <w:rPr>
                <w:b/>
              </w:rPr>
              <w:t>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350329-25/В-123 в</w:t>
            </w:r>
            <w:r>
              <w:rPr>
                <w:b/>
              </w:rPr>
              <w:t>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Окоферон®, </w:t>
            </w:r>
            <w:r>
              <w:rPr>
                <w:b/>
              </w:rPr>
              <w:t>краплі очні, порошок по 1 000 000 МО; 1 флакон з порошком у комплекті з 1 ампулою розчинника (Метилпарагідроксибензоат (Ніпагін) (Е 218) - 5,0 мг) по 5 мл у блістері; по 1 блістеру разом з кришкою-крапельницею та піпеткою Пастера в пачці з картону; 1 флако</w:t>
            </w:r>
            <w:r>
              <w:rPr>
                <w:b/>
              </w:rPr>
              <w:t xml:space="preserve">н з порошком у комплекті з 1 ампулою розчинника (Метилпарагідроксибензоат (Ніпагін) (Е 218) - 5,0 мг) по 5 мл в пачці з картонною перегородкою або гофрованою вкладкою; по 1 комплекту препарату та розчинника разом з кришкою-крапельницею та піпеткою Пастера </w:t>
            </w:r>
            <w:r>
              <w:rPr>
                <w:b/>
              </w:rPr>
              <w:t>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348895-25/З-147</w:t>
            </w:r>
            <w:r>
              <w:rPr>
                <w:b/>
              </w:rPr>
              <w:t>, 348896-25/З-147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348895-25/З-147, 348896-25/З-147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348895-25/З-147, </w:t>
            </w:r>
            <w:r>
              <w:rPr>
                <w:b/>
              </w:rPr>
              <w:t>348896-25/З-147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348895-25/З-147</w:t>
            </w:r>
            <w:r>
              <w:rPr>
                <w:b/>
              </w:rPr>
              <w:t>, 348896-25/З-147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348895-25/З-147, </w:t>
            </w:r>
            <w:r>
              <w:rPr>
                <w:b/>
              </w:rPr>
              <w:t>348896-25/З-147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348895-25/З-147, 348896-25/З-147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</w:t>
            </w:r>
            <w:r>
              <w:rPr>
                <w:b/>
              </w:rPr>
              <w:t xml:space="preserve">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</w:t>
            </w:r>
            <w:r>
              <w:rPr>
                <w:b/>
              </w:rPr>
              <w:t>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</w:t>
            </w:r>
            <w:r>
              <w:rPr>
                <w:b/>
              </w:rPr>
              <w:t>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</w:t>
            </w:r>
            <w:r>
              <w:rPr>
                <w:b/>
              </w:rPr>
              <w:t xml:space="preserve">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348579-25/З-138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348579-25/З-138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348579-25/З-138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344340-25/З-60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Памідол, </w:t>
            </w:r>
            <w:r>
              <w:rPr>
                <w:b/>
              </w:rPr>
              <w:t>розчин для ін'єкцій по 300 мг/мл</w:t>
            </w:r>
            <w:r>
              <w:rPr>
                <w:b/>
              </w:rPr>
              <w:br/>
              <w:t>розчин для ін'єкцій по 370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або по 100 мл розчину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344340-25/З-60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Памідол, </w:t>
            </w:r>
            <w:r>
              <w:rPr>
                <w:b/>
              </w:rPr>
              <w:t>розчин для ін'єкцій по 300 мг/мл</w:t>
            </w:r>
            <w:r>
              <w:rPr>
                <w:b/>
              </w:rPr>
              <w:br/>
              <w:t>розчин для ін'єкцій по 370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або по 100 мл розчину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344340-25/З-60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Памідол, </w:t>
            </w:r>
            <w:r>
              <w:rPr>
                <w:b/>
              </w:rPr>
              <w:t>розчин для ін'єкцій по 300 мг/мл</w:t>
            </w:r>
            <w:r>
              <w:rPr>
                <w:b/>
              </w:rPr>
              <w:br/>
              <w:t>розчин для ін'єкцій по 370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або по 100 мл розчину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344340-25/З-60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Памідол, </w:t>
            </w:r>
            <w:r>
              <w:rPr>
                <w:b/>
              </w:rPr>
              <w:t>розчин для ін'єкцій по 300 мг/мл</w:t>
            </w:r>
            <w:r>
              <w:rPr>
                <w:b/>
              </w:rPr>
              <w:br/>
              <w:t>розчин для ін'єкцій по 370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або по 100 мл розчину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344340-25/З-60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Памідол, </w:t>
            </w:r>
            <w:r>
              <w:rPr>
                <w:b/>
              </w:rPr>
              <w:t>розчин для ін'єкцій по 300 мг/мл</w:t>
            </w:r>
            <w:r>
              <w:rPr>
                <w:b/>
              </w:rPr>
              <w:br/>
              <w:t>розчин для ін'єкцій по 370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або по 100 мл розчину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344340-25/З-60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Памідол, </w:t>
            </w:r>
            <w:r>
              <w:rPr>
                <w:b/>
              </w:rPr>
              <w:t>розчин для ін'єкцій по 300 мг/мл</w:t>
            </w:r>
            <w:r>
              <w:rPr>
                <w:b/>
              </w:rPr>
              <w:br/>
              <w:t>розчин для ін'єкцій по 370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або по 100 мл розчину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348554-25/З-124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Панадол, </w:t>
            </w:r>
            <w:r>
              <w:rPr>
                <w:b/>
              </w:rPr>
              <w:t>таблетки, вкриті оболонкою, по 500 мг;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348554-25/З-124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Панадол, </w:t>
            </w:r>
            <w:r>
              <w:rPr>
                <w:b/>
              </w:rPr>
              <w:t>таблетки, вкриті оболонкою, по 500 мг;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348554-25/З-124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Панадол, </w:t>
            </w:r>
            <w:r>
              <w:rPr>
                <w:b/>
              </w:rPr>
              <w:t>таблетки, вкриті оболонкою, по 500 мг;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349471-25/В-28, 349472-25/В-28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Парамол, </w:t>
            </w:r>
            <w:r>
              <w:rPr>
                <w:b/>
              </w:rPr>
              <w:t>розчин для інфузій, 1000 мг/100 мл по 100 мл в контейнері з поліпропілену;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349471-25/В-28, 349472-25/В-28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Парамол, </w:t>
            </w:r>
            <w:r>
              <w:rPr>
                <w:b/>
              </w:rPr>
              <w:t>розчин для інфузій, 1000 мг/100 мл по 100 мл в контейнері з поліпропілену;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349471-25/В-28, 3</w:t>
            </w:r>
            <w:r>
              <w:rPr>
                <w:b/>
              </w:rPr>
              <w:t>49472-25/В-28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Парамол, </w:t>
            </w:r>
            <w:r>
              <w:rPr>
                <w:b/>
              </w:rPr>
              <w:t>розчин для інфузій, 1000 мг/100 мл по 100 мл в контейнері з поліпропілену;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350130-25/В-88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ПІАСКАЙ®, </w:t>
            </w:r>
            <w:r>
              <w:rPr>
                <w:b/>
              </w:rPr>
              <w:t>розчин для ін'єкцій або інфузій, 170 мг/мл по 2 мл (340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350130-25/В-88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ПІАСКАЙ®, </w:t>
            </w:r>
            <w:r>
              <w:rPr>
                <w:b/>
              </w:rPr>
              <w:t>розчин для ін'єкцій або інфузій, 170 мг/мл по 2 мл (340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350130-25/В-88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ПІАСКАЙ®, </w:t>
            </w:r>
            <w:r>
              <w:rPr>
                <w:b/>
              </w:rPr>
              <w:t>розчин для ін'єкцій або інфузій, 170 мг/мл по 2 мл (340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337161-25/В-144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Пікосен®, </w:t>
            </w:r>
            <w:r>
              <w:rPr>
                <w:b/>
              </w:rPr>
              <w:t>капсули, по 10 капсул у блістері;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337161-25/В-144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Пікосен®, </w:t>
            </w:r>
            <w:r>
              <w:rPr>
                <w:b/>
              </w:rPr>
              <w:t>капсули, по 10 капсул у блістері;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337161-25/В-144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Пікосен®, </w:t>
            </w:r>
            <w:r>
              <w:rPr>
                <w:b/>
              </w:rPr>
              <w:t>капсули, по 10 капсул у блістері;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346214-25/З-60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розчин для інфузій, 0,4 мг/мл;</w:t>
            </w:r>
            <w:r>
              <w:rPr>
                <w:b/>
              </w:rPr>
              <w:br/>
              <w:t>по 500 мл у флаконі; по 2 флакони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346214-25/З-60 ві</w:t>
            </w:r>
            <w:r>
              <w:rPr>
                <w:b/>
              </w:rPr>
              <w:t>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розчин для інфузій, 0,4 мг/мл;</w:t>
            </w:r>
            <w:r>
              <w:rPr>
                <w:b/>
              </w:rPr>
              <w:br/>
              <w:t>по 500 мл у флаконі; по 2 флакони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346214-25/З-60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розчин для інфузій, 0,4 мг/мл;</w:t>
            </w:r>
            <w:r>
              <w:rPr>
                <w:b/>
              </w:rPr>
              <w:br/>
              <w:t>по 500 мл у флаконі; по 2 флакони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338067-25/В-128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Плаквеніл®, </w:t>
            </w:r>
            <w:r>
              <w:rPr>
                <w:b/>
              </w:rPr>
              <w:t>таблетки, вкриті плівковою оболонкою, по 200 мг; № 60 (15х4): по 15 таблеток у блістері; по 4 блістери у картонній коробці з маркуванням українською мовою; № 60 (10х6): по 10 таблеток у блістері; по 6 блістерів у картонній коробці з маркуванням українською</w:t>
            </w:r>
            <w:r>
              <w:rPr>
                <w:b/>
              </w:rPr>
              <w:t xml:space="preserve">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338067-25/В-128 в</w:t>
            </w:r>
            <w:r>
              <w:rPr>
                <w:b/>
              </w:rPr>
              <w:t>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Плаквеніл®, </w:t>
            </w:r>
            <w:r>
              <w:rPr>
                <w:b/>
              </w:rPr>
              <w:t>таблетки, вкриті плівковою оболонкою, по 200 мг; № 60 (15х4): по 15 таблеток у блістері; по 4 блістери у картонній коробці з маркуванням українською мовою; № 60 (10х6): по 10 таблеток у блістері; по 6 блістерів у картонній коробці з маркуванням українською</w:t>
            </w:r>
            <w:r>
              <w:rPr>
                <w:b/>
              </w:rPr>
              <w:t xml:space="preserve">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338067-25/В-128 в</w:t>
            </w:r>
            <w:r>
              <w:rPr>
                <w:b/>
              </w:rPr>
              <w:t>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Плаквеніл®, </w:t>
            </w:r>
            <w:r>
              <w:rPr>
                <w:b/>
              </w:rPr>
              <w:t>таблетки, вкриті плівковою оболонкою, по 200 мг; № 60 (15х4): по 15 таблеток у блістері; по 4 блістери у картонній коробці з маркуванням українською мовою; № 60 (10х6): по 10 таблеток у блістері; по 6 блістерів у картонній коробці з маркуванням українською</w:t>
            </w:r>
            <w:r>
              <w:rPr>
                <w:b/>
              </w:rPr>
              <w:t xml:space="preserve">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341033-25/В-116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341033-25/В-116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341033-25/В-116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341033-25/В-116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341033-25/В-116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341033-25/В-116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350458-25/В-146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ПРЕДНІЗОЛОН, </w:t>
            </w:r>
            <w:r>
              <w:rPr>
                <w:b/>
              </w:rPr>
              <w:t xml:space="preserve">розчин для ін'єкцій, 30 мг/мл; </w:t>
            </w:r>
            <w:r>
              <w:rPr>
                <w:b/>
              </w:rPr>
              <w:t>по 1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350458-25/В-146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ПРЕДНІЗОЛОН, </w:t>
            </w:r>
            <w:r>
              <w:rPr>
                <w:b/>
              </w:rPr>
              <w:t>розчин для ін'єкцій, 30 мг/мл; по 1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350458-25/В-146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ПРЕДНІЗОЛОН, </w:t>
            </w:r>
            <w:r>
              <w:rPr>
                <w:b/>
              </w:rPr>
              <w:t>розчин для ін'єкцій, 30 мг/мл; по 1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346319-25/З-152, 346320-25/З-152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мг; по 10 таблеток у блістері;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346319-25/З-152, 346320-25/З-152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мг; по 10 таблеток у блістері;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346319-25/З-152, </w:t>
            </w:r>
            <w:r>
              <w:rPr>
                <w:b/>
              </w:rPr>
              <w:t>346320-25/З-152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мг; по 10 таблеток у блістері;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347230-25/З-120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Прогінова, </w:t>
            </w:r>
            <w:r>
              <w:rPr>
                <w:b/>
              </w:rPr>
              <w:t>таблетки, вкриті оболонкою, по 2 мг;</w:t>
            </w:r>
            <w:r>
              <w:rPr>
                <w:b/>
              </w:rPr>
              <w:br/>
              <w:t xml:space="preserve">по 21 таблетці у блістері; по 1 блістеру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347230-25/З-120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Прогінова, </w:t>
            </w:r>
            <w:r>
              <w:rPr>
                <w:b/>
              </w:rPr>
              <w:t>таблетки, вкриті оболонкою, по 2 мг;</w:t>
            </w:r>
            <w:r>
              <w:rPr>
                <w:b/>
              </w:rPr>
              <w:br/>
              <w:t xml:space="preserve">по 21 таблетці у блістері; по 1 блістеру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347230-25/З-120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Прогінова, </w:t>
            </w:r>
            <w:r>
              <w:rPr>
                <w:b/>
              </w:rPr>
              <w:t>таблетки, вкриті оболонкою, по 2 мг;</w:t>
            </w:r>
            <w:r>
              <w:rPr>
                <w:b/>
              </w:rPr>
              <w:br/>
              <w:t xml:space="preserve">по 21 таблетці у блістері; по 1 блістеру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345957-25/В-148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Прожекта®, </w:t>
            </w:r>
            <w:r>
              <w:rPr>
                <w:b/>
              </w:rPr>
              <w:t>розчин для ін’єкцій, 20 ВО/мл, по 1 мл або 2 мл в ампулі; по 10 ампул у пачці; по 1 мл або 2 мл в ампулі; по 5 ампул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345957-25/В-148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Прожекта®, </w:t>
            </w:r>
            <w:r>
              <w:rPr>
                <w:b/>
              </w:rPr>
              <w:t>розчин для ін’єкцій, 20 ВО/мл, по 1 мл або 2 мл в ампулі; по 10 ампул у пачці; по 1 мл або 2 мл в ампулі; по 5 ампул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345957-25/В-148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Прожекта®, </w:t>
            </w:r>
            <w:r>
              <w:rPr>
                <w:b/>
              </w:rPr>
              <w:t>розчин для ін’єкцій, 20 ВО/мл, по 1 мл або 2 мл в ампулі; по 10 ампул у пачці; по 1 мл або 2 мл в ампулі; по 5 ампул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346742-25/В-148, 346743-25/В-148 від 22.10.2025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Прожекта®, </w:t>
            </w:r>
            <w:r>
              <w:rPr>
                <w:b/>
              </w:rPr>
              <w:t>розчин для ін’єкцій, 20 ВО/мл, по 1 мл або 2 мл в ампулі; по 10 ампул у пачці; по 1 мл або 2 мл в ампулі; по 5 ампул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346742-25/В-148, 346743-25/В-148 від 22.10.2025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Прожекта®, </w:t>
            </w:r>
            <w:r>
              <w:rPr>
                <w:b/>
              </w:rPr>
              <w:t>розчин для ін’єкцій, 20 ВО/мл, по 1 мл або 2 мл в ампулі; по 10 ампул у пачці; по 1 мл або 2 мл в ампулі; по 5 ампул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346742-25/В-148, 346743-25/В-148 від 22.10.2025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Прожекта®, </w:t>
            </w:r>
            <w:r>
              <w:rPr>
                <w:b/>
              </w:rPr>
              <w:t>розчин для ін’єкцій, 20 ВО/мл, по 1 мл або 2 мл в ампулі; по 10 ампул у пачці; по 1 мл або 2 мл в ампулі; по 5 ампул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333915-25/З-61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ПСІ-стабіл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333915-25/З-61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ПСІ-стабіл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333915-25/З-61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ПСІ-стабіл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мг;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342534-25/З-120, </w:t>
            </w:r>
            <w:r>
              <w:rPr>
                <w:b/>
              </w:rPr>
              <w:t>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342534-25/З-120, 344476-25/З-120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342684-25/З-128, 353394-26/З-128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Реліф®Ультра, </w:t>
            </w:r>
            <w:r>
              <w:rPr>
                <w:b/>
              </w:rPr>
              <w:t>супозиторії ректальні; по 6 супозиторіїв у стрипі; по 2 стрипи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342684-25/З-128, 353394-26/З-128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Реліф®Ультра, </w:t>
            </w:r>
            <w:r>
              <w:rPr>
                <w:b/>
              </w:rPr>
              <w:t>супозиторії ректальні; по 6 супозиторіїв у стрипі; по 2 стрипи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342684-25/З-128, 353394-26/З-128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Реліф®Ультра, </w:t>
            </w:r>
            <w:r>
              <w:rPr>
                <w:b/>
              </w:rPr>
              <w:t>супозиторії ректальні; по 6 супозиторіїв у стрипі; по 2 стрипи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330799-25/З-100 від 27.01.2025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Реналган®, </w:t>
            </w:r>
            <w:r>
              <w:rPr>
                <w:b/>
              </w:rPr>
              <w:t>таблетки;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330799-25/З-100 в</w:t>
            </w:r>
            <w:r>
              <w:rPr>
                <w:b/>
              </w:rPr>
              <w:t>ід 27.01.2025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Реналган®, </w:t>
            </w:r>
            <w:r>
              <w:rPr>
                <w:b/>
              </w:rPr>
              <w:t>таблетки;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330799-25/З-100 від 27.01.2025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Реналган®, </w:t>
            </w:r>
            <w:r>
              <w:rPr>
                <w:b/>
              </w:rPr>
              <w:t>таблетки;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344916-25/З-130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Ризостин, </w:t>
            </w:r>
            <w:r>
              <w:rPr>
                <w:b/>
              </w:rPr>
              <w:t>таблетки, вкриті оболонкою, по 35 мг;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344916-25/З-130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Ризостин, </w:t>
            </w:r>
            <w:r>
              <w:rPr>
                <w:b/>
              </w:rPr>
              <w:t>таблетки, вкриті оболонкою, по 35 мг;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344916-25/З-130 від 17.09.2025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Ризостин, </w:t>
            </w:r>
            <w:r>
              <w:rPr>
                <w:b/>
              </w:rPr>
              <w:t>таблетки, вкриті оболонкою, по 35 мг;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337590-25/В-06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Риномістин®, </w:t>
            </w:r>
            <w:r>
              <w:rPr>
                <w:b/>
              </w:rPr>
              <w:t>краплі назальні, розчин, 0,1 %/0,01 %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 з крапельницею; по 1 флакону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</w:t>
            </w:r>
            <w:r>
              <w:rPr>
                <w:szCs w:val="20"/>
                <w:lang w:val="ru-RU"/>
              </w:rPr>
              <w:t>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337590-25/В-06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Риномістин®, </w:t>
            </w:r>
            <w:r>
              <w:rPr>
                <w:b/>
              </w:rPr>
              <w:t>краплі назальні, розчин, 0,1 %/0,01 %</w:t>
            </w:r>
            <w:r>
              <w:rPr>
                <w:b/>
              </w:rPr>
              <w:br/>
              <w:t>по 10 мл у флаконі з крапельницею; по 1 флакону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337590-25/В-06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Риномістин®, </w:t>
            </w:r>
            <w:r>
              <w:rPr>
                <w:b/>
              </w:rPr>
              <w:t>краплі назальні, розчин, 0,1 %/0,01 %</w:t>
            </w:r>
            <w:r>
              <w:rPr>
                <w:b/>
              </w:rPr>
              <w:br/>
              <w:t>по 10 мл у флаконі з крапельницею; по 1 флакону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337589-25/В-06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Риномістин®, </w:t>
            </w:r>
            <w:r>
              <w:rPr>
                <w:b/>
              </w:rPr>
              <w:t>краплі назальні, розчин, 0,05 %/0,01 %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 з крапельницею; по одному флакону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337589-25/В-06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Риномістин®, </w:t>
            </w:r>
            <w:r>
              <w:rPr>
                <w:b/>
              </w:rPr>
              <w:t>краплі назальні, розчин, 0,05 %/0,01 %</w:t>
            </w:r>
            <w:r>
              <w:rPr>
                <w:b/>
              </w:rPr>
              <w:br/>
              <w:t>по 10 мл у флаконі з крапельницею; по одному флакону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337589-25/В-06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Риномістин®, </w:t>
            </w:r>
            <w:r>
              <w:rPr>
                <w:b/>
              </w:rPr>
              <w:t>краплі назальні, розчин, 0,05 %/0,01 %</w:t>
            </w:r>
            <w:r>
              <w:rPr>
                <w:b/>
              </w:rPr>
              <w:br/>
              <w:t>по 10 мл у флаконі з крапельницею; по одному флакону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345914-25/З-130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</w:r>
            <w:r>
              <w:rPr>
                <w:b/>
              </w:rPr>
              <w:t>по 60 або 120 доз у поліетиленовому флаконі, по 1 флакону з дозуючим насосом- 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345914-25/З-130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</w:r>
            <w:r>
              <w:rPr>
                <w:b/>
              </w:rPr>
              <w:t>по 60 або 120 доз у поліетиленовому флаконі, по 1 флакону з дозуючим насосом- 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345914-25/З-130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</w:r>
            <w:r>
              <w:rPr>
                <w:b/>
              </w:rPr>
              <w:t>по 60 або 120 доз у поліетиленовому флаконі, по 1 флакону з дозуючим насосом- 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350443-25/В-60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або по 400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350443-25/В-60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або по 400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350443-25/В-60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або по 400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346729-25/З-144, 346730-25/З-144, 346731-25/З-144, 346732-25/З-144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Розамакс®, </w:t>
            </w:r>
            <w:r>
              <w:rPr>
                <w:b/>
              </w:rPr>
              <w:t>краплі очні, розчин; по 2,5 мл розчину у флаконі із крапельницею та кришечкою;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346729-25/З-144, 346730-25/З-144, 346731-25/З-144, 346732-25/З-144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Розамакс®, </w:t>
            </w:r>
            <w:r>
              <w:rPr>
                <w:b/>
              </w:rPr>
              <w:t>краплі очні, розчин; по 2,5 мл розчину у флаконі із крапельницею та кришечкою;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346729-25/З-144, 346730-25/З-144, 346731-25/З-144, 346732-25/</w:t>
            </w:r>
            <w:r>
              <w:rPr>
                <w:b/>
              </w:rPr>
              <w:t>З-144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Розамакс®, </w:t>
            </w:r>
            <w:r>
              <w:rPr>
                <w:b/>
              </w:rPr>
              <w:t>краплі очні, розчин; по 2,5 мл розчину у флаконі із крапельницею та кришечкою;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350075-25/З-96 </w:t>
            </w:r>
            <w:r>
              <w:rPr>
                <w:b/>
              </w:rPr>
              <w:t>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</w:t>
            </w:r>
            <w:r>
              <w:rPr>
                <w:b/>
              </w:rPr>
              <w:t>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</w:t>
            </w:r>
            <w:r>
              <w:rPr>
                <w:b/>
              </w:rPr>
              <w:t>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350075-25/З-96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мг, або по 20 мг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337154-25/З-100, 337155-25/З-100, 337156-25/З-100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337154-25/З-100, </w:t>
            </w:r>
            <w:r>
              <w:rPr>
                <w:b/>
              </w:rPr>
              <w:t>337155-25/З-100, 337156-25/З-100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337154-25/З-100, 337155-25/З-100, 337156-25/З-100 від 02.05.2</w:t>
            </w:r>
            <w:r>
              <w:rPr>
                <w:b/>
              </w:rPr>
              <w:t>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324432-24/З-126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15 МГ, </w:t>
            </w:r>
            <w:r>
              <w:rPr>
                <w:b/>
              </w:rPr>
              <w:t>таблетки, вкриті плівковою оболонкою по 15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324432-24/З-126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15 МГ, </w:t>
            </w:r>
            <w:r>
              <w:rPr>
                <w:b/>
              </w:rPr>
              <w:t>таблетки, вкриті плівковою оболонкою по 15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324432-24/З-126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15 МГ, </w:t>
            </w:r>
            <w:r>
              <w:rPr>
                <w:b/>
              </w:rPr>
              <w:t>таблетки, вкриті плівковою оболонкою по 15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324151-24/З-124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30 МГ, </w:t>
            </w:r>
            <w:r>
              <w:rPr>
                <w:b/>
              </w:rPr>
              <w:t>таблетки, вкриті плівковою оболонкою, по 30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324151-24/З-124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30 МГ, </w:t>
            </w:r>
            <w:r>
              <w:rPr>
                <w:b/>
              </w:rPr>
              <w:t>таблетки, вкриті плівковою оболонкою, по 30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324151-24/З-124 в</w:t>
            </w:r>
            <w:r>
              <w:rPr>
                <w:b/>
              </w:rPr>
              <w:t>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30 МГ, </w:t>
            </w:r>
            <w:r>
              <w:rPr>
                <w:b/>
              </w:rPr>
              <w:t>таблетки, вкриті плівковою оболонкою, по 30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324436-24/З-128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60 МГ, </w:t>
            </w:r>
            <w:r>
              <w:rPr>
                <w:b/>
              </w:rPr>
              <w:t>Таблетки, вкриті плівковою оболонкою, по 60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324436-24/З-128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60 МГ, </w:t>
            </w:r>
            <w:r>
              <w:rPr>
                <w:b/>
              </w:rPr>
              <w:t>Таблетки, вкриті плівковою оболонкою, по 60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324436-24/З-128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РОТЕАС® 60 МГ, </w:t>
            </w:r>
            <w:r>
              <w:rPr>
                <w:b/>
              </w:rPr>
              <w:t>Таблетки, вкриті плівковою оболонкою, по 60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336697-25/З-128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30 мг; порошок для суспензії для ін'єкцій по 20 мг; порошок для суспензії для ін'єкцій по 10 мг; 1 флакон з порошком у вигляді мікросфер у комплекті з розчинником (натрію кармелозу/натрію карбоксиметилцелюлозу, маніт (</w:t>
            </w:r>
            <w:r>
              <w:rPr>
                <w:b/>
              </w:rPr>
              <w:t>Е 421), воду для ін’єкцій, полоксамер 188) по 2 мл у попередньо заповненому шприці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349007-25/З-137 в</w:t>
            </w:r>
            <w:r>
              <w:rPr>
                <w:b/>
              </w:rPr>
              <w:t>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мг, по 40 мг/5 мг,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335524-25/З-120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  <w:t>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335524-25/З-120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</w:r>
            <w:r>
              <w:rPr>
                <w:b/>
              </w:rPr>
              <w:t>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335524-25/З-120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</w:r>
            <w:r>
              <w:rPr>
                <w:b/>
              </w:rPr>
              <w:t>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349882-25/З-45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349882-25/З-45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349882-25/З-45 ві</w:t>
            </w:r>
            <w:r>
              <w:rPr>
                <w:b/>
              </w:rPr>
              <w:t>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349882-25/З-45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349882-25/З-45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349882-25/З-45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333818-25/З-146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краплі оральні, розчин по 10 мл або 25 мл у флаконі з кришкою-крапельницею;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333818-25/З-146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краплі оральні, розчин по 10 мл або 25 мл у флаконі з кришкою-крапельницею;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333818-25/З-146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краплі оральні, розчин по 10 мл або 25 мл у флаконі з кришкою-крапельницею;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350448-25/З-97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>порошок для розчину для ін'єкцій, 500 мг/250 мг, 1 флакон (на 10 мл) з порошком у картонній коробці; 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350448-25/З-97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>порошок для розчину для ін'єкцій, 500 мг/250 мг, 1 флакон (на 10 мл) з порошком у картонній коробці; 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350448-25/З-97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>порошок для розчину для ін'єкцій, 500 мг/250 мг, 1 флакон (на 10 мл) з порошком у картонній коробці; 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350448-25/З-97 </w:t>
            </w:r>
            <w:r>
              <w:rPr>
                <w:b/>
              </w:rPr>
              <w:t>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>порошок для розчину для ін'єкцій, 500 мг/250 мг, 1 флакон (на 10 мл) з порошком у картонній коробці; 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350448-25/З-97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>порошок для розчину для ін'єкцій, 500 мг/250 мг, 1 флакон (на 10 мл) з порошком у картонній коробці; 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350448-25/З-97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>порошок для розчину для ін'єкцій, 500 мг/250 мг, 1 флакон (на 10 мл) з порошком у картонній коробці; 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348064-25/З-146</w:t>
            </w:r>
            <w:r>
              <w:rPr>
                <w:b/>
              </w:rPr>
              <w:t xml:space="preserve">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 Генейм , </w:t>
            </w:r>
            <w:r>
              <w:rPr>
                <w:b/>
              </w:rPr>
              <w:t>таблетки, вкриті плівковою оболонкою, по 20 мг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348064-25/З-146 в</w:t>
            </w:r>
            <w:r>
              <w:rPr>
                <w:b/>
              </w:rPr>
              <w:t>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 Генейм , </w:t>
            </w:r>
            <w:r>
              <w:rPr>
                <w:b/>
              </w:rPr>
              <w:t>таблетки, вкриті плівковою оболонкою, по 20 мг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348064-25/З-146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 Генейм , </w:t>
            </w:r>
            <w:r>
              <w:rPr>
                <w:b/>
              </w:rPr>
              <w:t>таблетки, вкриті плівковою оболонкою, по 20 мг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349259-25/З-123, 349260-25/З-123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349259-25/З-123, 349260-25/З-123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349259-25/З-123, </w:t>
            </w:r>
            <w:r>
              <w:rPr>
                <w:b/>
              </w:rPr>
              <w:t>349260-25/З-123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349685-25/З-144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349685-25/З-144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349685-25/З-144 в</w:t>
            </w:r>
            <w:r>
              <w:rPr>
                <w:b/>
              </w:rPr>
              <w:t>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351713-26/З-118, </w:t>
            </w:r>
            <w:r>
              <w:rPr>
                <w:b/>
              </w:rPr>
              <w:t>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351713-26/З-118, 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351713-26/З-118, </w:t>
            </w:r>
            <w:r>
              <w:rPr>
                <w:b/>
              </w:rPr>
              <w:t>351714-26/З-118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Темозоломід Аккорд, </w:t>
            </w:r>
            <w:r>
              <w:rPr>
                <w:b/>
              </w:rPr>
              <w:t>капсули тверді, по 20 мг, по 100 мг, по 140 мг, по 180 мг, по 250 мг; по 1 капсулі у саше, по 5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348062-25/З-152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мг; по 30 таблеток у флаконі, по 1 флакону у картонній упаковці з маркуванням українською та англійською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348062-25/З-152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мг; по 30 таблеток у флаконі, по 1 флакону у картонній упаковці з маркуванням українською та англійською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348062-25/З-152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мг; по 30 таблеток у флаконі, по 1 флакону у картонній упаковці з маркуванням українською та англійською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340537-25/В-137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Тестостерону ундеканоат, </w:t>
            </w:r>
            <w:r>
              <w:rPr>
                <w:b/>
              </w:rPr>
              <w:t>порошок (субстанція) в подвійних поліетиленових пакетах, вкладених у фіброві барабани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340537-25/В-137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Тестостерону ундеканоат, </w:t>
            </w:r>
            <w:r>
              <w:rPr>
                <w:b/>
              </w:rPr>
              <w:t>порошок (субстанція) в подвійних поліетиленових пакетах, вкладених у фіброві барабани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340537-25/В-137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Тестостерону ундеканоат, </w:t>
            </w:r>
            <w:r>
              <w:rPr>
                <w:b/>
              </w:rPr>
              <w:t>порошок (субстанція) в подвійних поліетиленових пакетах, вкладених у фіброві барабани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340536-25/В-137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Тестостерону ундеканоат (Було: Тестостерон Унде), </w:t>
            </w:r>
            <w:r>
              <w:rPr>
                <w:b/>
              </w:rPr>
              <w:t>розчин для ін’єкцій, 250 мг/мл</w:t>
            </w:r>
            <w:r>
              <w:rPr>
                <w:b/>
              </w:rPr>
              <w:br/>
            </w:r>
            <w:r>
              <w:rPr>
                <w:b/>
              </w:rPr>
              <w:t>по 4 мл у флаконі з брунатного скла,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340536-25/В-137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Тестостерону ундеканоат (Було: Тестостерон Унде), </w:t>
            </w:r>
            <w:r>
              <w:rPr>
                <w:b/>
              </w:rPr>
              <w:t>розчин для ін’єкцій, 250 мг/мл</w:t>
            </w:r>
            <w:r>
              <w:rPr>
                <w:b/>
              </w:rPr>
              <w:br/>
              <w:t>по 4 мл у флаконі з брунатного скла,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340536-25/В-137 в</w:t>
            </w:r>
            <w:r>
              <w:rPr>
                <w:b/>
              </w:rPr>
              <w:t>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Тестостерону ундеканоат (Було: Тестостерон Унде), </w:t>
            </w:r>
            <w:r>
              <w:rPr>
                <w:b/>
              </w:rPr>
              <w:t>розчин для ін’єкцій, 250 мг/мл</w:t>
            </w:r>
            <w:r>
              <w:rPr>
                <w:b/>
              </w:rPr>
              <w:br/>
              <w:t>по 4 мл у флаконі з брунатного скла,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330976-25/З-140, 330977-25/З-140, 330979-25/З-140, 330981-25/</w:t>
            </w:r>
            <w:r>
              <w:rPr>
                <w:b/>
              </w:rPr>
              <w:t>З-140, 330982-25/З-140, 330983-25/З-140, 330984-25/З-140, 330985-25/З-140, 330986-25/З-140, 330987-25/З-140, 330988-25/З-140, 346887-25/З-140, 346888-25/З-140, 346889-25/З-140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Тизин® Пантенол Дитячий, </w:t>
            </w:r>
            <w:r>
              <w:rPr>
                <w:b/>
              </w:rPr>
              <w:t>спрей назальний, розчин; по 10 мл у флаконі з дозатором для розпилення, що містить срібну спіраль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21.04.2026 р. </w:t>
            </w:r>
            <w:r>
              <w:rPr>
                <w:b/>
              </w:rPr>
              <w:t>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330976-25/З-140, 330977-25/З-140, 330979-25/З-140, 330981-25/З-140, 330982-25/З-140, 330983-25/З-140, 330984-25/З-140, 330985-25/З-140, 330986-25/З-140, 330987-25/З-140, 330988-25/З-140, 346887-25/З-140, 346888-25/З-140, 346889-25/З-140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Тизин® Пантенол Дитячий, </w:t>
            </w:r>
            <w:r>
              <w:rPr>
                <w:b/>
              </w:rPr>
              <w:t>спрей назальний, розчин; по 10 мл у флаконі з дозатором для розпилення, що містить срібну спіраль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330976-25/З-140, </w:t>
            </w:r>
            <w:r>
              <w:rPr>
                <w:b/>
              </w:rPr>
              <w:t>330977-25/З-140, 330979-25/З-140, 330981-25/З-140, 330982-25/З-140, 330983-25/З-140, 330984-25/З-140, 330985-25/З-140, 330986-25/З-140, 330987-25/З-140, 330988-25/З-140, 346887-25/З-140, 346888-25/З-140, 346889-25/З-140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</w:t>
            </w:r>
            <w:r>
              <w:rPr>
                <w:b/>
                <w:lang w:val="ru-RU"/>
              </w:rPr>
              <w:t xml:space="preserve">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Тизин® Пантенол Дитячий, </w:t>
            </w:r>
            <w:r>
              <w:rPr>
                <w:b/>
              </w:rPr>
              <w:t>спрей назальний, розчин; по 10 мл у флаконі з дозатором для розпилення, що містить срібну спіраль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346452-25/З-140</w:t>
            </w:r>
            <w:r>
              <w:rPr>
                <w:b/>
              </w:rPr>
              <w:t>, 346453-25/З-140, 346454-25/З-140, 346455-25/З-140, 346456-25/З-140, 346457-25/З-140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Тимоглобулін®, </w:t>
            </w:r>
            <w:r>
              <w:rPr>
                <w:b/>
              </w:rPr>
              <w:t>ліофілізований порошок для приготування концентрату для розчину для інфузій по 25 мг № 1: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346452-25/З-140, 346453-25/З-140, 346454-25/З-140, 346455-25/З-140, 346456-25/З-140, 346457-25/З-140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Тимоглобулін®, </w:t>
            </w:r>
            <w:r>
              <w:rPr>
                <w:b/>
              </w:rPr>
              <w:t>ліофілізований порошок для приготування концентрату для розчину для інфузій по 25 мг № 1: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346452-25/З-140, 346453-25/З-140, 346454-25/З-140, 346455-25/З-140, 346456-25/З-140, 346457-25/З-140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Тимоглобулін®, </w:t>
            </w:r>
            <w:r>
              <w:rPr>
                <w:b/>
              </w:rPr>
              <w:t>ліофілізований порошок для приготування концентрату для розчину для інфузій по 25 мг № 1: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349059-25/З-144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мг; по 6 таблеток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349059-25/З-144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мг; по 6 таблеток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349059-25/З-144 в</w:t>
            </w:r>
            <w:r>
              <w:rPr>
                <w:b/>
              </w:rPr>
              <w:t>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мг; по 6 таблеток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349059-25/З-144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мг; по 6 таблеток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349059-25/З-144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мг; по 6 таблеток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349059-25/З-144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мг; по 6 таблеток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350941-25/З-149, 350942-25/З-149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з вітаміном С, </w:t>
            </w:r>
            <w:r>
              <w:rPr>
                <w:b/>
              </w:rPr>
              <w:t>таблетки шипучі; по 10 таблеток у тубі; по 1 або 2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350941-25/З-149, 350942-25/З-149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з вітаміном С, </w:t>
            </w:r>
            <w:r>
              <w:rPr>
                <w:b/>
              </w:rPr>
              <w:t>таблетки шипучі; по 10 таблеток у тубі; по 1 або 2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350941-25/З-149, 350942-25/З-149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з вітаміном С, </w:t>
            </w:r>
            <w:r>
              <w:rPr>
                <w:b/>
              </w:rPr>
              <w:t>таблетки шипучі; по 10 таблеток у тубі; по 1 або 2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336551-25/В-140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УРОФЛОКС, </w:t>
            </w:r>
            <w:r>
              <w:rPr>
                <w:b/>
              </w:rPr>
              <w:t>Таблетки, вкриті плівковою оболонкою;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336551-25/В-140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УРОФЛОКС, </w:t>
            </w:r>
            <w:r>
              <w:rPr>
                <w:b/>
              </w:rPr>
              <w:t>Таблетки, вкриті плівковою оболонкою;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336551-25/В-140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УРОФЛОКС, </w:t>
            </w:r>
            <w:r>
              <w:rPr>
                <w:b/>
              </w:rPr>
              <w:t>Таблетки, вкриті плівковою оболонкою;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347980-25/З-60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УРОФУРАГІН, </w:t>
            </w:r>
            <w:r>
              <w:rPr>
                <w:b/>
              </w:rPr>
              <w:t>таблетки, по 50 мг по 30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347980-25/З-60 ві</w:t>
            </w:r>
            <w:r>
              <w:rPr>
                <w:b/>
              </w:rPr>
              <w:t>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УРОФУРАГІН, </w:t>
            </w:r>
            <w:r>
              <w:rPr>
                <w:b/>
              </w:rPr>
              <w:t>таблетки, по 50 мг по 30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347980-25/З-60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УРОФУРАГІН, </w:t>
            </w:r>
            <w:r>
              <w:rPr>
                <w:b/>
              </w:rPr>
              <w:t>таблетки, по 50 мг по 30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350168-25/З-128, 350169-25/З-128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350168-25/З-128, 350169-25/З-128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350168-25/З-128, 350169-25/З-128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344256-25/В-148, 353537-26/В-148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>таблетки,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</w:t>
            </w:r>
            <w:r>
              <w:rPr>
                <w:b/>
              </w:rPr>
              <w:br/>
              <w:t>in bulk № 7290 (10х729) таблето</w:t>
            </w:r>
            <w:r>
              <w:rPr>
                <w:b/>
              </w:rPr>
              <w:t>к: по 10 таблеток у блістері, по 729 блістерів у картонній коробці.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 xml:space="preserve">in bulk: № 9000 (10х900) </w:t>
            </w:r>
            <w:r>
              <w:rPr>
                <w:b/>
              </w:rPr>
              <w:t>таблеток: по 10 таблеток у блістері, по 900 блістерів у картонній коробці</w:t>
            </w:r>
            <w:r>
              <w:rPr>
                <w:b/>
              </w:rPr>
              <w:br/>
              <w:t>Виробник ТОВ "КУСУМ ФАРМ",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Виробник ТОВ «ГЛЕД</w:t>
            </w:r>
            <w:r>
              <w:rPr>
                <w:b/>
              </w:rPr>
              <w:t>ФАРМ ЛТД» 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344256-25/В-148, 353537-26/В-148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>таблетки,</w:t>
            </w:r>
            <w:r>
              <w:rPr>
                <w:b/>
              </w:rPr>
              <w:br/>
            </w:r>
            <w:r>
              <w:rPr>
                <w:b/>
              </w:rPr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in bulk № 7290 (10х729) таблеток: по 10 таблеток у блістері, по 729 блістерів у картонній коробці.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</w:t>
            </w:r>
            <w:r>
              <w:rPr>
                <w:b/>
              </w:rPr>
              <w:t>паковці;</w:t>
            </w:r>
            <w:r>
              <w:rPr>
                <w:b/>
              </w:rPr>
              <w:br/>
              <w:t>in bulk: № 9000 (10х900) таблеток: по 10 таблеток у блістері, по 900 блістерів у картонній коробці</w:t>
            </w:r>
            <w:r>
              <w:rPr>
                <w:b/>
              </w:rPr>
              <w:br/>
              <w:t>Виробник ТОВ "КУСУМ ФАРМ",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</w:t>
            </w:r>
            <w:r>
              <w:rPr>
                <w:b/>
              </w:rPr>
              <w:t>онній упаковці;</w:t>
            </w:r>
            <w:r>
              <w:rPr>
                <w:b/>
              </w:rPr>
              <w:br/>
              <w:t>Виробник ТОВ «ГЛЕДФАРМ ЛТД» 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344256-25/В-148, 353537-26/В-148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>таблетки,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 № 880 (10х88) таблеток: по 10 таблеток у блістері, по 88 блістерів у картонній коробці;</w:t>
            </w:r>
            <w:r>
              <w:rPr>
                <w:b/>
              </w:rPr>
              <w:br/>
              <w:t>in bulk № 7290 (10х729) таблеток: по 10 таблеток у блістері, по 729 блістерів у картонній коробці.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</w:t>
            </w:r>
            <w:r>
              <w:rPr>
                <w:b/>
              </w:rPr>
              <w:t>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in bulk: № 9000 (10х900) таблеток: по 10 таблеток у блістері, по 900 блістерів у картонній коробці</w:t>
            </w:r>
            <w:r>
              <w:rPr>
                <w:b/>
              </w:rPr>
              <w:br/>
              <w:t>Виробник ТОВ "КУСУМ ФАРМ", Україна</w:t>
            </w:r>
            <w:r>
              <w:rPr>
                <w:b/>
              </w:rPr>
              <w:br/>
              <w:t>По 4 таблетки у бліс</w:t>
            </w:r>
            <w:r>
              <w:rPr>
                <w:b/>
              </w:rPr>
              <w:t>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Виробник ТОВ «ГЛЕДФАРМ ЛТД» 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 xml:space="preserve">По 10 таблеток у блістері. По 10 блістерів у </w:t>
            </w:r>
            <w:r>
              <w:rPr>
                <w:b/>
              </w:rPr>
              <w:t>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344256-25/В-148, 353537-26/В-148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>таблетки,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</w:t>
            </w:r>
            <w:r>
              <w:rPr>
                <w:b/>
              </w:rPr>
              <w:br/>
              <w:t>in bulk № 7290 (10х729) таблето</w:t>
            </w:r>
            <w:r>
              <w:rPr>
                <w:b/>
              </w:rPr>
              <w:t>к: по 10 таблеток у блістері, по 729 блістерів у картонній коробці.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 xml:space="preserve">in bulk: № 9000 (10х900) </w:t>
            </w:r>
            <w:r>
              <w:rPr>
                <w:b/>
              </w:rPr>
              <w:t>таблеток: по 10 таблеток у блістері, по 900 блістерів у картонній коробці</w:t>
            </w:r>
            <w:r>
              <w:rPr>
                <w:b/>
              </w:rPr>
              <w:br/>
              <w:t>Виробник ТОВ "КУСУМ ФАРМ",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Виробник ТОВ «ГЛЕД</w:t>
            </w:r>
            <w:r>
              <w:rPr>
                <w:b/>
              </w:rPr>
              <w:t>ФАРМ ЛТД» 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344256-25/В-148, 353537-26/В-148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>таблетки,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</w:t>
            </w:r>
            <w:r>
              <w:rPr>
                <w:b/>
              </w:rPr>
              <w:br/>
              <w:t>in bulk № 7290 (10х729) таблето</w:t>
            </w:r>
            <w:r>
              <w:rPr>
                <w:b/>
              </w:rPr>
              <w:t>к: по 10 таблеток у блістері, по 729 блістерів у картонній коробці.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 xml:space="preserve">in bulk: № 9000 (10х900) </w:t>
            </w:r>
            <w:r>
              <w:rPr>
                <w:b/>
              </w:rPr>
              <w:t>таблеток: по 10 таблеток у блістері, по 900 блістерів у картонній коробці</w:t>
            </w:r>
            <w:r>
              <w:rPr>
                <w:b/>
              </w:rPr>
              <w:br/>
              <w:t>Виробник ТОВ "КУСУМ ФАРМ",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Виробник ТОВ «ГЛЕД</w:t>
            </w:r>
            <w:r>
              <w:rPr>
                <w:b/>
              </w:rPr>
              <w:t>ФАРМ ЛТД» 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344256-25/В-148, 353537-26/В-148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>таблетки,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 № 880 (10х88) таблеток: по 10 таблеток у блістері, по 88 блістерів у картонній коробці;</w:t>
            </w:r>
            <w:r>
              <w:rPr>
                <w:b/>
              </w:rPr>
              <w:br/>
              <w:t>in bulk № 7290 (10х729) таблеток: по 10 таблеток у блістері, по 729 блістерів у картонній коробці.</w:t>
            </w:r>
            <w:r>
              <w:rPr>
                <w:b/>
              </w:rPr>
              <w:br/>
              <w:t>Виробник «Кусум ХЕЛТХКЕР ПВТ ЛТД»</w:t>
            </w:r>
            <w:r>
              <w:rPr>
                <w:b/>
              </w:rPr>
              <w:br/>
              <w:t>По 4 таблетки у блістері. П</w:t>
            </w:r>
            <w:r>
              <w:rPr>
                <w:b/>
              </w:rPr>
              <w:t>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in bulk: № 9000 (10х900) таблеток: по 10 таблеток у блістері, по 900 блістерів у картонній коробці</w:t>
            </w:r>
            <w:r>
              <w:rPr>
                <w:b/>
              </w:rPr>
              <w:br/>
              <w:t>Виробник ТОВ "КУСУМ ФАРМ", Україна</w:t>
            </w:r>
            <w:r>
              <w:rPr>
                <w:b/>
              </w:rPr>
              <w:br/>
              <w:t>По 4 таблетки у бліс</w:t>
            </w:r>
            <w:r>
              <w:rPr>
                <w:b/>
              </w:rPr>
              <w:t>тері. По 25 блістерів у картонній упаковці;</w:t>
            </w:r>
            <w:r>
              <w:rPr>
                <w:b/>
              </w:rPr>
              <w:br/>
              <w:t>По 10 таблеток у блістері. По 10 блістерів у картонній упаковці;</w:t>
            </w:r>
            <w:r>
              <w:rPr>
                <w:b/>
              </w:rPr>
              <w:br/>
              <w:t>Виробник ТОВ «ГЛЕДФАРМ ЛТД» , Україна</w:t>
            </w:r>
            <w:r>
              <w:rPr>
                <w:b/>
              </w:rPr>
              <w:br/>
              <w:t>По 4 таблетки у блістері. По 25 блістерів у картонній упаковці;</w:t>
            </w:r>
            <w:r>
              <w:rPr>
                <w:b/>
              </w:rPr>
              <w:br/>
              <w:t xml:space="preserve">По 10 таблеток у блістері. По 10 блістерів у </w:t>
            </w:r>
            <w:r>
              <w:rPr>
                <w:b/>
              </w:rPr>
              <w:t>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341864-25/З-117, 341865-25/З-117, 341866-25/З-117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Феліз С, </w:t>
            </w:r>
            <w:r>
              <w:rPr>
                <w:b/>
              </w:rPr>
              <w:t>таблетки, вкриті плівковою оболонкою, по 10 мг, по 10 таблеток у блістері; по 1,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341864-25/З-117, 341865-25/З-117, 341866-25/З-117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Феліз С, </w:t>
            </w:r>
            <w:r>
              <w:rPr>
                <w:b/>
              </w:rPr>
              <w:t>таблетки, вкриті плівковою оболонкою, по 10 мг, по 10 таблеток у блістері; по 1,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341864-25/З-117, 341865-25/З-117, 341866-25/З-117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Феліз С, </w:t>
            </w:r>
            <w:r>
              <w:rPr>
                <w:b/>
              </w:rPr>
              <w:t>таблетки, вкриті плівковою оболонкою, по 10 мг, по 10 таблеток у блістері; по 1,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347409-25/В-60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Фенілефрину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347409-25/В-60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Фенілефрину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347409-25/В-60 ві</w:t>
            </w:r>
            <w:r>
              <w:rPr>
                <w:b/>
              </w:rPr>
              <w:t>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Фенілефрину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350614-25/З-130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Феністил, </w:t>
            </w:r>
            <w:r>
              <w:rPr>
                <w:b/>
              </w:rPr>
              <w:t>краплі оральні, 1 мг/мл; по 20 мл у флаконі з 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350614-25/З-130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Феністил, </w:t>
            </w:r>
            <w:r>
              <w:rPr>
                <w:b/>
              </w:rPr>
              <w:t>краплі оральні, 1 мг/мл; по 20 мл у флаконі з 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350614-25/З-130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Феністил, </w:t>
            </w:r>
            <w:r>
              <w:rPr>
                <w:b/>
              </w:rPr>
              <w:t>краплі оральні, 1 мг/мл; по 20 мл у флаконі з 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351165-25/З-140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без цукру, </w:t>
            </w:r>
            <w:r>
              <w:rPr>
                <w:b/>
              </w:rPr>
              <w:t>порошок для орального розчину, по 8 саше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351165-25/З-140 в</w:t>
            </w:r>
            <w:r>
              <w:rPr>
                <w:b/>
              </w:rPr>
              <w:t>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без цукру, </w:t>
            </w:r>
            <w:r>
              <w:rPr>
                <w:b/>
              </w:rPr>
              <w:t>порошок для орального розчину, по 8 саше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351165-25/З-140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без цукру, </w:t>
            </w:r>
            <w:r>
              <w:rPr>
                <w:b/>
              </w:rPr>
              <w:t>порошок для орального розчину, по 8 саше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346988-25/В-130 від 28.10.2025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Фленокс®, </w:t>
            </w:r>
            <w:r>
              <w:rPr>
                <w:b/>
              </w:rPr>
              <w:t xml:space="preserve">розчин для ін’єкцій, 10000 анти-Ха МО/мл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0,2 мл (2000 анти-Ха МО) або 0,4 мл (4000 анти-Ха МО), або 0,6 мл (6000 анти-Ха МО) у шприці; по 1 шприцу в блістері; по 1, 2 або 10 блістерів у пачці з картону; </w:t>
            </w:r>
            <w:r>
              <w:rPr>
                <w:b/>
              </w:rPr>
              <w:br/>
              <w:t xml:space="preserve">по 0,8 мл (8000 анти-Ха МО) у шприці; по 1 шприцу в блістері; по 1 або 2 блістери у пачці </w:t>
            </w:r>
            <w:r>
              <w:rPr>
                <w:b/>
              </w:rPr>
              <w:t>з картону;</w:t>
            </w:r>
            <w:r>
              <w:rPr>
                <w:b/>
              </w:rPr>
              <w:br/>
              <w:t xml:space="preserve">по 0,2 мл (2000 анти-Ха МО) або 0,4 мл (4000 анти-Ха МО), або 0,6 мл (6000 анти-Ха МО) у шприці; по 2 шприци в блістері; по 1 або 5 блістерів у пачці з картону або по 25 блістерів у коробці з картону; </w:t>
            </w:r>
            <w:r>
              <w:rPr>
                <w:b/>
              </w:rPr>
              <w:br/>
              <w:t xml:space="preserve">по 0,8 мл (8000 анти-Ха МО) у шприці; по 2 </w:t>
            </w:r>
            <w:r>
              <w:rPr>
                <w:b/>
              </w:rPr>
              <w:t>шприци у блістері; по 1 блістеру у пачці з картону або по 25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346988-25/В-130 від 28.10.2025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Фленокс®, </w:t>
            </w:r>
            <w:r>
              <w:rPr>
                <w:b/>
              </w:rPr>
              <w:t xml:space="preserve">розчин для ін’єкцій, 10000 анти-Ха МО/мл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0,2 мл (2000 анти-Ха МО) або 0,4 мл (4000 анти-Ха МО), або 0,6 мл (6000 анти-Ха МО) у шприці; по 1 шприцу в блістері; по 1, 2 або 10 блістерів у пачці з картону; </w:t>
            </w:r>
            <w:r>
              <w:rPr>
                <w:b/>
              </w:rPr>
              <w:br/>
              <w:t xml:space="preserve">по 0,8 мл (8000 анти-Ха МО) у шприці; по 1 шприцу в блістері; по 1 або 2 блістери у пачці </w:t>
            </w:r>
            <w:r>
              <w:rPr>
                <w:b/>
              </w:rPr>
              <w:t>з картону;</w:t>
            </w:r>
            <w:r>
              <w:rPr>
                <w:b/>
              </w:rPr>
              <w:br/>
              <w:t xml:space="preserve">по 0,2 мл (2000 анти-Ха МО) або 0,4 мл (4000 анти-Ха МО), або 0,6 мл (6000 анти-Ха МО) у шприці; по 2 шприци в блістері; по 1 або 5 блістерів у пачці з картону або по 25 блістерів у коробці з картону; </w:t>
            </w:r>
            <w:r>
              <w:rPr>
                <w:b/>
              </w:rPr>
              <w:br/>
              <w:t xml:space="preserve">по 0,8 мл (8000 анти-Ха МО) у шприці; по 2 </w:t>
            </w:r>
            <w:r>
              <w:rPr>
                <w:b/>
              </w:rPr>
              <w:t>шприци у блістері; по 1 блістеру у пачці з картону або по 25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346988-25/В-130 від 28.10.2025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Фленокс®, </w:t>
            </w:r>
            <w:r>
              <w:rPr>
                <w:b/>
              </w:rPr>
              <w:t xml:space="preserve">розчин для ін’єкцій, 10000 анти-Ха МО/мл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0,2 мл (2000 анти-Ха МО) або 0,4 мл (4000 анти-Ха МО), або 0,6 мл (6000 анти-Ха МО) у шприці; по 1 шприцу в блістері; по 1, 2 або 10 блістерів у пачці з картону; </w:t>
            </w:r>
            <w:r>
              <w:rPr>
                <w:b/>
              </w:rPr>
              <w:br/>
              <w:t xml:space="preserve">по 0,8 мл (8000 анти-Ха МО) у шприці; по 1 шприцу в блістері; по 1 або 2 блістери у пачці </w:t>
            </w:r>
            <w:r>
              <w:rPr>
                <w:b/>
              </w:rPr>
              <w:t>з картону;</w:t>
            </w:r>
            <w:r>
              <w:rPr>
                <w:b/>
              </w:rPr>
              <w:br/>
              <w:t xml:space="preserve">по 0,2 мл (2000 анти-Ха МО) або 0,4 мл (4000 анти-Ха МО), або 0,6 мл (6000 анти-Ха МО) у шприці; по 2 шприци в блістері; по 1 або 5 блістерів у пачці з картону або по 25 блістерів у коробці з картону; </w:t>
            </w:r>
            <w:r>
              <w:rPr>
                <w:b/>
              </w:rPr>
              <w:br/>
              <w:t xml:space="preserve">по 0,8 мл (8000 анти-Ха МО) у шприці; по 2 </w:t>
            </w:r>
            <w:r>
              <w:rPr>
                <w:b/>
              </w:rPr>
              <w:t>шприци у блістері; по 1 блістеру у пачці з картону або по 25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346995-25/В-130 від 28.10.2025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Фленокс®, </w:t>
            </w:r>
            <w:r>
              <w:rPr>
                <w:b/>
              </w:rPr>
              <w:t>розчин для ін`єкцій, 10000 анти-Ха МО/мл;</w:t>
            </w:r>
            <w:r>
              <w:rPr>
                <w:b/>
              </w:rPr>
              <w:br/>
            </w:r>
            <w:r>
              <w:rPr>
                <w:b/>
              </w:rPr>
              <w:t>по 30000 анти-Ха МО/3 мл у багатодозовому флаконі з маркуванням українською мовою; по 1 флакону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346995-25/В-130 від 28.10.2025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Фленокс®, </w:t>
            </w:r>
            <w:r>
              <w:rPr>
                <w:b/>
              </w:rPr>
              <w:t>розчин для ін`єкцій, 10000 анти-Ха МО/мл;</w:t>
            </w:r>
            <w:r>
              <w:rPr>
                <w:b/>
              </w:rPr>
              <w:br/>
            </w:r>
            <w:r>
              <w:rPr>
                <w:b/>
              </w:rPr>
              <w:t>по 30000 анти-Ха МО/3 мл у багатодозовому флаконі з маркуванням українською мовою; по 1 флакону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346995-25/В-130 від 28.10.2025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Фленокс®, </w:t>
            </w:r>
            <w:r>
              <w:rPr>
                <w:b/>
              </w:rPr>
              <w:t>розчин для ін`єкцій, 10000 анти-Ха МО/мл;</w:t>
            </w:r>
            <w:r>
              <w:rPr>
                <w:b/>
              </w:rPr>
              <w:br/>
            </w:r>
            <w:r>
              <w:rPr>
                <w:b/>
              </w:rPr>
              <w:t>по 30000 анти-Ха МО/3 мл у багатодозовому флаконі з маркуванням українською мовою; по 1 флакону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318616-24/З-45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Флоксиген, </w:t>
            </w:r>
            <w:r>
              <w:rPr>
                <w:b/>
              </w:rPr>
              <w:t>краплі очні, розчин, 3 мг/мл, по 0,5 мл в однодозовому контейнері або по 10 мл у флаконі; по 5 контейнерів, з'єднаних у стрічку, в саше; по 4 саше або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Фармігеа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318616-24/З-45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Флоксиген, </w:t>
            </w:r>
            <w:r>
              <w:rPr>
                <w:b/>
              </w:rPr>
              <w:t>краплі очні, розчин, 3 мг/мл, по 0,5 мл в однодозовому контейнері або по 10 мл у флаконі; по 5 контейнерів, з'єднаних у стрічку, в саше; по 4 саше або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Фармігеа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318616-24/З-45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Флоксиген, </w:t>
            </w:r>
            <w:r>
              <w:rPr>
                <w:b/>
              </w:rPr>
              <w:t>краплі очні, розчин, 3 мг/мл, по 0,5 мл в однодозовому контейнері або по 10 мл у флаконі; по 5 контейнерів, з'єднаних у стрічку, в саше; по 4 саше або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Фармігеа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346075-25/В-45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розчин для інфузій, 2 мг/мл, по 100 мл у флаконах;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346075-25/В-45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розчин для інфузій, 2 мг/мл, по 100 мл у флаконах;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346075-25/В-45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розчин для інфузій, 2 мг/мл, по 100 мл у флаконах;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348668-25/З-148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348668-25/З-148 в</w:t>
            </w:r>
            <w:r>
              <w:rPr>
                <w:b/>
              </w:rPr>
              <w:t>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348668-25/З-148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348668-25/З-148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348668-25/З-148 в</w:t>
            </w:r>
            <w:r>
              <w:rPr>
                <w:b/>
              </w:rPr>
              <w:t>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348668-25/З-148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345965-25/В-96 </w:t>
            </w:r>
            <w:r>
              <w:rPr>
                <w:b/>
              </w:rPr>
              <w:t>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г; по 1, 2, 3, 4 або по 10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345965-25/В-96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г; по 1, 2, 3, 4 або по 10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345965-25/В-96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г; по 1, 2, 3, 4 або по 10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345789-25/В-28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Фурацилін®, </w:t>
            </w:r>
            <w:r>
              <w:rPr>
                <w:b/>
              </w:rPr>
              <w:t>таблетки для приготування розчину для зовнішнього застосування по 20 мг по 10 таблеток у блістерах;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345789-25/В-28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Фурацилін®, </w:t>
            </w:r>
            <w:r>
              <w:rPr>
                <w:b/>
              </w:rPr>
              <w:t>таблетки для приготування розчину для зовнішнього застосування по 20 мг по 10 таблеток у блістерах;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345789-25/В-28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Фурацилін®, </w:t>
            </w:r>
            <w:r>
              <w:rPr>
                <w:b/>
              </w:rPr>
              <w:t>таблетки для приготування розчину для зовнішнього застосування по 20 мг по 10 таблеток у блістерах;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347637-25/З-139, 347638-25/З-139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гель, 5 мг/г; по 30 г гелю у тубі; по 1 тубі у картонній упаковці; in bulk: по 30 г гелю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347637-25/З-139, 347638-25/З-139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гель, 5 мг/г; по 30 г гелю у тубі; по 1 тубі у картонній упаковці; in bulk: по 30 г гелю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347637-25/З-139, 347638-25/З-139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гель, 5 мг/г; по 30 г гелю у тубі; по 1 тубі у картонній упаковці; in bulk: по 30 г гелю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347637-25/З-139, 347638-25/З-139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гель, 5 мг/г; по 30 г гелю у тубі; по 1 тубі у картонній упаковці; in bulk: по 30 г гелю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347637-25/З-139, 347638-25/З-139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гель, 5 мг/г; по 30 г гелю у тубі; по 1 тубі у картонній упаковці; in bulk: по 30 г гелю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347637-25/З-139, </w:t>
            </w:r>
            <w:r>
              <w:rPr>
                <w:b/>
              </w:rPr>
              <w:t>347638-25/З-139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гель, 5 мг/г; по 30 г гелю у тубі; по 1 тубі у картонній упаковці; in bulk: по 30 г гелю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340233-25/В-138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Хайфер, </w:t>
            </w:r>
            <w:r>
              <w:rPr>
                <w:b/>
              </w:rPr>
              <w:t>розчин для ін’єкцій та інфузій, 50 мг заліза/мл; по 2 мл у флаконі, по 1 флакону у пачці або по 5 флаконів у блістері, по 1 блістеру у пачці ; по 10 мл або по 20 мл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340233-25/В-138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Хайфер, </w:t>
            </w:r>
            <w:r>
              <w:rPr>
                <w:b/>
              </w:rPr>
              <w:t>розчин для ін’єкцій та інфузій, 50 мг заліза/мл; по 2 мл у флаконі, по 1 флакону у пачці або по 5 флаконів у блістері, по 1 блістеру у пачці ; по 10 мл або по 20 мл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</w:t>
            </w:r>
            <w:r>
              <w:rPr>
                <w:b/>
              </w:rPr>
              <w:t>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340233-25/В-138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Хайфер, </w:t>
            </w:r>
            <w:r>
              <w:rPr>
                <w:b/>
              </w:rPr>
              <w:t>розчин для ін’єкцій та інфузій, 50 мг заліза/мл; по 2 мл у флаконі, по 1 флакону у пачці або по 5 флаконів у блістері, по 1 блістеру у пачці ; по 10 мл або по 20 мл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347978-25/З-60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Хітакса, </w:t>
            </w:r>
            <w:r>
              <w:rPr>
                <w:b/>
              </w:rPr>
              <w:t xml:space="preserve">таблетки, що диспергуються в ротовій порожнині, по 5 мг; </w:t>
            </w:r>
            <w:r>
              <w:rPr>
                <w:b/>
              </w:rPr>
              <w:br/>
              <w:t>по 10 таблеток у блістері, по 1 блістеру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347978-25/З-60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Хітакса, </w:t>
            </w:r>
            <w:r>
              <w:rPr>
                <w:b/>
              </w:rPr>
              <w:t xml:space="preserve">таблетки, що диспергуються в ротовій порожнині, по 5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347978-25/З-60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Хітакса, </w:t>
            </w:r>
            <w:r>
              <w:rPr>
                <w:b/>
              </w:rPr>
              <w:t xml:space="preserve">таблетки, що диспергуються в ротовій порожнині, по 5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348670-25/В-148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Хондра-Сила®, </w:t>
            </w:r>
            <w:r>
              <w:rPr>
                <w:b/>
              </w:rPr>
              <w:t>мазь 5 %;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348670-25/В-148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Хондра-Сила®, </w:t>
            </w:r>
            <w:r>
              <w:rPr>
                <w:b/>
              </w:rPr>
              <w:t>мазь 5 %;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348670-25/В-148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Хондра-Сила®, </w:t>
            </w:r>
            <w:r>
              <w:rPr>
                <w:b/>
              </w:rPr>
              <w:t>мазь 5 %;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348032-25/З-140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Цетрилев, </w:t>
            </w:r>
            <w:r>
              <w:rPr>
                <w:b/>
              </w:rPr>
              <w:t>таблетки, вкриті плівковою оболонкою, по 5 мг по 10 таблеток у блістері; по 1, по 3 або по 10 блістерів у картонній коробці; по 10 таблеток у блістері; по 1 блістеру у картонній коробці; по 10 картонних коробок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348032-25/З-140 в</w:t>
            </w:r>
            <w:r>
              <w:rPr>
                <w:b/>
              </w:rPr>
              <w:t>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Цетрилев, </w:t>
            </w:r>
            <w:r>
              <w:rPr>
                <w:b/>
              </w:rPr>
              <w:t>таблетки, вкриті плівковою оболонкою, по 5 мг по 10 таблеток у блістері; по 1, по 3 або по 10 блістерів у картонній коробці; по 10 таблеток у блістері; по 1 блістеру у картонній коробці; по 10 картонних коробок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ЄВРО ЛАЙФКЕР ПР</w:t>
            </w:r>
            <w:r>
              <w:rPr>
                <w:b/>
              </w:rPr>
              <w:t>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348032-25/З-140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Цетрилев, </w:t>
            </w:r>
            <w:r>
              <w:rPr>
                <w:b/>
              </w:rPr>
              <w:t>таблетки, вкриті плівковою оболонкою, по 5 мг по 10 таблеток у блістері; по 1, по 3 або по 10 блістерів у картонній коробці; по 10 таблеток у блістері; по 1 блістеру у картонній коробці; по 10 картонних коробок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351777-26/З-148</w:t>
            </w:r>
            <w:r>
              <w:rPr>
                <w:b/>
              </w:rPr>
              <w:t xml:space="preserve">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таблетки, вкриті плівковою оболонкою, по 400 мг; по 5 таблеток, вкритих плівковою оболонкою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351777-26/З-148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таблетки, вкриті плівковою оболонкою, по 400 мг; по 5 таблеток, вкритих плівковою оболонкою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351777-26/З-148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таблетки, вкриті плівковою оболонкою, по 400 мг; по 5 таблеток, вкритих плівковою оболонкою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341417-25/З-149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ЦИБОР, </w:t>
            </w:r>
            <w:r>
              <w:rPr>
                <w:b/>
              </w:rPr>
              <w:t>розчин для ін’єкцій по 25000 МО антифактора-Ха/мл; по 0,2 мл (5000 МО антифактора-Ха) або 0,3 мл (7500 МО антифактора-Ха), або 0,4 (10000 МО антифактора-Ха) мл у попередньо заповнених шприцах; по 2 шприца у блістері; по 1 або по 5, або по 50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341417-25/З-149 в</w:t>
            </w:r>
            <w:r>
              <w:rPr>
                <w:b/>
              </w:rPr>
              <w:t>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ЦИБОР, </w:t>
            </w:r>
            <w:r>
              <w:rPr>
                <w:b/>
              </w:rPr>
              <w:t>розчин для ін’єкцій по 25000 МО антифактора-Ха/мл; по 0,2 мл (5000 МО антифактора-Ха) або 0,3 мл (7500 МО антифактора-Ха), або 0,4 (10000 МО антифактора-Ха) мл у попередньо заповнених шприцах; по 2 шприца у блістері; по 1 або по 5, або по 50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341417-25/З-149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ЦИБОР, </w:t>
            </w:r>
            <w:r>
              <w:rPr>
                <w:b/>
              </w:rPr>
              <w:t>розчин для ін’єкцій по 25000 МО антифактора-Ха/мл; по 0,2 мл (5000 МО антифактора-Ха) або 0,3 мл (7500 МО антифактора-Ха), або 0,4 (10000 МО антифактора-Ха) мл у попередньо заповнених шприцах; по 2 шприца у блістері; по 1 або по 5, або по 50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341412-25/З-149</w:t>
            </w:r>
            <w:r>
              <w:rPr>
                <w:b/>
              </w:rPr>
              <w:t xml:space="preserve">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ін’єкцій, 12500 МО антифактора-Ха/мл;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341412-25/З-149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ін’єкцій, 12500 МО антифактора-Ха/мл;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341412-25/З-149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ін’єкцій, 12500 МО антифактора-Ха/мл;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341402-25/З-149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ін’єкцій,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341402-25/З-149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ін’єкцій,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10A72">
      <w:pPr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</w:t>
            </w:r>
            <w:r>
              <w:rPr>
                <w:sz w:val="16"/>
                <w:szCs w:val="16"/>
                <w:lang w:val="uk-UA"/>
              </w:rPr>
              <w:t>СО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10A7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УПРАВЛІННЯ КООРДИНАЦІЇ ЕКСПЕРТНИХ МАТЕРІАЛІВ</w:t>
      </w:r>
    </w:p>
    <w:p w:rsidR="00000000" w:rsidRDefault="00D10A72">
      <w:pPr>
        <w:jc w:val="center"/>
        <w:rPr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341402-25/З-149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ін’єкцій,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>21.04.2026 р. № 523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10A7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napToGrid w:val="0"/>
              <w:jc w:val="both"/>
              <w:rPr>
                <w:szCs w:val="20"/>
              </w:rPr>
            </w:pP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10A7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10A7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10A72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10A7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10A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(П.І.Б. співробітник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D10A72">
      <w:pPr>
        <w:jc w:val="center"/>
        <w:rPr>
          <w:b/>
          <w:lang w:val="uk-UA"/>
        </w:rPr>
      </w:pPr>
    </w:p>
    <w:p w:rsidR="00000000" w:rsidRDefault="00D10A7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10A72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10A72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D10A72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10A72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D10A72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10A72"/>
    <w:rsid w:val="00D1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D1C9D-B0F1-41D7-AE0B-6A224D5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775</Pages>
  <Words>135480</Words>
  <Characters>960788</Characters>
  <Application>Microsoft Office Word</Application>
  <DocSecurity>0</DocSecurity>
  <Lines>8006</Lines>
  <Paragraphs>2188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1094080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2026-05-05T13:24:00Z</dcterms:created>
  <dcterms:modified xsi:type="dcterms:W3CDTF">2026-05-05T13:24:00Z</dcterms:modified>
</cp:coreProperties>
</file>