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412A9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358498-26/З-145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Аводель, </w:t>
            </w:r>
            <w:r>
              <w:rPr>
                <w:b/>
              </w:rPr>
              <w:t>таблетки по 1,5 мг;</w:t>
            </w:r>
            <w:r>
              <w:rPr>
                <w:b/>
              </w:rPr>
              <w:br/>
              <w:t>по 1 таблетці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358498-26/З-145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Аводель, </w:t>
            </w:r>
            <w:r>
              <w:rPr>
                <w:b/>
              </w:rPr>
              <w:t>таблетки по 1,5 мг;</w:t>
            </w:r>
            <w:r>
              <w:rPr>
                <w:b/>
              </w:rPr>
              <w:br/>
              <w:t>по 1 таблетці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358498-26/З-145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Аводель, </w:t>
            </w:r>
            <w:r>
              <w:rPr>
                <w:b/>
              </w:rPr>
              <w:t>таблетки по 1,5 мг;</w:t>
            </w:r>
            <w:r>
              <w:rPr>
                <w:b/>
              </w:rPr>
              <w:br/>
              <w:t>по 1 таблетці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358770-26/З-149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АДВАНТАН®, </w:t>
            </w:r>
            <w:r>
              <w:rPr>
                <w:b/>
              </w:rPr>
              <w:t>крем 0,1 %; по 5 г або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358770-26/З-149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АДВАНТАН®, </w:t>
            </w:r>
            <w:r>
              <w:rPr>
                <w:b/>
              </w:rPr>
              <w:t>крем 0,1 %; по 5 г або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358770-26/З-149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АДВАНТАН®, </w:t>
            </w:r>
            <w:r>
              <w:rPr>
                <w:b/>
              </w:rPr>
              <w:t>крем 0,1 %; по 5 г або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355832-26/З-100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порошок для оральної суспензії по 100 мг; 20 пакетів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355832-26/З-100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порошок для оральної суспензії по 100 мг; 20 пакетів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355832-26/З-100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порошок для оральної суспензії по 100 мг; 20 пакетів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358454-26/З-120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Аккорд, </w:t>
            </w:r>
            <w:r>
              <w:rPr>
                <w:b/>
              </w:rPr>
              <w:t xml:space="preserve">порошок для приготування суспензії для ін'єкцій, 25 мг/мл </w:t>
            </w:r>
            <w:r>
              <w:rPr>
                <w:b/>
              </w:rPr>
              <w:br/>
              <w:t>по 150 мг у флаконі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358454-26/З-120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Аккорд, </w:t>
            </w:r>
            <w:r>
              <w:rPr>
                <w:b/>
              </w:rPr>
              <w:t xml:space="preserve">порошок для приготування суспензії для ін'єкцій, 25 мг/мл </w:t>
            </w:r>
            <w:r>
              <w:rPr>
                <w:b/>
              </w:rPr>
              <w:br/>
              <w:t>по 150 мг у флаконі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358454-26/З-120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Аккорд, </w:t>
            </w:r>
            <w:r>
              <w:rPr>
                <w:b/>
              </w:rPr>
              <w:t xml:space="preserve">порошок для приготування суспензії для ін'єкцій, 25 мг/мл </w:t>
            </w:r>
            <w:r>
              <w:rPr>
                <w:b/>
              </w:rPr>
              <w:br/>
              <w:t>по 150 мг у флаконі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351715-26/З-148, 356219-26/З-148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Азитроміцин-Віста, </w:t>
            </w:r>
            <w:r>
              <w:rPr>
                <w:b/>
              </w:rPr>
              <w:t>порошок для розчину для інфузій по 500 мг; 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351715-26/З-148, 356219-26/З-148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Азитроміцин-Віста, </w:t>
            </w:r>
            <w:r>
              <w:rPr>
                <w:b/>
              </w:rPr>
              <w:t>порошок для розчину для інфузій по 500 мг; 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351715-26/З-148, 356219-26/З-148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Азитроміцин-Віста, </w:t>
            </w:r>
            <w:r>
              <w:rPr>
                <w:b/>
              </w:rPr>
              <w:t>порошок для розчину для інфузій по 500 мг; 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354344-26/З-128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 xml:space="preserve">концентрат для розчину для інфузій, 20 мг/мл; по 80 мг/4 мл або 200 мг/10 мл або 400 мг/20 мл у флаконі; по 1 або 4 флакони у картонній коробці з маркуванням українською мовою або з маркуванням англійською, французькою та арабською </w:t>
            </w:r>
            <w:r>
              <w:rPr>
                <w:b/>
              </w:rPr>
              <w:t>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354344-26/З-128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концентрат для розчину для інфузій, 20 мг/мл; по 80 мг/4 мл або 200 мг/10 мл або 400 мг/20 мл у флаконі; по 1 або 4 флакони у картонній коробці з маркуванням українською мовою або з маркуванням англійською, французькою та арабською мовами зі стикером украї</w:t>
            </w:r>
            <w:r>
              <w:rPr>
                <w:b/>
              </w:rPr>
              <w:t>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354344-26/З-128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концентрат для розчину для інфузій, 20 мг/мл; по 80 мг/4 мл або 200 мг/10 мл або 400 мг/20 мл у флаконі; по 1 або 4 флакони у картонній коробці з маркуванням українською мовою або з маркуванням англійською, французькою та арабською мовами зі стикером украї</w:t>
            </w:r>
            <w:r>
              <w:rPr>
                <w:b/>
              </w:rPr>
              <w:t>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359350-26/В-96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359350-26/В-96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359350-26/В-96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356453-26/В-146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Амідарон, </w:t>
            </w:r>
            <w:r>
              <w:rPr>
                <w:b/>
              </w:rPr>
              <w:t>таблетки по 200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356453-26/В-146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Амідарон, </w:t>
            </w:r>
            <w:r>
              <w:rPr>
                <w:b/>
              </w:rPr>
              <w:t>таблетки по 200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356453-26/В-146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Амідарон, </w:t>
            </w:r>
            <w:r>
              <w:rPr>
                <w:b/>
              </w:rPr>
              <w:t>таблетки по 200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358370-26/З-28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Аморолфін-Інтелі, </w:t>
            </w:r>
            <w:r>
              <w:rPr>
                <w:b/>
              </w:rPr>
              <w:t>лак для нігтів лікувальний, 50 мг/мл по 2,5 мл у флаконі; по 1 флакону в комплекті з пилочками для нігтів, серветками для очищення та шпателями для нанесення лаку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</w:t>
            </w:r>
            <w:r>
              <w:rPr>
                <w:b/>
              </w:rPr>
              <w:t>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358370-26/З-28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Аморолфін-Інтелі, </w:t>
            </w:r>
            <w:r>
              <w:rPr>
                <w:b/>
              </w:rPr>
              <w:t>лак для нігтів лікувальний, 50 мг/мл по 2,5 мл у флаконі; по 1 флакону в комплекті з пилочками для нігтів, серветками для очищення та шпателями для нанесення лаку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</w:t>
            </w:r>
            <w:r>
              <w:rPr>
                <w:b/>
              </w:rPr>
              <w:t>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358370-26/З-28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Аморолфін-Інтелі, </w:t>
            </w:r>
            <w:r>
              <w:rPr>
                <w:b/>
              </w:rPr>
              <w:t>лак для нігтів лікувальний, 50 мг/мл по 2,5 мл у флаконі; по 1 флакону в комплекті з пилочками для нігтів, серветками для очищення та шпателями для нанесення лаку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</w:t>
            </w:r>
            <w:r>
              <w:rPr>
                <w:b/>
              </w:rPr>
              <w:t>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359327-26/В-96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Ангілекс-Здоров'я, </w:t>
            </w:r>
            <w:r>
              <w:rPr>
                <w:b/>
              </w:rPr>
              <w:t>спрей для ротової порожнини, по 30 мл у балоні з клапаном-насосом, насадкою-розпилювачем і захисним ковпачком; по 1 балону в картонній коробці; по 50 мл у флаконі з оральним розпилювальним пристроєм і захисним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359327-26/В-96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Ангілекс-Здоров'я, </w:t>
            </w:r>
            <w:r>
              <w:rPr>
                <w:b/>
              </w:rPr>
              <w:t>спрей для ротової порожнини, по 30 мл у балоні з клапаном-насосом, насадкою-розпилювачем і захисним ковпачком; по 1 балону в картонній коробці; по 50 мл у флаконі з оральним розпилювальним пристроєм і захисним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</w:t>
            </w:r>
            <w:r>
              <w:rPr>
                <w:szCs w:val="20"/>
              </w:rPr>
              <w:t>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359327-26/В-96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Ангілекс-Здоров'я, </w:t>
            </w:r>
            <w:r>
              <w:rPr>
                <w:b/>
              </w:rPr>
              <w:t>спрей для ротової порожнини, по 30 мл у балоні з клапаном-насосом, насадкою-розпилювачем і захисним ковпачком; по 1 балону в картонній коробці; по 50 мл у флаконі з оральним розпилювальним пристроєм і захисним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357431-26/В-145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мг;</w:t>
            </w:r>
            <w:r>
              <w:rPr>
                <w:b/>
              </w:rPr>
              <w:br/>
              <w:t>таблетки, вкриті оболонкою, по 20 мг;</w:t>
            </w:r>
            <w:r>
              <w:rPr>
                <w:b/>
              </w:rPr>
              <w:br/>
              <w:t>по 10 таблеток у контурній чарунковій упаковці; по 3 або по 9 контурних чарункових упаковок у пачці; по 14 таблеток у контурній чарунковій упаковці; по 2 контурні чарункові упаковк</w:t>
            </w:r>
            <w:r>
              <w:rPr>
                <w:b/>
              </w:rPr>
              <w:t>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357431-26/В-145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мг;</w:t>
            </w:r>
            <w:r>
              <w:rPr>
                <w:b/>
              </w:rPr>
              <w:br/>
              <w:t>таблетки, вкриті оболонкою, по 20 мг;</w:t>
            </w:r>
            <w:r>
              <w:rPr>
                <w:b/>
              </w:rPr>
              <w:br/>
              <w:t>по 10 таблеток у контурній чарунковій упаковці; по 3 або по 9 контурних чарункових упаковок у пачці; по 14 таблеток у контурній чарунковій упаковці; по 2 кон</w:t>
            </w:r>
            <w:r>
              <w:rPr>
                <w:b/>
              </w:rPr>
              <w:t>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357431-26/В-145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мг;</w:t>
            </w:r>
            <w:r>
              <w:rPr>
                <w:b/>
              </w:rPr>
              <w:br/>
              <w:t>таблетки, вкриті оболонкою, по 20 мг;</w:t>
            </w:r>
            <w:r>
              <w:rPr>
                <w:b/>
              </w:rPr>
              <w:br/>
              <w:t>по 10 таблеток у контурній чарунковій упаковці; по 3 або по 9 контурних чарункових упаковок у пачці; по 14 таблеток у контурній чарунковій упаковці; по 2 ко</w:t>
            </w:r>
            <w:r>
              <w:rPr>
                <w:b/>
              </w:rPr>
              <w:t>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357431-26/В-145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мг;</w:t>
            </w:r>
            <w:r>
              <w:rPr>
                <w:b/>
              </w:rPr>
              <w:br/>
              <w:t>таблетки, вкриті оболонкою, по 20 мг;</w:t>
            </w:r>
            <w:r>
              <w:rPr>
                <w:b/>
              </w:rPr>
              <w:br/>
              <w:t>по 10 таблеток у контурній чарунковій упаковці; по 3 або по 9 контурних чарункових упаковок у пачці; по 14 таблеток у контурній чарунковій упак</w:t>
            </w:r>
            <w:r>
              <w:rPr>
                <w:b/>
              </w:rPr>
              <w:t>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357431-26/В-145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мг;</w:t>
            </w:r>
            <w:r>
              <w:rPr>
                <w:b/>
              </w:rPr>
              <w:br/>
              <w:t>таблетки, вкриті оболонкою, по 20 мг;</w:t>
            </w:r>
            <w:r>
              <w:rPr>
                <w:b/>
              </w:rPr>
              <w:br/>
              <w:t>по 10 таблеток у контурній чарунковій упаковці; по 3 або по 9 контурних чарункових упаковок у пачці; по 14 таблеток у контурній чарунковій упаковці; по 2 кон</w:t>
            </w:r>
            <w:r>
              <w:rPr>
                <w:b/>
              </w:rPr>
              <w:t>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357431-26/В-145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мг;</w:t>
            </w:r>
            <w:r>
              <w:rPr>
                <w:b/>
              </w:rPr>
              <w:br/>
              <w:t>таблетки, вкриті оболонкою, по 20 мг;</w:t>
            </w:r>
            <w:r>
              <w:rPr>
                <w:b/>
              </w:rPr>
              <w:br/>
              <w:t>по 10 таблеток у контурній чарунковій упаковці; по 3 або по 9 контурних чарункових упаковок у пачці; по 14 таблеток у контурній чарунковій упаковці; по 2 ко</w:t>
            </w:r>
            <w:r>
              <w:rPr>
                <w:b/>
              </w:rPr>
              <w:t>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355835-26/З-146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Белара®, </w:t>
            </w:r>
            <w:r>
              <w:rPr>
                <w:b/>
              </w:rPr>
              <w:t>таблетки, вкриті плівковою оболонкою, 2 мг/0,03 мг; по 21 таблетці у блістері; по 1 або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355835-26/З-146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Белара®, </w:t>
            </w:r>
            <w:r>
              <w:rPr>
                <w:b/>
              </w:rPr>
              <w:t>таблетки, вкриті плівковою оболонкою, 2 мг/0,03 мг; по 21 таблетці у блістері; по 1 або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355835-26/З-146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Белара®, </w:t>
            </w:r>
            <w:r>
              <w:rPr>
                <w:b/>
              </w:rPr>
              <w:t>таблетки, вкриті плівковою оболонкою, 2 мг/0,03 мг; по 21 таблетці у блістері; по 1 або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</w:t>
            </w:r>
            <w:r>
              <w:rPr>
                <w:b/>
              </w:rPr>
              <w:t xml:space="preserve">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</w:t>
            </w:r>
            <w:r>
              <w:rPr>
                <w:b/>
              </w:rPr>
              <w:t xml:space="preserve">чці по 150 МО (11 мкг)/0,25 мл; по 0,25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</w:t>
            </w:r>
            <w:r>
              <w:rPr>
                <w:b/>
              </w:rPr>
              <w:t xml:space="preserve">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</w:t>
            </w:r>
            <w:r>
              <w:rPr>
                <w:b/>
              </w:rPr>
              <w:t>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</w:t>
            </w:r>
            <w:r>
              <w:rPr>
                <w:b/>
              </w:rPr>
              <w:t xml:space="preserve">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</w:t>
            </w:r>
            <w:r>
              <w:rPr>
                <w:b/>
              </w:rPr>
              <w:t xml:space="preserve">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450 МО (33 мкг)/0,75 мл; по 0</w:t>
            </w:r>
            <w:r>
              <w:rPr>
                <w:b/>
              </w:rPr>
              <w:t>,75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</w:t>
            </w:r>
            <w:r>
              <w:rPr>
                <w:b/>
              </w:rPr>
              <w:t>ками, просоченими спиртом (відповідно 1 або 5 або 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 xml:space="preserve">розчин для ін`єкцій в попередньо наповненій </w:t>
            </w:r>
            <w:r>
              <w:rPr>
                <w:b/>
              </w:rPr>
              <w:t>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</w:t>
            </w:r>
            <w:r>
              <w:rPr>
                <w:b/>
              </w:rPr>
              <w:t xml:space="preserve">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 для ін'єкцій в скляному картриджі, з гумово</w:t>
            </w:r>
            <w:r>
              <w:rPr>
                <w:b/>
              </w:rPr>
              <w:t>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</w:t>
            </w:r>
            <w:r>
              <w:rPr>
                <w:b/>
              </w:rPr>
              <w:t xml:space="preserve">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ковпачком, вміщеному у ручку для введення; по</w:t>
            </w:r>
            <w:r>
              <w:rPr>
                <w:b/>
              </w:rPr>
              <w:t xml:space="preserve">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300 МО (22 мкг)/0,5 мл;</w:t>
            </w:r>
            <w:r>
              <w:rPr>
                <w:b/>
              </w:rPr>
              <w:t xml:space="preserve">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</w:t>
            </w:r>
            <w:r>
              <w:rPr>
                <w:b/>
              </w:rPr>
              <w:t xml:space="preserve">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450 МО (33 мкг)/0,75 мл; по 0,75 мл розчину для ін'єкцій в скляному картриджі, з гумовою пробкою-поршнем і гумовим диском з</w:t>
            </w:r>
            <w:r>
              <w:rPr>
                <w:b/>
              </w:rPr>
              <w:t xml:space="preserve">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</w:t>
            </w:r>
            <w:r>
              <w:rPr>
                <w:b/>
              </w:rPr>
              <w:t>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355972-26/З-144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Бемфола, </w:t>
            </w:r>
            <w:r>
              <w:rPr>
                <w:b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</w:t>
            </w:r>
            <w:r>
              <w:rPr>
                <w:b/>
              </w:rPr>
              <w:t xml:space="preserve">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150 МО (11 мкг)/0,25 мл; по 0,25 мл розчину</w:t>
            </w:r>
            <w:r>
              <w:rPr>
                <w:b/>
              </w:rPr>
              <w:t xml:space="preserve">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</w:t>
            </w:r>
            <w:r>
              <w:rPr>
                <w:b/>
              </w:rPr>
              <w:t xml:space="preserve">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</w:t>
            </w:r>
            <w:r>
              <w:rPr>
                <w:b/>
              </w:rPr>
              <w:t xml:space="preserve">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>розчин для ін`єкцій в попередньо</w:t>
            </w:r>
            <w:r>
              <w:rPr>
                <w:b/>
              </w:rPr>
              <w:t xml:space="preserve">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</w:t>
            </w:r>
            <w:r>
              <w:rPr>
                <w:b/>
              </w:rPr>
              <w:t xml:space="preserve">ими голками (відповідно 1 або 5 або 10) і серветками, просоченими спиртом (відповідно 1 або 5 або 10) в картонній коробці; </w:t>
            </w:r>
            <w:r>
              <w:rPr>
                <w:b/>
              </w:rPr>
              <w:br/>
              <w:t xml:space="preserve">розчин для ін`єкцій в попередньо наповненій ручці по 450 МО (33 мкг)/0,75 мл; по 0,75 мл розчину для ін'єкцій в скляному картриджі, </w:t>
            </w:r>
            <w:r>
              <w:rPr>
                <w:b/>
              </w:rPr>
              <w:t xml:space="preserve">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</w:t>
            </w:r>
            <w:r>
              <w:rPr>
                <w:b/>
              </w:rPr>
              <w:t>10)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</w:t>
            </w:r>
            <w:r>
              <w:rPr>
                <w:szCs w:val="20"/>
              </w:rPr>
              <w:lastRenderedPageBreak/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lastRenderedPageBreak/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356733-26/З-146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мг,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356733-26/З-146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мг,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356733-26/З-146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мг,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356733-26/З-146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мг,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356733-26/З-146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мг,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356733-26/З-146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мг,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351680-26/З-146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БІЛАВЕЛ, </w:t>
            </w:r>
            <w:r>
              <w:rPr>
                <w:b/>
              </w:rPr>
              <w:t>таблетки по 20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351680-26/З-146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БІЛАВЕЛ, </w:t>
            </w:r>
            <w:r>
              <w:rPr>
                <w:b/>
              </w:rPr>
              <w:t>таблетки по 20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351680-26/З-146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БІЛАВЕЛ, </w:t>
            </w:r>
            <w:r>
              <w:rPr>
                <w:b/>
              </w:rPr>
              <w:t>таблетки по 20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357580-26/В-123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 xml:space="preserve"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</w:t>
            </w:r>
            <w:r>
              <w:rPr>
                <w:b/>
              </w:rPr>
              <w:t>введення (1 пристрій для перенесення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</w:t>
            </w:r>
            <w:r>
              <w:rPr>
                <w:b/>
              </w:rPr>
              <w:t xml:space="preserve"> (вода для ін’єкцій) по 10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</w:t>
            </w:r>
            <w:r>
              <w:rPr>
                <w:b/>
              </w:rPr>
              <w:t>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357580-26/В-123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357580-26/В-123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357580-26/В-123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357580-26/В-123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357580-26/В-123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357580-26/В-123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357580-26/В-123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357580-26/В-123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356488-26/З-118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 xml:space="preserve">гель вагінальний, 50 мкг/г;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ІТАЛФА</w:t>
            </w:r>
            <w:r>
              <w:rPr>
                <w:b/>
              </w:rPr>
              <w:t>РМАКО,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356488-26/З-118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 xml:space="preserve">гель вагінальний, 50 мкг/г;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ІТАЛФА</w:t>
            </w:r>
            <w:r>
              <w:rPr>
                <w:b/>
              </w:rPr>
              <w:t>РМАКО,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356488-26/З-118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 xml:space="preserve">гель вагінальний, 50 мкг/г;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ІТАЛФА</w:t>
            </w:r>
            <w:r>
              <w:rPr>
                <w:b/>
              </w:rPr>
              <w:t>РМАКО,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354993-26/З-148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Бозентан Аккорд 125 мг таблетки, вкриті плівковою оболонкою/Bosentan Accord 125 mg film-coated tablet, </w:t>
            </w:r>
            <w:r>
              <w:rPr>
                <w:b/>
              </w:rPr>
              <w:t>таблетки, вкриті плівковою оболонкою, 125 мг, по 14 таблеток, вкритих плівковою оболонкою,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Б.В</w:t>
            </w:r>
            <w:r>
              <w:rPr>
                <w:b/>
              </w:rPr>
              <w:t>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354993-26/З-148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Бозентан Аккорд 125 мг таблетки, вкриті плівковою оболонкою/Bosentan Accord 125 mg film-coated tablet, </w:t>
            </w:r>
            <w:r>
              <w:rPr>
                <w:b/>
              </w:rPr>
              <w:t>таблетки, вкриті плівковою оболонкою, 125 мг, по 14 таблеток, вкритих плівковою оболонкою,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354993-26/З-148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Бозентан Аккорд 125 мг таблетки, вкриті плівковою оболонкою/Bosentan Accord 125 mg film-coated tablet, </w:t>
            </w:r>
            <w:r>
              <w:rPr>
                <w:b/>
              </w:rPr>
              <w:t>таблетки, вкриті плівковою оболонкою, 125 мг, по 14 таблеток, вкритих плівковою оболонкою, у блістері; по 4 бліс</w:t>
            </w:r>
            <w:r>
              <w:rPr>
                <w:b/>
              </w:rPr>
              <w:t>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358583-26/З-145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Бортиб®, </w:t>
            </w:r>
            <w:r>
              <w:rPr>
                <w:b/>
              </w:rPr>
              <w:t>розчин для ін'єкцій, 2,5 мг/мл;</w:t>
            </w:r>
            <w:r>
              <w:rPr>
                <w:b/>
              </w:rPr>
              <w:br/>
            </w:r>
            <w:r>
              <w:rPr>
                <w:b/>
              </w:rPr>
              <w:t>по 1,4 мл (3,5 мг)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358583-26/З-145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Бортиб®, </w:t>
            </w:r>
            <w:r>
              <w:rPr>
                <w:b/>
              </w:rPr>
              <w:t>розчин для ін'єкцій, 2,5 мг/мл;</w:t>
            </w:r>
            <w:r>
              <w:rPr>
                <w:b/>
              </w:rPr>
              <w:br/>
              <w:t>по 1,4 мл (3,5 мг)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358583-26/З-145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Бортиб®, </w:t>
            </w:r>
            <w:r>
              <w:rPr>
                <w:b/>
              </w:rPr>
              <w:t>розчин для ін'єкцій, 2,5 мг/мл;</w:t>
            </w:r>
            <w:r>
              <w:rPr>
                <w:b/>
              </w:rPr>
              <w:br/>
              <w:t>по 1,4 мл (3,5 мг)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355802-26/З-147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Бромокриптин-Ріхтер, </w:t>
            </w:r>
            <w:r>
              <w:rPr>
                <w:b/>
              </w:rPr>
              <w:t>таблетки по 2,5 мг; по 30 таблеток у флаконі,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355802-26/З-147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Бромокриптин-Ріхтер, </w:t>
            </w:r>
            <w:r>
              <w:rPr>
                <w:b/>
              </w:rPr>
              <w:t>таблетки по 2,5 мг; по 30 таблеток у флаконі,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355802-26/З-147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Бромокриптин-Ріхтер, </w:t>
            </w:r>
            <w:r>
              <w:rPr>
                <w:b/>
              </w:rPr>
              <w:t>таблетки по 2,5 мг; по 30 таблеток у флаконі,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348283-25/З-123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Вакцина для профілактики грипу тривалентна (інактивована, з розщепленого вірусу), </w:t>
            </w:r>
            <w:r>
              <w:rPr>
                <w:b/>
              </w:rPr>
              <w:t>Суспензія для ін’єкцій по 0,5 мл (1 доза); по 1 попередньо заповненому шприцу по 0,5 мл (1 доза) з прикріпленою голкою, що містить суспензію для ін’є</w:t>
            </w:r>
            <w:r>
              <w:rPr>
                <w:b/>
              </w:rPr>
              <w:t>кцій; по 1 або по 10 попередньо заповнених шприців у картонній коробці. По 1 попередньо заповненому шприцу по 0,5 мл (1 доза) з окремою голкою, що містить суспензію для ін’єкцій; по 1 попередньо заповненому шприцу в комплекті з окремою голкою у картонній к</w:t>
            </w:r>
            <w:r>
              <w:rPr>
                <w:b/>
              </w:rPr>
              <w:t>оробці. По 1 попередньо заповненому шприцу по 0,5 мл (1 доза) з окремою голкою із захисним механізмом, що містить суспензію для ін’єкцій; по 1 попередньо заповненому шприцу в комплекті з окремою голкою із захисним механізмом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348283-25/З-123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Вакцина для профілактики грипу тривалентна (інактивована, з розщепленого вірусу), </w:t>
            </w:r>
            <w:r>
              <w:rPr>
                <w:b/>
              </w:rPr>
              <w:t>Суспензія для ін’єкцій по 0,5 мл (1 доза); по 1 попередньо заповненому шприцу по 0,5 мл (1 доза) з прикріпленою голкою, що містить суспензію для ін’єкцій; по 1 або</w:t>
            </w:r>
            <w:r>
              <w:rPr>
                <w:b/>
              </w:rPr>
              <w:t xml:space="preserve"> по 10 попередньо заповнених шприців у картонній коробці. По 1 попередньо заповненому шприцу по 0,5 мл (1 доза) з окремою голкою, що містить суспензію для ін’єкцій; по 1 попередньо заповненому шприцу в комплекті з окремою голкою у картонній коробці. По 1 п</w:t>
            </w:r>
            <w:r>
              <w:rPr>
                <w:b/>
              </w:rPr>
              <w:t>опередньо заповненому шприцу по 0,5 мл (1 доза) з окремою голкою із захисним механізмом, що містить суспензію для ін’єкцій; по 1 попередньо заповненому шприцу в комплекті з окремою голкою із захисним механізмом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Санофі Вінтроп </w:t>
            </w:r>
            <w:r>
              <w:rPr>
                <w:b/>
              </w:rPr>
              <w:t>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348283-25/З-123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Вакцина для профілактики грипу тривалентна (інактивована, з розщепленого вірусу), </w:t>
            </w:r>
            <w:r>
              <w:rPr>
                <w:b/>
              </w:rPr>
              <w:t>Суспензія для ін’єкцій по 0,5 мл (1 доза); по 1 попередньо заповненому шприцу по 0,5 мл (1 доза) з прикріпленою голкою, що містить суспензію для ін’єкцій; по 1 або</w:t>
            </w:r>
            <w:r>
              <w:rPr>
                <w:b/>
              </w:rPr>
              <w:t xml:space="preserve"> по 10 попередньо заповнених шприців у картонній коробці. По 1 попередньо заповненому шприцу по 0,5 мл (1 доза) з окремою голкою, що містить суспензію для ін’єкцій; по 1 попередньо заповненому шприцу в комплекті з окремою голкою у картонній коробці. По 1 п</w:t>
            </w:r>
            <w:r>
              <w:rPr>
                <w:b/>
              </w:rPr>
              <w:t>опередньо заповненому шприцу по 0,5 мл (1 доза) з окремою голкою із захисним механізмом, що містить суспензію для ін’єкцій; по 1 попередньо заповненому шприцу в комплекті з окремою голкою із захисним механізмом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Санофі Вінтроп </w:t>
            </w:r>
            <w:r>
              <w:rPr>
                <w:b/>
              </w:rPr>
              <w:t>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>таблетки, вкриті плівковою оболонкою, по 5 мг/160 мг/12,5 мг або 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 xml:space="preserve">таблетки, вкриті плівковою оболонкою, по 5 мг/160 мг/12,5 мг або </w:t>
            </w:r>
            <w:r>
              <w:rPr>
                <w:b/>
              </w:rPr>
              <w:t>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>таблетки, вкриті плівковою оболонкою, по 5 мг/160 мг/12,5 мг або 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 xml:space="preserve">таблетки, вкриті плівковою оболонкою, по 5 мг/160 мг/12,5 мг або </w:t>
            </w:r>
            <w:r>
              <w:rPr>
                <w:b/>
              </w:rPr>
              <w:t>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>таблетки, вкриті плівковою оболонкою, по 5 мг/160 мг/12,5 мг або 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 xml:space="preserve">таблетки, вкриті плівковою оболонкою, по 5 мг/160 мг/12,5 мг або </w:t>
            </w:r>
            <w:r>
              <w:rPr>
                <w:b/>
              </w:rPr>
              <w:t>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358281-26/З-137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</w:t>
            </w:r>
            <w:r>
              <w:rPr>
                <w:b/>
              </w:rPr>
              <w:br/>
              <w:t xml:space="preserve">по 500 мг порошку у флаконі; по 1 або по 10 флаконів у картонній коробці </w:t>
            </w:r>
            <w:r>
              <w:rPr>
                <w:b/>
              </w:rPr>
              <w:br/>
              <w:t xml:space="preserve">по 1000 мг порошку у флаконі; по 1 або по 10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</w:t>
            </w:r>
            <w:r>
              <w:rPr>
                <w:b/>
              </w:rPr>
              <w:t>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358281-26/З-137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</w:t>
            </w:r>
            <w:r>
              <w:rPr>
                <w:b/>
              </w:rPr>
              <w:br/>
              <w:t xml:space="preserve">по 500 мг порошку у флаконі; по 1 або по 10 флаконів у картонній коробці </w:t>
            </w:r>
            <w:r>
              <w:rPr>
                <w:b/>
              </w:rPr>
              <w:br/>
              <w:t xml:space="preserve">по 1000 мг порошку у флаконі; по 1 або по 10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</w:t>
            </w:r>
            <w:r>
              <w:rPr>
                <w:b/>
              </w:rPr>
              <w:t>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358281-26/З-137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</w:t>
            </w:r>
            <w:r>
              <w:rPr>
                <w:b/>
              </w:rPr>
              <w:br/>
              <w:t xml:space="preserve">по 500 мг порошку у флаконі; по 1 або по 10 флаконів у картонній коробці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1000 мг порошку у флаконі; по 1 або по 10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358281-26/З-137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</w:t>
            </w:r>
            <w:r>
              <w:rPr>
                <w:b/>
              </w:rPr>
              <w:br/>
              <w:t xml:space="preserve">по 500 мг порошку у флаконі; по 1 або по 10 флаконів у картонній коробці </w:t>
            </w:r>
            <w:r>
              <w:rPr>
                <w:b/>
              </w:rPr>
              <w:br/>
              <w:t xml:space="preserve">по 1000 мг порошку у флаконі; по 1 або по 10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</w:t>
            </w:r>
            <w:r>
              <w:rPr>
                <w:b/>
              </w:rPr>
              <w:t>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358281-26/З-137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</w:t>
            </w:r>
            <w:r>
              <w:rPr>
                <w:b/>
              </w:rPr>
              <w:br/>
              <w:t xml:space="preserve">по 500 мг порошку у флаконі; по 1 або по 10 флаконів у картонній коробці </w:t>
            </w:r>
            <w:r>
              <w:rPr>
                <w:b/>
              </w:rPr>
              <w:br/>
              <w:t xml:space="preserve">по 1000 мг порошку у флаконі; по 1 або по 10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</w:t>
            </w:r>
            <w:r>
              <w:rPr>
                <w:b/>
              </w:rPr>
              <w:t>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358281-26/З-137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</w:t>
            </w:r>
            <w:r>
              <w:rPr>
                <w:b/>
              </w:rPr>
              <w:br/>
              <w:t>по 500 мг порошку у флаконі; по 1 або по 10 флаконів у картонній коробці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 xml:space="preserve">по 1000 мг порошку у флаконі; по 1 або по 10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358433-26/З-117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Аккорд, </w:t>
            </w:r>
            <w:r>
              <w:rPr>
                <w:b/>
              </w:rPr>
              <w:t>концентрат для розчину для інфузій, 10 мг/мл по 1 мл (10 мг), по 5 мл (50 мг)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358433-26/З-117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Аккорд, </w:t>
            </w:r>
            <w:r>
              <w:rPr>
                <w:b/>
              </w:rPr>
              <w:t>концентрат для розчину для інфузій, 10 мг/мл по 1 мл (10 мг), по 5 мл (50 мг)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358433-26/З-117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Аккорд, </w:t>
            </w:r>
            <w:r>
              <w:rPr>
                <w:b/>
              </w:rPr>
              <w:t>концентрат для розчину для інфузій, 10 мг/мл по 1 мл (10 мг), по 5 мл (50 мг)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21.08.2026 р. </w:t>
            </w:r>
            <w:r>
              <w:rPr>
                <w:b/>
              </w:rPr>
              <w:t>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355948-26/З-144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Галоперидол-Ріхтер, </w:t>
            </w:r>
            <w:r>
              <w:rPr>
                <w:b/>
              </w:rPr>
              <w:t>розчин для ін'єкцій, 5 мг/мл; по 1 мл в ампулі; по 5 ампул у пластиковій формі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355948-26/З-144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Галоперидол-Ріхтер, </w:t>
            </w:r>
            <w:r>
              <w:rPr>
                <w:b/>
              </w:rPr>
              <w:t>розчин для ін'єкцій, 5 мг/мл; по 1 мл в ампулі; по 5 ампул у пластиковій формі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355948-26/З-144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Галоперидол-Ріхтер, </w:t>
            </w:r>
            <w:r>
              <w:rPr>
                <w:b/>
              </w:rPr>
              <w:t>розчин для ін'єкцій, 5 мг/мл; по 1 мл в ампулі; по 5 ампул у пластиковій формі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355940-26/В-61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Гемоферон, </w:t>
            </w:r>
            <w:r>
              <w:rPr>
                <w:b/>
              </w:rPr>
              <w:t>розчин оральний по 200 мл у флаконі; по 1 флакону з мірним стаканчиком та/або дозуючим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355940-26/В-61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Гемоферон, </w:t>
            </w:r>
            <w:r>
              <w:rPr>
                <w:b/>
              </w:rPr>
              <w:t>розчин оральний по 200 мл у флаконі; по 1 флакону з мірним стаканчиком та/або дозуючим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355940-26/В-61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Гемоферон, </w:t>
            </w:r>
            <w:r>
              <w:rPr>
                <w:b/>
              </w:rPr>
              <w:t>розчин оральний по 200 мл у флаконі; по 1 флакону з мірним стаканчиком та/або дозуючим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358453-26/З-61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 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</w:t>
            </w:r>
            <w:r>
              <w:rPr>
                <w:b/>
              </w:rPr>
              <w:t>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358453-26/З-61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 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358453-26/З-61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 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355653-26/В-132, 355654-26/В-132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таблетки по 200 мг по 10 таблеток у блістері; по 2 блістери в пачці; таблетки по 400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355653-26/В-132, 355654-26/В-132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таблетки по 200 мг по 10 таблеток у блістері; по 2 блістери в пачці; таблетки по 400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355653-26/В-132, 355654-26/В-132 ві</w:t>
            </w:r>
            <w:r>
              <w:rPr>
                <w:b/>
              </w:rPr>
              <w:t>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таблетки по 200 мг по 10 таблеток у блістері; по 2 блістери в пачці; таблетки по 400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357131-26/В-117, 357132-26/В-117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Порошок для розчину для ін'єкцій по 250 мг; по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357131-26/В-117, 357132-26/В-117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Порошок для розчину для ін'єкцій по 250 мг; по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357131-26/В-117, 357132-26/В-117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Порошок для розчину для ін'єкцій по 250 мг; по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356489-26/В-118, 356490-26/В-118 </w:t>
            </w:r>
            <w:r>
              <w:rPr>
                <w:b/>
              </w:rPr>
              <w:t>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порошок для розчину для інфузій по 250 мг; по 10 флаконів з порошком у контурній чарунковій упаковці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356489-26/В-118, 356490-26/В-118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порошок для розчину для інфузій по 250 мг; по 10 флаконів з порошком у контурній чарунковій упаковці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356489-26/В-118, 356490-26/В-118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порошок для розчину для інфузій по 250 мг; по 10 флаконів з порошком у контурній чарунковій упаковці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355653-26/В-132, 355654-26/В-132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таблетки по 200 мг по 10 таблеток у блістері; по 2 блістери в пачці; таблетки по 400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</w:t>
            </w:r>
            <w:r>
              <w:rPr>
                <w:b/>
              </w:rPr>
              <w:t>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355653-26/В-132, 355654-26/В-132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таблетки по 200 мг по 10 таблеток у блістері; по 2 блістери в пачці; таблетки по 400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355653-26/В-132, 355654-26/В-132 ві</w:t>
            </w:r>
            <w:r>
              <w:rPr>
                <w:b/>
              </w:rPr>
              <w:t>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Герпевір®, </w:t>
            </w:r>
            <w:r>
              <w:rPr>
                <w:b/>
              </w:rPr>
              <w:t>таблетки по 200 мг по 10 таблеток у блістері; по 2 блістери в пачці; таблетки по 400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358862-26/В-60, 358863-26/В-60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Гідрогель метилкремнієвої кислоти, </w:t>
            </w:r>
            <w:r>
              <w:rPr>
                <w:b/>
              </w:rPr>
              <w:t>гель (субстанція) у мішках і подвійних поліетиленових пакетах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358862-26/В-60, 358863-26/В-60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Гідрогель метилкремнієвої кислоти, </w:t>
            </w:r>
            <w:r>
              <w:rPr>
                <w:b/>
              </w:rPr>
              <w:t>гель (субстанція) у мішках і подвійних поліетиленових пакетах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358862-26/В-60, 358863-26/В-60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Гідрогель метилкремнієвої кислоти, </w:t>
            </w:r>
            <w:r>
              <w:rPr>
                <w:b/>
              </w:rPr>
              <w:t>гель (субстанція) у мішках і подвійних поліетиленових пакетах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356851-26/З-148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Глатирамеру ацетат-Віста, </w:t>
            </w:r>
            <w:r>
              <w:rPr>
                <w:b/>
              </w:rPr>
              <w:t>розчин для ін`єкцій, 20 мг/мл; по 1 мл препарату у попередньо наповненому шприці, по 1 попередньо наповненому шприцу в блістері; по 28, 30 та 90 (3х30)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356851-26/З-148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Глатирамеру ацетат-Віста, </w:t>
            </w:r>
            <w:r>
              <w:rPr>
                <w:b/>
              </w:rPr>
              <w:t>розчин для ін`єкцій, 20 мг/мл; по 1 мл препарату у попередньо наповненому шприці, по 1 попередньо наповненому шприцу в блістері; по 28, 30 та 90 (3х30)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356851-26/З-148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Глатирамеру ацетат-Віста, </w:t>
            </w:r>
            <w:r>
              <w:rPr>
                <w:b/>
              </w:rPr>
              <w:t>розчин для ін`єкцій, 20 мг/мл; по 1 мл препарату у попередньо наповненому шприці, по 1 попередньо наповненому шприцу в блістері; по 28, 30 та 90 (3х30)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360405-26/З-139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по 5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360405-26/З-139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по 5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360405-26/З-139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по 5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360405-26/З-139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по 5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360405-26/З-139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по 5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360405-26/З-139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по 5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360448-26/З-148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ГЛЕНЦЕТ ЕДВАНС, </w:t>
            </w:r>
            <w:r>
              <w:rPr>
                <w:b/>
              </w:rPr>
              <w:t>таблетки, вкриті плівковою оболонкою; по 14 або по 28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360448-26/З-148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ГЛЕНЦЕТ ЕДВАНС, </w:t>
            </w:r>
            <w:r>
              <w:rPr>
                <w:b/>
              </w:rPr>
              <w:t>таблетки, вкриті плівковою оболонкою; по 14 або по 28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360448-26/З-148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ГЛЕНЦЕТ ЕДВАНС, </w:t>
            </w:r>
            <w:r>
              <w:rPr>
                <w:b/>
              </w:rPr>
              <w:t>таблетки, вкриті плівковою оболонкою; по 14 або по 28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195134-18/З-60 від 25.06.2018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Гуна - бета - Естрадіол, </w:t>
            </w:r>
            <w:r>
              <w:rPr>
                <w:b/>
              </w:rPr>
              <w:t xml:space="preserve">Краплі оральні по 30 мл у флаконах-крапельниці;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195134-18/З-60 від 25.06.2018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Гуна - бета - Естрадіол, </w:t>
            </w:r>
            <w:r>
              <w:rPr>
                <w:b/>
              </w:rPr>
              <w:t xml:space="preserve">Краплі оральні по 30 мл у флаконах-крапельниці;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195134-18/З-60 від 25.06.2018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Гуна - бета - Естрадіол, </w:t>
            </w:r>
            <w:r>
              <w:rPr>
                <w:b/>
              </w:rPr>
              <w:t xml:space="preserve">Краплі оральні по 30 мл у флаконах-крапельниці;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356682-26/З-123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Далія, </w:t>
            </w:r>
            <w:r>
              <w:rPr>
                <w:b/>
              </w:rPr>
              <w:t>таблетки по 50 мг;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356682-26/З-123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Далія, </w:t>
            </w:r>
            <w:r>
              <w:rPr>
                <w:b/>
              </w:rPr>
              <w:t>таблетки по 50 мг;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356682-26/З-123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Далія, </w:t>
            </w:r>
            <w:r>
              <w:rPr>
                <w:b/>
              </w:rPr>
              <w:t>таблетки по 50 мг;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</w:t>
      </w:r>
      <w:r>
        <w:rPr>
          <w:b/>
          <w:lang w:val="uk-UA"/>
        </w:rPr>
        <w:t>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360429-26/В-147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Експрес, </w:t>
            </w:r>
            <w:r>
              <w:rPr>
                <w:b/>
              </w:rPr>
              <w:t>суспензія оральна, 200 мг/10 мл по 10 мл у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360429-26/В-147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Експрес, </w:t>
            </w:r>
            <w:r>
              <w:rPr>
                <w:b/>
              </w:rPr>
              <w:t>суспензія оральна, 200 мг/10 мл по 10 мл у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360429-26/В-147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Експрес, </w:t>
            </w:r>
            <w:r>
              <w:rPr>
                <w:b/>
              </w:rPr>
              <w:t>суспензія оральна, 200 мг/10 мл по 10 мл у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358837-26/З-132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ін’єкцій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358837-26/З-132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ін’єкцій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358837-26/З-132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ін’єкцій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358508-26/З-117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Деніпім, </w:t>
            </w:r>
            <w:r>
              <w:rPr>
                <w:b/>
              </w:rPr>
              <w:t>порошок для розчину для ін'єкцій по 1000 мг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358508-26/З-117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Деніпім, </w:t>
            </w:r>
            <w:r>
              <w:rPr>
                <w:b/>
              </w:rPr>
              <w:t>порошок для розчину для ін'єкцій по 1000 мг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358508-26/З-117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Деніпім, </w:t>
            </w:r>
            <w:r>
              <w:rPr>
                <w:b/>
              </w:rPr>
              <w:t>порошок для розчину для ін'єкцій по 1000 мг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360128-26/В-61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Дикор Лонг, </w:t>
            </w:r>
            <w:r>
              <w:rPr>
                <w:b/>
              </w:rPr>
              <w:t>таблетки пролонгованої дії по 20 мг, або по 40 мг або по 60 мг по 50 таблеток у банці; по 1 банці у пачці з картону; по 10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360128-26/В-61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Дикор Лонг, </w:t>
            </w:r>
            <w:r>
              <w:rPr>
                <w:b/>
              </w:rPr>
              <w:t>таблетки пролонгованої дії по 20 мг, або по 40 мг або по 60 мг по 50 таблеток у банці; по 1 банці у пачці з картону; по 10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360128-26/В-61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Дикор Лонг, </w:t>
            </w:r>
            <w:r>
              <w:rPr>
                <w:b/>
              </w:rPr>
              <w:t>таблетки пролонгованої дії по 20 мг, або по 40 мг або по 60 мг по 50 таблеток у банці; по 1 банці у пачці з картону; по 10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360128-26/В-61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Дикор Лонг, </w:t>
            </w:r>
            <w:r>
              <w:rPr>
                <w:b/>
              </w:rPr>
              <w:t>таблетки пролонгованої дії по 20 мг, або по 40 мг або по 60 мг по 50 таблеток у банці; по 1 банці у пачці з картону; по 10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360128-26/В-61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Дикор Лонг, </w:t>
            </w:r>
            <w:r>
              <w:rPr>
                <w:b/>
              </w:rPr>
              <w:t>таблетки пролонгованої дії по 20 мг, або по 40 мг або по 60 мг по 50 таблеток у банці; по 1 банці у пачці з картону; по 10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360128-26/В-61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Дикор Лонг, </w:t>
            </w:r>
            <w:r>
              <w:rPr>
                <w:b/>
              </w:rPr>
              <w:t>таблетки пролонгованої дії по 20 мг, або по 40 мг або по 60 мг по 50 таблеток у банці; по 1 банці у пачці з картону; по 10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360128-26/В-61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Дикор Лонг, </w:t>
            </w:r>
            <w:r>
              <w:rPr>
                <w:b/>
              </w:rPr>
              <w:t>таблетки пролонгованої дії по 20 мг, або по 40 мг або по 60 мг по 50 таблеток у банці; по 1 банці у пачці з картону; по 10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360128-26/В-61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Дикор Лонг, </w:t>
            </w:r>
            <w:r>
              <w:rPr>
                <w:b/>
              </w:rPr>
              <w:t>таблетки пролонгованої дії по 20 мг, або по 40 мг або по 60 мг по 50 таблеток у банці; по 1 банці у пачці з картону; по 10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360128-26/В-61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Дикор Лонг, </w:t>
            </w:r>
            <w:r>
              <w:rPr>
                <w:b/>
              </w:rPr>
              <w:t>таблетки пролонгованої дії по 20 мг, або по 40 мг або по 60 мг по 50 таблеток у банці; по 1 банці у пачці з картону; по 10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357156-26/З-146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ДИП РИЛІФ, </w:t>
            </w:r>
            <w:r>
              <w:rPr>
                <w:b/>
              </w:rPr>
              <w:t>гель по 15 г або по 50 г, або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Ментолатум Компані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357156-26/З-146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ДИП РИЛІФ, </w:t>
            </w:r>
            <w:r>
              <w:rPr>
                <w:b/>
              </w:rPr>
              <w:t>гель по 15 г або по 50 г, або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Ментолатум Компані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357156-26/З-146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ДИП РИЛІФ, </w:t>
            </w:r>
            <w:r>
              <w:rPr>
                <w:b/>
              </w:rPr>
              <w:t>гель по 15 г або по 50 г, або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Ментолатум Компані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</w:t>
            </w:r>
            <w:r>
              <w:rPr>
                <w:noProof/>
              </w:rPr>
              <w:t>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357155-26/З-146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Дип Хіт, </w:t>
            </w:r>
            <w:r>
              <w:rPr>
                <w:b/>
              </w:rPr>
              <w:t>крем по 15 г або 67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Ментолатум Компані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357155-26/З-146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Дип Хіт, </w:t>
            </w:r>
            <w:r>
              <w:rPr>
                <w:b/>
              </w:rPr>
              <w:t>крем по 15 г або 67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Ментолатум Компані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357155-26/З-146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Дип Хіт, </w:t>
            </w:r>
            <w:r>
              <w:rPr>
                <w:b/>
              </w:rPr>
              <w:t>крем по 15 г або 67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Ментолатум Компані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359344-26/В-96, 359345-26/В-96, 359346-26/В-96, 359347-26/В-96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ДІАЗОЛІН-ДАРНИЦЯ, </w:t>
            </w:r>
            <w:r>
              <w:rPr>
                <w:b/>
              </w:rPr>
              <w:t>таблетки по 100 мг, по 10 таблеток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359344-26/В-96, 359345-26/В-96, 359346-26/В-96, 359347-26/В-96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ДІАЗОЛІН-ДАРНИЦЯ, </w:t>
            </w:r>
            <w:r>
              <w:rPr>
                <w:b/>
              </w:rPr>
              <w:t>таблетки по 100 мг, по 10 таблеток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359344-26/В-96, 359345-26/В-96, 359346-26/В-96, 359347-26/В-96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ДІАЗОЛІН-ДАРНИЦЯ, </w:t>
            </w:r>
            <w:r>
              <w:rPr>
                <w:b/>
              </w:rPr>
              <w:t>таблетки по 100 мг, по 10 таблеток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358806-26/З-96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Амакса, </w:t>
            </w:r>
            <w:r>
              <w:rPr>
                <w:b/>
              </w:rPr>
              <w:t>концентрат для розчину для інфузій, 20 мг/мл; по 1 мл, 4 мл або 8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358806-26/З-96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Амакса, </w:t>
            </w:r>
            <w:r>
              <w:rPr>
                <w:b/>
              </w:rPr>
              <w:t>концентрат для розчину для інфузій, 20 мг/мл; по 1 мл, 4 мл або 8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358806-26/З-96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Амакса, </w:t>
            </w:r>
            <w:r>
              <w:rPr>
                <w:b/>
              </w:rPr>
              <w:t>концентрат для розчину для інфузій, 20 мг/мл; по 1 мл, 4 мл або 8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356659-26/З-152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ДУОДАРТ, </w:t>
            </w:r>
            <w:r>
              <w:rPr>
                <w:b/>
              </w:rPr>
              <w:t>капсули тверді по 0,5 мг/0,4 мг; по 30 або по 90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356659-26/З-152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ДУОДАРТ, </w:t>
            </w:r>
            <w:r>
              <w:rPr>
                <w:b/>
              </w:rPr>
              <w:t>капсули тверді по 0,5 мг/0,4 мг; по 30 або по 90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356659-26/З-152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ДУОДАРТ, </w:t>
            </w:r>
            <w:r>
              <w:rPr>
                <w:b/>
              </w:rPr>
              <w:t>капсули тверді по 0,5 мг/0,4 мг; по 30 або по 90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353303-26/В-120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 ЛАК ДЛЯ НІГТІВ, </w:t>
            </w:r>
            <w:r>
              <w:rPr>
                <w:b/>
              </w:rPr>
              <w:t>лак для нігтів лікувальний, 5% розчин;</w:t>
            </w:r>
            <w:r>
              <w:rPr>
                <w:b/>
              </w:rPr>
              <w:br/>
              <w:t xml:space="preserve">по 2,5 мл у флаконі; по 1 флакону разом із 10 шпателями, 30 тампонами для очищення та 30 пилочками для нігтів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353303-26/В-120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 ЛАК ДЛЯ НІГТІВ, </w:t>
            </w:r>
            <w:r>
              <w:rPr>
                <w:b/>
              </w:rPr>
              <w:t>лак для нігтів лікувальний, 5% розчин;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2,5 мл у флаконі; по 1 флакону разом із 10 шпателями, 30 тампонами для очищення та 30 пилочками для нігтів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353303-26/В-120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 ЛАК ДЛЯ НІГТІВ, </w:t>
            </w:r>
            <w:r>
              <w:rPr>
                <w:b/>
              </w:rPr>
              <w:t>лак для нігтів лікувальний, 5% розчин;</w:t>
            </w:r>
            <w:r>
              <w:rPr>
                <w:b/>
              </w:rPr>
              <w:br/>
              <w:t xml:space="preserve">по 2,5 мл у флаконі; по 1 флакону разом із 10 шпателями, </w:t>
            </w:r>
            <w:r>
              <w:rPr>
                <w:b/>
              </w:rPr>
              <w:t xml:space="preserve">30 тампонами для очищення та 30 пилочками для нігтів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351729-26/В-60, 351730-26/В-60, 351731-26/В-60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Еналаприл-Астрафарм, </w:t>
            </w:r>
            <w:r>
              <w:rPr>
                <w:b/>
              </w:rPr>
              <w:t>таблетки по 10 мг; таблетки по 20 мг по 10 таблеток у блістері; по 2, або по 6, або по 9,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</w:t>
            </w:r>
            <w:r>
              <w:rPr>
                <w:b/>
              </w:rPr>
              <w:t>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351729-26/В-60, 351730-26/В-60, 351731-26/В-60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Еналаприл-Астрафарм, </w:t>
            </w:r>
            <w:r>
              <w:rPr>
                <w:b/>
              </w:rPr>
              <w:t>таблетки по 10 мг; таблетки по 20 мг по 10 таблеток у блістері; по 2, або по 6, або по 9,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351729-26/В-60, 351730-26/В-60, 351</w:t>
            </w:r>
            <w:r>
              <w:rPr>
                <w:b/>
              </w:rPr>
              <w:t>731-26/В-60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Еналаприл-Астрафарм, </w:t>
            </w:r>
            <w:r>
              <w:rPr>
                <w:b/>
              </w:rPr>
              <w:t>таблетки по 10 мг; таблетки по 20 мг по 10 таблеток у блістері; по 2, або по 6, або по 9,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351729-26/В-60, 351730-26/В-60, 351731-26/В-60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Еналаприл-Астрафарм, </w:t>
            </w:r>
            <w:r>
              <w:rPr>
                <w:b/>
              </w:rPr>
              <w:t>таблетки по 10 мг; таблетки по 20 мг по 10 таблеток у блістері; по 2, або по 6, або по 9,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351729-26/В-60, 351730-26/В-60, 351731-26/В-60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Еналаприл-Астрафарм, </w:t>
            </w:r>
            <w:r>
              <w:rPr>
                <w:b/>
              </w:rPr>
              <w:t>таблетки по 10 мг; таблетки по 20 мг по 10 таблеток у блістері; по 2, або по 6, або по 9,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351729-26/В-60, 351730-26/В-60, 351731-26/В-60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Еналаприл-Астрафарм, </w:t>
            </w:r>
            <w:r>
              <w:rPr>
                <w:b/>
              </w:rPr>
              <w:t>таблетки по 10 мг; таблетки по 20 мг по 10 таблеток у блістері; по 2, або по 6, або по 9,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326656-24/З-139, 326657-24/З-139,</w:t>
            </w:r>
            <w:r>
              <w:rPr>
                <w:b/>
              </w:rPr>
              <w:t xml:space="preserve"> 347543-25/З-152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Ефлоран, </w:t>
            </w:r>
            <w:r>
              <w:rPr>
                <w:b/>
              </w:rPr>
              <w:t>розчин для інфузій, 500 мг/100 мл; по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326656-24/З-139, 326657-24/З-139, 347543-25/З-152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Ефлоран, </w:t>
            </w:r>
            <w:r>
              <w:rPr>
                <w:b/>
              </w:rPr>
              <w:t>розчин для інфузій, 500 мг/100 мл; по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326656-24/З-139, 326657-24/З-139, 347543-25/З-152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Ефлоран, </w:t>
            </w:r>
            <w:r>
              <w:rPr>
                <w:b/>
              </w:rPr>
              <w:t>розчин для інфузій, 500 мг/100 мл; по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350769-25/З-139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350769-25/З-139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350769-25/З-139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350769-25/З-139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350769-25/З-139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350769-25/З-139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360835-26/З-121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Ілпіо®, </w:t>
            </w:r>
            <w:r>
              <w:rPr>
                <w:b/>
              </w:rPr>
              <w:t>таблетки по 80 мг/2,5 мг; по 10 таблеток у блістерi, по 3 або 10 блістерів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360835-26/З-121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Ілпіо®, </w:t>
            </w:r>
            <w:r>
              <w:rPr>
                <w:b/>
              </w:rPr>
              <w:t>таблетки по 80 мг/2,5 мг; по 10 таблеток у блістерi, по 3 або 10 блістерів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360835-26/З-121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Ілпіо®, </w:t>
            </w:r>
            <w:r>
              <w:rPr>
                <w:b/>
              </w:rPr>
              <w:t>таблетки по 80 мг/2,5 мг; по 10 таблеток у блістерi, по 3 або 10 блістерів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360470-26/З-28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крем, 10 мг/1 г по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360470-26/З-28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крем, 10 мг/1 г по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360470-26/З-28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крем, 10 мг/1 г по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360428-26/З-96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порошок нашкірний, 10 мг/г по 30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360428-26/З-96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порошок нашкірний, 10 мг/г по 30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360428-26/З-96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порошок нашкірний, 10 мг/г по 30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360441-26/З-97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крем,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360441-26/З-97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крем,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360441-26/З-97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крем,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360372-26/З-06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Кандідерм, </w:t>
            </w:r>
            <w:r>
              <w:rPr>
                <w:b/>
              </w:rPr>
              <w:t xml:space="preserve">крем , по 15 г крему в тубі; по 1 тубі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360372-26/З-06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Кандідерм, </w:t>
            </w:r>
            <w:r>
              <w:rPr>
                <w:b/>
              </w:rPr>
              <w:t xml:space="preserve">крем , по 15 г крему в тубі; по 1 тубі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360372-26/З-06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Кандідерм, </w:t>
            </w:r>
            <w:r>
              <w:rPr>
                <w:b/>
              </w:rPr>
              <w:t xml:space="preserve">крем , по 15 г крему в тубі; по 1 тубі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347133-25/В-96, 347134-25/В-96, 347136-25/В-96, 347137-25/В-96, 347138-</w:t>
            </w:r>
            <w:r>
              <w:rPr>
                <w:b/>
              </w:rPr>
              <w:t>25/В-96, 347139-25/В-96, 347140-25/В-96, 347141-25/В-96, 347142-25/В-96, 347143-25/В-96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Карбоплатин-Тева, </w:t>
            </w:r>
            <w:r>
              <w:rPr>
                <w:b/>
              </w:rPr>
              <w:t>концентрат для розчину для інфузій, 10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мл, 15 мл, 45 мл або 60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347133-25/В-96, 347134-25/В-96, 347136-25/В-96, 347137-25/В-96, 347138-25/В-96, 347139-25/В-</w:t>
            </w:r>
            <w:r>
              <w:rPr>
                <w:b/>
              </w:rPr>
              <w:t>96, 347140-25/В-96, 347141-25/В-96, 347142-25/В-96, 347143-25/В-96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Карбоплатин-Тева, </w:t>
            </w:r>
            <w:r>
              <w:rPr>
                <w:b/>
              </w:rPr>
              <w:t>концентрат для розчину для інфузій, 10 мг/мл;</w:t>
            </w:r>
            <w:r>
              <w:rPr>
                <w:b/>
              </w:rPr>
              <w:br/>
              <w:t>по 5 мл, 15 мл, 45 мл або 60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347133-25/В-96, 347134-25/В-96, 347136-25/В-96, 347137-25/В-96, 347138-25/В-96, 347139-25/В-96, 347140-25/В-96, 347141-25/В-96, 347142-25/В-96</w:t>
            </w:r>
            <w:r>
              <w:rPr>
                <w:b/>
              </w:rPr>
              <w:t>, 347143-25/В-96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Карбоплатин-Тева, </w:t>
            </w:r>
            <w:r>
              <w:rPr>
                <w:b/>
              </w:rPr>
              <w:t>концентрат для розчину для інфузій, 10 мг/мл;</w:t>
            </w:r>
            <w:r>
              <w:rPr>
                <w:b/>
              </w:rPr>
              <w:br/>
              <w:t>по 5 мл, 15 мл, 45 мл або 60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357401-26/З-118, 357402-26/З-118, 360111-26/З-116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Карнеліус , </w:t>
            </w:r>
            <w:r>
              <w:rPr>
                <w:b/>
              </w:rPr>
              <w:t xml:space="preserve">розчин для ін'єкцій, 1 г/5 мл; по 5 мл в ампулі; по 5 ампул в касеті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357401-26/З-118, 357402-26/З-118, 360111-26/З-116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Карнеліус , </w:t>
            </w:r>
            <w:r>
              <w:rPr>
                <w:b/>
              </w:rPr>
              <w:t xml:space="preserve">розчин для ін'єкцій, 1 г/5 мл; по 5 мл в ампулі; по 5 ампул в касеті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357401-26/З-118, 357402-26/З-118, 360111-26/З-116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Карнеліус , </w:t>
            </w:r>
            <w:r>
              <w:rPr>
                <w:b/>
              </w:rPr>
              <w:t xml:space="preserve">розчин для ін'єкцій, 1 г/5 мл; по 5 мл в ампулі; по 5 ампул в касеті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354935-26/В-61, 354937-26/В-61 ві</w:t>
            </w:r>
            <w:r>
              <w:rPr>
                <w:b/>
              </w:rPr>
              <w:t>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Квайт® заспокійливий, </w:t>
            </w:r>
            <w:r>
              <w:rPr>
                <w:b/>
              </w:rPr>
              <w:t>таблетки, вкриті плівковою оболонкою по 10 таблеток у блістері; по 2 або 4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354935-26/В-61, 354937-26/В-61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Квайт® заспокійливий, </w:t>
            </w:r>
            <w:r>
              <w:rPr>
                <w:b/>
              </w:rPr>
              <w:t>таблетки, вкриті плівковою оболонкою по 10 таблеток у блістері; по 2 або 4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354935-26/В-61, 354937-26/В-61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Квайт® заспокійливий, </w:t>
            </w:r>
            <w:r>
              <w:rPr>
                <w:b/>
              </w:rPr>
              <w:t>таблетки, вкриті плівковою оболонкою по 10 таблеток у блістері; по 2 або 4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350000-25/В-148, 350001-25/В-148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таблетки, вкриті плівковою оболонкою, по 25 мг; 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350000-25/В-148, 350001-25/В-148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таблетки, вкриті плівковою оболонкою, по 25 мг; 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350000-25/В-148, 350001-25/В-148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таблетки, вкриті плівковою оболонкою, по 25 мг; 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360517-26/З-145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Кераворт, </w:t>
            </w:r>
            <w:r>
              <w:rPr>
                <w:b/>
              </w:rPr>
              <w:t>крем 5 %;</w:t>
            </w:r>
            <w:r>
              <w:rPr>
                <w:b/>
              </w:rPr>
              <w:br/>
              <w:t>по 250 мг крему в саше; по 12 або 24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360517-26/З-145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Кераворт, </w:t>
            </w:r>
            <w:r>
              <w:rPr>
                <w:b/>
              </w:rPr>
              <w:t>крем 5 %;</w:t>
            </w:r>
            <w:r>
              <w:rPr>
                <w:b/>
              </w:rPr>
              <w:br/>
              <w:t>по 250 мг крему в саше; по 12 або 24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360517-26/З-145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Кераворт, </w:t>
            </w:r>
            <w:r>
              <w:rPr>
                <w:b/>
              </w:rPr>
              <w:t>крем 5 %;</w:t>
            </w:r>
            <w:r>
              <w:rPr>
                <w:b/>
              </w:rPr>
              <w:br/>
              <w:t>по 250 мг крему в саше; по 12 або 24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</w:t>
      </w:r>
      <w:r>
        <w:rPr>
          <w:b/>
          <w:sz w:val="20"/>
          <w:szCs w:val="20"/>
        </w:rPr>
        <w:t>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</w:t>
            </w:r>
            <w:r>
              <w:rPr>
                <w:sz w:val="16"/>
                <w:szCs w:val="16"/>
              </w:rPr>
              <w:t xml:space="preserve">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358205-26/В-100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гранули для орального розчину по 25 мг; саше по 2,5 г; по 10, по 20, по 30 або по 40 саше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358205-26/В-100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гранули для орального розчину по 25 мг; саше по 2,5 г; по 10, по 20, по 30 або по 40 саше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358205-26/В-100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гранули для орального розчину по 25 мг; саше по 2,5 г; по 10, по 20, по 30 або по 40 саше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358206-26/В-100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358206-26/В-100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358206-26/В-100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353403-26/З-96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Клімакт-Хеель, </w:t>
            </w:r>
            <w:r>
              <w:rPr>
                <w:b/>
              </w:rPr>
              <w:t>таблетки, по 50 таблеток у контейнері; по 1 контейнеру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353403-26/З-96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Клімакт-Хеель, </w:t>
            </w:r>
            <w:r>
              <w:rPr>
                <w:b/>
              </w:rPr>
              <w:t>таблетки, по 50 таблеток у контейнері; по 1 контейнеру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353403-26/З-96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Клімакт-Хеель, </w:t>
            </w:r>
            <w:r>
              <w:rPr>
                <w:b/>
              </w:rPr>
              <w:t>таблетки, по 50 таблеток у контейнері; по 1 контейнеру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355969-26/З-144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КЛІМЕДИКС, </w:t>
            </w:r>
            <w:r>
              <w:rPr>
                <w:b/>
              </w:rPr>
              <w:t>таблетки, вкриті плівковою оболонкою, 2 мг/1 мг; по 28 таблеток у блістері; по 1 або 3 блістери разом із картонним футляром для зберігання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</w:t>
            </w:r>
            <w:r>
              <w:rPr>
                <w:b/>
              </w:rPr>
              <w:t>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355969-26/З-144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КЛІМЕДИКС, </w:t>
            </w:r>
            <w:r>
              <w:rPr>
                <w:b/>
              </w:rPr>
              <w:t>таблетки, вкриті плівковою оболонкою, 2 мг/1 мг; по 28 таблеток у блістері; по 1 або 3 блістери разом із картонним футляром для зберігання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355969-26/З-144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КЛІМЕДИКС, </w:t>
            </w:r>
            <w:r>
              <w:rPr>
                <w:b/>
              </w:rPr>
              <w:t>таблетки, вкриті плівковою оболонкою, 2 мг/1 мг; по 28 таблеток у блістері; по 1 або 3 блістери разом із картонним футляром для зберігання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359019-26/З-98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Клімонорм, </w:t>
            </w:r>
            <w:r>
              <w:rPr>
                <w:b/>
              </w:rPr>
              <w:t>таблетки, вкриті плівковою оболонкою, по 2 мг + таблетки, вкриті плівковою оболонкою, по 2 мг/0,15 мг; № 21: 9 таблеток жовтого кольору (естрадіолу валерату 2 мг) та 12 таблеток коричневого кольору (естрадіолу валерату 2 мг, левоноргестрелу 0,15 мг) у бліс</w:t>
            </w:r>
            <w:r>
              <w:rPr>
                <w:b/>
              </w:rPr>
              <w:t>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359019-26/З-98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Клімонорм, </w:t>
            </w:r>
            <w:r>
              <w:rPr>
                <w:b/>
              </w:rPr>
              <w:t>таблетки, вкриті плівковою оболонкою, по 2 мг + таблетки, вкриті плівковою оболонкою, по 2 мг/0,15 мг; № 21: 9 таблеток жовтого кольору (естрадіолу валерату 2 мг) та 12 таблеток коричневого кольору (естрадіолу валерату 2 мг, левоноргестрелу 0,15 мг) у бліс</w:t>
            </w:r>
            <w:r>
              <w:rPr>
                <w:b/>
              </w:rPr>
              <w:t>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359019-26/З-98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Клімонорм, </w:t>
            </w:r>
            <w:r>
              <w:rPr>
                <w:b/>
              </w:rPr>
              <w:t>таблетки, вкриті плівковою оболонкою, по 2 мг + таблетки, вкриті плівковою оболонкою, по 2 мг/0,15 мг; № 21: 9 таблеток жовтого кольору (естрадіолу валерату 2 мг) та 12 таблеток коричневого кольору (естрадіолу валерату 2 мг, левоноргестрелу 0,15</w:t>
            </w:r>
            <w:r>
              <w:rPr>
                <w:b/>
              </w:rPr>
              <w:t xml:space="preserve"> мг)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355838-26/З-146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Кліон-Д 100, </w:t>
            </w:r>
            <w:r>
              <w:rPr>
                <w:b/>
              </w:rPr>
              <w:t>таблетки вагінальні; по 10 таблеток у стрипі; по 1 стрипу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355838-26/З-146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Кліон-Д 100, </w:t>
            </w:r>
            <w:r>
              <w:rPr>
                <w:b/>
              </w:rPr>
              <w:t>таблетки вагінальні; по 10 таблеток у стрипі; по 1 стрипу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355838-26/З-146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Кліон-Д 100, </w:t>
            </w:r>
            <w:r>
              <w:rPr>
                <w:b/>
              </w:rPr>
              <w:t>таблетки вагінальні; по 10 таблеток у стрипі; по 1 стрипу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359171-26/З-132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Клофан®, </w:t>
            </w:r>
            <w:r>
              <w:rPr>
                <w:b/>
              </w:rPr>
              <w:t>крем вагінальний 10 %, по 7 г у тубі; по 1 тубі разом з аплікатором у картонній упаковці; in bulk: по 7 г в тубі;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359171-26/З-132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Клофан®, </w:t>
            </w:r>
            <w:r>
              <w:rPr>
                <w:b/>
              </w:rPr>
              <w:t>крем вагінальний 10 %, по 7 г у тубі; по 1 тубі разом з аплікатором у картонній упаковці; in bulk: по 7 г в тубі;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359171-26/З-132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Клофан®, </w:t>
            </w:r>
            <w:r>
              <w:rPr>
                <w:b/>
              </w:rPr>
              <w:t>крем вагінальний 10 %, по 7 г у тубі; по 1 тубі разом з аплікатором у картонній упаковці; in bulk: по 7 г в тубі;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</w:t>
            </w:r>
            <w:r>
              <w:rPr>
                <w:b/>
              </w:rPr>
              <w:t xml:space="preserve">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359171-26/З-132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Клофан®, </w:t>
            </w:r>
            <w:r>
              <w:rPr>
                <w:b/>
              </w:rPr>
              <w:t>крем вагінальний 10 %, по 7 г у тубі; по 1 тубі разом з аплікатором у картонній упаковці; in bulk: по 7 г в тубі;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359171-26/З-132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Клофан®, </w:t>
            </w:r>
            <w:r>
              <w:rPr>
                <w:b/>
              </w:rPr>
              <w:t>крем вагінальний 10 %, по 7 г у тубі; по 1 тубі разом з аплікатором у картонній упаковці; in bulk: по 7 г в тубі;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359171-26/З-132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Клофан®, </w:t>
            </w:r>
            <w:r>
              <w:rPr>
                <w:b/>
              </w:rPr>
              <w:t>крем вагінальний 10 %, по 7 г у тубі; по 1 тубі разом з аплікатором у картонній упаковці; in bulk: по 7 г в тубі;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</w:t>
            </w:r>
            <w:r>
              <w:rPr>
                <w:b/>
              </w:rPr>
              <w:t xml:space="preserve">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плівковою обол</w:t>
            </w:r>
            <w:r>
              <w:rPr>
                <w:b/>
              </w:rPr>
              <w:t>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плівковою обол</w:t>
            </w:r>
            <w:r>
              <w:rPr>
                <w:b/>
              </w:rPr>
              <w:t>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</w:t>
            </w:r>
            <w:r>
              <w:rPr>
                <w:b/>
              </w:rPr>
              <w:t>лівковою оболонкою,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</w:t>
            </w:r>
            <w:r>
              <w:rPr>
                <w:b/>
              </w:rPr>
              <w:t>тки, вкриті плівковою оболонкою,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плівковою обол</w:t>
            </w:r>
            <w:r>
              <w:rPr>
                <w:b/>
              </w:rPr>
              <w:t>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</w:t>
            </w:r>
            <w:r>
              <w:rPr>
                <w:b/>
              </w:rPr>
              <w:t>лівковою оболонкою,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</w:t>
            </w:r>
            <w:r>
              <w:rPr>
                <w:b/>
              </w:rPr>
              <w:t>тки, вкриті плівковою оболонкою,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плівковою обол</w:t>
            </w:r>
            <w:r>
              <w:rPr>
                <w:b/>
              </w:rPr>
              <w:t>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</w:t>
            </w:r>
            <w:r>
              <w:rPr>
                <w:b/>
              </w:rPr>
              <w:t>лівковою оболонкою,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</w:t>
            </w:r>
            <w:r>
              <w:rPr>
                <w:b/>
              </w:rPr>
              <w:t>тки, вкриті плівковою оболонкою,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плівковою обол</w:t>
            </w:r>
            <w:r>
              <w:rPr>
                <w:b/>
              </w:rPr>
              <w:t>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</w:t>
            </w:r>
            <w:r>
              <w:rPr>
                <w:b/>
              </w:rPr>
              <w:t>лівковою оболонкою,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</w:t>
            </w:r>
            <w:r>
              <w:rPr>
                <w:b/>
              </w:rPr>
              <w:t>тки, вкриті плівковою оболонкою,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плівковою обол</w:t>
            </w:r>
            <w:r>
              <w:rPr>
                <w:b/>
              </w:rPr>
              <w:t>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357170-26/З-152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Ко-діован®, </w:t>
            </w:r>
            <w:r>
              <w:rPr>
                <w:b/>
              </w:rPr>
              <w:t>таблетки, вкриті плівковою оболонкою, по 80 мг/12,5 мг; таблетки, вкриті плівковою оболонкою, по 160 мг/12,5 мг; таблетки, вкриті плівковою оболонкою, по 160 мг/25 мг; таблетки, вкриті плівковою оболонкою, по 320 мг/12,5 мг; таблетки, вкриті п</w:t>
            </w:r>
            <w:r>
              <w:rPr>
                <w:b/>
              </w:rPr>
              <w:t>лівковою оболонкою, по 320 мг/25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358710-26/В-128, 358711-26/В-128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>краплі очні, розчин, 50 мкг/мл;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</w:t>
            </w:r>
            <w:r>
              <w:rPr>
                <w:b/>
              </w:rPr>
              <w:t>026 р. № 1164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358710-26/В-128, 358711-26/В-128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>краплі очні, розчин, 50 мкг/мл;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358710-26/В-128, 358711-26/В-128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>краплі очні, розчин, 50 мкг/мл;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</w:t>
            </w:r>
            <w:r>
              <w:rPr>
                <w:b/>
              </w:rPr>
              <w:t>026 р. № 1164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358710-26/В-128, 358711-26/В-128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>краплі очні, розчин, 50 мкг/мл;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358710-26/В-128, 358711-26/В-128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>краплі очні, розчин, 50 мкг/мл;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358710-26/В-128, 358711-26/В-128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>краплі очні, розчин, 50 мкг/мл;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357784-26/З-138, 357785-26/З-138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Леваксела®, </w:t>
            </w:r>
            <w:r>
              <w:rPr>
                <w:b/>
              </w:rPr>
              <w:t>розчин для інфузій 5 мг/мл; по 100 мл розчину у флаконі; по 1, 5 або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357784-26/З-138, 357785-26/З-138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Леваксела®, </w:t>
            </w:r>
            <w:r>
              <w:rPr>
                <w:b/>
              </w:rPr>
              <w:t>розчин для інфузій 5 мг/мл; по 100 мл розчину у флаконі; по 1, 5 або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357784-26/З-138, 357785-26/З-138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Леваксела®, </w:t>
            </w:r>
            <w:r>
              <w:rPr>
                <w:b/>
              </w:rPr>
              <w:t>розчин для інфузій 5 мг/мл; по 100 мл розчину у флаконі; по 1, 5 або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352490-26/З-61, 352491-26/З-61, 3</w:t>
            </w:r>
            <w:r>
              <w:rPr>
                <w:b/>
              </w:rPr>
              <w:t>52492-26/З-61, 352493-26/З-61, 352494-26/З-61, 352495-26/З-61, 352496-26/З-61, 353416-26/З-137, 353417-26/З-137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Левомак 750, </w:t>
            </w:r>
            <w:r>
              <w:rPr>
                <w:b/>
              </w:rPr>
              <w:t>таблетки, вкриті плівковою оболонкою, по 750 мг по 10 таблеток у блістері; по 1 блістеру в картонній упаковці; по 10 таблеток у блістері; по 10 блістерів у картонній упаковці; по 5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Маклеодс </w:t>
            </w:r>
            <w:r>
              <w:rPr>
                <w:b/>
              </w:rPr>
              <w:t>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352490-26/З-61, 352491-26/З-61, 352492-26/З-61, 352493-26/З-61, 352494-26/З-61, 352495-26/З-61, 352496-26/З-61, 353416-26/З-137, 353417-26/З-1</w:t>
            </w:r>
            <w:r>
              <w:rPr>
                <w:b/>
              </w:rPr>
              <w:t>37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Левомак 750, </w:t>
            </w:r>
            <w:r>
              <w:rPr>
                <w:b/>
              </w:rPr>
              <w:t>таблетки, вкриті плівковою оболонкою, по 750 мг по 10 таблеток у блістері; по 1 блістеру в картонній упаковці; по 10 таблеток у блістері; по 10 блістерів у картонній упаковці; по 5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Маклеодс </w:t>
            </w:r>
            <w:r>
              <w:rPr>
                <w:b/>
              </w:rPr>
              <w:t>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352490-26/З-61, 352491-26/З-61, 352492-26/З-61, 352493-26/З-61, 352494-26/З-61, 352495-26/З-61, 352496-26/З-61, 353416-26/З-137, 353417-26/З-1</w:t>
            </w:r>
            <w:r>
              <w:rPr>
                <w:b/>
              </w:rPr>
              <w:t>37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Левомак 750, </w:t>
            </w:r>
            <w:r>
              <w:rPr>
                <w:b/>
              </w:rPr>
              <w:t>таблетки, вкриті плівковою оболонкою, по 750 мг по 10 таблеток у блістері; по 1 блістеру в картонній упаковці; по 10 таблеток у блістері; по 10 блістерів у картонній упаковці; по 5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Маклеодс </w:t>
            </w:r>
            <w:r>
              <w:rPr>
                <w:b/>
              </w:rPr>
              <w:t>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358053-26/В-145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Левофлоксацину гемігідрат,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358053-26/В-145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Левофлоксацину гемігідрат,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358053-26/В-145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Левофлоксацину гемігідрат,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358788-26/З-137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ЛОПРІДАМ, </w:t>
            </w:r>
            <w:r>
              <w:rPr>
                <w:b/>
              </w:rPr>
              <w:t>таблетки 4 мг/1,25 мг/5 мг; 8 мг/2,5 мг/5 мг; 8 мг/2,5 мг/10 мг; по 15 таблеток 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358788-26/З-137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ЛОПРІДАМ, </w:t>
            </w:r>
            <w:r>
              <w:rPr>
                <w:b/>
              </w:rPr>
              <w:t>таблетки 4 мг/1,25 мг/5 мг; 8 мг/2,5 мг/5 мг; 8 мг/2,5 мг/10 мг; по 15 таблеток 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358788-26/З-137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ЛОПРІДАМ, </w:t>
            </w:r>
            <w:r>
              <w:rPr>
                <w:b/>
              </w:rPr>
              <w:t xml:space="preserve">таблетки 4 мг/1,25 мг/5 мг; 8 мг/2,5 мг/5 мг; </w:t>
            </w:r>
            <w:r>
              <w:rPr>
                <w:b/>
              </w:rPr>
              <w:t>8 мг/2,5 мг/10 мг; по 15 таблеток 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358788-26/З-137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ЛОПРІДАМ, </w:t>
            </w:r>
            <w:r>
              <w:rPr>
                <w:b/>
              </w:rPr>
              <w:t>таблетки 4 мг/1,25 мг/5 мг; 8 мг/2,5 мг/5 мг; 8 мг/2,5 мг/10 мг; по 15 таблеток 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358788-26/З-137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ЛОПРІДАМ, </w:t>
            </w:r>
            <w:r>
              <w:rPr>
                <w:b/>
              </w:rPr>
              <w:t>таблетки 4 мг/1,25 мг/5 мг; 8 мг/2,5 мг/5 мг; 8 мг/2,5 мг/10 мг; по 15 таблеток 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358788-26/З-137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ЛОПРІДАМ, </w:t>
            </w:r>
            <w:r>
              <w:rPr>
                <w:b/>
              </w:rPr>
              <w:t xml:space="preserve">таблетки 4 мг/1,25 мг/5 мг; 8 мг/2,5 мг/5 мг; </w:t>
            </w:r>
            <w:r>
              <w:rPr>
                <w:b/>
              </w:rPr>
              <w:t>8 мг/2,5 мг/10 мг; по 15 таблеток 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358788-26/З-137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ЛОПРІДАМ, </w:t>
            </w:r>
            <w:r>
              <w:rPr>
                <w:b/>
              </w:rPr>
              <w:t>таблетки 4 мг/1,25 мг/5 мг; 8 мг/2,5 мг/5 мг; 8 мг/2,5 мг/10 мг; по 15 таблеток 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358788-26/З-137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ЛОПРІДАМ, </w:t>
            </w:r>
            <w:r>
              <w:rPr>
                <w:b/>
              </w:rPr>
              <w:t>таблетки 4 мг/1,25 мг/5 мг; 8 мг/2,5 мг/5 мг; 8 мг/2,5 мг/10 мг; по 15 таблеток 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358788-26/З-137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ЛОПРІДАМ, </w:t>
            </w:r>
            <w:r>
              <w:rPr>
                <w:b/>
              </w:rPr>
              <w:t xml:space="preserve">таблетки 4 мг/1,25 мг/5 мг; 8 мг/2,5 мг/5 мг; </w:t>
            </w:r>
            <w:r>
              <w:rPr>
                <w:b/>
              </w:rPr>
              <w:t>8 мг/2,5 мг/10 мг; по 15 таблеток 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357855-26/З-132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Люфі-500, </w:t>
            </w:r>
            <w:r>
              <w:rPr>
                <w:b/>
              </w:rPr>
              <w:t>таблетки, вкриті плівковою оболонкою, по 500 мг, по 5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357855-26/З-132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Люфі-500, </w:t>
            </w:r>
            <w:r>
              <w:rPr>
                <w:b/>
              </w:rPr>
              <w:t>таблетки, вкриті плівковою оболонкою, по 500 мг, по 5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357855-26/З-132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Люфі-500, </w:t>
            </w:r>
            <w:r>
              <w:rPr>
                <w:b/>
              </w:rPr>
              <w:t>таблетки, вкриті плівковою оболонкою, по 500 мг, по 5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357445-26/В-130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МАБТЕРА®, </w:t>
            </w:r>
            <w:r>
              <w:rPr>
                <w:b/>
              </w:rPr>
              <w:t>концентрат для розчину для інфузій, 100 мг/10 мл по 10 мл у флаконі; по 2 флакони в картонній коробці; по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</w:t>
            </w:r>
            <w:r>
              <w:rPr>
                <w:b/>
              </w:rPr>
              <w:t>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357445-26/В-130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МАБТЕРА®, </w:t>
            </w:r>
            <w:r>
              <w:rPr>
                <w:b/>
              </w:rPr>
              <w:t>концентрат для розчину для інфузій, 100 мг/10 мл по 10 мл у флаконі; по 2 флакони в картонній коробці; по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357445-26/В-130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МАБТЕРА®, </w:t>
            </w:r>
            <w:r>
              <w:rPr>
                <w:b/>
              </w:rPr>
              <w:t>концентрат для розчину для інфузій, 100 мг/10 мл по 10 мл у флаконі; по 2 флакони в картонній коробці; по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360359-26/З-96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Макситрол®, </w:t>
            </w:r>
            <w:r>
              <w:rPr>
                <w:b/>
              </w:rPr>
              <w:t>краплі очні;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360359-26/З-96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Макситрол®, </w:t>
            </w:r>
            <w:r>
              <w:rPr>
                <w:b/>
              </w:rPr>
              <w:t>краплі очні;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360359-26/З-96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Макситрол®, </w:t>
            </w:r>
            <w:r>
              <w:rPr>
                <w:b/>
              </w:rPr>
              <w:t>краплі очні;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341216-25/В-116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Медіаторн®, </w:t>
            </w:r>
            <w:r>
              <w:rPr>
                <w:b/>
              </w:rPr>
              <w:t>таблетки по 20 мг,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341216-25/В-116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Медіаторн®, </w:t>
            </w:r>
            <w:r>
              <w:rPr>
                <w:b/>
              </w:rPr>
              <w:t>таблетки по 20 мг,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341216-25/В-116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Медіаторн®, </w:t>
            </w:r>
            <w:r>
              <w:rPr>
                <w:b/>
              </w:rPr>
              <w:t>таблетки по 20 мг,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358428-26/З-138, 358440-26/З-138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МезаНекст, </w:t>
            </w:r>
            <w:r>
              <w:rPr>
                <w:b/>
              </w:rPr>
              <w:t>краплі очні, розчин, 25 мг/мл; по 5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</w:t>
            </w:r>
            <w:r>
              <w:rPr>
                <w:b/>
              </w:rPr>
              <w:t xml:space="preserve">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358428-26/З-138, 358440-26/З-138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МезаНекст, </w:t>
            </w:r>
            <w:r>
              <w:rPr>
                <w:b/>
              </w:rPr>
              <w:t>краплі очні, розчин, 25 мг/мл; по 5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358428-26/З-138, 358440-26/З-138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МезаНекст, </w:t>
            </w:r>
            <w:r>
              <w:rPr>
                <w:b/>
              </w:rPr>
              <w:t>краплі очні, розчин, 25 мг/мл; по 5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</w:t>
            </w:r>
            <w:r>
              <w:rPr>
                <w:b/>
              </w:rPr>
              <w:t xml:space="preserve">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358428-26/З-138, 358440-26/З-138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МезаНекст, </w:t>
            </w:r>
            <w:r>
              <w:rPr>
                <w:b/>
              </w:rPr>
              <w:t>краплі очні, розчин, 25 мг/мл; по 5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358428-26/З-138, 358440-26/З-138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МезаНекст, </w:t>
            </w:r>
            <w:r>
              <w:rPr>
                <w:b/>
              </w:rPr>
              <w:t>краплі очні, розчин, 25 мг/мл; по 5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358428-26/З-138, 358440-26/З-138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МезаНекст, </w:t>
            </w:r>
            <w:r>
              <w:rPr>
                <w:b/>
              </w:rPr>
              <w:t>краплі очні, розчин, 25 мг/мл; по 5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358520-26/В-120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Меновазан, </w:t>
            </w:r>
            <w:r>
              <w:rPr>
                <w:b/>
              </w:rPr>
              <w:t>мазь по 40 г у тубі алюмінієвій або ламінатній;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358520-26/В-120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Меновазан, </w:t>
            </w:r>
            <w:r>
              <w:rPr>
                <w:b/>
              </w:rPr>
              <w:t>мазь по 40 г у тубі алюмінієвій або ламінатній;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358520-26/В-120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Меновазан, </w:t>
            </w:r>
            <w:r>
              <w:rPr>
                <w:b/>
              </w:rPr>
              <w:t>мазь по 40 г у тубі алюмінієвій або ламінатній;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355809-26/З-147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Мертеніл, </w:t>
            </w:r>
            <w:r>
              <w:rPr>
                <w:b/>
              </w:rPr>
              <w:t>таблетки, вкриті плівковою оболонкою, по 5 мг або по 10 мг або по 20 мг;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</w:t>
            </w:r>
            <w:r>
              <w:rPr>
                <w:b/>
              </w:rPr>
              <w:t xml:space="preserve">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355809-26/З-147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Мертеніл, </w:t>
            </w:r>
            <w:r>
              <w:rPr>
                <w:b/>
              </w:rPr>
              <w:t>таблетки, вкриті плівковою оболонкою, по 5 мг або по 10 мг або по 20 мг;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355809-26/З-147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Мертеніл, </w:t>
            </w:r>
            <w:r>
              <w:rPr>
                <w:b/>
              </w:rPr>
              <w:t>таблетки, вкриті плівковою оболонкою, по 5 мг або по 10 мг або по 20 мг;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355809-26/З-147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Мертеніл, </w:t>
            </w:r>
            <w:r>
              <w:rPr>
                <w:b/>
              </w:rPr>
              <w:t>таблетки, вкриті плівковою оболонкою, по 5 мг або по 10 мг або по 20 мг;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355809-26/З-147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Мертеніл, </w:t>
            </w:r>
            <w:r>
              <w:rPr>
                <w:b/>
              </w:rPr>
              <w:t>таблетки, вкриті плівковою оболонкою, по 5 мг або по 10 мг або по 20 мг;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355809-26/З-147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Мертеніл, </w:t>
            </w:r>
            <w:r>
              <w:rPr>
                <w:b/>
              </w:rPr>
              <w:t>таблетки, вкриті плівковою оболонкою, по 5 мг або по 10 мг або по 20 мг;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355809-26/З-147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Мертеніл, </w:t>
            </w:r>
            <w:r>
              <w:rPr>
                <w:b/>
              </w:rPr>
              <w:t>таблетки, вкриті плівковою оболонкою, по 5 мг або по 10 мг або по 20 мг;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</w:t>
            </w:r>
            <w:r>
              <w:rPr>
                <w:b/>
              </w:rPr>
              <w:t xml:space="preserve">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355809-26/З-147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Мертеніл, </w:t>
            </w:r>
            <w:r>
              <w:rPr>
                <w:b/>
              </w:rPr>
              <w:t>таблетки, вкриті плівковою оболонкою, по 5 мг або по 10 мг або по 20 мг;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355809-26/З-147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Мертеніл, </w:t>
            </w:r>
            <w:r>
              <w:rPr>
                <w:b/>
              </w:rPr>
              <w:t>таблетки, вкриті плівковою оболонкою, по 5 мг або по 10 мг або по 20 мг;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355830-26/З-100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355830-26/З-100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355830-26/З-100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355836-26/З-100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>розчин для ін'єкцій;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355836-26/З-100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>розчин для ін'єкцій;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355836-26/З-100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>розчин для ін'єкцій;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355830-26/З-100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355830-26/З-100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355830-26/З-100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332908-25/З-82, 333182-25/З-150, 333183-25/З-150, 333184-25/З-150, 333185-25/З-150, 336332-25/З-140, 336334-25/З-140, 336337-25/З-140, 336338-25/З-140, 336339-25/З-140, 336340-25/З-140, 336341-25/З-140, 336343-25/З-140, </w:t>
            </w:r>
            <w:r>
              <w:rPr>
                <w:b/>
              </w:rPr>
              <w:t>336344-25/З-140, 336347-25/З-140, 336348-25/З-140, 336352-25/З-140, 336353-25/З-140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Мірапекс®, </w:t>
            </w:r>
            <w:r>
              <w:rPr>
                <w:b/>
              </w:rPr>
              <w:t>таблетки по 0,25 мг; по 10 таблеток у блістері; по 3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332908-25/З-82, 333182-25/З-150, 333183-25/З-150, 333184-25/З-150, 333185-25/З-150, 336332-2</w:t>
            </w:r>
            <w:r>
              <w:rPr>
                <w:b/>
              </w:rPr>
              <w:t>5/З-140, 336334-25/З-140, 336337-25/З-140, 336338-25/З-140, 336339-25/З-140, 336340-25/З-140, 336341-25/З-140, 336343-25/З-140, 336344-25/З-140, 336347-25/З-140, 336348-25/З-140, 336352-25/З-140, 336353-25/З-140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Мірапекс®, </w:t>
            </w:r>
            <w:r>
              <w:rPr>
                <w:b/>
              </w:rPr>
              <w:t>таблетки по 0,25 мг; по 10 таблеток у блістері; по 3 блістери в картонній коробці;</w:t>
            </w:r>
            <w:r>
              <w:rPr>
                <w:b/>
              </w:rPr>
              <w:br/>
              <w:t>таблетки по 1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332908-25/З-82, 333182-25/З-150, 333183-25/З-150, 333184-25/З-150, 333185-25/З-150, 336332-25/З-140, 336334-25/З-140, 336337-25/З-140, 336338-</w:t>
            </w:r>
            <w:r>
              <w:rPr>
                <w:b/>
              </w:rPr>
              <w:t>25/З-140, 336339-25/З-140, 336340-25/З-140, 336341-25/З-140, 336343-25/З-140, 336344-25/З-140, 336347-25/З-140, 336348-25/З-140, 336352-25/З-140, 336353-25/З-140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Мірапекс®, </w:t>
            </w:r>
            <w:r>
              <w:rPr>
                <w:b/>
              </w:rPr>
              <w:t>таблетки по 0,25 мг; по 10 таблеток у блістері; по 3 блістери в картонній коробці;</w:t>
            </w:r>
            <w:r>
              <w:rPr>
                <w:b/>
              </w:rPr>
              <w:br/>
              <w:t>таблетки по 1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</w:t>
            </w:r>
            <w:r>
              <w:rPr>
                <w:b/>
              </w:rPr>
              <w:t>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332908-25/З-82, 333182-25/З-150, 333183-25/З-150, 333184-25/З-150, 333185-25/З-150, 336332-25/З-140, 336334-25/З-140, 336337-25/З-140, 336338-25/З-140, 336339-25/З-140, 336340-25/З-140, 336341-25/З-140, 336343-25/З-140, </w:t>
            </w:r>
            <w:r>
              <w:rPr>
                <w:b/>
              </w:rPr>
              <w:t>336344-25/З-140, 336347-25/З-140, 336348-25/З-140, 336352-25/З-140, 336353-25/З-140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Мірапекс®, </w:t>
            </w:r>
            <w:r>
              <w:rPr>
                <w:b/>
              </w:rPr>
              <w:t>таблетки по 0,25 мг; по 10 таблеток у блістері; по 3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332908-25/З-82, 333182-25/З-150, 333183-25/З-150, 333184-25/З-150, 333185-25/З-150, 336332-2</w:t>
            </w:r>
            <w:r>
              <w:rPr>
                <w:b/>
              </w:rPr>
              <w:t>5/З-140, 336334-25/З-140, 336337-25/З-140, 336338-25/З-140, 336339-25/З-140, 336340-25/З-140, 336341-25/З-140, 336343-25/З-140, 336344-25/З-140, 336347-25/З-140, 336348-25/З-140, 336352-25/З-140, 336353-25/З-140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Мірапекс®, </w:t>
            </w:r>
            <w:r>
              <w:rPr>
                <w:b/>
              </w:rPr>
              <w:t>таблетки по 0,25 мг; по 10 таблеток у блістері; по 3 блістери в картонній коробці;</w:t>
            </w:r>
            <w:r>
              <w:rPr>
                <w:b/>
              </w:rPr>
              <w:br/>
              <w:t>таблетки по 1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332908-25/З-82, 333182-25/З-150, 333183-25/З-150, 333184-25/З-150, 333185-25/З-150, 336332-25/З-140, 336334-25/З-140, 336337-25/З-140, 336338-</w:t>
            </w:r>
            <w:r>
              <w:rPr>
                <w:b/>
              </w:rPr>
              <w:t>25/З-140, 336339-25/З-140, 336340-25/З-140, 336341-25/З-140, 336343-25/З-140, 336344-25/З-140, 336347-25/З-140, 336348-25/З-140, 336352-25/З-140, 336353-25/З-140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Мірапекс®, </w:t>
            </w:r>
            <w:r>
              <w:rPr>
                <w:b/>
              </w:rPr>
              <w:t>таблетки по 0,25 мг; по 10 таблеток у блістері; по 3 блістери в картонній коробці;</w:t>
            </w:r>
            <w:r>
              <w:rPr>
                <w:b/>
              </w:rPr>
              <w:br/>
              <w:t>таблетки по 1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</w:t>
            </w:r>
            <w:r>
              <w:rPr>
                <w:b/>
              </w:rPr>
              <w:t>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</w:t>
            </w:r>
            <w:r>
              <w:t>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357647-26/З-137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Моксанацин, </w:t>
            </w:r>
            <w:r>
              <w:rPr>
                <w:b/>
              </w:rPr>
              <w:t>розчин для інфузій, 400 мг/250 мл;</w:t>
            </w:r>
            <w:r>
              <w:rPr>
                <w:b/>
              </w:rPr>
              <w:br/>
              <w:t>по 250 мл (400 мг) у флаконі; 1 флакон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357647-26/З-137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Моксанацин, </w:t>
            </w:r>
            <w:r>
              <w:rPr>
                <w:b/>
              </w:rPr>
              <w:t>розчин для інфузій, 400 мг/250 мл;</w:t>
            </w:r>
            <w:r>
              <w:rPr>
                <w:b/>
              </w:rPr>
              <w:br/>
              <w:t>по 250 мл (400 мг) у флаконі; 1 флакон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357647-26/З-137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Моксанацин, </w:t>
            </w:r>
            <w:r>
              <w:rPr>
                <w:b/>
              </w:rPr>
              <w:t>розчин для інфузій, 400 мг/250 мл;</w:t>
            </w:r>
            <w:r>
              <w:rPr>
                <w:b/>
              </w:rPr>
              <w:br/>
              <w:t>по 250 мл (400 мг) у флаконі; 1 флакон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357501-26/З-61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Моксимак, </w:t>
            </w:r>
            <w:r>
              <w:rPr>
                <w:b/>
              </w:rPr>
              <w:t>таблетки, вкриті плівковою оболонкою, по 400 мг по 5 таблеток у блістері; по 1 блістеру у картонній упаковці; по 10 таблеток у блістері; по 1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</w:t>
            </w:r>
            <w:r>
              <w:rPr>
                <w:b/>
              </w:rPr>
              <w:t>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357501-26/З-61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Моксимак, </w:t>
            </w:r>
            <w:r>
              <w:rPr>
                <w:b/>
              </w:rPr>
              <w:t>таблетки, вкриті плівковою оболонкою, по 400 мг по 5 таблеток у блістері; по 1 блістеру у картонній упаковці; по 10 таблеток у блістері; по 1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</w:t>
            </w:r>
            <w:r>
              <w:rPr>
                <w:b/>
              </w:rPr>
              <w:t>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357501-26/З-61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Моксимак, </w:t>
            </w:r>
            <w:r>
              <w:rPr>
                <w:b/>
              </w:rPr>
              <w:t>таблетки, вкриті плівковою оболонкою, по 400 мг по 5 таблеток у блістері; по 1 блістеру у картонній упаковці; по 10 таблеток у блістері; по 1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</w:t>
            </w:r>
            <w:r>
              <w:rPr>
                <w:b/>
              </w:rPr>
              <w:t>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358284-26/З-116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Монтелукаст-Інтелі, </w:t>
            </w:r>
            <w:r>
              <w:rPr>
                <w:b/>
              </w:rPr>
              <w:t>гранули по 4 мг; гранули у саше; по 28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358284-26/З-116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Монтелукаст-Інтелі, </w:t>
            </w:r>
            <w:r>
              <w:rPr>
                <w:b/>
              </w:rPr>
              <w:t>гранули по 4 мг; гранули у саше; по 28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358284-26/З-116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Монтелукаст-Інтелі, </w:t>
            </w:r>
            <w:r>
              <w:rPr>
                <w:b/>
              </w:rPr>
              <w:t>гранули по 4 мг; гранули у саше; по 28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358283-26/З-116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Монтелукаст-Інтелі, </w:t>
            </w:r>
            <w:r>
              <w:rPr>
                <w:b/>
              </w:rPr>
              <w:t>таблетки, вкриті плівковою оболонкою, по 10 мг;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358283-26/З-116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Монтелукаст-Інтелі, </w:t>
            </w:r>
            <w:r>
              <w:rPr>
                <w:b/>
              </w:rPr>
              <w:t>таблетки, вкриті плівковою оболонкою, по 10 мг;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358283-26/З-116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Монтелукаст-Інтелі, </w:t>
            </w:r>
            <w:r>
              <w:rPr>
                <w:b/>
              </w:rPr>
              <w:t>таблетки, вкриті плівковою оболонкою, по 10 мг;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351980-26/В-06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Муколік, </w:t>
            </w:r>
            <w:r>
              <w:rPr>
                <w:b/>
              </w:rPr>
              <w:t xml:space="preserve">сироп 2%, по 125 мл у банці; по 1 банці з мірною ложкою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351980-26/В-06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Муколік, </w:t>
            </w:r>
            <w:r>
              <w:rPr>
                <w:b/>
              </w:rPr>
              <w:t xml:space="preserve">сироп 2%, по 125 мл у банці; по 1 банці з мірною ложкою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351980-26/В-06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Муколік, </w:t>
            </w:r>
            <w:r>
              <w:rPr>
                <w:b/>
              </w:rPr>
              <w:t xml:space="preserve">сироп 2%, по 125 мл у банці; по 1 банці з мірною ложкою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351945-26/В-139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Муколік, </w:t>
            </w:r>
            <w:r>
              <w:rPr>
                <w:b/>
              </w:rPr>
              <w:t>сироп 5% по 125 мл у банці; по 1 банці та мірній ложці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351945-26/В-139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Муколік, </w:t>
            </w:r>
            <w:r>
              <w:rPr>
                <w:b/>
              </w:rPr>
              <w:t>сироп 5% по 125 мл у банці; по 1 банці та мірній ложці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351945-26/В-139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Муколік, </w:t>
            </w:r>
            <w:r>
              <w:rPr>
                <w:b/>
              </w:rPr>
              <w:t>сироп 5% по 125 мл у банці; по 1 банці та мірній ложці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358973-26/З-153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Наусиліум, </w:t>
            </w:r>
            <w:r>
              <w:rPr>
                <w:b/>
              </w:rPr>
              <w:t>Таблетки по 10 мг, по 10 таблеток у блістері; по 1 або 3 блістеріи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358973-26/З-153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Наусиліум, </w:t>
            </w:r>
            <w:r>
              <w:rPr>
                <w:b/>
              </w:rPr>
              <w:t>Таблетки по 10 мг, по 10 таблеток у блістері; по 1 або 3 блістеріи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358973-26/З-153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Наусиліум, </w:t>
            </w:r>
            <w:r>
              <w:rPr>
                <w:b/>
              </w:rPr>
              <w:t>Таблетки по 10 мг, по 10 таблеток у блістері; по 1 або 3 блістеріи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335215-25/В-120, 335216-25/В-120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Небіар®, </w:t>
            </w:r>
            <w:r>
              <w:rPr>
                <w:b/>
              </w:rPr>
              <w:t>таблетки по 5 мг</w:t>
            </w:r>
            <w:r>
              <w:rPr>
                <w:b/>
              </w:rPr>
              <w:br/>
              <w:t xml:space="preserve">по 10 таблеток у блістері,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335215-25/В-120, 335216-25/В-120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Небіар®, </w:t>
            </w:r>
            <w:r>
              <w:rPr>
                <w:b/>
              </w:rPr>
              <w:t>таблетки по 5 мг</w:t>
            </w:r>
            <w:r>
              <w:rPr>
                <w:b/>
              </w:rPr>
              <w:br/>
              <w:t xml:space="preserve">по 10 таблеток у блістері,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335215-25/В-120, 335216-25/В-120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Небіар®, </w:t>
            </w:r>
            <w:r>
              <w:rPr>
                <w:b/>
              </w:rPr>
              <w:t>таблетки по 5 мг</w:t>
            </w:r>
            <w:r>
              <w:rPr>
                <w:b/>
              </w:rPr>
              <w:br/>
              <w:t xml:space="preserve">по 10 таблеток у блістері,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357094-26/В-61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ін'єкцій, 5 мг/мл по 5 мл в ампулі; по 10 ампул в пачці з картону з перегородками; по 5 мл в ампулі; по 5 ампул в блістері; по 2 блістери у пачці з картону; по 5 мл в ампулі; по 100 ампул в коро</w:t>
            </w:r>
            <w:r>
              <w:rPr>
                <w:b/>
              </w:rPr>
              <w:t>бці з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357094-26/В-61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ін'єкцій, 5 мг/мл по 5 мл в ампулі; по 10 ампул в пачці з картону з перегородками; по 5 мл в ампулі; по 5 ампул в блістері; по 2 блістери у пачці з картону; по 5 мл в ампулі; по 100 ампул в коробці з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357094-26/В-61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ін'єкцій, 5 мг/мл по 5 мл в ампулі; по 10 ампул в пачці з картону з перегородками; по 5 мл в ампулі; по 5 ампул в блістері; по 2 блістери у пачці з картону; по 5 мл в ампулі; по 100 ампул в коробці з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357095-26/В-61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Но-Х-ша®, </w:t>
            </w:r>
            <w:r>
              <w:rPr>
                <w:b/>
              </w:rPr>
              <w:t>розчин для ін'єкцій, 20 мг/мл по 2 мл в ампулі; по 5 або по 100 ампул у пачці з картону; по 2 мл в ампулі; по 5 ампул у блістері; по 1 блістеру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</w:t>
            </w:r>
            <w:r>
              <w:rPr>
                <w:b/>
              </w:rPr>
              <w:t>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357095-26/В-61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Но-Х-ша®, </w:t>
            </w:r>
            <w:r>
              <w:rPr>
                <w:b/>
              </w:rPr>
              <w:t>розчин для ін'єкцій, 20 мг/мл по 2 мл в ампулі; по 5 або по 100 ампул у пачці з картону; по 2 мл в ампулі; по 5 ампул у блістері; по 1 блістеру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</w:t>
            </w:r>
            <w:r>
              <w:rPr>
                <w:b/>
              </w:rPr>
              <w:t>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357095-26/В-61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Но-Х-ша®, </w:t>
            </w:r>
            <w:r>
              <w:rPr>
                <w:b/>
              </w:rPr>
              <w:t>розчин для ін'єкцій, 20 мг/мл по 2 мл в ампулі; по 5 або по 100 ампул у пачці з картону; по 2 мл в ампулі; по 5 ампул у блістері; по 1 блістеру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</w:t>
            </w:r>
            <w:r>
              <w:rPr>
                <w:b/>
              </w:rPr>
              <w:t>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356543-26/З-116 від 14.04.2026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Олфен®, </w:t>
            </w:r>
            <w:r>
              <w:rPr>
                <w:b/>
              </w:rPr>
              <w:t>пластир лікувальний по 140 мг/12 годин на 140 см2 № 2: по 2 пластирі у пакеті з паперово-алюмінієво-поліетиленової плівки; по 1 пакету в картонній коробці; № 5: по 5 пластирів у пакеті з паперово-алюмінієво-поліетиленової плівки; по 1 пакету в картонній ко</w:t>
            </w:r>
            <w:r>
              <w:rPr>
                <w:b/>
              </w:rPr>
              <w:t>робці; № 10: по 5 пластирів у пакеті з паперово-алюмінієво-поліетиленової плівки; по 2 пакети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356543-26/З-116 від 14.04.2026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Олфен®, </w:t>
            </w:r>
            <w:r>
              <w:rPr>
                <w:b/>
              </w:rPr>
              <w:t>пластир лікувальний по 140 мг/12 годин на 140 см2 № 2: по 2 пластирі у пакеті з паперово-алюмінієво-поліетиленової плівки; по 1 пакету в картонній коробці; № 5: по 5 пластирів у пакеті з паперово-алюмінієво-поліетиленової плівки; по 1 пакету в картонній ко</w:t>
            </w:r>
            <w:r>
              <w:rPr>
                <w:b/>
              </w:rPr>
              <w:t>робці; № 10: по 5 пластирів у пакеті з паперово-алюмінієво-поліетиленової плівки; по 2 пакети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356543-26/З-116 від 14.04.2026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Олфен®, </w:t>
            </w:r>
            <w:r>
              <w:rPr>
                <w:b/>
              </w:rPr>
              <w:t>пластир лікувальний по 140 мг/12 годин на 140 см2 № 2: по 2 пластирі у пакеті з паперово-алюмінієво-поліетиленової плівки; по 1 пакету в картонній коробці; № 5: по 5 пластирів у пакеті з паперово-алюмінієво-</w:t>
            </w:r>
            <w:r>
              <w:rPr>
                <w:b/>
              </w:rPr>
              <w:t>поліетиленової плівки; по 1 пакету в картонній коробці; № 10: по 5 пластирів у пакеті з паперово-алюмінієво-поліетиленової плівки; по 2 пакети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357411-26/З-116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Омепротект, </w:t>
            </w:r>
            <w:r>
              <w:rPr>
                <w:b/>
              </w:rPr>
              <w:t>порошок для розчину для ін'єкцій по 40 мг 1 флакон з порошком в комплекті з 1 ампулою з розчинником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357411-26/З-116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Омепротект, </w:t>
            </w:r>
            <w:r>
              <w:rPr>
                <w:b/>
              </w:rPr>
              <w:t>порошок для розчину для ін'єкцій по 40 мг 1 флакон з порошком в комплекті з 1 ампулою з розчинником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357411-26/З-116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Омепротект, </w:t>
            </w:r>
            <w:r>
              <w:rPr>
                <w:b/>
              </w:rPr>
              <w:t>порошок для розчину для ін'єкцій по 40 мг 1 флакон з порошком в комплекті з 1 ампулою з розчинником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357059-26/В-96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розчин для ін'єкцій, 2 мг/мл по 2 мл або 4 мл в ампулі; по 5 ампул у пачці; по 2 мл або 4 мл в ампулі; по 100 ампул у пачці; по 2 мл або 4 мл в ампулі; по 5 ампул у блістері; по 1 блістеру в пачці; n bu</w:t>
            </w:r>
            <w:r>
              <w:rPr>
                <w:b/>
              </w:rPr>
              <w:t>lk: по 2 мл або 4 мл в ампулі; по 100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357059-26/В-96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розчин для ін'єкцій, 2 мг/мл по 2 мл або 4 мл в ампулі; по 5 ампул у пачці; по 2 мл або 4 мл в ампулі; по 100 ампул у пачці; по 2 мл або 4 мл в ампулі; по 5 ампул у блістері; по 1 блістеру в пачці; n bulk: по 2 мл або 4 мл в ампулі; по 100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357059-26/В-96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розчин для ін'єкцій, 2 мг/мл по 2 мл або 4 мл в ампулі; по 5 ампул у пачці; по 2 мл або 4 мл в ампулі; по 100 ампул у пачці; по 2 мл або 4 мл в ампулі; по 5 ампул у блістері; по 1 блістеру в пачці; n bulk: по 2 мл або 4 мл в ампулі; по 100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357059-26/В-96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розчин для ін'єкцій, 2 мг/мл по 2 мл або 4 мл в ампулі; по 5 ампул у пачці; по 2 мл або 4 мл в ампулі; по 100 ампул у пачці; по 2 мл або 4 мл в ампулі; по 5 ампул у блістері; по 1 блістеру в пачці; n bulk: по 2 мл або 4 мл в ампулі; по 100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357059-26/В-96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розчин для ін'єкцій, 2 мг/мл по 2 мл або 4 мл в ампулі; по 5 ампул у пачці; по 2 мл або 4 мл в ампулі; по 100 ампул у пачці; по 2 мл або 4 мл в ампулі; по 5 ампул у блістері; по 1 блістеру в пачці; n bulk: по 2 мл або 4 мл в ампулі; по 100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357059-26/В-96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розчин для ін'єкцій, 2 мг/мл по 2 мл або 4 мл в ампулі; по 5 ампул у пачці; по 2 мл або 4 мл в ампулі; по 100 ампул у пачці; по 2 мл або 4 мл в ампулі; по 5 ампул у блістері; по 1 блістеру в пачці; n bulk: по 2 мл або 4 мл в ампулі; по 100 амп</w:t>
            </w:r>
            <w:r>
              <w:rPr>
                <w:b/>
              </w:rPr>
              <w:t>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358373-26/З-28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Орафен, </w:t>
            </w:r>
            <w:r>
              <w:rPr>
                <w:b/>
              </w:rPr>
              <w:t>суспензія оральна з апельсиновим смаком, 100 мг/5 мл, по 200 мл у флаконі; по 1 флакону в комплекті зі шприцем-дозатором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358373-26/З-28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Орафен, </w:t>
            </w:r>
            <w:r>
              <w:rPr>
                <w:b/>
              </w:rPr>
              <w:t>суспензія оральна з апельсиновим смаком, 100 мг/5 мл, по 200 мл у флаконі; по 1 флакону в комплекті зі шприцем-дозатором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358373-26/З-28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Орафен, </w:t>
            </w:r>
            <w:r>
              <w:rPr>
                <w:b/>
              </w:rPr>
              <w:t>суспензія оральна з апельсиновим смаком, 100 мг/5 мл, по 200 мл у флаконі; по 1 флакону в комплекті зі шприцем-дозатором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353941-26/В-60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Оросаль, </w:t>
            </w:r>
            <w:r>
              <w:rPr>
                <w:b/>
              </w:rPr>
              <w:t xml:space="preserve">розчин для ротової порожнини; по 120 мл або по 200 мл у флаконі скляному в картонній пачці з мірним стаканчиком; </w:t>
            </w:r>
            <w:r>
              <w:rPr>
                <w:b/>
              </w:rPr>
              <w:br/>
              <w:t>по 120 мл або по 200 мл у флаконі полімерному в картонній пачці з мірним стаканчиком.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353941-26/В-60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Оросаль, </w:t>
            </w:r>
            <w:r>
              <w:rPr>
                <w:b/>
              </w:rPr>
              <w:t xml:space="preserve">розчин для ротової порожнини; по 120 мл або по 200 мл у флаконі скляному в картонній пачці з мірним стаканчиком; </w:t>
            </w:r>
            <w:r>
              <w:rPr>
                <w:b/>
              </w:rPr>
              <w:br/>
              <w:t>по 120 мл або по 200 мл у флаконі полімерному в картонній пачці з мірним стаканчиком.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ПРИВАТНЕ АКЦІОНЕРНЕ ТОВАРИСТВО ФАРМАЦЕВТИЧНА </w:t>
            </w:r>
            <w:r>
              <w:rPr>
                <w:b/>
              </w:rPr>
              <w:t>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353941-26/В-60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Оросаль, </w:t>
            </w:r>
            <w:r>
              <w:rPr>
                <w:b/>
              </w:rPr>
              <w:t xml:space="preserve">розчин для ротової порожнини; по 120 мл або по 200 мл у флаконі скляному в картонній пачці з мірним стаканчиком; </w:t>
            </w:r>
            <w:r>
              <w:rPr>
                <w:b/>
              </w:rPr>
              <w:br/>
              <w:t>по 120 мл або по 200 мл у флаконі полімерному в картонній пачці з мірним стаканчиком.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ПРИВАТНЕ АКЦІОНЕРНЕ ТОВАРИСТВО ФАРМАЦЕВТИЧНА </w:t>
            </w:r>
            <w:r>
              <w:rPr>
                <w:b/>
              </w:rPr>
              <w:t>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352560-26/В-145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Ототон®, </w:t>
            </w:r>
            <w:r>
              <w:rPr>
                <w:b/>
              </w:rPr>
              <w:t>краплі вушні</w:t>
            </w:r>
            <w:r>
              <w:rPr>
                <w:b/>
              </w:rPr>
              <w:br/>
            </w:r>
            <w:r>
              <w:rPr>
                <w:b/>
              </w:rPr>
              <w:t>по 16 г у флаконі; по 1 флакону разом з крапельницею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352560-26/В-145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Ототон®, </w:t>
            </w:r>
            <w:r>
              <w:rPr>
                <w:b/>
              </w:rPr>
              <w:t>краплі вушні</w:t>
            </w:r>
            <w:r>
              <w:rPr>
                <w:b/>
              </w:rPr>
              <w:br/>
              <w:t>по 16 г у флаконі; по 1 флакону разом з крапельницею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352560-26/В-145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Ототон®, </w:t>
            </w:r>
            <w:r>
              <w:rPr>
                <w:b/>
              </w:rPr>
              <w:t>краплі вушні</w:t>
            </w:r>
            <w:r>
              <w:rPr>
                <w:b/>
              </w:rPr>
              <w:br/>
              <w:t>по 16 г у флаконі; по 1 флакону разом з крапельницею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358461-26/З-61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мг/мл,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358461-26/З-61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мг/мл,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358461-26/З-61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мг/мл,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355791-26/З-147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Панангін, </w:t>
            </w:r>
            <w:r>
              <w:rPr>
                <w:b/>
              </w:rPr>
              <w:t>таблетки, вкриті плівковою оболонкою; по 50 таблеток у поліпропіленовому флаконі з контролем першого розкриття; по 1 флакону в картонній упаковці; по 20 таблеток у блістері; по 3 (20х3) або по 5 (20х5) блі</w:t>
            </w:r>
            <w:r>
              <w:rPr>
                <w:b/>
              </w:rPr>
              <w:t xml:space="preserve">стерів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355791-26/З-147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Панангін, </w:t>
            </w:r>
            <w:r>
              <w:rPr>
                <w:b/>
              </w:rPr>
              <w:t xml:space="preserve">таблетки, вкриті </w:t>
            </w:r>
            <w:r>
              <w:rPr>
                <w:b/>
              </w:rPr>
              <w:t xml:space="preserve">плівковою оболонкою; по 50 таблеток у поліпропіленовому флаконі з контролем першого розкриття; по 1 флакону в картонній упаковці; по 20 таблеток у блістері; по 3 (20х3) або по 5 (20х5) блістерів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355791-26/З-147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Панангін, </w:t>
            </w:r>
            <w:r>
              <w:rPr>
                <w:b/>
              </w:rPr>
              <w:t xml:space="preserve">таблетки, вкриті </w:t>
            </w:r>
            <w:r>
              <w:rPr>
                <w:b/>
              </w:rPr>
              <w:t xml:space="preserve">плівковою оболонкою; по 50 таблеток у поліпропіленовому флаконі з контролем першого розкриття; по 1 флакону в картонній упаковці; по 20 таблеток у блістері; по 3 (20х3) або по 5 (20х5) блістерів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355739-26/З-118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ПанГастро®, </w:t>
            </w:r>
            <w:r>
              <w:rPr>
                <w:b/>
              </w:rPr>
              <w:t>таблетки гастрорезистентні по 20 мг або по 40 мг; по 7 таблеток у блістері; по 2 або 4 блістери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</w:t>
            </w:r>
            <w:r>
              <w:rPr>
                <w:b/>
              </w:rPr>
              <w:t>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355739-26/З-118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ПанГастро®, </w:t>
            </w:r>
            <w:r>
              <w:rPr>
                <w:b/>
              </w:rPr>
              <w:t>таблетки гастрорезистентні по 20 мг або по 40 мг; по 7 таблеток у блістері; по 2 або 4 блістери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</w:t>
            </w:r>
            <w:r>
              <w:rPr>
                <w:b/>
              </w:rPr>
              <w:t>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355739-26/З-118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ПанГастро®, </w:t>
            </w:r>
            <w:r>
              <w:rPr>
                <w:b/>
              </w:rPr>
              <w:t>таблетки гастрорезистентні по 20 мг або по 40 мг; по 7 таблеток у блістері; по 2 або 4 блістери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</w:t>
            </w:r>
            <w:r>
              <w:rPr>
                <w:b/>
              </w:rPr>
              <w:t>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355739-26/З-118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ПанГастро®, </w:t>
            </w:r>
            <w:r>
              <w:rPr>
                <w:b/>
              </w:rPr>
              <w:t>таблетки гастрорезистентні по 20 мг або по 40 мг; по 7 таблеток у блістері; по 2 або 4 блістери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355739-26/З-118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ПанГастро®, </w:t>
            </w:r>
            <w:r>
              <w:rPr>
                <w:b/>
              </w:rPr>
              <w:t>таблетки гастрорезистентні по 20 мг або по 40 мг; по 7 таблеток у блістері; по 2 або 4 блістери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</w:t>
            </w:r>
            <w:r>
              <w:rPr>
                <w:b/>
              </w:rPr>
              <w:t>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355739-26/З-118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ПанГастро®, </w:t>
            </w:r>
            <w:r>
              <w:rPr>
                <w:b/>
              </w:rPr>
              <w:t>таблетки гастрорезистентні по 20 мг або по 40 мг; по 7 таблеток у блістері; по 2 або 4 блістери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</w:t>
            </w:r>
            <w:r>
              <w:rPr>
                <w:b/>
              </w:rPr>
              <w:t>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358602-26/З-145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спрей, </w:t>
            </w:r>
            <w:r>
              <w:rPr>
                <w:b/>
              </w:rPr>
              <w:t>піна нашкірна, 4,63 г/100 г;</w:t>
            </w:r>
            <w:r>
              <w:rPr>
                <w:b/>
              </w:rPr>
              <w:br/>
              <w:t>по 130 г у контейнері під тиском;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358602-26/З-145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спрей, </w:t>
            </w:r>
            <w:r>
              <w:rPr>
                <w:b/>
              </w:rPr>
              <w:t>піна нашкірна, 4,63 г/100 г;</w:t>
            </w:r>
            <w:r>
              <w:rPr>
                <w:b/>
              </w:rPr>
              <w:br/>
            </w:r>
            <w:r>
              <w:rPr>
                <w:b/>
              </w:rPr>
              <w:t>по 130 г у контейнері під тиском;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358602-26/З-145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спрей, </w:t>
            </w:r>
            <w:r>
              <w:rPr>
                <w:b/>
              </w:rPr>
              <w:t>піна нашкірна, 4,63 г/100 г;</w:t>
            </w:r>
            <w:r>
              <w:rPr>
                <w:b/>
              </w:rPr>
              <w:br/>
              <w:t>по 130 г у контейнері під тиском;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346549-25/З-128, 346550-25/З-128, 346551-25/З-128, 346552-25/З-128, 346</w:t>
            </w:r>
            <w:r>
              <w:rPr>
                <w:b/>
              </w:rPr>
              <w:t>553-25/З-128, 346554-25/З-128, 346555-25/З-128, 346556-25/З-128, 346557-25/З-128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Пентаса, </w:t>
            </w:r>
            <w:r>
              <w:rPr>
                <w:b/>
              </w:rPr>
              <w:t>супозиторії ректальні по 1000 мг; по 7 супозиторіїв у блістері; по 4 блістери в комплекті з гігієнічними напальниками в картонній упаковці; по 7 супозиторіїв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Феррінг Інтернешнл Сентер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346549-25/З-128, 346550-25/З-128, 346551-25/З-128, 346552-25/З-128, 346553-25/З-128, 346554-25/З-128, 346555-25/З-128, 346556-25/З-128, 346557-25/З-128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Пентаса, </w:t>
            </w:r>
            <w:r>
              <w:rPr>
                <w:b/>
              </w:rPr>
              <w:t>супозиторії ректальні по 1000 мг; по 7 супозиторіїв у блістері; по 4 блістери в комплекті з гігієнічними напальниками в картонній упаковці; по 7 супозиторіїв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Феррінг Інтернешнл Сентер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346549-25/З-128, 346550-25/З-128, 346551-25/З-128, 346552-25/З-128, 346553-25/З-128, 346554-25/З-128, 346555-25/З-128, 346556-25/З-128, 346557-25/З-128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Пентаса, </w:t>
            </w:r>
            <w:r>
              <w:rPr>
                <w:b/>
              </w:rPr>
              <w:t>супозиторії ректальні по 1000 мг; по 7 супозиторіїв у блістері; по 4 блістери в комплекті з гігієнічними напальниками в картонній упаковці; по 7 супозиторіїв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Феррінг Інтернешнл Сентер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350122-25/В-138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Дуо, </w:t>
            </w:r>
            <w:r>
              <w:rPr>
                <w:b/>
              </w:rPr>
              <w:t>таблетки по 4 мг/1,25 мг або по 8 мг/2,5 мг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350122-25/В-138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Дуо, </w:t>
            </w:r>
            <w:r>
              <w:rPr>
                <w:b/>
              </w:rPr>
              <w:t>таблетки по 4 мг/1,25 мг або по 8 мг/2,5 мг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350122-25/В-138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Дуо, </w:t>
            </w:r>
            <w:r>
              <w:rPr>
                <w:b/>
              </w:rPr>
              <w:t>таблетки по 4 мг/1,25 мг або по 8 мг/2,5 мг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350122-25/В-138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Дуо, </w:t>
            </w:r>
            <w:r>
              <w:rPr>
                <w:b/>
              </w:rPr>
              <w:t>таблетки по 4 мг/1,25 мг або по 8 мг/2,5 мг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350122-25/В-138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Дуо, </w:t>
            </w:r>
            <w:r>
              <w:rPr>
                <w:b/>
              </w:rPr>
              <w:t>таблетки по 4 мг/1,25 мг або по 8 мг/2,5 мг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350122-25/В-138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Дуо, </w:t>
            </w:r>
            <w:r>
              <w:rPr>
                <w:b/>
              </w:rPr>
              <w:t>таблетки по 4 мг/1,25 мг або по 8 мг/2,5 мг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354560-26/В-97, 354561-26/В-97, 354562-26/В-97, 354563-26/В-97, 354564-26/В-97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354560-26/В-97, 354561-26/В-97, 354562-26/В-97, 354563-26/В-97, 354564-26/В-97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354560-26/В-97, 354561-26/В-97, 354562-26/В-97, 354563-26/В-97, 354564-26/В-97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354560-26/В-97, 354561-26/В-97, 354562-26/В-97, 354563-26/В-97, 354564-26/В-97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 xml:space="preserve"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</w:t>
            </w:r>
            <w:r>
              <w:rPr>
                <w:b/>
              </w:rPr>
              <w:t>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354560-26/В-97, 354561-26/В-97, 354562-26/В-97, 354563-26/В-97, 354564-26/В-97 від 17.03.202</w:t>
            </w:r>
            <w:r>
              <w:rPr>
                <w:b/>
              </w:rPr>
              <w:t>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354560-26/В-97, 354561-26/В-97, 354562-26/В-97, 354563-26/В-97, 354564-26/В-97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357097-26/В-97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 xml:space="preserve">розчин для ін'єкцій, 200 мг/мл, по 5 мл в ампулі; по 10 ампул в пачці з картону; по 5 мл в ампулі; по 5 ампул в блістері; по 2 блістери в пачці з картону; по 5 мл в ампулі; по 100 ампул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</w:t>
            </w:r>
            <w:r>
              <w:rPr>
                <w:b/>
              </w:rPr>
              <w:t>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357097-26/В-97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 xml:space="preserve">розчин для ін'єкцій, 200 мг/мл, по 5 мл в ампулі; по 10 ампул в пачці з картону; по 5 мл в ампулі; по 5 ампул в блістері; по 2 блістери в пачці з картону; по 5 мл в ампулі; по 100 ампул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</w:t>
            </w:r>
            <w:r>
              <w:rPr>
                <w:b/>
              </w:rPr>
              <w:t>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357097-26/В-97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 xml:space="preserve">розчин для ін'єкцій, 200 мг/мл, по 5 мл в ампулі; по 10 ампул в пачці з картону; по 5 мл в ампулі; по 5 ампул в блістері; по 2 блістери в пачці з картону; по 5 мл в ампулі; по 100 ампул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</w:t>
            </w:r>
            <w:r>
              <w:rPr>
                <w:b/>
              </w:rPr>
              <w:t>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360478-26/З-61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Поверкорт, </w:t>
            </w:r>
            <w:r>
              <w:rPr>
                <w:b/>
              </w:rPr>
              <w:t xml:space="preserve">крем 0,05 % по 15 г в тубі; по 1 тубі </w:t>
            </w:r>
            <w:r>
              <w:rPr>
                <w:b/>
              </w:rPr>
              <w:t>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360478-26/З-61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Поверкорт, </w:t>
            </w:r>
            <w:r>
              <w:rPr>
                <w:b/>
              </w:rPr>
              <w:t>крем 0,05 % по 15 г в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360478-26/З-61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Поверкорт, </w:t>
            </w:r>
            <w:r>
              <w:rPr>
                <w:b/>
              </w:rPr>
              <w:t>крем 0,05 % по 15 г в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335210-25/В-97, 335211-25/В-97, 357073-26/В-97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Повідон-Йод Ваюм, </w:t>
            </w:r>
            <w:r>
              <w:rPr>
                <w:b/>
              </w:rPr>
              <w:t>розчин нашкірний 100 мг/мл, по 30 мл, 50 мл, 100 мл у флаконі, по 50 мл у флаконі з розпилювачем; по 1 флакону в пачці; по 500 мл, 1 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"ВАЮМ-ФАРМ",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335210-25/В-97, 335211-25/В-97, 357073-26/В-97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Повідон-Йод Ваюм, </w:t>
            </w:r>
            <w:r>
              <w:rPr>
                <w:b/>
              </w:rPr>
              <w:t>розчин нашкірний 100 мг/мл, по 30 мл, 50 мл, 100 мл у флаконі, по 50 мл у флаконі з розпилювачем; по 1 флакону в пачці; по 500 мл, 1 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"ВАЮМ-ФАРМ",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335210-25/В-97, 335211-25/В-97, 357073-26/В-97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Повідон-Йод Ваюм, </w:t>
            </w:r>
            <w:r>
              <w:rPr>
                <w:b/>
              </w:rPr>
              <w:t>розчин нашкірний 100 мг/мл, по 30 мл, 50 мл, 100 мл у флаконі, по 50 мл у флаконі з розпилювачем; по 1 флакону в пачці; по 500 мл, 1 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"ВАЮМ-ФАРМ",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306945-23/З-143, 306946-23/З-143, 306947-23/З-143, 306948-23/З-143, 306949-23/З-143, 338283-25/З-82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 з фенілефрином, </w:t>
            </w:r>
            <w:r>
              <w:rPr>
                <w:b/>
              </w:rPr>
              <w:t>спрей назальний, розчин; по 15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306945-23/З-143, 306946-23/З-143, 306947-23/З-143, 306948-23/З-143, 306949-23/З-143, 338283-</w:t>
            </w:r>
            <w:r>
              <w:rPr>
                <w:b/>
              </w:rPr>
              <w:t>25/З-82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 з фенілефрином, </w:t>
            </w:r>
            <w:r>
              <w:rPr>
                <w:b/>
              </w:rPr>
              <w:t>спрей назальний, розчин; по 15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306945-23/З-143, 306946-23/З-143, 306947-23/З-143, 306948-23/З-143, 306949-23/З-143, 338283-25/З-82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 з фенілефрином, </w:t>
            </w:r>
            <w:r>
              <w:rPr>
                <w:b/>
              </w:rPr>
              <w:t>спрей назальний, розчин; по 15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355837-26/З-146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Постинор, </w:t>
            </w:r>
            <w:r>
              <w:rPr>
                <w:b/>
              </w:rPr>
              <w:t>таблетки по 0,75 мг; по 2 таблетки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355837-26/З-146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Постинор, </w:t>
            </w:r>
            <w:r>
              <w:rPr>
                <w:b/>
              </w:rPr>
              <w:t>таблетки по 0,75 мг; по 2 таблетки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355837-26/З-146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Постинор, </w:t>
            </w:r>
            <w:r>
              <w:rPr>
                <w:b/>
              </w:rPr>
              <w:t>таблетки по 0,75 мг; по 2 таблетки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359893-26/В-117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ПРАЙМАРГІН, </w:t>
            </w:r>
            <w:r>
              <w:rPr>
                <w:b/>
              </w:rPr>
              <w:t>розчин для інфузій, 42 мг/мл по 100 мл у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"СІСТЕМ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359893-26/В-117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ПРАЙМАРГІН, </w:t>
            </w:r>
            <w:r>
              <w:rPr>
                <w:b/>
              </w:rPr>
              <w:t>розчин для інфузій, 42 мг/мл по 100 мл у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"СІСТЕМ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359893-26/В-117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ПРАЙМАРГІН, </w:t>
            </w:r>
            <w:r>
              <w:rPr>
                <w:b/>
              </w:rPr>
              <w:t>розчин для інфузій, 42 мг/мл по 100 мл у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"СІСТЕМ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351673-26/З-123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ПРАКСБАЙНД®, </w:t>
            </w:r>
            <w:r>
              <w:rPr>
                <w:b/>
              </w:rPr>
              <w:t>розчин для ін`єкцій/інфузій, 2,5 г/50 мл; по 50 мл у флаконі; по 2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351673-26/З-123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ПРАКСБАЙНД®, </w:t>
            </w:r>
            <w:r>
              <w:rPr>
                <w:b/>
              </w:rPr>
              <w:t>розчин для ін`єкцій/інфузій, 2,5 г/50 мл; по 50 мл у флаконі; по 2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351673-26/З-123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ПРАКСБАЙНД®, </w:t>
            </w:r>
            <w:r>
              <w:rPr>
                <w:b/>
              </w:rPr>
              <w:t>розчин для ін`єкцій/інфузій, 2,5 г/50 мл; по 50 мл у флаконі; по 2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357545-26/З-118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Пресартан® - 100, </w:t>
            </w:r>
            <w:r>
              <w:rPr>
                <w:b/>
              </w:rPr>
              <w:t>таблетки, вкриті плівковою оболонкою, по 100 мг по 14 таблеток у блістері; по 2 блістери у картонній пачці;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Іпка Лабораторіз Лім</w:t>
            </w:r>
            <w:r>
              <w:rPr>
                <w:b/>
              </w:rPr>
              <w:t>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357545-26/З-118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Пресартан® - 100, </w:t>
            </w:r>
            <w:r>
              <w:rPr>
                <w:b/>
              </w:rPr>
              <w:t>таблетки, вкриті плівковою оболонкою, по 100 мг по 14 таблеток у блістері; по 2 блістери у картонній пачці;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357545-26/З-118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Пресартан® - 100, </w:t>
            </w:r>
            <w:r>
              <w:rPr>
                <w:b/>
              </w:rPr>
              <w:t>таблетки, вкриті плівковою оболонкою, по 100 мг по 14 таблеток у блістері; по 2 блістери у картонній пачці;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352444-26/В-97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Прополісу настойка, </w:t>
            </w:r>
            <w:r>
              <w:rPr>
                <w:b/>
              </w:rPr>
              <w:t>настойка, по 25 мл або по 100 мл у флаконах скляних; по 100 мл у флаконах полімерних; по 100 мл у флаконі скляному або полімерному,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352444-26/В-97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Прополісу настойка, </w:t>
            </w:r>
            <w:r>
              <w:rPr>
                <w:b/>
              </w:rPr>
              <w:t>настойка, по 25 мл або по 100 мл у флаконах скляних; по 100 мл у флаконах полімерних; по 100 мл у флаконі скляному або полімерному,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</w:t>
      </w:r>
      <w:r>
        <w:rPr>
          <w:b/>
          <w:lang w:val="uk-UA"/>
        </w:rPr>
        <w:t>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352444-26/В-97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Прополісу настойка, </w:t>
            </w:r>
            <w:r>
              <w:rPr>
                <w:b/>
              </w:rPr>
              <w:t>настойка, по 25 мл або по 100 мл у флаконах скляних; по 100 мл у флаконах полімерних; по 100 мл у флаконі скляному або полімерному,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358025-26/В-61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Простатилен®, </w:t>
            </w:r>
            <w:r>
              <w:rPr>
                <w:b/>
              </w:rPr>
              <w:t>розчин для ін`єкцій по 2 мл в ампулі; по 5 ампул у блістері; по 1 або 2 блістери у пачці з картону; по 2 мл в ампулі; по 100 ампул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</w:t>
            </w:r>
            <w:r>
              <w:rPr>
                <w:b/>
              </w:rPr>
              <w:t>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358025-26/В-61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Простатилен®, </w:t>
            </w:r>
            <w:r>
              <w:rPr>
                <w:b/>
              </w:rPr>
              <w:t>розчин для ін`єкцій по 2 мл в ампулі; по 5 ампул у блістері; по 1 або 2 блістери у пачці з картону; по 2 мл в ампулі; по 100 ампул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</w:t>
            </w:r>
            <w:r>
              <w:rPr>
                <w:b/>
              </w:rPr>
              <w:t>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358025-26/В-61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Простатилен®, </w:t>
            </w:r>
            <w:r>
              <w:rPr>
                <w:b/>
              </w:rPr>
              <w:t>розчин для ін`єкцій по 2 мл в ампулі; по 5 ампул у блістері; по 1 або 2 блістери у пачці з картону; по 2 мл в ампулі; по 100 ампул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</w:t>
            </w:r>
            <w:r>
              <w:rPr>
                <w:b/>
              </w:rPr>
              <w:t>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359168-26/В-132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359168-26/В-132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359168-26/В-132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359168-26/В-132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359168-26/В-132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359168-26/В-132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359168-26/В-132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359168-26/В-132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359168-26/В-132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358266-26/З-138, 358267-26/З-138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мг, по 5 мг;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21.08.2026 р. </w:t>
            </w:r>
            <w:r>
              <w:rPr>
                <w:b/>
              </w:rPr>
              <w:t>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358266-26/З-138, 358267-26/З-138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мг, по 5 мг;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358266-26/З-138, 358267-26/З-138 ві</w:t>
            </w:r>
            <w:r>
              <w:rPr>
                <w:b/>
              </w:rPr>
              <w:t>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мг, по 5 мг;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358266-26/З-138, 358267-26/З-138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 xml:space="preserve">таблетки, що диспергуються </w:t>
            </w:r>
            <w:r>
              <w:rPr>
                <w:b/>
              </w:rPr>
              <w:t>в ротовій порожнині, по 2,5 мг, по 5 мг;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358266-26/З-138, 358267-26/З-138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мг, по 5 мг;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358266-26/З-138, 358267-26/З-138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мг, по 5 мг;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360861-26/З-28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Ренель Н, </w:t>
            </w:r>
            <w:r>
              <w:rPr>
                <w:b/>
              </w:rPr>
              <w:t>таблетки по 50 таблеток у контейнері поліпропіленовому; по 1 контейнеру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360861-26/З-28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Ренель Н, </w:t>
            </w:r>
            <w:r>
              <w:rPr>
                <w:b/>
              </w:rPr>
              <w:t>таблетки по 50 таблеток у контейнері поліпропіленовому; по 1 контейнеру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360861-26/З-28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Ренель Н, </w:t>
            </w:r>
            <w:r>
              <w:rPr>
                <w:b/>
              </w:rPr>
              <w:t>таблетки по 50 таблеток у контейнері поліпропіленовому; по 1 контейнеру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340730-25/З-126, 340731-25/З-126, 340732-25/З-126, 340733-25/З-126, 340</w:t>
            </w:r>
            <w:r>
              <w:rPr>
                <w:b/>
              </w:rPr>
              <w:t>734-25/З-126, 340735-25/З-126, 340736-25/З-126, 340737-25/З-126, 340738-25/З-126, 340739-25/З-126, 340740-25/З-126, 340741-25/З-126, 340742-25/З-126, 340743-25/З-126, 340744-25/З-126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 xml:space="preserve">таблетки, вкриті плівковою оболонкою, 40 мг/1 мг/0,5 мг; по 28 таблеток, вкритих плівковою оболонкою, у флаконі з поліетилену високої щільності з вологопоглиначем, закритому індукційною герметичною кришкою з поліпропілену із захистом від відкриття дітьми; </w:t>
            </w:r>
            <w:r>
              <w:rPr>
                <w:b/>
              </w:rPr>
              <w:t>по 1 або 3 флакони у картонній коробці або по 14 таблеток, вкритих плівковою оболонкою, у блістері; по 1 блістеру у пакеті з ламінованої алюмінієвої фольги з вологопоглиначем; по 2 або по 6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340730-25/З-126, 340731-25/З-126, 340732-25/З-126, 340733-25/З-126, 340734-25/З-126, 340735-25/З-126, 340736-25/З-126, 340737-25/З-126, 340738</w:t>
            </w:r>
            <w:r>
              <w:rPr>
                <w:b/>
              </w:rPr>
              <w:t>-25/З-126, 340739-25/З-126, 340740-25/З-126, 340741-25/З-126, 340742-25/З-126, 340743-25/З-126, 340744-25/З-126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 xml:space="preserve">таблетки, вкриті плівковою оболонкою, 40 мг/1 мг/0,5 мг; по 28 таблеток, вкритих плівковою оболонкою, у флаконі з поліетилену високої щільності з вологопоглиначем, закритому індукційною герметичною кришкою з поліпропілену із захистом від відкриття дітьми; </w:t>
            </w:r>
            <w:r>
              <w:rPr>
                <w:b/>
              </w:rPr>
              <w:t>по 1 або 3 флакони у картонній коробці або по 14 таблеток, вкритих плівковою оболонкою, у блістері; по 1 блістеру у пакеті з ламінованої алюмінієвої фольги з вологопоглиначем; по 2 або по 6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340730-25/З-126, 340731-25/З-126, 340732-25/З-126, 340733-25/З-126, 340734-25/З-126, 340735-25/З-126, 340736-25/З-126, 340737-25/З-126, 340738</w:t>
            </w:r>
            <w:r>
              <w:rPr>
                <w:b/>
              </w:rPr>
              <w:t>-25/З-126, 340739-25/З-126, 340740-25/З-126, 340741-25/З-126, 340742-25/З-126, 340743-25/З-126, 340744-25/З-126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 xml:space="preserve">таблетки, вкриті плівковою оболонкою, 40 мг/1 мг/0,5 мг; по 28 таблеток, вкритих плівковою оболонкою, у флаконі з поліетилену високої щільності з вологопоглиначем, закритому індукційною герметичною кришкою з поліпропілену із захистом від відкриття дітьми; </w:t>
            </w:r>
            <w:r>
              <w:rPr>
                <w:b/>
              </w:rPr>
              <w:t>по 1 або 3 флакони у картонній коробці або по 14 таблеток, вкритих плівковою оболонкою, у блістері; по 1 блістеру у пакеті з ламінованої алюмінієвої фольги з вологопоглиначем; по 2 або по 6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357165-26/З-139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357165-26/З-139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357165-26/З-139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358371-26/З-28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Сальбутамол-Інтелі, </w:t>
            </w:r>
            <w:r>
              <w:rPr>
                <w:b/>
              </w:rPr>
              <w:t>інгаляція під тиском, суспензія, 100 мкг/доза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</w:t>
            </w:r>
            <w:r>
              <w:rPr>
                <w:b/>
              </w:rPr>
              <w:t>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358371-26/З-28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Сальбутамол-Інтелі, </w:t>
            </w:r>
            <w:r>
              <w:rPr>
                <w:b/>
              </w:rPr>
              <w:t>інгаляція під тиском, суспензія, 100 мкг/доза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358371-26/З-28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Сальбутамол-Інтелі, </w:t>
            </w:r>
            <w:r>
              <w:rPr>
                <w:b/>
              </w:rPr>
              <w:t>інгаляція під тиском, суспензія, 100 мкг/доза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357350-26/В-145, 357351-26/В-145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Саргін, </w:t>
            </w:r>
            <w:r>
              <w:rPr>
                <w:b/>
              </w:rPr>
              <w:t>розчин для інфузій, 42 мг/мл; по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357350-26/В-145, 357351-26/В-145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Саргін, </w:t>
            </w:r>
            <w:r>
              <w:rPr>
                <w:b/>
              </w:rPr>
              <w:t>розчин для інфузій, 42 мг/мл; по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357350-26/В-145, 357351-26/В-145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Саргін, </w:t>
            </w:r>
            <w:r>
              <w:rPr>
                <w:b/>
              </w:rPr>
              <w:t>розчин для інфузій, 42 мг/мл; по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354972-26/З-120, 354973-26/З-120,</w:t>
            </w:r>
            <w:r>
              <w:rPr>
                <w:b/>
              </w:rPr>
              <w:t xml:space="preserve"> 354974-26/З-120, 354975-26/З-120, 354976-26/З-120, 354977-26/З-120, 354978-26/З-120, 354979-26/З-120, 354980-26/З-120, 354981-26/З-120, 354982-26/З-120, 354983-26/З-120, 354984-26/З-120, 354985-26/З-120, 354986-26/З-120, 355010-26/З-120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мг;</w:t>
            </w:r>
            <w:r>
              <w:rPr>
                <w:b/>
              </w:rPr>
              <w:br/>
              <w:t xml:space="preserve">по 8 льодяників у блістері, по 1, по 2, по 3, по 4 або по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354972-26/З-120, 354973-26/З-120, 354974-26/З-120, 354975-26/З-120, 354976-26/З-120, 354977-26/З-120, 354978-26/З-120, 354979-26/З-120, 354980-26/З-120, 354981-26/З-120, 354982-26/З-120, 354983-26/З-120, 354984-26/З-120, 3</w:t>
            </w:r>
            <w:r>
              <w:rPr>
                <w:b/>
              </w:rPr>
              <w:t>54985-26/З-120, 354986-26/З-120, 355010-26/З-120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мг;</w:t>
            </w:r>
            <w:r>
              <w:rPr>
                <w:b/>
              </w:rPr>
              <w:br/>
              <w:t xml:space="preserve">по 8 льодяників у блістері, по 1, по 2, по 3, по 4 або по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354972-26/З-120, 354973-26/З-120, 354974-26/З-120, 354975-26/З-120, 354976-26/З-120, 354977-26/З-120, 354978-26/З-120, 354979-26/З-120, 354980</w:t>
            </w:r>
            <w:r>
              <w:rPr>
                <w:b/>
              </w:rPr>
              <w:t>-26/З-120, 354981-26/З-120, 354982-26/З-120, 354983-26/З-120, 354984-26/З-120, 354985-26/З-120, 354986-26/З-120, 355010-26/З-120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8 льодяників у блістері, по 1, по 2, по 3, по 4 або по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356303-26/З-82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Сінрайз, </w:t>
            </w:r>
            <w:r>
              <w:rPr>
                <w:b/>
              </w:rPr>
              <w:t>порошок та розчинник для розчину для ін'єкцій по 500 МО; по 2 флакони з порошком, 2 флакони з розчинником, 2 пристрої для перенесення з фільтром, 2 одноразових шприци об’ємом 10 мл, 2 набори для венепункції</w:t>
            </w:r>
            <w:r>
              <w:rPr>
                <w:b/>
              </w:rPr>
              <w:t xml:space="preserve"> і 2 захисних килимки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356303-26/З-82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Сінрайз, </w:t>
            </w:r>
            <w:r>
              <w:rPr>
                <w:b/>
              </w:rPr>
              <w:t>порошок та розчинник для розчину для ін'єкцій по 500 МО; по 2 флакони з порошком, 2 флакони з розчинником, 2 пристрої для перенесення з фільтром, 2 одноразових шприци об’ємом 10 мл, 2 набори для венепункції і 2 захисних килимки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356303-26/З-82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Сінрайз, </w:t>
            </w:r>
            <w:r>
              <w:rPr>
                <w:b/>
              </w:rPr>
              <w:t>порошок та розчинник для розчину для ін'єкцій по 500 МО; по 2 флакони з порошком, 2 флакони з розчинником, 2 пристрої для перенесення з фільтром, 2 одноразових шприци об’ємом 10 мл, 2 набори для венепункції і 2 захисних килимки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</w:t>
            </w:r>
            <w:r>
              <w:rPr>
                <w:noProof/>
              </w:rPr>
              <w:t>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356976-26/В-120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Сінумакс, </w:t>
            </w:r>
            <w:r>
              <w:rPr>
                <w:b/>
              </w:rPr>
              <w:t>спрей назальний, дозований 0,05%,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356976-26/В-120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Сінумакс, </w:t>
            </w:r>
            <w:r>
              <w:rPr>
                <w:b/>
              </w:rPr>
              <w:t>спрей назальний, дозований 0,05%,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356976-26/В-120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Сінумакс, </w:t>
            </w:r>
            <w:r>
              <w:rPr>
                <w:b/>
              </w:rPr>
              <w:t>спрей назальний, дозований 0,05%,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360005-26/З-152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360005-26/З-152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360005-26/З-152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353937-26/В-60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Такні Лонг, </w:t>
            </w:r>
            <w:r>
              <w:rPr>
                <w:b/>
              </w:rPr>
              <w:t>капсули пролонгованої дії тверді по 0,5 мг;</w:t>
            </w:r>
            <w:r>
              <w:rPr>
                <w:b/>
              </w:rPr>
              <w:br/>
              <w:t>капсули пролонгованої дії тверді по 1 мг;</w:t>
            </w:r>
            <w:r>
              <w:rPr>
                <w:b/>
              </w:rPr>
              <w:br/>
              <w:t>капсули пролонгованої дії тверді по 3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пролонгованої дії тверді по 5 мг;</w:t>
            </w:r>
            <w:r>
              <w:rPr>
                <w:b/>
              </w:rPr>
              <w:br/>
              <w:t>по 10 капсул пролонгованої дії твердих у блістері; по 5 блістерів в алюмінієвому пакеті, що містить вологопоглинаючий пакетик; по 1 алюмінієвому пакету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358976-26/З-123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</w:t>
            </w:r>
            <w:r>
              <w:rPr>
                <w:b/>
              </w:rPr>
              <w:t>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358976-26/З-123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</w:t>
            </w:r>
            <w:r>
              <w:rPr>
                <w:b/>
              </w:rPr>
              <w:t>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358976-26/З-123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</w:t>
            </w:r>
            <w:r>
              <w:rPr>
                <w:b/>
              </w:rPr>
              <w:t>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335324-25/З-60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ТГК ДИСТИЛЯТ 80, </w:t>
            </w:r>
            <w:r>
              <w:rPr>
                <w:b/>
              </w:rPr>
              <w:t>в'язка рідина (субстанція)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Фугер Мед Кфт.,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335324-25/З-60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ТГК ДИСТИЛЯТ 80, </w:t>
            </w:r>
            <w:r>
              <w:rPr>
                <w:b/>
              </w:rPr>
              <w:t>в'язка рідина (субстанція)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Фугер Мед Кфт.,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335324-25/З-60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ТГК ДИСТИЛЯТ 80, </w:t>
            </w:r>
            <w:r>
              <w:rPr>
                <w:b/>
              </w:rPr>
              <w:t>в'язка рідина (субстанція)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Фугер Мед Кфт.,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357355-26/З-148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Тебантин®, </w:t>
            </w:r>
            <w:r>
              <w:rPr>
                <w:b/>
              </w:rPr>
              <w:t>капсули по 300 мг; по 10 капсул у блістері; по 5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357355-26/З-148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Тебантин®, </w:t>
            </w:r>
            <w:r>
              <w:rPr>
                <w:b/>
              </w:rPr>
              <w:t>капсули по 300 мг; по 10 капсул у блістері; по 5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357355-26/З-148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Тебантин®, </w:t>
            </w:r>
            <w:r>
              <w:rPr>
                <w:b/>
              </w:rPr>
              <w:t>капсули по 300 мг; по 10 капсул у блістері; по 5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</w:t>
            </w:r>
            <w:r>
              <w:rPr>
                <w:b/>
              </w:rPr>
              <w:t>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</w:t>
            </w:r>
            <w:r>
              <w:rPr>
                <w:b/>
              </w:rPr>
              <w:t>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</w:t>
            </w:r>
            <w:r>
              <w:rPr>
                <w:b/>
              </w:rPr>
              <w:t>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</w:t>
            </w:r>
            <w:r>
              <w:rPr>
                <w:b/>
              </w:rPr>
              <w:t>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352222-26/З-60, 352223-26/З-60, 352224-26/З-60, 352225-26/З-60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мг;</w:t>
            </w:r>
            <w:r>
              <w:rPr>
                <w:b/>
              </w:rPr>
              <w:br/>
              <w:t>капсули тверді, по 100 мг;</w:t>
            </w:r>
            <w:r>
              <w:rPr>
                <w:b/>
              </w:rPr>
              <w:br/>
              <w:t>капсули тверді, по 140 мг;</w:t>
            </w:r>
            <w:r>
              <w:rPr>
                <w:b/>
              </w:rPr>
              <w:br/>
              <w:t>капсули тверді, по 180 мг;</w:t>
            </w:r>
            <w:r>
              <w:rPr>
                <w:b/>
              </w:rPr>
              <w:br/>
              <w:t>капсули тверді, по 250 мг</w:t>
            </w:r>
            <w:r>
              <w:rPr>
                <w:b/>
              </w:rPr>
              <w:br/>
              <w:t xml:space="preserve">по 1 капсулі у саше, по 5 саше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</w:t>
            </w:r>
            <w:r>
              <w:rPr>
                <w:szCs w:val="20"/>
              </w:rPr>
              <w:t>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</w:t>
            </w:r>
            <w:r>
              <w:rPr>
                <w:b/>
              </w:rPr>
              <w:t xml:space="preserve">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</w:t>
            </w:r>
            <w:r>
              <w:rPr>
                <w:b/>
              </w:rPr>
              <w:t xml:space="preserve">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</w:t>
            </w:r>
            <w:r>
              <w:rPr>
                <w:b/>
              </w:rPr>
              <w:t xml:space="preserve">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</w:t>
            </w:r>
            <w:r>
              <w:rPr>
                <w:b/>
              </w:rPr>
              <w:t xml:space="preserve">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350217-25/З-132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</w:t>
            </w:r>
            <w:r>
              <w:rPr>
                <w:b/>
              </w:rPr>
              <w:t xml:space="preserve">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358468-26/З-137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359500-26/В-120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Теофілін безводний, </w:t>
            </w:r>
            <w:r>
              <w:rPr>
                <w:b/>
              </w:rPr>
              <w:t>порошок (субстанція) у пакетах подвійних із плівки поліетиленової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359500-26/В-120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Теофілін безводний, </w:t>
            </w:r>
            <w:r>
              <w:rPr>
                <w:b/>
              </w:rPr>
              <w:t>порошок (субстанція) у пакетах подвійних із плівки поліетиленової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359500-26/В-120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Теофілін безводний, </w:t>
            </w:r>
            <w:r>
              <w:rPr>
                <w:b/>
              </w:rPr>
              <w:t>порошок (субстанція) у пакетах подвійних із плівки поліетиленової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359020-26/В-153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ТІВОМАКС-ДАРНИЦЯ, </w:t>
            </w:r>
            <w:r>
              <w:rPr>
                <w:b/>
              </w:rPr>
              <w:t>розчин для інфузій, 42 мг/мл, по 100 мл у флаконі; по 1 флакону в пачці; по 100 мл у флаконах.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359020-26/В-153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ТІВОМАКС-ДАРНИЦЯ, </w:t>
            </w:r>
            <w:r>
              <w:rPr>
                <w:b/>
              </w:rPr>
              <w:t>розчин для інфузій, 42 мг/мл, по 100 мл у флаконі; по 1 флакону в пачці; по 100 мл у флаконах.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359020-26/В-153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ТІВОМАКС-ДАРНИЦЯ, </w:t>
            </w:r>
            <w:r>
              <w:rPr>
                <w:b/>
              </w:rPr>
              <w:t>розчин для інфузій, 42 мг/мл, по 100 мл у флаконі; по 1 флакону в пачці; по 100 мл у флаконах.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358525-26/З-146, 358526-26/З-146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 xml:space="preserve">краплі очні, суспензія по 5 мл суспензії у флаконі-крапельниці,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358525-26/З-146, 358526-26/З-146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 xml:space="preserve">краплі очні, суспензія по 5 мл суспензії у флаконі-крапельниці,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358525-26/З-146, 358526-26/З-146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 xml:space="preserve">краплі очні, суспензія по 5 мл суспензії у флаконі-крапельниці,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358525-26/З-146, 358526-26/З-146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 xml:space="preserve">краплі очні, суспензія по 5 мл суспензії у флаконі-крапельниці,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1.08.2026 р. № 1164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358525-26/З-146, 358526-26/З-146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 xml:space="preserve">краплі очні, суспензія по 5 мл суспензії у флаконі-крапельниці,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358525-26/З-146, 358526-26/З-146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 xml:space="preserve">краплі очні, суспензія по 5 мл суспензії у флаконі-крапельниці,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1.08.2026 р. № 1164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354739-26/З-117, 354740-26/З-117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Топотекан Аккорд, </w:t>
            </w:r>
            <w:r>
              <w:rPr>
                <w:b/>
              </w:rPr>
              <w:t>концентрат для розчину для інфузій, 1 мг/мл; по 1 мл або по 4 мл концентрату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354739-26/З-117, 354740-26/З-117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Топотекан Аккорд, </w:t>
            </w:r>
            <w:r>
              <w:rPr>
                <w:b/>
              </w:rPr>
              <w:t>концентрат для розчину для інфузій, 1 мг/мл; по 1 мл або по 4 мл концентрату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354739-26/З-117, 354740-26/З-117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Топотекан Аккорд, </w:t>
            </w:r>
            <w:r>
              <w:rPr>
                <w:b/>
              </w:rPr>
              <w:t>концентрат для розчину для інфузій, 1 мг/мл; по 1 мл або по 4 мл концентрату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358263-26/В-96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Транквілар® ІС, </w:t>
            </w:r>
            <w:r>
              <w:rPr>
                <w:b/>
              </w:rPr>
              <w:t>таблетки по 0,3 г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358263-26/В-96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Транквілар® ІС, </w:t>
            </w:r>
            <w:r>
              <w:rPr>
                <w:b/>
              </w:rPr>
              <w:t>таблетки по 0,3 г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358263-26/В-96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Транквілар® ІС, </w:t>
            </w:r>
            <w:r>
              <w:rPr>
                <w:b/>
              </w:rPr>
              <w:t>таблетки по 0,3 г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359326-26/З-96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Фармацитрон, </w:t>
            </w:r>
            <w:r>
              <w:rPr>
                <w:b/>
              </w:rPr>
              <w:t>порошок для орального розчину по 23 г порошку у пакетах; по 23 г порошку у пакеті; по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359326-26/З-96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Фармацитрон, </w:t>
            </w:r>
            <w:r>
              <w:rPr>
                <w:b/>
              </w:rPr>
              <w:t>порошок для орального розчину по 23 г порошку у пакетах; по 23 г порошку у пакеті; по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359326-26/З-96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Фармацитрон, </w:t>
            </w:r>
            <w:r>
              <w:rPr>
                <w:b/>
              </w:rPr>
              <w:t>порошок для орального розчину по 23 г порошку у пакетах; по 23 г порошку у пакеті; по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359641-26/З-147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ФОСФОКОК, </w:t>
            </w:r>
            <w:r>
              <w:rPr>
                <w:b/>
              </w:rPr>
              <w:t xml:space="preserve">гранули для орального розчину по 3 г; по 8 г гранул у саше; по 1 або 2 саше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359641-26/З-147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ФОСФОКОК, </w:t>
            </w:r>
            <w:r>
              <w:rPr>
                <w:b/>
              </w:rPr>
              <w:t xml:space="preserve">гранули для орального розчину по 3 г; по 8 г гранул у саше; по 1 або 2 саше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359641-26/З-147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ФОСФОКОК, </w:t>
            </w:r>
            <w:r>
              <w:rPr>
                <w:b/>
              </w:rPr>
              <w:t xml:space="preserve">гранули для орального розчину по 3 г; по 8 г гранул у саше; по 1 або 2 саше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360370-26/В-149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 БЕЗ ЦУКРУ, </w:t>
            </w:r>
            <w:r>
              <w:rPr>
                <w:b/>
              </w:rPr>
              <w:t>порошок для орального розчину; по 2,5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360370-26/В-149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 БЕЗ ЦУКРУ, </w:t>
            </w:r>
            <w:r>
              <w:rPr>
                <w:b/>
              </w:rPr>
              <w:t>порошок для орального розчину; по 2,5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360370-26/В-149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 БЕЗ ЦУКРУ, </w:t>
            </w:r>
            <w:r>
              <w:rPr>
                <w:b/>
              </w:rPr>
              <w:t>порошок для орального розчину; по 2,5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348698-25/В-145, 348699-25/В-145, 348700-25/В-145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Ципрофлоксацину гідрохлорид, </w:t>
            </w:r>
            <w:r>
              <w:rPr>
                <w:b/>
              </w:rPr>
              <w:t>порошок (субстанція) в подвійних поліетиленових пакетах (зовнішні чорні)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412A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348698-25/В-145, 348699-25/В-145, 348700-25/В-145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Ципрофлоксацину гідрохлорид, </w:t>
            </w:r>
            <w:r>
              <w:rPr>
                <w:b/>
              </w:rPr>
              <w:t>порошок (субстанція) в подвійних поліетиленових пакетах (зовнішні чорні)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12A9">
      <w:pPr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412A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412A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412A9">
      <w:pPr>
        <w:jc w:val="center"/>
        <w:rPr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348698-25/В-145, 348699-25/В-145, 3</w:t>
            </w:r>
            <w:r>
              <w:rPr>
                <w:b/>
              </w:rPr>
              <w:t>48700-25/В-145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Ципрофлоксацину гідрохлорид, </w:t>
            </w:r>
            <w:r>
              <w:rPr>
                <w:b/>
              </w:rPr>
              <w:t>порошок (субстанція) в подвійних поліетиленових пакетах (зовнішні чорні)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>21.08.2026 р. № 1164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12A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412A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412A9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12A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12A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12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412A9">
      <w:pPr>
        <w:jc w:val="center"/>
        <w:rPr>
          <w:b/>
          <w:lang w:val="uk-UA"/>
        </w:rPr>
      </w:pPr>
    </w:p>
    <w:p w:rsidR="00000000" w:rsidRDefault="001412A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1412A9" w:rsidRDefault="001412A9">
      <w:pPr>
        <w:rPr>
          <w:b/>
          <w:lang w:val="uk-UA"/>
        </w:rPr>
      </w:pPr>
    </w:p>
    <w:sectPr w:rsidR="001412A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2A9" w:rsidRDefault="001412A9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1412A9" w:rsidRDefault="001412A9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2A9" w:rsidRDefault="001412A9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1412A9" w:rsidRDefault="001412A9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72A36"/>
    <w:rsid w:val="001412A9"/>
    <w:rsid w:val="00A7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AA38E-B1CD-4292-8E43-14C477183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546</Pages>
  <Words>137921</Words>
  <Characters>786154</Characters>
  <Application>Microsoft Office Word</Application>
  <DocSecurity>0</DocSecurity>
  <Lines>6551</Lines>
  <Paragraphs>1844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922231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Курсакова Галина Григоріївна</cp:lastModifiedBy>
  <cp:revision>2</cp:revision>
  <cp:lastPrinted>2012-07-18T13:42:00Z</cp:lastPrinted>
  <dcterms:created xsi:type="dcterms:W3CDTF">2026-08-27T10:17:00Z</dcterms:created>
  <dcterms:modified xsi:type="dcterms:W3CDTF">2026-08-27T10:17:00Z</dcterms:modified>
</cp:coreProperties>
</file>