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328028-24/З-126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14 таблеток у блістері; по 2, або по 4, або по 6 блістерів у картонній коробці</w:t>
            </w:r>
            <w:r>
              <w:rPr>
                <w:b/>
              </w:rPr>
              <w:br/>
              <w:t xml:space="preserve">таблетки, вкриті </w:t>
            </w:r>
            <w:r>
              <w:rPr>
                <w:b/>
              </w:rPr>
              <w:t>плівковою оболонкою, по 120 мг,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bookmarkStart w:id="0" w:name="_GoBack"/>
            <w:r>
              <w:rPr>
                <w:b/>
              </w:rPr>
              <w:t>27.03.2025 р. № 550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328028-24/З-126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14 таблеток у блістері; по 2, або по 4, або по 6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120 мг, по 14 таблеток у блістері; по 2, або по 4, або по 6 блістерів у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328028-24/З-126 </w:t>
            </w:r>
            <w:r>
              <w:rPr>
                <w:b/>
              </w:rPr>
              <w:t>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14 таблеток у блістері; по 2, або по 4, або по 6 блістерів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120 мг,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328028-24/З-126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14 таблеток у блістері; по 2, або по 4, або по 6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120 мг, по 14 таблеток у блістері; по 2, або по 4, або по 6 блістерів у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328028-24/З-126 </w:t>
            </w:r>
            <w:r>
              <w:rPr>
                <w:b/>
              </w:rPr>
              <w:t>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14 таблеток у блістері; по 2, або по 4, або по 6 блістерів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120 мг, по 14 таблеток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328028-24/З-126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Аденурік® 80 мг, Аденурік® 120 мг, </w:t>
            </w:r>
            <w:r>
              <w:rPr>
                <w:b/>
              </w:rPr>
              <w:t>таблетки, вкриті плівковою оболонкою, по 80 мг, по 14 таблеток у блістері; по 2, або по 4, або по 6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120 мг, по 14 таблеток у блістері; по 2, або по 4, або по 6 блістерів у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318414-24/В-116, 318415-24/В-116, 318416-24/В-116, 318417-24/В-116, 325864-24/В-117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 по 200 мг/5 мл</w:t>
            </w:r>
            <w:r>
              <w:rPr>
                <w:b/>
              </w:rPr>
              <w:br/>
              <w:t xml:space="preserve">1 флакон з порошком (1200 мг азитроміцину) для 30 мл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</w:t>
            </w:r>
            <w:r>
              <w:rPr>
                <w:b/>
              </w:rPr>
              <w:t>калібрувальним шприцом та мірною ложечкою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318414-24/В-116, 318415-24/В-116, 318416-24/В-116, 318417-24/В-116, 325864-24/В-117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 по 200 мг/5 мл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(1200 мг азитроміцину) для 30 мл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калібрувальним шприцом та мірною ложечкою в па</w:t>
            </w:r>
            <w:r>
              <w:rPr>
                <w:b/>
              </w:rPr>
              <w:t>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318414-24/В-116,</w:t>
            </w:r>
            <w:r>
              <w:rPr>
                <w:b/>
              </w:rPr>
              <w:t xml:space="preserve"> 318415-24/В-116, 318416-24/В-116, 318417-24/В-116, 325864-24/В-117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 по 200 мг/5 мл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(1200 мг азитроміцину) для 30 мл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калібрувальним шприцом та мірною ложечкою в па</w:t>
            </w:r>
            <w:r>
              <w:rPr>
                <w:b/>
              </w:rPr>
              <w:t>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319912-24/З-12</w:t>
            </w:r>
            <w:r>
              <w:rPr>
                <w:b/>
              </w:rPr>
              <w:t>1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(полімеризований екстракт алергену), </w:t>
            </w:r>
            <w:r>
              <w:rPr>
                <w:b/>
              </w:rPr>
              <w:t>суспензія для підшкірного введення 2000 та 10000 ТО/мл; 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</w:t>
            </w:r>
            <w:r>
              <w:rPr>
                <w:b/>
              </w:rPr>
              <w:t>я підтримувального лікування); по 2 флакони (укупорені ковпачком срібного (флакони А 2000 ТО для початкового лікування) та блакитного кольору (флакони В 10000 ТО для підтримувального лікування)) або по 1 флакону закупореному ковпачком блакитного кольору (ф</w:t>
            </w:r>
            <w:r>
              <w:rPr>
                <w:b/>
              </w:rPr>
              <w:t>лакони В 10000 ТО для підтримувального лікування) у білій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319912-24/З-121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(полімеризований екстракт алергену), </w:t>
            </w:r>
            <w:r>
              <w:rPr>
                <w:b/>
              </w:rPr>
              <w:t>суспензія для підшкірного введення 2000 та 10000 ТО/мл; 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</w:t>
            </w:r>
            <w:r>
              <w:rPr>
                <w:b/>
              </w:rPr>
              <w:t>я підтримувального лікування); по 2 флакони (укупорені ковпачком срібного (флакони А 2000 ТО для початкового лікування) та блакитного кольору (флакони В 10000 ТО для підтримувального лікування)) або по 1 флакону закупореному ковпачком блакитного кольору (ф</w:t>
            </w:r>
            <w:r>
              <w:rPr>
                <w:b/>
              </w:rPr>
              <w:t>лакони В 10000 ТО для підтримувального лікування) у білій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319912-24/З-121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(полімеризований екстракт алергену), </w:t>
            </w:r>
            <w:r>
              <w:rPr>
                <w:b/>
              </w:rPr>
              <w:t>суспензія для підшкірного введення 2000 та 10000 ТО/мл; 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дл</w:t>
            </w:r>
            <w:r>
              <w:rPr>
                <w:b/>
              </w:rPr>
              <w:t>я підтримувального лікування); по 2 флакони (укупорені ковпачком срібного (флакони А 2000 ТО для початкового лікування) та блакитного кольору (флакони В 10000 ТО для підтримувального лікування)) або по 1 флакону закупореному ковпачком блакитного кольору (ф</w:t>
            </w:r>
            <w:r>
              <w:rPr>
                <w:b/>
              </w:rPr>
              <w:t>лакони В 10000 ТО для підтримувального лікування) у білій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319956-24/З-144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(суміш полімеризованих екстрактів алергенів), </w:t>
            </w:r>
            <w:r>
              <w:rPr>
                <w:b/>
              </w:rPr>
              <w:t>суспензія для підшкірного введення 2000 та 10 000 ТО/мл; 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</w:t>
            </w:r>
            <w:r>
              <w:rPr>
                <w:b/>
              </w:rPr>
              <w:t>ля підтримувального лікування); по 2 флакони (укупорені ковпачком срібного (флакони А 2000 ТО для початкового лікування) та блакитного кольору (флакони В 10000 ТО для підтримувального лікування)) або по 1 флакону закупореному ковпачком блакитного кольору (</w:t>
            </w:r>
            <w:r>
              <w:rPr>
                <w:b/>
              </w:rPr>
              <w:t>флакони В 10000 ТО для підтримувального лікування) у білій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319956-24/З-144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(суміш полімеризованих екстрактів алергенів), </w:t>
            </w:r>
            <w:r>
              <w:rPr>
                <w:b/>
              </w:rPr>
              <w:t>суспензія для підшкірного введення 2000 та 10 000 ТО/мл; по 2,5 мл у флаконі; флакон з прозорого скла І типу з пробкою з бутилкаучуку, закупорений ковпачком срібного (флакони А 2000 ТО для початкового л</w:t>
            </w:r>
            <w:r>
              <w:rPr>
                <w:b/>
              </w:rPr>
              <w:t>ікування) або блакитного кольору (флакони В 10000 ТО для підтримувального лікування); по 2 флакони (укупорені ковпачком срібного (флакони А 2000 ТО для початкового лікування) та блакитного кольору (флакони В 10000 ТО для підтримувального лікування)) або по</w:t>
            </w:r>
            <w:r>
              <w:rPr>
                <w:b/>
              </w:rPr>
              <w:t xml:space="preserve"> 1 флакону закупореному ковпачком блакитного кольору (флакони В 10000 ТО для підтримувального лікування) у білій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ІНМУНОТЕК С.Л., Ісп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319956-24/З-144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АЛКСОЇД (суміш полімеризованих екстрактів алергенів), </w:t>
            </w:r>
            <w:r>
              <w:rPr>
                <w:b/>
              </w:rPr>
              <w:t>суспензія для підшкірного введення 2000 та 10 000 ТО/мл; по 2,5 мл у флаконі; флакон з прозорого скла І типу з пробкою з бутилкаучуку, закупорений ковпачком срібного (флакони А 2000 ТО для початкового лікування) або блакитного кольору (флакони В 10000 ТО д</w:t>
            </w:r>
            <w:r>
              <w:rPr>
                <w:b/>
              </w:rPr>
              <w:t>ля підтримувального лікування); по 2 флакони (укупорені ковпачком срібного (флакони А 2000 ТО для початкового лікування) та блакитного кольору (флакони В 10000 ТО для підтримувального лікування)) або по 1 флакону закупореному ковпачком блакитного кольору (</w:t>
            </w:r>
            <w:r>
              <w:rPr>
                <w:b/>
              </w:rPr>
              <w:t>флакони В 10000 ТО для підтримувального лікування) у білій коробці з ударостійкого пластику, що заповнена спіненим матеріалом з маркуванням українською та латинською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324690-24/В-123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Алтум, </w:t>
            </w:r>
            <w:r>
              <w:rPr>
                <w:b/>
              </w:rPr>
              <w:t>розчин для ін`єкцій, 100 мг/мл; по 5 мл в ампулі, по 5 ампул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324690-24/В-123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Алтум, </w:t>
            </w:r>
            <w:r>
              <w:rPr>
                <w:b/>
              </w:rPr>
              <w:t>розчин для ін`єкцій, 100 мг/мл; по 5 мл в ампулі, по 5 ампул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324690-24/В-123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Алтум, </w:t>
            </w:r>
            <w:r>
              <w:rPr>
                <w:b/>
              </w:rPr>
              <w:t>розчин для ін`єкцій, 100 мг/мл; по 5 мл в ампулі, по 5 ампул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319223-24/З-140,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>таблетки, вкриті плівковою оболонкою, по 30 мг; 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319223-24/З-140,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>таблетки, вкриті плівковою оболонкою, по 30 мг; 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319223-24/З-140,</w:t>
            </w:r>
            <w:r>
              <w:rPr>
                <w:b/>
              </w:rPr>
              <w:t xml:space="preserve">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>таблетки, вкриті плівковою оболонкою, по 30 мг; 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</w:t>
            </w:r>
            <w:r>
              <w:rPr>
                <w:b/>
              </w:rPr>
              <w:t>0,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>таблетки, вкриті плівковою оболонкою, по 30 мг; 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319223-24/З-140,</w:t>
            </w:r>
            <w:r>
              <w:rPr>
                <w:b/>
              </w:rPr>
              <w:t xml:space="preserve">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>таблетки, вкриті плівковою оболонкою, по 30 мг; 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319223-24/З-140,</w:t>
            </w:r>
            <w:r>
              <w:rPr>
                <w:b/>
              </w:rPr>
              <w:t xml:space="preserve">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>таблетки, вкриті плівковою оболонкою, по 30 мг; 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</w:t>
            </w:r>
            <w:r>
              <w:rPr>
                <w:b/>
              </w:rPr>
              <w:t>0,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 xml:space="preserve">таблетки, вкриті плівковою оболонкою, по 30 мг; </w:t>
            </w:r>
            <w:r>
              <w:rPr>
                <w:b/>
              </w:rPr>
              <w:t>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319223-24/З-140,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>таблетки, вкриті плівковою оболонкою, по 30 мг; 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319223-24/З-140,</w:t>
            </w:r>
            <w:r>
              <w:rPr>
                <w:b/>
              </w:rPr>
              <w:t xml:space="preserve"> 319224-24/З-140, 319225-24/З-140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Алунбриг®, </w:t>
            </w:r>
            <w:r>
              <w:rPr>
                <w:b/>
              </w:rPr>
              <w:t>таблетки, вкриті плівковою оболонкою, по 30 мг; по 14 таблеток у блістері; по 2 блістери у картонній коробці; по 90 мг; по 7 таблеток у блістері по 4 блістери у картонній коробці; по 180 мг; по 7 таблеток у блістері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</w:t>
            </w:r>
            <w:r>
              <w:rPr>
                <w:noProof/>
                <w:lang w:val="ru-RU"/>
              </w:rPr>
              <w:t>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324289-24/В-14</w:t>
            </w:r>
            <w:r>
              <w:rPr>
                <w:b/>
              </w:rPr>
              <w:t>7, 324290-24/В-147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таблетки по 30 мг; по 10 таблеток у блістері; по 2 блістери у пачці з картону; по 20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324289-24/В-147,</w:t>
            </w:r>
            <w:r>
              <w:rPr>
                <w:b/>
              </w:rPr>
              <w:t xml:space="preserve"> 324290-24/В-147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таблетки по 30 мг; по 10 таблеток у блістері; по 2 блістери у пачці з картону; по 20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324289-24/В-147,</w:t>
            </w:r>
            <w:r>
              <w:rPr>
                <w:b/>
              </w:rPr>
              <w:t xml:space="preserve"> 324290-24/В-147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таблетки по 30 мг; по 10 таблеток у блістері; по 2 блістери у пачці з картону; по 20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327146-24/З-11</w:t>
            </w:r>
            <w:r>
              <w:rPr>
                <w:b/>
              </w:rPr>
              <w:t>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Асіталокс, </w:t>
            </w:r>
            <w:r>
              <w:rPr>
                <w:b/>
              </w:rPr>
              <w:t>таблетки, вкриті плівковою оболонкою, по 10 мг, по 7 таблеток у блістері, по 4 блістери в картонній коробці, по 20 мг,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327146-24/З-117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Асіталокс, </w:t>
            </w:r>
            <w:r>
              <w:rPr>
                <w:b/>
              </w:rPr>
              <w:t>таблетки, вкриті плівковою оболонкою, по 10 мг, по 7 таблеток у блістері, по 4 блістери в картонній коробці, по 20 мг,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327146-24/З-117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Асіталокс, </w:t>
            </w:r>
            <w:r>
              <w:rPr>
                <w:b/>
              </w:rPr>
              <w:t>таблетки, вкриті плівковою оболонкою, по 10 мг, по 7 таблеток у блістері, по 4 блістери в картонній коробці, по 20 мг,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327146-24/З-117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Асіталокс, </w:t>
            </w:r>
            <w:r>
              <w:rPr>
                <w:b/>
              </w:rPr>
              <w:t>таблетки, вкриті плівковою оболонкою, по 10 мг, по 7 таблеток у блістері, по 4 блістери в картонній коробці, по 20 мг,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327146-24/З-117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Асіталокс, </w:t>
            </w:r>
            <w:r>
              <w:rPr>
                <w:b/>
              </w:rPr>
              <w:t>таблетки, вкриті плівковою оболонкою, по 10 мг, по 7 таблеток у блістері, по 4 блістери в картонній коробці, по 20 мг,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327146-24/З-117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Асіталокс, </w:t>
            </w:r>
            <w:r>
              <w:rPr>
                <w:b/>
              </w:rPr>
              <w:t>таблетки, вкриті плівковою оболонкою, по 10 мг, по 7 таблеток у блістері, по 4 блістери в картонній коробці, по 20 мг,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325388-24/З-100, 325389-24/З-100, 325390-24/З-100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325388-24/З-100, 325389-24/З-100, 325390-24/З-100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325388-24/З-100, 325389-24/З-100, 325390-24/З-100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325388-24/З-100, 325389-24/З-100, 325390-24/З-100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325388-24/З-100, 325389-24/З-100, 325390-24/З-100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325388-24/З-100, 325389-24/З-100, 325390-24/З-100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323083-24/З-140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323083-24/З-140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323083-24/З-140 </w:t>
            </w:r>
            <w:r>
              <w:rPr>
                <w:b/>
              </w:rPr>
              <w:t>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327419-24/В-28</w:t>
            </w:r>
            <w:r>
              <w:rPr>
                <w:b/>
              </w:rPr>
              <w:t xml:space="preserve">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застосування, спиртовий 1 % по 20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327419-24/В-28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застосування, спиртовий 1 % по 20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327419-24/В-28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застосування, спиртовий 1 % по 20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321034-24/З-128, 321035-24/З-128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321034-24/З-128, 321035-24/З-128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321034-24/З-128,</w:t>
            </w:r>
            <w:r>
              <w:rPr>
                <w:b/>
              </w:rPr>
              <w:t xml:space="preserve"> 321035-24/З-128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326955-24/З-148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326955-24/З-148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326955-24/З-148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327451-24/З-148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327451-24/З-148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327451-24/З-148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326955-24/З-148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326955-24/З-148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326955-24/З-148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327451-24/З-148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327451-24/З-148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327451-24/З-148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Валсар-АМ, </w:t>
            </w:r>
            <w:r>
              <w:rPr>
                <w:b/>
              </w:rPr>
              <w:t>таблетки, вкриті плівковою оболонкою, по 5 мг/160 мг або по 10 мг/160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331428-25/З-148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331428-25/З-148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331428-25/З-148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331428-25/З-148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331428-25/З-148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331428-25/З-148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318134-24/В-137, 318135-24/В-137, 318136-24/В-137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80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318134-24/В-137, 318135-24/В-137, 318136-24/В-137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80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318134-24/В-137, 318135-24/В-137, 318136-24/В-137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80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313593-24/З-140, 313594-24/З-140, 313595-24/З-140, 313596-24/З-140, 313597-24/З-140, 313598-24/З-140, 313599-24/З-140, 313600-24/З-140, 313601-24/З-140, 313602-24/З-140, 313603-2</w:t>
            </w:r>
            <w:r>
              <w:rPr>
                <w:b/>
              </w:rPr>
              <w:t>4/З-140, 313605-24/З-140, 323722-24/З-140, 323723-24/З-140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Вімізим®, </w:t>
            </w:r>
            <w:r>
              <w:rPr>
                <w:b/>
              </w:rPr>
              <w:t>концентрат для розчину для інфузій, 1 мг/мл;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БіоМарин Інтернешнл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313593-24/З-140, 313594-24/З-140, 313595-24/З-140, 313596-24/З-140, 313597-24/З-140, 313598-24/З-140, 313599-24/З-140, 313600-24/З-140, 313601-24/З-140, 313602-24/З-140, 313603-24/З-140, 313605-24/З-140, 323722-24/З-140, 323723-24/</w:t>
            </w:r>
            <w:r>
              <w:rPr>
                <w:b/>
              </w:rPr>
              <w:t>З-140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Вімізим®, </w:t>
            </w:r>
            <w:r>
              <w:rPr>
                <w:b/>
              </w:rPr>
              <w:t>концентрат для розчину для інфузій, 1 мг/мл;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БіоМарин Інтернешнл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313593-24/З-140, 313594-24/З-140, 313595-24/З-140, 313596-24</w:t>
            </w:r>
            <w:r>
              <w:rPr>
                <w:b/>
              </w:rPr>
              <w:t>/З-140, 313597-24/З-140, 313598-24/З-140, 313599-24/З-140, 313600-24/З-140, 313601-24/З-140, 313602-24/З-140, 313603-24/З-140, 313605-24/З-140, 323722-24/З-140, 323723-24/З-140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Вімізим®, </w:t>
            </w:r>
            <w:r>
              <w:rPr>
                <w:b/>
              </w:rPr>
              <w:t>концентрат для розчину для інфузій, 1 мг/мл;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БіоМарин Інтернешнл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331041-25/В-145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ГВАЙФЕНЕЗИН,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331041-25/В-145 </w:t>
            </w:r>
            <w:r>
              <w:rPr>
                <w:b/>
              </w:rPr>
              <w:t>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ГВАЙФЕНЕЗИН,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331041-25/В-145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ГВАЙФЕНЕЗИН,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325500-24/В-28, 325501-24/В-28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 xml:space="preserve">таблетки сублінгвальні по 100 мг по 10 таблеток у блістері; по 5 блістерів у пачці з картону; по 50 таблеток у блістері; по 1 блістеру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325500-24/В-28, 325501-24/В-28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 xml:space="preserve">таблетки сублінгвальні по 100 мг по 10 таблеток у блістері; по 5 блістерів у пачці з картону; по 50 таблеток у блістері; по 1 блістеру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325500-24/В-28, 325501-24/В-28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 xml:space="preserve">таблетки сублінгвальні по 100 мг по 10 таблеток у блістері; по 5 блістерів у пачці з картону; по 50 таблеток у блістері; по 1 блістеру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326345-24/З-14</w:t>
            </w:r>
            <w:r>
              <w:rPr>
                <w:b/>
              </w:rPr>
              <w:t>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 XR, </w:t>
            </w:r>
            <w:r>
              <w:rPr>
                <w:b/>
              </w:rPr>
              <w:t>таблетки пролонгованої дії по 1000 мг; по 10 таблеток у блістері; по 3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326345-24/З-143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 XR, </w:t>
            </w:r>
            <w:r>
              <w:rPr>
                <w:b/>
              </w:rPr>
              <w:t>таблетки пролонгованої дії по 1000 мг; по 10 таблеток у блістері; по 3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326345-24/З-143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 XR, </w:t>
            </w:r>
            <w:r>
              <w:rPr>
                <w:b/>
              </w:rPr>
              <w:t>таблетки пролонгованої дії по 1000 мг; по 10 таблеток у блістері; по 3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326473-24/З-128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 XR, </w:t>
            </w:r>
            <w:r>
              <w:rPr>
                <w:b/>
              </w:rPr>
              <w:t>таблетки пролонгованої дії по 500 мг;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326473-24/З-128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 XR, </w:t>
            </w:r>
            <w:r>
              <w:rPr>
                <w:b/>
              </w:rPr>
              <w:t>таблетки пролонгованої дії по 500 мг;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326473-24/З-128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 XR, </w:t>
            </w:r>
            <w:r>
              <w:rPr>
                <w:b/>
              </w:rPr>
              <w:t>таблетки пролонгованої дії по 500 мг;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326376-24/З-149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Глюкофаж®, </w:t>
            </w:r>
            <w:r>
              <w:rPr>
                <w:b/>
              </w:rPr>
              <w:t>таблетки, вкриті плівковою оболонкою, по 500 мг; по 15 таблеток у блістері; по 2 або по 4 блістери у картонній коробці; по 20 таблеток у блістері; по 3 блістери у картонній коробці; таблетки, вкриті плівковою оболонкою, по 850 мг; по 15 таблеток у блістері</w:t>
            </w:r>
            <w:r>
              <w:rPr>
                <w:b/>
              </w:rPr>
              <w:t>; по 2 або по 4 блістери у картонній коробці; по 20 таблеток у блістері; по 3 блістери у картонній коробці; таблетки, вкриті плівковою оболонкою, по 1000 мг; по 15 таблеток у блістері;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Санте с.а.с.,</w:t>
            </w:r>
            <w:r>
              <w:rPr>
                <w:b/>
              </w:rPr>
              <w:t xml:space="preserve">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329588-25/З-146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329588-25/З-146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329588-25/З-146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329588-25/З-146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329588-25/З-146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329588-25/З-146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314585-24/З-96, 314586-24/З-96, 314587-24/З-96 від 30.04.202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Грипаут, </w:t>
            </w:r>
            <w:r>
              <w:rPr>
                <w:b/>
              </w:rPr>
              <w:t>таблетки по 4 таблетки у стрипі або блістері; по 1 стрипу або блістеру у картонній коробці № 4 (4х1); по 4 таблетки у стрипі або блістері; по 1 стрипу або блістеру у картонній коробці, по 50 картонних коробок у картонній коробці № 200 (4х1х50); по 10 табле</w:t>
            </w:r>
            <w:r>
              <w:rPr>
                <w:b/>
              </w:rPr>
              <w:t>ток у стрипі або блістері; по 1 стрипу або блістеру у картонній коробці № 10 (10х1); по 10 таблеток у стрипі або блістері; по 1 стрипу або блістеру у картонній коробці, по 10 картонних коробок у картонній коробці № 100 (10х1х10)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ЄВРО ЛАЙФКЕР ПРАЙ</w:t>
            </w:r>
            <w:r>
              <w:rPr>
                <w:b/>
              </w:rPr>
              <w:t>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314585-24/З-96, 314586-24/З-96, 314587-24/З-96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Грипаут, </w:t>
            </w:r>
            <w:r>
              <w:rPr>
                <w:b/>
              </w:rPr>
              <w:t>таблетки по 4 таблетки у стрипі або блістері; по 1 стрипу або блістеру у картонній коробці № 4 (4х1); по 4 таблетки у стрипі або блістері; по 1 стрипу або блістеру у картонній коробці, по 50 картонних коробок у картонній коробці № 200 (4х1х50); по 10 табле</w:t>
            </w:r>
            <w:r>
              <w:rPr>
                <w:b/>
              </w:rPr>
              <w:t>ток у стрипі або блістері; по 1 стрипу або блістеру у картонній коробці № 10 (10х1); по 10 таблеток у стрипі або блістері; по 1 стрипу або блістеру у картонній коробці, по 10 картонних коробок у картонній коробці № 100 (10х1х10)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ЄВРО ЛАЙФКЕР ПРАЙ</w:t>
            </w:r>
            <w:r>
              <w:rPr>
                <w:b/>
              </w:rPr>
              <w:t>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314585-24/З-96, </w:t>
            </w:r>
            <w:r>
              <w:rPr>
                <w:b/>
              </w:rPr>
              <w:t>314586-24/З-96, 314587-24/З-96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Грипаут, </w:t>
            </w:r>
            <w:r>
              <w:rPr>
                <w:b/>
              </w:rPr>
              <w:t>таблетки по 4 таблетки у стрипі або блістері; по 1 стрипу або блістеру у картонній коробці № 4 (4х1); по 4 таблетки у стрипі або блістері; по 1 стрипу або блістеру у картонній коробці, по 50 картонних коробок у картонній коробці № 200 (4х1х50); по 10 табле</w:t>
            </w:r>
            <w:r>
              <w:rPr>
                <w:b/>
              </w:rPr>
              <w:t>ток у стрипі або блістері; по 1 стрипу або блістеру у картонній коробці № 10 (10х1); по 10 таблеток у стрипі або блістері; по 1 стрипу або блістеру у картонній коробці, по 10 картонних коробок у картонній коробці № 100 (10х1х10)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ЄВРО ЛАЙФКЕР ПРАЙ</w:t>
            </w:r>
            <w:r>
              <w:rPr>
                <w:b/>
              </w:rPr>
              <w:t>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317965-24/З-39</w:t>
            </w:r>
            <w:r>
              <w:rPr>
                <w:b/>
              </w:rPr>
              <w:t xml:space="preserve">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 або по 500 мг,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317965-24/З-39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 або по 500 мг,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317965-24/З-39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 або по 500 мг,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317965-24/З-39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 або по 500 мг,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317965-24/З-39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 або по 500 мг,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317965-24/З-39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Дакарбазин, </w:t>
            </w:r>
            <w:r>
              <w:rPr>
                <w:b/>
              </w:rPr>
              <w:t xml:space="preserve">ліофілізат для розчину для ін'єкцій по 200 мг або по 500 мг, 1 флакон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299692-23/З-139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Дебітум - Сановель, </w:t>
            </w:r>
            <w:r>
              <w:rPr>
                <w:b/>
              </w:rPr>
              <w:t>таблетки, вкриті плівковою оболонкою, по 25 мг, по 50 мг, по 100 мг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305618-23/З-128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розчин оральний, </w:t>
            </w:r>
            <w:r>
              <w:rPr>
                <w:b/>
              </w:rPr>
              <w:t>Розчин оральний, 25 мг/10 мл; по 10 мл розчину орального у саше; по 10 саше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305618-23/З-128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розчин оральний, </w:t>
            </w:r>
            <w:r>
              <w:rPr>
                <w:b/>
              </w:rPr>
              <w:t>Розчин оральний, 25 мг/10 мл; по 10 мл розчину орального у саше; по 10 саше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305618-23/З-128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розчин оральний, </w:t>
            </w:r>
            <w:r>
              <w:rPr>
                <w:b/>
              </w:rPr>
              <w:t>Розчин оральний, 25 мг/10 мл; по 10 мл розчину орального у саше; по 10 саше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330136-25/З-96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Дерива водний гель, </w:t>
            </w:r>
            <w:r>
              <w:rPr>
                <w:b/>
              </w:rPr>
              <w:t>гель, 1 мг/г,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330136-25/З-96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Дерива водний гель, </w:t>
            </w:r>
            <w:r>
              <w:rPr>
                <w:b/>
              </w:rPr>
              <w:t>гель, 1 мг/г,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330136-25/З-96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Дерива водний гель, </w:t>
            </w:r>
            <w:r>
              <w:rPr>
                <w:b/>
              </w:rPr>
              <w:t>гель, 1 мг/г,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323259-24/В-148, 326173-24/В-148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 50 мг/г; по 35 г або по 40 г у тубах; по 35 г, 40 г або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323259-24/В-148, 326173-24/В-148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 50 мг/г; по 35 г або по 40 г у тубах; по 35 г, 40 г або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323259-24/В-148, 326173-24/В-148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 50 мг/г; по 35 г або по 40 г у тубах; по 35 г, 40 г або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325822-24/В-118, 325824-24/В-118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Стронг, </w:t>
            </w:r>
            <w:r>
              <w:rPr>
                <w:b/>
              </w:rPr>
              <w:t>гель 50 мг/г по 40 г гелю у тубі алюмінієвій; по 1 тубі у пачці з картону; по 100 г гелю у тубі ламінатній;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325822-24/В-118, 325824-24/В-118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Стронг, </w:t>
            </w:r>
            <w:r>
              <w:rPr>
                <w:b/>
              </w:rPr>
              <w:t>гель 50 мг/г по 40 г гелю у тубі алюмінієвій; по 1 тубі у пачці з картону; по 100 г гелю у тубі ламінатній;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325822-24/В-118, 325824-24/В-118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Стронг, </w:t>
            </w:r>
            <w:r>
              <w:rPr>
                <w:b/>
              </w:rPr>
              <w:t>гель 50 мг/г по 40 г гелю у тубі алюмінієвій; по 1 тубі у пачці з картону; по 100 г гелю у тубі ламінатній;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322087-24/З-146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Долоніка 10 мг, Долоніка 20 мг, Долоніка 40 мг, Долоніка 80 мг, </w:t>
            </w:r>
            <w:r>
              <w:rPr>
                <w:b/>
              </w:rPr>
              <w:t>таблетки, вкриті плівковою оболонкою, пролонгованої дії по 10 мг, по 20 мг, по 40 мг, по 80 мг по 10 таблеток у блістері;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Асіно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319885-24/В-139, 319886-24/В-139, 319887-24/В-139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Домрид®, </w:t>
            </w:r>
            <w:r>
              <w:rPr>
                <w:b/>
              </w:rPr>
              <w:t>суспензія оральна, 1 мг/мл по 60 мл або 100 мл у флаконі, по 1 флакону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319885-24/В-139, 319886-24/В-139, 319887-24/В-139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Домрид®, </w:t>
            </w:r>
            <w:r>
              <w:rPr>
                <w:b/>
              </w:rPr>
              <w:t>суспензія оральна, 1 мг/мл по 60 мл або 100 мл у флаконі, по 1 флакону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319885-24/В-139,</w:t>
            </w:r>
            <w:r>
              <w:rPr>
                <w:b/>
              </w:rPr>
              <w:t xml:space="preserve"> 319886-24/В-139, 319887-24/В-139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Домрид®, </w:t>
            </w:r>
            <w:r>
              <w:rPr>
                <w:b/>
              </w:rPr>
              <w:t>суспензія оральна, 1 мг/мл по 60 мл або 100 мл у флаконі, по 1 флакону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328070-24/З-146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Доритрицин®, </w:t>
            </w:r>
            <w:r>
              <w:rPr>
                <w:b/>
              </w:rPr>
              <w:t xml:space="preserve">таблетки для розсмоктування, по 10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Медіце Фарма ГмбХ та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328070-24/З-146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Доритрицин®, </w:t>
            </w:r>
            <w:r>
              <w:rPr>
                <w:b/>
              </w:rPr>
              <w:t xml:space="preserve">таблетки для розсмоктування, по 10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Медіце Фарма ГмбХ та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328070-24/З-146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Доритрицин®, </w:t>
            </w:r>
            <w:r>
              <w:rPr>
                <w:b/>
              </w:rPr>
              <w:t xml:space="preserve">таблетки для розсмоктування, по 10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Медіце Фарма ГмбХ та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326884-24/З-123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326884-24/З-123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326884-24/З-123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326884-24/З-123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326884-24/З-123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326884-24/З-123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324873-24/В-144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ЕВІНОПОН-ВФ, </w:t>
            </w:r>
            <w:r>
              <w:rPr>
                <w:b/>
              </w:rPr>
              <w:t xml:space="preserve">розчин для ін'єкцій, 25 мг/мл; по 3 мл в ампулі; по 5 ампул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324873-24/В-144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ЕВІНОПОН-ВФ, </w:t>
            </w:r>
            <w:r>
              <w:rPr>
                <w:b/>
              </w:rPr>
              <w:t xml:space="preserve">розчин для ін'єкцій, 25 мг/мл; по 3 мл в ампулі; по 5 ампул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324873-24/В-144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ЕВІНОПОН-ВФ, </w:t>
            </w:r>
            <w:r>
              <w:rPr>
                <w:b/>
              </w:rPr>
              <w:t xml:space="preserve">розчин для ін'єкцій, 25 мг/мл; по 3 мл в ампулі; по 5 ампул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</w:t>
            </w:r>
            <w:r>
              <w:rPr>
                <w:b/>
              </w:rPr>
              <w:t>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</w:t>
            </w:r>
            <w:r>
              <w:rPr>
                <w:b/>
              </w:rPr>
              <w:t xml:space="preserve"> 323583-24/В-117, 323584-24/В-117, 327143-24/В-138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</w:t>
            </w:r>
            <w:r>
              <w:rPr>
                <w:b/>
              </w:rPr>
              <w:t>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</w:t>
            </w:r>
            <w:r>
              <w:rPr>
                <w:b/>
              </w:rPr>
              <w:t>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</w:t>
            </w:r>
            <w:r>
              <w:rPr>
                <w:b/>
              </w:rPr>
              <w:t>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</w:t>
            </w:r>
            <w:r>
              <w:rPr>
                <w:b/>
              </w:rPr>
              <w:t xml:space="preserve"> 323583-24/В-117, 323584-24/В-117, 327143-24/В-138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</w:t>
            </w:r>
            <w:r>
              <w:rPr>
                <w:b/>
              </w:rPr>
              <w:t>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323582-24/В-117, 323583-24/В-117, 323584-24/В-117, 327143-24</w:t>
            </w:r>
            <w:r>
              <w:rPr>
                <w:b/>
              </w:rPr>
              <w:t>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оболонкою; по 5 мг по 10 мг, in bulk: по 15,5 кг таблеток в поліетиленових пакетах, вкладених у барабани; по 20 мг по 40 мг in bulk: по 16,0 кг таблеток в поліетиленових пакетах, вкладених у барабани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</w:t>
            </w:r>
            <w:r>
              <w:rPr>
                <w:b/>
              </w:rPr>
              <w:t>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323585-24/В-117, 323586-24/В-117, 323587-24/В-117, 327142-24/В-138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Евойд®, </w:t>
            </w:r>
            <w:r>
              <w:rPr>
                <w:b/>
              </w:rPr>
              <w:t>таблетки, вкриті плівковою оболонкою, по 5 мг або 10 мг, або 20 мг, або 40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328168-24/З-149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328168-24/З-149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328168-24/З-149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314255-24/З-82, 316469-24/З-82, 316470-24/З-82, 316471-24/З-82, 316472-24/З-82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ЕНБРЕЛ®, </w:t>
            </w:r>
            <w:r>
              <w:rPr>
                <w:b/>
              </w:rPr>
              <w:t>розчин для ін'єкцій, 50 мг/мл; 4 попередньо наповнені шприци по 0,5 мл (25 мг) або по 1 мл (50 мг), або 4 попередньо наповнені ручки по 1 мл (50 мг), 4 тампони зі спиртом у пластиковому контейнері; пластиковий контейнер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314255-24/З-82, 316469-24/З-82, 316470-24/З-82, 316471-24/З-82, 316472-24/З-82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ЕНБРЕЛ®, </w:t>
            </w:r>
            <w:r>
              <w:rPr>
                <w:b/>
              </w:rPr>
              <w:t>розчин для ін'єкцій, 50 мг/мл; 4 попередньо наповнені шприци по 0,5 мл (25 мг) або по 1 мл (50 мг), або 4 попередньо наповнені ручки по 1 мл (50 мг), 4 тампони зі спиртом у пластиковому контейнері; пластиковий контейнер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314255-24/З-82, </w:t>
            </w:r>
            <w:r>
              <w:rPr>
                <w:b/>
              </w:rPr>
              <w:t>316469-24/З-82, 316470-24/З-82, 316471-24/З-82, 316472-24/З-82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ЕНБРЕЛ®, </w:t>
            </w:r>
            <w:r>
              <w:rPr>
                <w:b/>
              </w:rPr>
              <w:t>розчин для ін'єкцій, 50 мг/мл; 4 попередньо наповнені шприци по 0,5 мл (25 мг) або по 1 мл (50 мг), або 4 попередньо наповнені ручки по 1 мл (50 мг), 4 тампони зі спиртом у пластиковому контейнері; пластиковий контейнер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</w:t>
            </w:r>
            <w:r>
              <w:rPr>
                <w:b/>
              </w:rPr>
              <w:t>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330327-25/В-13</w:t>
            </w:r>
            <w:r>
              <w:rPr>
                <w:b/>
              </w:rPr>
              <w:t>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Ерідез®, </w:t>
            </w:r>
            <w:r>
              <w:rPr>
                <w:b/>
              </w:rPr>
              <w:t>таблетки, що диспергуються у ротовій порожнині, по 5 мг; по 10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330327-25/В-137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Ерідез®, </w:t>
            </w:r>
            <w:r>
              <w:rPr>
                <w:b/>
              </w:rPr>
              <w:t>таблетки, що диспергуються у ротовій порожнині, по 5 мг; по 10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330327-25/В-137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Ерідез®, </w:t>
            </w:r>
            <w:r>
              <w:rPr>
                <w:b/>
              </w:rPr>
              <w:t>таблетки, що диспергуються у ротовій порожнині, по 5 мг; по 10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328933-24/В-61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Есциталопраму оксалат,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328933-24/В-61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Есциталопраму оксалат,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328933-24/В-61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Есциталопраму оксалат,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326322-24/З-143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ЕУТИРОКС, </w:t>
            </w:r>
            <w:r>
              <w:rPr>
                <w:b/>
              </w:rPr>
              <w:t>таблетки по 25 мкг; таблетки по 50 мкг; таблетки по 75 мкг; таблетки по 100 мкг; таблетки по 125 мкг; таблетки по 150 мкг; по 25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325743-24/В-117, 325744-24/В-117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Плюс, </w:t>
            </w:r>
            <w:r>
              <w:rPr>
                <w:b/>
              </w:rPr>
              <w:t>гель; по 50 г у тубі алюмінієвій;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325743-24/В-117, 325744-24/В-117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Плюс, </w:t>
            </w:r>
            <w:r>
              <w:rPr>
                <w:b/>
              </w:rPr>
              <w:t>гель; по 50 г у тубі алюмінієвій;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325743-24/В-117, 325744-24/В-117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Плюс, </w:t>
            </w:r>
            <w:r>
              <w:rPr>
                <w:b/>
              </w:rPr>
              <w:t>гель; по 50 г у тубі алюмінієвій;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324453-24/З-123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Зідаар, </w:t>
            </w:r>
            <w:r>
              <w:rPr>
                <w:b/>
              </w:rPr>
              <w:t>порошок для розчину для ін`єкцій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324453-24/З-123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Зідаар, </w:t>
            </w:r>
            <w:r>
              <w:rPr>
                <w:b/>
              </w:rPr>
              <w:t>порошок для розчину для ін`єкцій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324453-24/З-123 </w:t>
            </w:r>
            <w:r>
              <w:rPr>
                <w:b/>
              </w:rPr>
              <w:t>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Зідаар, </w:t>
            </w:r>
            <w:r>
              <w:rPr>
                <w:b/>
              </w:rPr>
              <w:t>порошок для розчину для ін`єкцій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314236-24/З-147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плюс 30/12,5, </w:t>
            </w:r>
            <w:r>
              <w:rPr>
                <w:b/>
              </w:rPr>
              <w:t>таблетки, вкриті плівковою оболонкою;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314236-24/З-147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плюс 30/12,5, </w:t>
            </w:r>
            <w:r>
              <w:rPr>
                <w:b/>
              </w:rPr>
              <w:t>таблетки, вкриті плівковою оболонкою;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314236-24/З-147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плюс 30/12,5, </w:t>
            </w:r>
            <w:r>
              <w:rPr>
                <w:b/>
              </w:rPr>
              <w:t>таблетки, вкриті плівковою оболонкою;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316911-24/З-147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>таблетки, вкриті плівковою оболонкою, по 50 мг;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316911-24/З-147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>таблетки, вкриті плівковою оболонкою, по 50 мг;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316911-24/З-147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>таблетки, вкриті плівковою оболонкою, по 50 мг;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321720-24/З-124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>таблетки, вкриті плівковою оболонкою, по 50 мг;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321720-24/З-124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>таблетки, вкриті плівковою оболонкою, по 50 мг;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321720-24/З-124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>таблетки, вкриті плівковою оболонкою, по 50 мг;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318576-24/В-138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плівковою оболонкою, 200 мг або 400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318576-24/В-138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плівковою оболонкою, 200 мг або 400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318576-24/В-138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плівковою оболонкою, 200 мг або 400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318576-24/В-138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плівковою оболонкою, 200 мг або 400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318576-24/В-138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плівковою оболонкою, 200 мг або 400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318576-24/В-138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плівковою оболонкою, 200 мг або 400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326791-24/В-96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 по 10 таблеток у контурній чарунковій упаковці; по 1 контурній чарунковій упаковці у пачці; по 100 мг, по 10 таблеток у контурній чарунковій упаковці; по 1, по 2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</w:t>
            </w:r>
            <w:r>
              <w:rPr>
                <w:b/>
              </w:rPr>
              <w:t>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326791-24/В-96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 по 10 таблеток у контурній чарунковій упаковці; по 1 контурній чарунковій упаковці у пачці; по 100 мг, по 10 таблеток у контурній чарунковій упаковці; по 1, по 2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</w:t>
            </w:r>
            <w:r>
              <w:rPr>
                <w:b/>
              </w:rPr>
              <w:t>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326791-24/В-96 в</w:t>
            </w:r>
            <w:r>
              <w:rPr>
                <w:b/>
              </w:rPr>
              <w:t>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 по 10 таблеток у контурній чарунковій упаковці; по 1 контурній чарунковій упаковці у пачці; по 100 мг, по 10 таблеток у контурній чарунковій упаковці; по 1, по 2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</w:t>
            </w:r>
            <w:r>
              <w:rPr>
                <w:b/>
              </w:rPr>
              <w:t>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326791-24/В-96</w:t>
            </w:r>
            <w:r>
              <w:rPr>
                <w:b/>
              </w:rPr>
              <w:t xml:space="preserve">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 по 10 таблеток у контурній чарунковій упаковці; по 1 контурній чарунковій упаковці у пачці; по 100 мг, по 10 таблеток у контурній чарунковій упаковці; по 1, по 2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</w:t>
            </w:r>
            <w:r>
              <w:rPr>
                <w:b/>
              </w:rPr>
              <w:t>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326791-24/В-96 в</w:t>
            </w:r>
            <w:r>
              <w:rPr>
                <w:b/>
              </w:rPr>
              <w:t>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 по 10 таблеток у контурній чарунковій упаковці; по 1 контурній чарунковій упаковці у пачці; по 100 мг, по 10 таблеток у контурній чарунковій упаковці; по 1, по 2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</w:t>
            </w:r>
            <w:r>
              <w:rPr>
                <w:b/>
              </w:rPr>
              <w:t>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326791-24/В-96 в</w:t>
            </w:r>
            <w:r>
              <w:rPr>
                <w:b/>
              </w:rPr>
              <w:t>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 по 10 таблеток у контурній чарунковій упаковці; по 1 контурній чарунковій упаковці у пачці; по 100 мг, по 10 таблеток у контурній чарунковій упаковці; по 1, по 2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</w:t>
            </w:r>
            <w:r>
              <w:rPr>
                <w:b/>
              </w:rPr>
              <w:t>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320590-24/З-14</w:t>
            </w:r>
            <w:r>
              <w:rPr>
                <w:b/>
              </w:rPr>
              <w:t>4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 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</w:t>
            </w:r>
            <w:r>
              <w:rPr>
                <w:b/>
              </w:rPr>
              <w:t>, шприц та флакон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</w:t>
            </w:r>
            <w:r>
              <w:rPr>
                <w:b/>
              </w:rPr>
              <w:t>н з ліофілізатом (Hib) для 1 дози, що змішуються перед використанням; дві голки, шприц та флакон герметично запаковані у пластиковий контейнер; по 1 або по 10 пластикових контейнерів у картонній коробці з маркуванням англійською мовою зі стикером українськ</w:t>
            </w:r>
            <w:r>
              <w:rPr>
                <w:b/>
              </w:rPr>
              <w:t>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320590-24/З-144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 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</w:t>
            </w:r>
            <w:r>
              <w:rPr>
                <w:b/>
              </w:rPr>
              <w:t>філізат (Hib);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голки, шприц та флакон герметично запаковані у пластиковий контейнер</w:t>
            </w:r>
            <w:r>
              <w:rPr>
                <w:b/>
              </w:rPr>
              <w:t>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</w:t>
            </w:r>
            <w:r>
              <w:rPr>
                <w:b/>
              </w:rPr>
              <w:t>анням; дві голки, шприц та флакон герметично запаковані у пластиковий контейнер; по 1 або по 10 пластикових контейнерів у картонній коробці з маркуванням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320590-24/З-144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 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</w:t>
            </w:r>
            <w:r>
              <w:rPr>
                <w:b/>
              </w:rPr>
              <w:t>, шприц та флакон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</w:t>
            </w:r>
            <w:r>
              <w:rPr>
                <w:b/>
              </w:rPr>
              <w:t>н з ліофілізатом (Hib) для 1 дози, що змішуються перед використанням; дві голки, шприц та флакон герметично запаковані у пластиковий контейнер; по 1 або по 10 пластикових контейнерів у картонній коробці з маркуванням англійською мовою зі стикером українськ</w:t>
            </w:r>
            <w:r>
              <w:rPr>
                <w:b/>
              </w:rPr>
              <w:t>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322475-24/В-12</w:t>
            </w:r>
            <w:r>
              <w:rPr>
                <w:b/>
              </w:rPr>
              <w:t>1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Календули мазь, </w:t>
            </w:r>
            <w:r>
              <w:rPr>
                <w:b/>
              </w:rPr>
              <w:t>мазь, по 25 г в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322475-24/В-121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Календули мазь, </w:t>
            </w:r>
            <w:r>
              <w:rPr>
                <w:b/>
              </w:rPr>
              <w:t>мазь, по 25 г в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322475-24/В-121 </w:t>
            </w:r>
            <w:r>
              <w:rPr>
                <w:b/>
              </w:rPr>
              <w:t>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Календули мазь, </w:t>
            </w:r>
            <w:r>
              <w:rPr>
                <w:b/>
              </w:rPr>
              <w:t>мазь, по 25 г в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323350-24/З-60, 323351-24/З-60, 323352-24/З-60, 323354-24/З-60, 323358-24/З-60, 323359-24/З-60, 323360-24/З-60, 324214-24/З-92, 324216-24/З-92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323350-24/З-60, 323351-24/З-60, 323352-24/З-60, 323354-24/З-60, 323358-24/З-60, 323359-24/З-60, 323360-24/З-60, 324214-24/З-92, 324216-24/З-92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323350-24/З-60, 323351-24/З-60, 323352-24/З-60, 323354-24/З-60, 323358-24/З-60, 323359-24/З-60, 323360-24/З-60, 324214-24/З-92, 324216-24/З-92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324595-24/З-146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500 мг або по 150 мг;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324595-24/З-146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500 мг або по 150 мг;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324595-24/З-146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500 мг або по 150 мг;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324595-24/З-146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500 мг або по 150 мг;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324595-24/З-146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500 мг або по 150 мг;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324595-24/З-146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500 мг або по 150 мг;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325649-24/З-123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325649-24/З-123 </w:t>
            </w:r>
            <w:r>
              <w:rPr>
                <w:b/>
              </w:rPr>
              <w:t>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325649-24/З-123 </w:t>
            </w:r>
            <w:r>
              <w:rPr>
                <w:b/>
              </w:rPr>
              <w:t>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325649-24/З-12</w:t>
            </w:r>
            <w:r>
              <w:rPr>
                <w:b/>
              </w:rPr>
              <w:t>3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325649-24/З-123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325649-24/З-123 </w:t>
            </w:r>
            <w:r>
              <w:rPr>
                <w:b/>
              </w:rPr>
              <w:t>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325649-24/З-12</w:t>
            </w:r>
            <w:r>
              <w:rPr>
                <w:b/>
              </w:rPr>
              <w:t>3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325649-24/З-123 </w:t>
            </w:r>
            <w:r>
              <w:rPr>
                <w:b/>
              </w:rPr>
              <w:t>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325649-24/З-123 </w:t>
            </w:r>
            <w:r>
              <w:rPr>
                <w:b/>
              </w:rPr>
              <w:t>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Зентіва, </w:t>
            </w:r>
            <w:r>
              <w:rPr>
                <w:b/>
              </w:rPr>
              <w:t>таблетки по 6,25 мг; по 15 таблеток у блістері; по 2 блістери у картонній пачці; таблетки по 12,5 мг; по 10 таблеток у блістері; по 3 блістери у картонній пачці; таблетки по 25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</w:t>
            </w:r>
            <w:r>
              <w:rPr>
                <w:b/>
              </w:rPr>
              <w:t>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328036-24/З-82</w:t>
            </w:r>
            <w:r>
              <w:rPr>
                <w:b/>
              </w:rPr>
              <w:t xml:space="preserve">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20/12,5, </w:t>
            </w:r>
            <w:r>
              <w:rPr>
                <w:b/>
              </w:rPr>
              <w:t>таблетки, вкриті плівковою оболонкою, по 20 мг/12,5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328036-24/З-82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20/12,5, </w:t>
            </w:r>
            <w:r>
              <w:rPr>
                <w:b/>
              </w:rPr>
              <w:t>таблетки, вкриті плівковою оболонкою, по 20 мг/12,5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328036-24/З-82 в</w:t>
            </w:r>
            <w:r>
              <w:rPr>
                <w:b/>
              </w:rPr>
              <w:t>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20/12,5, </w:t>
            </w:r>
            <w:r>
              <w:rPr>
                <w:b/>
              </w:rPr>
              <w:t>таблетки, вкриті плівковою оболонкою, по 20 мг/12,5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327720-24/З-14</w:t>
            </w:r>
            <w:r>
              <w:rPr>
                <w:b/>
              </w:rPr>
              <w:t>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20/25, </w:t>
            </w:r>
            <w:r>
              <w:rPr>
                <w:b/>
              </w:rPr>
              <w:t>таблетки, вкриті плівковою оболонкою, по 20 мг/25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327720-24/З-149 </w:t>
            </w:r>
            <w:r>
              <w:rPr>
                <w:b/>
              </w:rPr>
              <w:t>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20/25, </w:t>
            </w:r>
            <w:r>
              <w:rPr>
                <w:b/>
              </w:rPr>
              <w:t>таблетки, вкриті плівковою оболонкою, по 20 мг/25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327720-24/З-149 </w:t>
            </w:r>
            <w:r>
              <w:rPr>
                <w:b/>
              </w:rPr>
              <w:t>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20/25, </w:t>
            </w:r>
            <w:r>
              <w:rPr>
                <w:b/>
              </w:rPr>
              <w:t>таблетки, вкриті плівковою оболонкою, по 20 мг/25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324691-24/В-14</w:t>
            </w:r>
            <w:r>
              <w:rPr>
                <w:b/>
              </w:rPr>
              <w:t>6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Кейдекс Ін'єкт, </w:t>
            </w:r>
            <w:r>
              <w:rPr>
                <w:b/>
              </w:rPr>
              <w:t>розчин для ін'єкцій, 25 мг/мл по 2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324691-24/В-146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Кейдекс Ін'єкт, </w:t>
            </w:r>
            <w:r>
              <w:rPr>
                <w:b/>
              </w:rPr>
              <w:t>розчин для ін'єкцій, 25 мг/мл по 2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324691-24/В-146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Кейдекс Ін'єкт, </w:t>
            </w:r>
            <w:r>
              <w:rPr>
                <w:b/>
              </w:rPr>
              <w:t>розчин для ін'єкцій, 25 мг/мл по 2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329236-24/З-123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</w:t>
            </w:r>
            <w:r>
              <w:rPr>
                <w:b/>
              </w:rPr>
              <w:t>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329236-24/З-123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</w:t>
            </w:r>
            <w:r>
              <w:rPr>
                <w:b/>
              </w:rPr>
              <w:t>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329236-24/З-123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</w:t>
            </w:r>
            <w:r>
              <w:rPr>
                <w:b/>
              </w:rPr>
              <w:t>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329687-25/З-97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</w:t>
            </w:r>
            <w:r>
              <w:rPr>
                <w:b/>
              </w:rPr>
              <w:t xml:space="preserve">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</w:t>
            </w:r>
            <w:r>
              <w:rPr>
                <w:b/>
              </w:rPr>
              <w:t>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27.03.2025 р. № </w:t>
            </w:r>
            <w:r>
              <w:rPr>
                <w:b/>
              </w:rPr>
              <w:t>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329687-25/З-97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</w:t>
            </w:r>
            <w:r>
              <w:rPr>
                <w:b/>
              </w:rPr>
              <w:t xml:space="preserve">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</w:t>
            </w:r>
            <w:r>
              <w:rPr>
                <w:b/>
              </w:rPr>
              <w:t>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27.03.2025 р. № </w:t>
            </w:r>
            <w:r>
              <w:rPr>
                <w:b/>
              </w:rPr>
              <w:t>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329687-25/З-97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</w:t>
            </w:r>
            <w:r>
              <w:rPr>
                <w:b/>
              </w:rPr>
              <w:t xml:space="preserve">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</w:t>
            </w:r>
            <w:r>
              <w:rPr>
                <w:b/>
              </w:rPr>
              <w:t>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27.03.2025 р. № </w:t>
            </w:r>
            <w:r>
              <w:rPr>
                <w:b/>
              </w:rPr>
              <w:t>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329766-25/З-96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329766-25/З-96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329766-25/З-96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290636-23/З-96, 322253-24/В-124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мг/1000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290636-23/З-96, 322253-24/В-124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мг/1000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290636-23/З-96, 322253-24/В-124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мг/1000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290633-23/З-96, 322300-24/В-96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290633-23/З-96, 322300-24/В-96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290633-23/З-96, 322300-24/В-96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290635-23/З-96, 322301-24/В-96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290635-23/З-96, 322301-24/В-96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290635-23/З-96, 322301-24/В-96 від 16.03.2023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325943-24/В-137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325943-24/В-137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мг;</w:t>
            </w:r>
            <w:r>
              <w:rPr>
                <w:b/>
              </w:rPr>
              <w:br/>
              <w:t>по 10 таблеток у блістері, по 3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325943-24/В-137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мг;</w:t>
            </w:r>
            <w:r>
              <w:rPr>
                <w:b/>
              </w:rPr>
              <w:br/>
              <w:t>по 10 таблеток у блістері, по 3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325943-24/В-137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325943-24/В-137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мг;</w:t>
            </w:r>
            <w:r>
              <w:rPr>
                <w:b/>
              </w:rPr>
              <w:br/>
              <w:t>по 10 таблеток у блістері, по 3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325943-24/В-137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мг;</w:t>
            </w:r>
            <w:r>
              <w:rPr>
                <w:b/>
              </w:rPr>
              <w:br/>
              <w:t>по 10 таблеток у блістері, по 3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325909-24/З-143, 325910-24/З-143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</w:t>
            </w:r>
            <w:r>
              <w:rPr>
                <w:b/>
              </w:rPr>
              <w:t>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325909-24/З-143, 325910-24/З-143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</w:t>
            </w:r>
            <w:r>
              <w:rPr>
                <w:b/>
              </w:rPr>
              <w:t>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325909-24/З-143, 325910-24/З-143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</w:t>
            </w:r>
            <w:r>
              <w:rPr>
                <w:b/>
              </w:rPr>
              <w:t>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325909-24/З-143, 325910-24/З-143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</w:t>
            </w:r>
            <w:r>
              <w:rPr>
                <w:b/>
              </w:rPr>
              <w:t>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325909-24/З-143, 325910-24/З-143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</w:t>
            </w:r>
            <w:r>
              <w:rPr>
                <w:b/>
              </w:rPr>
              <w:t>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325909-24/З-143, 325910-24/З-143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</w:t>
            </w:r>
            <w:r>
              <w:rPr>
                <w:b/>
              </w:rPr>
              <w:t>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322624-24/В-149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322624-24/В-149 </w:t>
            </w:r>
            <w:r>
              <w:rPr>
                <w:b/>
              </w:rPr>
              <w:t>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322624-24/В-149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324963-24/В-149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324963-24/В-149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324963-24/В-149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322229-24/В-96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1 %, 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322229-24/В-96 в</w:t>
            </w:r>
            <w:r>
              <w:rPr>
                <w:b/>
              </w:rPr>
              <w:t>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1 %, 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322229-24/В-96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1 %, 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326488-24/В-98</w:t>
            </w:r>
            <w:r>
              <w:rPr>
                <w:b/>
              </w:rPr>
              <w:t>, 326489-24/В-98, 326490-24/В-98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ін'єкцій, 100 Од./мл; № 5: по 3 мл у картриджі, вмонтованому в одноразову шприц-ручку (без голок для ін`єкцій);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326488-24/В-98, 326489-24/В-98, 326490-24/В-98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ін'єкцій, 100 Од./мл; № 5: по 3 мл у картриджі, вмонтованому в одноразову шприц-ручку (без голок для ін`єкцій);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326488-24/В-98, 326489-24/В-98, 326490-24/В-98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ін'єкцій, 100 Од./мл; № 5: по 3 мл у картриджі, вмонтованому в одноразову шприц-ручку (без голок для ін`єкцій);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317782-24/В-139, 317783-24/В-139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Ланцерол®, </w:t>
            </w:r>
            <w:r>
              <w:rPr>
                <w:b/>
              </w:rPr>
              <w:t>капсули по 30 мг; по 10 капсул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317782-24/В-139, 317783-24/В-139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Ланцерол®, </w:t>
            </w:r>
            <w:r>
              <w:rPr>
                <w:b/>
              </w:rPr>
              <w:t>капсули по 30 мг; по 10 капсул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317782-24/В-139, 317783-24/В-139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Ланцерол®, </w:t>
            </w:r>
            <w:r>
              <w:rPr>
                <w:b/>
              </w:rPr>
              <w:t>капсули по 30 мг; по 10 капсул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318595-24/З-60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Леверет міні , </w:t>
            </w:r>
            <w:r>
              <w:rPr>
                <w:b/>
              </w:rPr>
              <w:t>таблетки, вкриті плівковою оболонкою, 0,10 мг/0,02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0,10 мг/0,02 мг; по 21 таблетці в блістері; по 1, 3 або по 6 блістерів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318595-24/З-60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Леверет міні , </w:t>
            </w:r>
            <w:r>
              <w:rPr>
                <w:b/>
              </w:rPr>
              <w:t>таблетки, вкриті плівковою оболонкою, 0,10 мг/0,02 мг;</w:t>
            </w:r>
            <w:r>
              <w:rPr>
                <w:b/>
              </w:rPr>
              <w:br/>
              <w:t>таблетки, вкриті плівковою оболонкою, 0,10 мг/0,02 мг; по 21 таблетці в блістері; по 1, 3 або по 6 блістерів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</w:t>
            </w:r>
            <w:r>
              <w:rPr>
                <w:b/>
              </w:rPr>
              <w:t>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318595-24/З-60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Леверет міні , </w:t>
            </w:r>
            <w:r>
              <w:rPr>
                <w:b/>
              </w:rPr>
              <w:t>таблетки, вкриті плівковою оболонкою, 0,10 мг/0,02 мг;</w:t>
            </w:r>
            <w:r>
              <w:rPr>
                <w:b/>
              </w:rPr>
              <w:br/>
              <w:t>таблетки, вкриті плівковою оболонкою, 0,10 мг/0,02 мг; по 21 таблетці в блістері; по 1, 3 або по 6 блістерів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326815-24/З-13</w:t>
            </w:r>
            <w:r>
              <w:rPr>
                <w:b/>
              </w:rPr>
              <w:t>8, 331879-25/З-138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ЛЕВОБАЦИД,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326815-24/З-138, 331879-25/З-138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ЛЕВОБАЦИД,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326815-24/З-138, 331879-25/З-138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ЛЕВОБАЦИД,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328374-24/З-96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>спрей трансдермальний, розчин, 1,53 мг/дозу; 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має з внутрішн</w:t>
            </w:r>
            <w:r>
              <w:rPr>
                <w:b/>
              </w:rPr>
              <w:t>ьої сторони поглинаючу прокладку; по 1 аплікатору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328374-24/З-96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>спрей трансдермальний, розчин, 1,53 мг/дозу; 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має з внутрішн</w:t>
            </w:r>
            <w:r>
              <w:rPr>
                <w:b/>
              </w:rPr>
              <w:t>ьої сторони поглинаючу прокладку; по 1 аплікатору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328374-24/З-96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>спрей трансдермальний, розчин, 1,53 мг/дозу; 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має з внутрішн</w:t>
            </w:r>
            <w:r>
              <w:rPr>
                <w:b/>
              </w:rPr>
              <w:t>ьої сторони поглинаючу прокладку; по 1 аплікатору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329927-25/З-117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Лоперамід Гріндекс, </w:t>
            </w:r>
            <w:r>
              <w:rPr>
                <w:b/>
              </w:rPr>
              <w:t>капсули тверді по 2 мг по 10 капсул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329927-25/З-117 </w:t>
            </w:r>
            <w:r>
              <w:rPr>
                <w:b/>
              </w:rPr>
              <w:t>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Лоперамід Гріндекс, </w:t>
            </w:r>
            <w:r>
              <w:rPr>
                <w:b/>
              </w:rPr>
              <w:t>капсули тверді по 2 мг по 10 капсул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329927-25/З-117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Лоперамід Гріндекс,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2 мг по 10 капсул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324639-24/З-147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Лукаст®, </w:t>
            </w:r>
            <w:r>
              <w:rPr>
                <w:b/>
              </w:rPr>
              <w:t>таблетки, вкриті плівковою оболонкою, по 10 мг; 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324639-24/З-147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Лукаст®, </w:t>
            </w:r>
            <w:r>
              <w:rPr>
                <w:b/>
              </w:rPr>
              <w:t>таблетки, вкриті плівковою оболонкою, по 10 мг; 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324639-24/З-147 </w:t>
            </w:r>
            <w:r>
              <w:rPr>
                <w:b/>
              </w:rPr>
              <w:t>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Лукаст®, </w:t>
            </w:r>
            <w:r>
              <w:rPr>
                <w:b/>
              </w:rPr>
              <w:t>таблетки, вкриті плівковою оболонкою, по 10 мг; по 10 таблеток у блістері; по 3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316253-24/В-138 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316253-24/В-138 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316253-24/В-138 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316253-24/В-138 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316253-24/В-138 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316253-24/В-138 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316253-24/В-138 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316253-24/В-138 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316253-24/В-138 </w:t>
            </w:r>
            <w:r>
              <w:rPr>
                <w:b/>
              </w:rPr>
              <w:t>від 31.05.2024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Луранія®, </w:t>
            </w:r>
            <w:r>
              <w:rPr>
                <w:b/>
              </w:rPr>
              <w:t>таблетки, вкриті плівковою оболонкою, по 18,5 мг, по 37 мг, по 74 мг; по 14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332052-25/З-28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Магнію DL-аспартат тетрагідрат,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332052-25/З-28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Магнію DL-аспартат тетрагідрат,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332052-25/З-28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Магнію DL-аспартат тетрагідрат,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326055-24/В-60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326055-24/В-60 в</w:t>
            </w:r>
            <w:r>
              <w:rPr>
                <w:b/>
              </w:rPr>
              <w:t>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326055-24/В-60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317184-24/В-132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Мемтек®, </w:t>
            </w:r>
            <w:r>
              <w:rPr>
                <w:b/>
              </w:rPr>
              <w:t>таблетки, що диспергуються в ротовій порожнині, по 10 мг;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317184-24/В-132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Мемтек®, </w:t>
            </w:r>
            <w:r>
              <w:rPr>
                <w:b/>
              </w:rPr>
              <w:t>таблетки, що диспергуються в ротовій порожнині, по 10 мг;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317184-24/В-132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Мемтек®, </w:t>
            </w:r>
            <w:r>
              <w:rPr>
                <w:b/>
              </w:rPr>
              <w:t>таблетки, що диспергуються в ротовій порожнині, по 10 мг;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307533-23/З-140, 307534-23/З-140, 307535-23/З-140, 326387-24/З-140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капсули;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307533-23/З-140, 307534-23/З-140, 307535-23/З-140, 326387-24/З-140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капсули;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307533-23/З-140,</w:t>
            </w:r>
            <w:r>
              <w:rPr>
                <w:b/>
              </w:rPr>
              <w:t xml:space="preserve"> 307534-23/З-140, 307535-23/З-140, 326387-24/З-140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капсули;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325654-24/В-39</w:t>
            </w:r>
            <w:r>
              <w:rPr>
                <w:b/>
              </w:rPr>
              <w:t xml:space="preserve">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1000 мг, по 10 таблеток у блістері, по 3 блістери у коробці, по 15 таблеток у блістері, по 2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325654-24/В-39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1000 мг, по 10 таблеток у блістері, по 3 блістери у коробці, по 15 таблеток у блістері, по 2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325654-24/В-39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1000 мг, по 10 таблеток у блістері, по 3 блістери у коробці, по 15 таблеток у блістері, по 2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330208-25/З-128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Міозим, </w:t>
            </w:r>
            <w:r>
              <w:rPr>
                <w:b/>
              </w:rPr>
              <w:t>порошок для приготування концентрату для розчину для інфузій по 50 мг; 1 флакон з порошком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330208-25/З-128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Міозим, </w:t>
            </w:r>
            <w:r>
              <w:rPr>
                <w:b/>
              </w:rPr>
              <w:t>порошок для приготування концентрату для розчину для інфузій по 50 мг; 1 флакон з порошком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330208-25/З-128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Міозим, </w:t>
            </w:r>
            <w:r>
              <w:rPr>
                <w:b/>
              </w:rPr>
              <w:t>порошок для приготування концентрату для розчину для інфузій по 50 мг; 1 флакон з порошком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327263-24/З-45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 або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327263-24/З-45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 або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327263-24/З-45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 або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327263-24/З-45</w:t>
            </w:r>
            <w:r>
              <w:rPr>
                <w:b/>
              </w:rPr>
              <w:t xml:space="preserve">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 або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327263-24/З-45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 або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327263-24/З-45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 або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327450-24/З-14</w:t>
            </w:r>
            <w:r>
              <w:rPr>
                <w:b/>
              </w:rPr>
              <w:t>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Моксивар, </w:t>
            </w:r>
            <w:r>
              <w:rPr>
                <w:b/>
              </w:rPr>
              <w:t>таблетки, вкриті плівковою оболонкою, по 400 мг; по 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327450-24/З-148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Моксивар, </w:t>
            </w:r>
            <w:r>
              <w:rPr>
                <w:b/>
              </w:rPr>
              <w:t>таблетки, вкриті плівковою оболонкою, по 400 мг; по 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327450-24/З-148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Моксивар, </w:t>
            </w:r>
            <w:r>
              <w:rPr>
                <w:b/>
              </w:rPr>
              <w:t>таблетки, вкриті плівковою оболонкою, по 400 мг; по 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325665-24/В-45, 325667-24/В-45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 по 400 мг; по 5 таблеток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325665-24/В-45, 325667-24/В-45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 по 400 мг; по 5 таблеток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325665-24/В-45, </w:t>
            </w:r>
            <w:r>
              <w:rPr>
                <w:b/>
              </w:rPr>
              <w:t>325667-24/В-45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 по 400 мг; по 5 таблеток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320608-24/В-96, 320609-24/В-96, 320610-24/В-96, 320611-24/В-</w:t>
            </w:r>
            <w:r>
              <w:rPr>
                <w:b/>
              </w:rPr>
              <w:t>96, 320612-24/В-96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320608-24/В-96, 320609-24/В-96, 320610-24/В-96, 320611-24/В-96, 320612-24/В-96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320608-24/В-96, 320609-24/В-96, 320610-24/В-96, 320611-24/В-</w:t>
            </w:r>
            <w:r>
              <w:rPr>
                <w:b/>
              </w:rPr>
              <w:t>96, 320612-24/В-96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306222-23/З-128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МультиБік 4 ммоль/л калію, </w:t>
            </w:r>
            <w:r>
              <w:rPr>
                <w:b/>
              </w:rPr>
              <w:t>Розчин для гемодіалізу / гемофільтрації; по 5000 мл у системі двокамерного мішка; по 2 мішки у картонній коробці з маркуванням українською та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306222-23/З-128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МультиБік 4 ммоль/л калію, </w:t>
            </w:r>
            <w:r>
              <w:rPr>
                <w:b/>
              </w:rPr>
              <w:t>Розчин для гемодіалізу / гемофільтрації; по 5000 мл у системі двокамерного мішка; по 2 мішки у картонній коробці з маркуванням українською та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306222-23/З-128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МультиБік 4 ммоль/л калію, </w:t>
            </w:r>
            <w:r>
              <w:rPr>
                <w:b/>
              </w:rPr>
              <w:t>Розчин для гемодіалізу / гемофільтрації; по 5000 мл у системі двокамерного мішка; по 2 мішки у картонній коробці з маркуванням українською та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317402-24/З-97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орального розчину по 600 мг, по 3 г у саше; по 2, 10, 20 або 30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317402-24/З-97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</w:t>
            </w:r>
            <w:r>
              <w:rPr>
                <w:b/>
              </w:rPr>
              <w:t>ального розчину по 600 мг, по 3 г у саше; по 2, 10, 20 або 30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317402-24/З-97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орального розчину по 600 мг, по 3 г у саше; по 2, 10, 20 або 30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318210-24/З-147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орального розчину по 600 мг; по 3 г у саше; по 2, 10, 20 або 30 саше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318210-24/З-147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орального розчину по 600 мг; по 3 г у саше; по 2, 10, 20 або 30 саше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318210-24/З-147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орального розчину по 600 мг; по 3 г у саше; по 2, 10, 20 або 30 саше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326598-24/З-45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ін’єкцій, 10 мг/мл, по 1 мл в ампулі; по 5 ампул у контурній чарунковій упаковці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326598-24/З-45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ін’єкцій, 10 мг/мл, по 1 мл в ампулі; по 5 ампул у контурній чарунковій упаковці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326598-24/З-45 в</w:t>
            </w:r>
            <w:r>
              <w:rPr>
                <w:b/>
              </w:rPr>
              <w:t>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ін’єкцій, 10 мг/мл, по 1 мл в ампулі; по 5 ампул у контурній чарунковій упаковці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311587-24/В-116, 311589-24/В-116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Налбуфін-Фармекс, </w:t>
            </w:r>
            <w:r>
              <w:rPr>
                <w:b/>
              </w:rPr>
              <w:t>розчин для ін'єкцій, 10 мг/мл по 1 мл або по 2 мл у попередньо наповненому шприці; по 1 або 5 попередньо наповнених шприців у комплекті з голками у контурній чарунковій упаковці або блістері; по 1 контурній чарунковій упаковці або блістеру у пачці; по 1 мл</w:t>
            </w:r>
            <w:r>
              <w:rPr>
                <w:b/>
              </w:rPr>
              <w:t xml:space="preserve"> або по 2 мл в ампулі; по 5 ампул у блістері; по 1 або 2 блістери у пачці; по 1 мл або по 2 мл в ампулі; по 10 ампул у блістері; по 1 блістеру у пачці; по 1 мл або по 2 мл у флаконі; по 5 флаконів у контурній чарунковій упаковці або блістері, по 1 або 2 ко</w:t>
            </w:r>
            <w:r>
              <w:rPr>
                <w:b/>
              </w:rPr>
              <w:t xml:space="preserve">нтурні чарункові упаковки або блістери у пачці; по 10 флаконів у контурній чарунковій упаковці або блістері, по 1 контурній чарунковій упаковці або блістеру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311587-24/В-116, 311589-24/В-116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Налбуфін-Фармекс, </w:t>
            </w:r>
            <w:r>
              <w:rPr>
                <w:b/>
              </w:rPr>
              <w:t>розчин для ін'єкцій, 10 мг/мл по 1 мл або по 2 мл у попередньо наповненому шприці; по 1 або 5 попередньо наповнених шприців у комплекті з голками у контурній чарунковій упаковці або блістері; по 1 контурній чарунковій упаковці або блістеру у пачці; по 1 мл</w:t>
            </w:r>
            <w:r>
              <w:rPr>
                <w:b/>
              </w:rPr>
              <w:t xml:space="preserve"> або по 2 мл в ампулі; по 5 ампул у блістері; по 1 або 2 блістери у пачці; по 1 мл або по 2 мл в ампулі; по 10 ампул у блістері; по 1 блістеру у пачці; по 1 мл або по 2 мл у флаконі; по 5 флаконів у контурній чарунковій упаковці або блістері, по 1 або 2 ко</w:t>
            </w:r>
            <w:r>
              <w:rPr>
                <w:b/>
              </w:rPr>
              <w:t xml:space="preserve">нтурні чарункові упаковки або блістери у пачці; по 10 флаконів у контурній чарунковій упаковці або блістері, по 1 контурній чарунковій упаковці або блістеру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311587-24/В-116, 311589-24/В-116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Налбуфін-Фармекс, </w:t>
            </w:r>
            <w:r>
              <w:rPr>
                <w:b/>
              </w:rPr>
              <w:t>розчин для ін'єкцій, 10 мг/мл по 1 мл або по 2 мл у попередньо наповненому шприці; по 1 або 5 попередньо наповнених шприців у комплекті з голками у контурній чарунковій упаковці або блістері; по 1 контурній чарунковій упаковці або блістеру у пачці; по 1 мл</w:t>
            </w:r>
            <w:r>
              <w:rPr>
                <w:b/>
              </w:rPr>
              <w:t xml:space="preserve"> або по 2 мл в ампулі; по 5 ампул у блістері; по 1 або 2 блістери у пачці; по 1 мл або по 2 мл в ампулі; по 10 ампул у блістері; по 1 блістеру у пачці; по 1 мл або по 2 мл у флаконі; по 5 флаконів у контурній чарунковій упаковці або блістері, по 1 або 2 ко</w:t>
            </w:r>
            <w:r>
              <w:rPr>
                <w:b/>
              </w:rPr>
              <w:t xml:space="preserve">нтурні чарункові упаковки або блістери у пачці; по 10 флаконів у контурній чарунковій упаковці або блістері, по 1 контурній чарунковій упаковці або блістеру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324788-24/З-124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Небілет®плюс 5/12,5, </w:t>
            </w:r>
            <w:r>
              <w:rPr>
                <w:b/>
              </w:rPr>
              <w:t>таблетки, вкриті плівковою оболонкою;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324788-24/З-124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Небілет®плюс 5/12,5, </w:t>
            </w:r>
            <w:r>
              <w:rPr>
                <w:b/>
              </w:rPr>
              <w:t>таблетки, вкриті плівковою оболонкою;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324788-24/З-124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Небілет®плюс 5/12,5, </w:t>
            </w:r>
            <w:r>
              <w:rPr>
                <w:b/>
              </w:rPr>
              <w:t>таблетки, вкриті плівковою оболонкою;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325757-24/З-138, 325758-24/З-138, 331671-25/З-61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вагінальні, по 4 таблетки у стрипі; по 2 стрипи в картонній коробці, у комплекті з аплікатором; по 8 таблеток у блістері; по 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325757-24/З-138, 325758-24/З-138, 331671-25/З-61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вагінальні, по 4 таблетки у стрипі; по 2 стрипи в картонній коробці, у комплекті з аплікатором; по 8 таблеток у блістері; по 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325757-24/З-138, 325758-24/З-138, 331671-25/З-61 від 11.11.2</w:t>
            </w:r>
            <w:r>
              <w:rPr>
                <w:b/>
              </w:rPr>
              <w:t>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вагінальні, по 4 таблетки у стрипі; по 2 стрипи в картонній коробці, у комплекті з аплікатором; по 8 таблеток у блістері; по 1 блістеру в картонній коробці,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328054-24/З-12</w:t>
            </w:r>
            <w:r>
              <w:rPr>
                <w:b/>
              </w:rPr>
              <w:t>4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328054-24/З-124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328054-24/З-124 </w:t>
            </w:r>
            <w:r>
              <w:rPr>
                <w:b/>
              </w:rPr>
              <w:t>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320887-24/В-11</w:t>
            </w:r>
            <w:r>
              <w:rPr>
                <w:b/>
              </w:rPr>
              <w:t>6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>капсули по 50 мг по 15 капсул у блістері,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320887-24/В-116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>капсули по 50 мг по 15 капсул у блістері,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320887-24/В-116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>капсули по 50 мг по 15 капсул у блістері,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322497-24/З-149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</w:t>
            </w:r>
            <w:r>
              <w:rPr>
                <w:b/>
              </w:rPr>
              <w:t>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322497-24/З-149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</w:t>
            </w:r>
            <w:r>
              <w:rPr>
                <w:b/>
              </w:rPr>
              <w:t>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322497-24/З-149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317176-24/З-13</w:t>
            </w:r>
            <w:r>
              <w:rPr>
                <w:b/>
              </w:rPr>
              <w:t>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Омепразол-Тева, </w:t>
            </w:r>
            <w:r>
              <w:rPr>
                <w:b/>
              </w:rPr>
              <w:t>капсули гастрорезистентні тверді по 20 мг або по 40 мг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317176-24/З-139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Омепразол-Тева, </w:t>
            </w:r>
            <w:r>
              <w:rPr>
                <w:b/>
              </w:rPr>
              <w:t>капсули гастрорезистентні тверді по 20 мг або по 40 мг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317176-24/З-139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Омепразол-Тева, </w:t>
            </w:r>
            <w:r>
              <w:rPr>
                <w:b/>
              </w:rPr>
              <w:t>капсули гастрорезистентні тверді по 20 мг або по 40 мг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317176-24/З-139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Омепразол-Тева, </w:t>
            </w:r>
            <w:r>
              <w:rPr>
                <w:b/>
              </w:rPr>
              <w:t>капсули гастрорезистентні тверді по 20 мг або по 40 мг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317176-24/З-139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Омепразол-Тева, </w:t>
            </w:r>
            <w:r>
              <w:rPr>
                <w:b/>
              </w:rPr>
              <w:t>капсули гастрорезистентні тверді по 20 мг або по 40 мг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317176-24/З-139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Омепразол-Тева, </w:t>
            </w:r>
            <w:r>
              <w:rPr>
                <w:b/>
              </w:rPr>
              <w:t>капсули гастрорезистентні тверді по 20 мг або по 40 мг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331277-25/В-61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Ондансетрону гідрохлориду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331277-25/В-61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Ондансетрону гідрохлориду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331277-25/В-61 в</w:t>
            </w:r>
            <w:r>
              <w:rPr>
                <w:b/>
              </w:rPr>
              <w:t>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Ондансетрону гідрохлориду дигідрат,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331335-25/З-121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Офтаквікс®, </w:t>
            </w:r>
            <w:r>
              <w:rPr>
                <w:b/>
              </w:rPr>
              <w:t>краплі очні, 5 мг/мл по 0,3 мл у тюбику-крапельниці; по 10 тюбик-крапельниць у пакеті з фольги;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331335-25/З-121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Офтаквікс®, </w:t>
            </w:r>
            <w:r>
              <w:rPr>
                <w:b/>
              </w:rPr>
              <w:t>краплі очні, 5 мг/мл по 0,3 мл у тюбику-крапельниці; по 10 тюбик-крапельниць у пакеті з фольги;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331335-25/З-121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Офтаквікс®, </w:t>
            </w:r>
            <w:r>
              <w:rPr>
                <w:b/>
              </w:rPr>
              <w:t>краплі очні, 5 мг/мл по 0,3 мл у тюбику-крапельниці; по 10 тюбик-крапельниць у пакеті з фольги;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330146-25/З-123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Алтан , </w:t>
            </w:r>
            <w:r>
              <w:rPr>
                <w:b/>
              </w:rPr>
              <w:t>розчин для інфузій, 10 мг/мл; по 100 мл у контейнері, вміщеному у захисну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330146-25/З-123 </w:t>
            </w:r>
            <w:r>
              <w:rPr>
                <w:b/>
              </w:rPr>
              <w:t>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Алтан , </w:t>
            </w:r>
            <w:r>
              <w:rPr>
                <w:b/>
              </w:rPr>
              <w:t>розчин для інфузій, 10 мг/мл; по 100 мл у контейнері, вміщеному у захисну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330146-25/З-123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Алтан , </w:t>
            </w:r>
            <w:r>
              <w:rPr>
                <w:b/>
              </w:rPr>
              <w:t>розчин для інфузій, 10 мг/мл; по 100 мл у контейнері, вміщеному у захисну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326491-24/В-144, 326492-24/В-144, 326493-24/В-144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Парацитрон , </w:t>
            </w:r>
            <w:r>
              <w:rPr>
                <w:b/>
              </w:rPr>
              <w:t>порошок для орального розчину; по 13,60 г в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326491-24/В-144, 326492-24/В-144, 326493-24/В-144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Парацитрон , </w:t>
            </w:r>
            <w:r>
              <w:rPr>
                <w:b/>
              </w:rPr>
              <w:t>порошок для орального розчину; по 13,60 г в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326491-24/В-144, 326492-24/В-144, 326493-24/В-144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Парацитрон , </w:t>
            </w:r>
            <w:r>
              <w:rPr>
                <w:b/>
              </w:rPr>
              <w:t>порошок для орального розчину; по 13,60 г в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320798-24/В-147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ПЕЛОРСІН®, </w:t>
            </w:r>
            <w:r>
              <w:rPr>
                <w:b/>
              </w:rPr>
              <w:t>таблетки, вкриті плівковою оболонкою, по 20 мг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320798-24/В-147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ПЕЛОРСІН®, </w:t>
            </w:r>
            <w:r>
              <w:rPr>
                <w:b/>
              </w:rPr>
              <w:t>таблетки, вкриті плівковою оболонкою, по 20 мг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320798-24/В-147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ПЕЛОРСІН®, </w:t>
            </w:r>
            <w:r>
              <w:rPr>
                <w:b/>
              </w:rPr>
              <w:t>таблетки, вкриті плівковою оболонкою, по 20 мг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324686-24/В-121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Первагор, </w:t>
            </w:r>
            <w:r>
              <w:rPr>
                <w:b/>
              </w:rPr>
              <w:t>розчин для ін`єкцій, 50 мг/мл,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324686-24/В-121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Первагор, </w:t>
            </w:r>
            <w:r>
              <w:rPr>
                <w:b/>
              </w:rPr>
              <w:t>розчин для ін`єкцій, 50 мг/мл,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324686-24/В-121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Первагор, </w:t>
            </w:r>
            <w:r>
              <w:rPr>
                <w:b/>
              </w:rPr>
              <w:t>розчин для ін`єкцій, 50 мг/мл,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321125-24/З-28, 321126-24/З-28, 321127-24/З-28, 321128-24/З-28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розчин для інфузій, 0,4 мг/мл по 500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321125-24/З-28, 321126-24/З-28, 321127-24/З-28, 321128-24/З-28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розчин для інфузій, 0,4 мг/мл по 500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321125-24/З-28, </w:t>
            </w:r>
            <w:r>
              <w:rPr>
                <w:b/>
              </w:rPr>
              <w:t>321126-24/З-28, 321127-24/З-28, 321128-24/З-28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розчин для інфузій, 0,4 мг/мл по 500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313990-24/З-96</w:t>
            </w:r>
            <w:r>
              <w:rPr>
                <w:b/>
              </w:rPr>
              <w:t>, 331864-25/З-96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>мазь; по 25 г у тубі алюмінієвій з аплікатором;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313990-24/З-96, 331864-25/З-96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>мазь; по 25 г у тубі алюмінієвій з аплікатором;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313990-24/З-96, 331864-25/З-96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>мазь; по 25 г у тубі алюмінієвій з аплікатором;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329257-24/З-116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 xml:space="preserve">капсули тверді по 75 мг, по 150 мг або </w:t>
            </w:r>
            <w:r>
              <w:rPr>
                <w:b/>
              </w:rPr>
              <w:t>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329257-24/З-116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по 150 мг або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329257-24/З-116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по 150 мг або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329257-24/З-116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по 150 мг або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329257-24/З-116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 xml:space="preserve">капсули тверді по 75 мг, по 150 мг або </w:t>
            </w:r>
            <w:r>
              <w:rPr>
                <w:b/>
              </w:rPr>
              <w:t>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329257-24/З-116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 xml:space="preserve">капсули тверді по 75 мг, по 150 мг або </w:t>
            </w:r>
            <w:r>
              <w:rPr>
                <w:b/>
              </w:rPr>
              <w:t>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329257-24/З-116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 xml:space="preserve">капсули тверді по 75 мг, по 150 мг або </w:t>
            </w:r>
            <w:r>
              <w:rPr>
                <w:b/>
              </w:rPr>
              <w:t>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329257-24/З-116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по 150 мг або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329257-24/З-116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 по 75 мг, по 150 мг або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322808-24/З-148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 xml:space="preserve">таблетки, вкриті оболонкою, кишковорозчинні, по 40 мг; по 8 таблеток у блістері; по 4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322808-24/З-148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 xml:space="preserve">таблетки, вкриті оболонкою, кишковорозчинні, по 40 мг; по 8 таблеток у блістері; по 4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322808-24/З-148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 xml:space="preserve">таблетки, вкриті оболонкою, кишковорозчинні, по 40 мг; по 8 таблеток у блістері; по 4 блістери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322675-24/З-132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>порошок для розчину для ін’єкцій, по 40 мг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322675-24/З-132 </w:t>
            </w:r>
            <w:r>
              <w:rPr>
                <w:b/>
              </w:rPr>
              <w:t>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>порошок для розчину для ін’єкцій, по 40 мг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322675-24/З-132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>порошок для розчину для ін’єкцій, по 40 мг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325002-24/З-147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пастилки для розсмоктування від кашлю , </w:t>
            </w:r>
            <w:r>
              <w:rPr>
                <w:b/>
              </w:rPr>
              <w:t>пастилки для розсмоктування по 26 мг; по 10 пастилок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325002-24/З-147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пастилки для розсмоктування від кашлю , </w:t>
            </w:r>
            <w:r>
              <w:rPr>
                <w:b/>
              </w:rPr>
              <w:t>пастилки для розсмоктування по 26 мг; по 10 пастилок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325002-24/З-147 </w:t>
            </w:r>
            <w:r>
              <w:rPr>
                <w:b/>
              </w:rPr>
              <w:t>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пастилки для розсмоктування від кашлю , </w:t>
            </w:r>
            <w:r>
              <w:rPr>
                <w:b/>
              </w:rPr>
              <w:t>пастилки для розсмоктування по 26 мг; по 10 пастилок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Енгельгард Арцнайміттель ГмбХ &amp; </w:t>
            </w:r>
            <w:r>
              <w:rPr>
                <w:b/>
              </w:rPr>
              <w:t>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324999-24/З-147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розчин від кашлю, </w:t>
            </w:r>
            <w:r>
              <w:rPr>
                <w:b/>
              </w:rPr>
              <w:t>розчин оральний, 35 мг/5 мл; по 5 мл розчину орального у стику; по 21 або 30 стиків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324999-24/З-147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розчин від кашлю, </w:t>
            </w:r>
            <w:r>
              <w:rPr>
                <w:b/>
              </w:rPr>
              <w:t>розчин оральний, 35 мг/5 мл; по 5 мл розчину орального у стику; по 21 або 30 стиків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324999-24/З-147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розчин від кашлю, </w:t>
            </w:r>
            <w:r>
              <w:rPr>
                <w:b/>
              </w:rPr>
              <w:t>розчин оральний, 35 мг/5 мл; по 5 мл розчину орального у стику; по 21 або 30 стиків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324998-24/З-121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форте таблетки шипучі від кашлю, </w:t>
            </w:r>
            <w:r>
              <w:rPr>
                <w:b/>
              </w:rPr>
              <w:t>таблетки шипучі по 65 мг, по 1 таблетці у саше; по 2 саше сполучені в перфорований стрип; по 5 або по 10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324998-24/З-121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форте таблетки шипучі від кашлю, </w:t>
            </w:r>
            <w:r>
              <w:rPr>
                <w:b/>
              </w:rPr>
              <w:t>таблетки шипучі по 65 мг, по 1 таблетці у саше; по 2 саше сполучені в перфорований стрип; по 5 або по 10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324998-24/З-121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Проспан® форте таблетки шипучі від кашлю, </w:t>
            </w:r>
            <w:r>
              <w:rPr>
                <w:b/>
              </w:rPr>
              <w:t>таблетки шипучі по 65 мг, по 1 таблетці у саше; по 2 саше сполучені в перфорований стрип; по 5 або по 10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320369-24/В-97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Протаміну сульфат, </w:t>
            </w:r>
            <w:r>
              <w:rPr>
                <w:b/>
              </w:rPr>
              <w:t>розчин для ін'єкцій, 1000 MО/мл, по 5 мл у флаконі; по 5 флаконів в пачці з картону;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"По виробництву інсулінів"ІНДАР",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</w:t>
            </w:r>
            <w:r>
              <w:rPr>
                <w:b/>
              </w:rPr>
              <w:t>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320369-24/В-97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Протаміну сульфат, </w:t>
            </w:r>
            <w:r>
              <w:rPr>
                <w:b/>
              </w:rPr>
              <w:t>розчин для ін'єкцій, 1000 MО/мл, по 5 мл у флаконі; по 5 флаконів в пачці з картону;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"По виробництву інсулінів"ІНДАР",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</w:t>
            </w:r>
            <w:r>
              <w:rPr>
                <w:b/>
              </w:rPr>
              <w:t>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320369-24/В-97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Протаміну сульфат, </w:t>
            </w:r>
            <w:r>
              <w:rPr>
                <w:b/>
              </w:rPr>
              <w:t>розчин для ін'єкцій, 1000 MО/мл, по 5 мл у флаконі; по 5 флаконів в пачці з картону;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"По виробництву інсулінів"ІНДАР",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324629-24/З-14</w:t>
            </w:r>
            <w:r>
              <w:rPr>
                <w:b/>
              </w:rPr>
              <w:t>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мкг/доза; по 200 доз у пластиковому інгаляторі; по 1 інгалятору у картонній коробці; порошок для інгаляцій, 200 мкг/доза;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324629-24/З-143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мкг/доза; по 200 доз у пластиковому інгаляторі; по 1 інгалятору у картонній коробці; порошок для інгаляцій, 200 мкг/доза;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324629-24/З-143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мкг/доза; по 200 доз у пластиковому інгаляторі; по 1 інгалятору у картонній коробці; порошок для інгаляцій, 200 мкг/доза;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324629-24/З-143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мкг/доза; по 200 доз у пластиковому інгаляторі; по 1 інгалятору у картонній коробці; порошок для інгаляцій, 200 мкг/доза;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324629-24/З-143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мкг/доза; по 200 доз у пластиковому інгаляторі; по 1 інгалятору у картонній коробці; порошок для інгаляцій, 200 мкг/доза;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324629-24/З-143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мкг/доза; по 200 доз у пластиковому інгаляторі; по 1 інгалятору у картонній коробці; порошок для інгаляцій, 200 мкг/доза;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323821-24/В-96, 323822-24/В-96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Равісол®, </w:t>
            </w:r>
            <w:r>
              <w:rPr>
                <w:b/>
              </w:rPr>
              <w:t>настойка по 100 мл у банці; по 1 банці у пачці з картону; по 100 мл у флаконі полімерному або скляному;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323821-24/В-96, 323822-24/В-96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Равісол®, </w:t>
            </w:r>
            <w:r>
              <w:rPr>
                <w:b/>
              </w:rPr>
              <w:t>настойка по 100 мл у банці; по 1 банці у пачці з картону; по 100 мл у флаконі полімерному або скляному;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323821-24/В-96, 323822-24/В-96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Равісол®, </w:t>
            </w:r>
            <w:r>
              <w:rPr>
                <w:b/>
              </w:rPr>
              <w:t>настойка по 100 мл у банці; по 1 банці у пачці з картону; по 100 мл у флаконі полімерному або скляному;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327705-24/З-146, 327706-24/З-146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Репарил®-гель Н, </w:t>
            </w:r>
            <w:r>
              <w:rPr>
                <w:b/>
              </w:rPr>
              <w:t>гель; по 40 г гелю в алюмінієвій або ламінатній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327705-24/З-146, 327706-24/З-146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Репарил®-гель Н, </w:t>
            </w:r>
            <w:r>
              <w:rPr>
                <w:b/>
              </w:rPr>
              <w:t>гель; по 40 г гелю в алюмінієвій або ламінатній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327705-24/З-146, 327706-24/З-146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Репарил®-гель Н, </w:t>
            </w:r>
            <w:r>
              <w:rPr>
                <w:b/>
              </w:rPr>
              <w:t>гель; по 40 г гелю в алюмінієвій або ламінатній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323896-24/З-39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Рифампіцин, Ізоніазид, Піразинамід та Етамбутолу Гідрохлорид Таблетки, </w:t>
            </w:r>
            <w:r>
              <w:rPr>
                <w:b/>
              </w:rPr>
              <w:t>таблетки, вкриті плівковою оболонкою, по 150 мг/75 мг/400 мг/275 мг, по 28 таблеток у блістері,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323896-24/З-39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Рифампіцин, Ізоніазид, Піразинамід та Етамбутолу Гідрохлорид Таблетки, </w:t>
            </w:r>
            <w:r>
              <w:rPr>
                <w:b/>
              </w:rPr>
              <w:t>таблетки, вкриті плівковою оболонкою, по 150 мг/75 мг/400 мг/275 мг, по 28 таблеток у блістері,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323896-24/З-39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Рифампіцин, Ізоніазид, Піразинамід та Етамбутолу Гідрохлорид Таблетки, </w:t>
            </w:r>
            <w:r>
              <w:rPr>
                <w:b/>
              </w:rPr>
              <w:t>таблетки, вкриті плівковою оболонкою, по 150 мг/75 мг/400 мг/275 мг, по 28 таблеток у блістері,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 288446-23/З-132, 288447-23/З-132, 288448-23/З-132, 288449-23/З-132, 288450-23/З-132, 290758-23/З-132 від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 288446-23/З-132, 288447-23/З-132, 288448-23/З-132, 288449-23/З-132, 288450-23/З-132, 290758-23/З-132 в</w:t>
            </w:r>
            <w:r>
              <w:rPr>
                <w:b/>
              </w:rPr>
              <w:t>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</w:t>
            </w:r>
            <w:r>
              <w:rPr>
                <w:b/>
              </w:rPr>
              <w:t xml:space="preserve"> 288446-23/З-132, 288447-23/З-132, 288448-23/З-132, 288449-23/З-132, 288450-23/З-132, 290758-23/З-132 від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</w:t>
            </w:r>
            <w:r>
              <w:rPr>
                <w:b/>
              </w:rPr>
              <w:t>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 288446-23/З-132, 288447-23/З-132, 288448-23</w:t>
            </w:r>
            <w:r>
              <w:rPr>
                <w:b/>
              </w:rPr>
              <w:t>/З-132, 288449-23/З-132, 288450-23/З-132, 290758-23/З-132 від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</w:t>
            </w:r>
            <w:r>
              <w:rPr>
                <w:b/>
              </w:rPr>
              <w:t>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 288446-23/З-132, 288447-23/З-132, 288448-23/З-132, 288449-23/З-132, 288450-23/З-132, 290758-23/З-132 в</w:t>
            </w:r>
            <w:r>
              <w:rPr>
                <w:b/>
              </w:rPr>
              <w:t>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</w:t>
            </w:r>
            <w:r>
              <w:rPr>
                <w:b/>
              </w:rPr>
              <w:t xml:space="preserve"> 288446-23/З-132, 288447-23/З-132, 288448-23/З-132, 288449-23/З-132, 288450-23/З-132, 290758-23/З-132 від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</w:t>
            </w:r>
            <w:r>
              <w:rPr>
                <w:b/>
              </w:rPr>
              <w:t>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 288446-23/З-132, 288447-23/З-132, 288448-23</w:t>
            </w:r>
            <w:r>
              <w:rPr>
                <w:b/>
              </w:rPr>
              <w:t>/З-132, 288449-23/З-132, 288450-23/З-132, 290758-23/З-132 від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</w:t>
            </w:r>
            <w:r>
              <w:rPr>
                <w:b/>
              </w:rPr>
              <w:t>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 288446-23/З-132, 288447-23/З-132, 288448-23/З-132, 288449-23/З-132, 288450-23/З-132, 290758-23/З-132 в</w:t>
            </w:r>
            <w:r>
              <w:rPr>
                <w:b/>
              </w:rPr>
              <w:t>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</w:t>
            </w:r>
            <w:r>
              <w:rPr>
                <w:b/>
              </w:rPr>
              <w:t xml:space="preserve"> 288446-23/З-132, 288447-23/З-132, 288448-23/З-132, 288449-23/З-132, 288450-23/З-132, 290758-23/З-132 від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</w:t>
            </w:r>
            <w:r>
              <w:rPr>
                <w:b/>
              </w:rPr>
              <w:t>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 288446-23/З-132, 288447-23/З-132, 288448-23</w:t>
            </w:r>
            <w:r>
              <w:rPr>
                <w:b/>
              </w:rPr>
              <w:t>/З-132, 288449-23/З-132, 288450-23/З-132, 290758-23/З-132 від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</w:t>
            </w:r>
            <w:r>
              <w:rPr>
                <w:b/>
              </w:rPr>
              <w:t>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 288446-23/З-132, 288447-23/З-132, 288448-23/З-132, 288449-23/З-132, 288450-23/З-132, 290758-23/З-132 в</w:t>
            </w:r>
            <w:r>
              <w:rPr>
                <w:b/>
              </w:rPr>
              <w:t>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288445-23/З-132,</w:t>
            </w:r>
            <w:r>
              <w:rPr>
                <w:b/>
              </w:rPr>
              <w:t xml:space="preserve"> 288446-23/З-132, 288447-23/З-132, 288448-23/З-132, 288449-23/З-132, 288450-23/З-132, 290758-23/З-132 від 08.02.2023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10 мг/4 мг/1,25 мг, 20 мг/4 мг/1,25 мг, 10 мг/8 мг/2,5 мг, 20 мг/8 мг/2,5 мг,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</w:t>
            </w:r>
            <w:r>
              <w:rPr>
                <w:b/>
              </w:rPr>
              <w:t>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324891-24/В-96, 324893-24/В-96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Сінарта®, </w:t>
            </w:r>
            <w:r>
              <w:rPr>
                <w:b/>
              </w:rPr>
              <w:t>розчин для ін’єкцій, 200 мг/мл, по 2 мл розчину в ампулі (ампула А) у комплекті з 1 мл розчинника (діетаноламін, вода для ін’єкцій) (ампула В); по 5 ампул А і по 5 ампул В у блістерах відповідно; по 1 блістеру з ампулами А і по 1 блістеру з ампулами В в па</w:t>
            </w:r>
            <w:r>
              <w:rPr>
                <w:b/>
              </w:rPr>
              <w:t>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324891-24/В-96, </w:t>
            </w:r>
            <w:r>
              <w:rPr>
                <w:b/>
              </w:rPr>
              <w:t>324893-24/В-96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Сінарта®, </w:t>
            </w:r>
            <w:r>
              <w:rPr>
                <w:b/>
              </w:rPr>
              <w:t>розчин для ін’єкцій, 200 мг/мл, по 2 мл розчину в ампулі (ампула А) у комплекті з 1 мл розчинника (діетаноламін, вода для ін’єкцій) (ампула В); по 5 ампул А і по 5 ампул В у блістерах відповідно; по 1 блістеру з ампулами А і по 1 блістеру з ампулами В в па</w:t>
            </w:r>
            <w:r>
              <w:rPr>
                <w:b/>
              </w:rPr>
              <w:t>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324891-24/В-96, </w:t>
            </w:r>
            <w:r>
              <w:rPr>
                <w:b/>
              </w:rPr>
              <w:t>324893-24/В-96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Сінарта®, </w:t>
            </w:r>
            <w:r>
              <w:rPr>
                <w:b/>
              </w:rPr>
              <w:t>розчин для ін’єкцій, 200 мг/мл, по 2 мл розчину в ампулі (ампула А) у комплекті з 1 мл розчинника (діетаноламін, вода для ін’єкцій) (ампула В); по 5 ампул А і по 5 ампул В у блістерах відповідно; по 1 блістеру з ампулами А і по 1 блістеру з ампулами В в па</w:t>
            </w:r>
            <w:r>
              <w:rPr>
                <w:b/>
              </w:rPr>
              <w:t>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323334-24/З-61</w:t>
            </w:r>
            <w:r>
              <w:rPr>
                <w:b/>
              </w:rPr>
              <w:t xml:space="preserve">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Стеатель, </w:t>
            </w:r>
            <w:r>
              <w:rPr>
                <w:b/>
              </w:rPr>
              <w:t>розчин оральний по 1 г/10 мл по 10 мл у флаконі;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323334-24/З-61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Стеатель, </w:t>
            </w:r>
            <w:r>
              <w:rPr>
                <w:b/>
              </w:rPr>
              <w:t>розчин оральний по 1 г/10 мл по 10 мл у флаконі;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323334-24/З-61 в</w:t>
            </w:r>
            <w:r>
              <w:rPr>
                <w:b/>
              </w:rPr>
              <w:t>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Стеатель, </w:t>
            </w:r>
            <w:r>
              <w:rPr>
                <w:b/>
              </w:rPr>
              <w:t>розчин оральний по 1 г/10 мл по 10 мл у флаконі;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323185-24/З-146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 xml:space="preserve">таблетки по 25 мг по 10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323185-24/З-146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 xml:space="preserve">таблетки по 25 мг по 10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323185-24/З-146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 xml:space="preserve">таблетки по 25 мг по 10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325568-24/З-100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Таблетки від захитування та нудоти,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t>по 50 мг; по 25 або 10 таблеток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325568-24/З-100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Таблетки від захитування та нудоти, </w:t>
            </w:r>
            <w:r>
              <w:rPr>
                <w:b/>
              </w:rPr>
              <w:t>таблетки по 50 мг; по 25 або 10 таблеток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325568-24/З-100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Таблетки від захитування та нудоти, </w:t>
            </w:r>
            <w:r>
              <w:rPr>
                <w:b/>
              </w:rPr>
              <w:t>таблетки по 50 мг; по 25 або 10 таблеток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287616-23/З-116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 - ЕМ, </w:t>
            </w:r>
            <w:r>
              <w:rPr>
                <w:b/>
              </w:rPr>
              <w:t>таблетки, вкриті плівковою оболонкою, по 200 мг/25 мг по 30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287616-23/З-116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 - ЕМ, </w:t>
            </w:r>
            <w:r>
              <w:rPr>
                <w:b/>
              </w:rPr>
              <w:t>таблетки, вкриті плівковою оболонкою, по 200 мг/25 мг по 30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287616-23/З-116 </w:t>
            </w:r>
            <w:r>
              <w:rPr>
                <w:b/>
              </w:rPr>
              <w:t>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 - ЕМ, </w:t>
            </w:r>
            <w:r>
              <w:rPr>
                <w:b/>
              </w:rPr>
              <w:t>таблетки, вкриті плівковою оболонкою, по 200 мг/25 мг по 30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326978-24/З-126, 326979-24/З-126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ТАХОКОМБ, </w:t>
            </w:r>
            <w:r>
              <w:rPr>
                <w:b/>
              </w:rPr>
              <w:t xml:space="preserve">матриця для склеювання тканин; </w:t>
            </w:r>
            <w:r>
              <w:rPr>
                <w:b/>
              </w:rPr>
              <w:br/>
              <w:t>по 1 матриці розміром 2,5 см х 3,0 см у блістері; по 1 блістеру в пакеті; по 1 пакету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 матриці розміром 4,8 см х 4,8 см у блістері; по 1 блістеру в пакеті; по 2 пакети в картонній коробці;</w:t>
            </w:r>
            <w:r>
              <w:rPr>
                <w:b/>
              </w:rPr>
              <w:br/>
              <w:t>по 1 матриці розміром 9,5 см х 4,8 см у блістері; по 1 блістеру в пакеті; по 1 пакету в картонній коробці.</w:t>
            </w:r>
            <w:r>
              <w:rPr>
                <w:b/>
              </w:rPr>
              <w:br/>
              <w:t>маркування блістеру українською та англійс</w:t>
            </w:r>
            <w:r>
              <w:rPr>
                <w:b/>
              </w:rPr>
              <w:t>ькою або російською та казахською мовами.</w:t>
            </w:r>
            <w:r>
              <w:rPr>
                <w:b/>
              </w:rPr>
              <w:br/>
              <w:t>маркування пакету та картонної коробки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Корза Медікал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326978-24/З-126, 326979-24/З-126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ТАХОКОМБ, </w:t>
            </w:r>
            <w:r>
              <w:rPr>
                <w:b/>
              </w:rPr>
              <w:t xml:space="preserve">матриця для склеювання тканин; </w:t>
            </w:r>
            <w:r>
              <w:rPr>
                <w:b/>
              </w:rPr>
              <w:br/>
            </w:r>
            <w:r>
              <w:rPr>
                <w:b/>
              </w:rPr>
              <w:t>по 1 матриці розміром 2,5 см х 3,0 см у блістері; по 1 блістеру в пакеті; по 1 пакету в картонній коробці;</w:t>
            </w:r>
            <w:r>
              <w:rPr>
                <w:b/>
              </w:rPr>
              <w:br/>
              <w:t>по 1 матриці розміром 4,8 см х 4,8 см у блістері; по 1 блістеру в пакеті; по 2 пакети в картонній коробці;</w:t>
            </w:r>
            <w:r>
              <w:rPr>
                <w:b/>
              </w:rPr>
              <w:br/>
              <w:t>по 1 матриці розміром 9,5 см х 4,8 см у бл</w:t>
            </w:r>
            <w:r>
              <w:rPr>
                <w:b/>
              </w:rPr>
              <w:t>істері; по 1 блістеру в пакеті; по 1 пакету в картонній коробці.</w:t>
            </w:r>
            <w:r>
              <w:rPr>
                <w:b/>
              </w:rPr>
              <w:br/>
              <w:t>маркування блістеру українською та англійською або російською та казахською мовами.</w:t>
            </w:r>
            <w:r>
              <w:rPr>
                <w:b/>
              </w:rPr>
              <w:br/>
              <w:t>маркування пакету та картонної коробки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Корза Медікал ГмбХ, Німе</w:t>
            </w:r>
            <w:r>
              <w:rPr>
                <w:b/>
              </w:rPr>
              <w:t>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326978-24/З-126, 326979-24/З-126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ТАХОКОМБ, </w:t>
            </w:r>
            <w:r>
              <w:rPr>
                <w:b/>
              </w:rPr>
              <w:t xml:space="preserve">матриця для склеювання тканин; </w:t>
            </w:r>
            <w:r>
              <w:rPr>
                <w:b/>
              </w:rPr>
              <w:br/>
              <w:t>по 1 матриці розміром 2,5 см х 3,0 см у блістері; по 1 блістеру в пакеті; по 1 пакету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 матриці розміром 4,8 см х 4,8 см у блістері; по 1 блістеру в пакеті; по 2 пакети в картонній коробці;</w:t>
            </w:r>
            <w:r>
              <w:rPr>
                <w:b/>
              </w:rPr>
              <w:br/>
              <w:t>по 1 матриці розміром 9,5 см х 4,8 см у блістері; по 1 блістеру в пакеті; по 1 пакету в картонній коробці.</w:t>
            </w:r>
            <w:r>
              <w:rPr>
                <w:b/>
              </w:rPr>
              <w:br/>
              <w:t>маркування блістеру українською та англійс</w:t>
            </w:r>
            <w:r>
              <w:rPr>
                <w:b/>
              </w:rPr>
              <w:t>ькою або російською та казахською мовами.</w:t>
            </w:r>
            <w:r>
              <w:rPr>
                <w:b/>
              </w:rPr>
              <w:br/>
              <w:t>маркування пакету та картонної коробки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Корза Медікал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326472-24/З-128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326472-24/З-128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326472-24/З-128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326472-24/З-12</w:t>
            </w:r>
            <w:r>
              <w:rPr>
                <w:b/>
              </w:rPr>
              <w:t>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326472-24/З-128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326472-24/З-128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325059-24/З-14</w:t>
            </w:r>
            <w:r>
              <w:rPr>
                <w:b/>
              </w:rPr>
              <w:t>6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гель, 1 мг/г, по 5 г або по 25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325059-24/З-146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гель, 1 мг/г, по 5 г або по 25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325059-24/З-146 </w:t>
            </w:r>
            <w:r>
              <w:rPr>
                <w:b/>
              </w:rPr>
              <w:t>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гель, 1 мг/г, по 5 г або по 25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325045-24/З-146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порошок нашкірний, 1 мг/г по 5 г або по 20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325045-24/З-146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порошок нашкірний, 1 мг/г по 5 г або по 20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Енгельгард Арцнайміттель ГмбХ &amp; </w:t>
            </w:r>
            <w:r>
              <w:rPr>
                <w:b/>
              </w:rPr>
              <w:t>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325045-24/З-146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порошок нашкірний, 1 мг/г по 5 г або по 20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326482-24/З-98, 326483-24/З-98, 326484-24/З-98, 326485-24/З-98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Од./мл,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326482-24/З-98, 326483-24/З-98, 326484-24/З-98, 326485-24/З-98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Од./мл,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326482-24/З-98, 326483-24/З-98, 326484-24/З-98, 326485-24/З-98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Од./мл,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327422-24/З-132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таблетки гастрорезистентні, 40 мг або 20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327422-24/З-132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таблетки гастрорезистентні, 40 мг або 20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327422-24/З-132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таблетки гастрорезистентні, 40 мг або 20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327422-24/З-132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таблетки гастрорезистентні, 40 мг або 20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327422-24/З-132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таблетки гастрорезистентні, 40 мг або 20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327422-24/З-132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таблетки гастрорезистентні, 40 мг або 20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327452-24/З-148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ТОР-ЛУП, </w:t>
            </w:r>
            <w:r>
              <w:rPr>
                <w:b/>
              </w:rPr>
              <w:t>таблетки по 10 мг;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327452-24/З-148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ТОР-ЛУП, </w:t>
            </w:r>
            <w:r>
              <w:rPr>
                <w:b/>
              </w:rPr>
              <w:t>таблетки по 10 мг;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327452-24/З-148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ТОР-ЛУП, </w:t>
            </w:r>
            <w:r>
              <w:rPr>
                <w:b/>
              </w:rPr>
              <w:t>таблетки по 10 мг;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324695-24/В-146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 xml:space="preserve">розчин для ін`єкцій, 5 мг/мл по 4 мл в ампулі; по 5 ампул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324695-24/В-146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 xml:space="preserve">розчин для ін`єкцій, 5 мг/мл по 4 мл в ампулі; по 5 ампул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324695-24/В-146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 xml:space="preserve">розчин для ін`єкцій, 5 мг/мл по 4 мл в ампулі; по 5 ампул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301077-23/З-128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 або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301077-23/З-128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 або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301077-23/З-128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 або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301077-23/З-128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 або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301077-23/З-128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 або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301077-23/З-128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 або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330355-25/З-140, 330356-25/З-140, 330357-25/З-140, 330358-25/З-140, 330359-25/З-140, 330360-25/З-140, 330361-25/З-140, 330362-25/З-140, 330363-25/З-140, 330364-25/З-140 від 21.01</w:t>
            </w:r>
            <w:r>
              <w:rPr>
                <w:b/>
              </w:rPr>
              <w:t>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мг; по 10 таблеток у блістері; по 3 блістери в картонній пачці; по 15 таблеток у блістері; по 2 блістери в картонній пачці; таблетки пролонгованої дії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330355-25/З-140, 330356-25/З-140, 330357-25/З-140, 330358-25/З-140, 330359-25/З-140, 330360-25/З-140, 330361-25/З-140, 330362-25/З-140, 330363-25/З-140, 330364-25/З-140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мг; по 10 таблеток у блістері; по 3 блістери в картонній пачці; по 15 таблеток у блістері; по 2 блістери в картонній пачці; таблетки пролонгованої дії по 150 мг; по 10 таблеток у блістері; по 2 блістери в картонні</w:t>
            </w:r>
            <w:r>
              <w:rPr>
                <w:b/>
              </w:rPr>
              <w:t>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330355-25/З-140, 330356-25/З-140, 330357-25/З-140, 330358-25/З-140, 330359-25/З-140, 330360-25/З-140, 330361-25/З-140, 330362-25/З-140, 330363-25/З-140, 330364-25/З-140 від 21.01</w:t>
            </w:r>
            <w:r>
              <w:rPr>
                <w:b/>
              </w:rPr>
              <w:t>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мг; по 10 таблеток у блістері; по 3 блістери в картонній пачці; по 15 таблеток у блістері; по 2 блістери в картонній пачці; таблетки пролонгованої дії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330355-25/З-14</w:t>
            </w:r>
            <w:r>
              <w:rPr>
                <w:b/>
              </w:rPr>
              <w:t>0, 330356-25/З-140, 330357-25/З-140, 330358-25/З-140, 330359-25/З-140, 330360-25/З-140, 330361-25/З-140, 330362-25/З-140, 330363-25/З-140, 330364-25/З-140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мг; по 10 таблеток у блістері; по 3 блістери в картонній пачці; по 15 таблеток у блістері; по 2 блістери в картонній пачці; таблетки пролонгованої дії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330355-25/З-140,</w:t>
            </w:r>
            <w:r>
              <w:rPr>
                <w:b/>
              </w:rPr>
              <w:t xml:space="preserve"> 330356-25/З-140, 330357-25/З-140, 330358-25/З-140, 330359-25/З-140, 330360-25/З-140, 330361-25/З-140, 330362-25/З-140, 330363-25/З-140, 330364-25/З-140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мг; по 10 таблеток у блістері; по 3 блістери в картонній пачці; по 15 таблеток у блістері; по 2 блістери в картонній пачці; таблетки пролонгованої дії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330355-25/З-140,</w:t>
            </w:r>
            <w:r>
              <w:rPr>
                <w:b/>
              </w:rPr>
              <w:t xml:space="preserve"> 330356-25/З-140, 330357-25/З-140, 330358-25/З-140, 330359-25/З-140, 330360-25/З-140, 330361-25/З-140, 330362-25/З-140, 330363-25/З-140, 330364-25/З-140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Триттіко, </w:t>
            </w:r>
            <w:r>
              <w:rPr>
                <w:b/>
              </w:rPr>
              <w:t>таблетки пролонгованої дії по 75 мг; по 10 таблеток у блістері; по 3 блістери в картонній пачці; по 15 таблеток у блістері; по 2 блістери в картонній пачці; таблетки пролонгованої дії по 150 мг;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326716-24/З-14</w:t>
            </w:r>
            <w:r>
              <w:rPr>
                <w:b/>
              </w:rPr>
              <w:t>0, 326717-24/З-140, 326718-24/З-140, 326719-24/З-140, 326720-24/З-140, 326721-24/З-140, 326722-24/З-140, 326723-24/З-140, 326724-24/З-140, 326725-24/З-140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 XR, </w:t>
            </w:r>
            <w:r>
              <w:rPr>
                <w:b/>
              </w:rPr>
              <w:t xml:space="preserve">таблетки, вкриті плівковою оболонкою, пролонгованої дії по 300 мг; </w:t>
            </w:r>
            <w:r>
              <w:rPr>
                <w:b/>
              </w:rPr>
              <w:br/>
              <w:t xml:space="preserve">по 10 таблеток у блістері; по 1 або по 2, або по 3 блістери у картонній упаковці; </w:t>
            </w:r>
            <w:r>
              <w:rPr>
                <w:b/>
              </w:rPr>
              <w:br/>
              <w:t>по 7 таблеток у блістері; по 2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Кіміке Ріуніте Ан</w:t>
            </w:r>
            <w:r>
              <w:rPr>
                <w:b/>
              </w:rPr>
              <w:t>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326716-24/З-140, 326717-24/З-140, 326718-24/З-140, 326719-24/З-140, 326720-24/З-140, 326721-24/З-140, 326722-24/З-140, 326723-24/З-140, 326724-24/З-140, 326725-24/З-140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 XR, </w:t>
            </w:r>
            <w:r>
              <w:rPr>
                <w:b/>
              </w:rPr>
              <w:t xml:space="preserve">таблетки, вкриті плівковою оболонкою, пролонгованої дії по 300 мг; </w:t>
            </w:r>
            <w:r>
              <w:rPr>
                <w:b/>
              </w:rPr>
              <w:br/>
              <w:t xml:space="preserve">по 10 таблеток у блістері; по 1 або по 2, або по 3 блістери у картонній упаковці; </w:t>
            </w:r>
            <w:r>
              <w:rPr>
                <w:b/>
              </w:rPr>
              <w:br/>
              <w:t>по 7 таблеток у блістері; по 2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</w:t>
            </w:r>
            <w:r>
              <w:rPr>
                <w:b/>
              </w:rPr>
              <w:t>ке Ріуніте Анжеліні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326716-24/З-140,</w:t>
            </w:r>
            <w:r>
              <w:rPr>
                <w:b/>
              </w:rPr>
              <w:t xml:space="preserve"> 326717-24/З-140, 326718-24/З-140, 326719-24/З-140, 326720-24/З-140, 326721-24/З-140, 326722-24/З-140, 326723-24/З-140, 326724-24/З-140, 326725-24/З-140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ТРИТТІКО XR, </w:t>
            </w:r>
            <w:r>
              <w:rPr>
                <w:b/>
              </w:rPr>
              <w:t xml:space="preserve">таблетки, вкриті плівковою оболонкою, пролонгованої дії по 300 мг; </w:t>
            </w:r>
            <w:r>
              <w:rPr>
                <w:b/>
              </w:rPr>
              <w:br/>
              <w:t xml:space="preserve">по 10 таблеток у блістері; по 1 або по 2, або по 3 блістери у картонній упаковці; </w:t>
            </w:r>
            <w:r>
              <w:rPr>
                <w:b/>
              </w:rPr>
              <w:br/>
              <w:t>по 7 таблеток у блістері; по 2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Азіенде Кіміке Ріуніте Ан</w:t>
            </w:r>
            <w:r>
              <w:rPr>
                <w:b/>
              </w:rPr>
              <w:t>желіні Франческо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330490-25/З-14</w:t>
            </w:r>
            <w:r>
              <w:rPr>
                <w:b/>
              </w:rPr>
              <w:t>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Трихопол®, </w:t>
            </w:r>
            <w:r>
              <w:rPr>
                <w:b/>
              </w:rPr>
              <w:t xml:space="preserve">таблетки вагінальні 500 мг; по 10 таблеток у 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330490-25/З-146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Трихопол®, </w:t>
            </w:r>
            <w:r>
              <w:rPr>
                <w:b/>
              </w:rPr>
              <w:t xml:space="preserve">таблетки вагінальні 500 мг; по 10 таблеток у 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330490-25/З-146 </w:t>
            </w:r>
            <w:r>
              <w:rPr>
                <w:b/>
              </w:rPr>
              <w:t>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Трихопол®, </w:t>
            </w:r>
            <w:r>
              <w:rPr>
                <w:b/>
              </w:rPr>
              <w:t xml:space="preserve">таблетки вагінальні 500 мг; по 10 таблеток у 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327161-24/З-45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Тросан, </w:t>
            </w:r>
            <w:r>
              <w:rPr>
                <w:b/>
              </w:rPr>
              <w:t>таблетки, вкриті плівковою оболонкою, по 25 мг або по 50 мг, або по 100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263188-21/З-02 від 18.08.2021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Урапідил Калцекс, </w:t>
            </w:r>
            <w:r>
              <w:rPr>
                <w:b/>
              </w:rPr>
              <w:t>розчин для ін’єкцій та інфузій, 5 мг/мл; по 5 мл або 10 мл в ампулі; по 5 ампул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263188-21/З-02 від 18.08.2021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Урапідил Калцекс, </w:t>
            </w:r>
            <w:r>
              <w:rPr>
                <w:b/>
              </w:rPr>
              <w:t>розчин для ін’єкцій та інфузій, 5 мг/мл; по 5 мл або 10 мл в ампулі; по 5 ампул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263188-21/З-02 від 18.08.2021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Урапідил Калцекс, </w:t>
            </w:r>
            <w:r>
              <w:rPr>
                <w:b/>
              </w:rPr>
              <w:t>розчин для ін’єкцій та інфузій, 5 мг/мл; по 5 мл або 10 мл в ампулі; по 5 ампул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326207-24/В-45, 326208-24/В-45, 326209-24/В-45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Фамокс, </w:t>
            </w:r>
            <w:r>
              <w:rPr>
                <w:b/>
              </w:rPr>
              <w:t>розчин для інфузій, 400 мг/250 мл, по 250 мл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326207-24/В-45, 326208-24/В-45, 326209-24/В-45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Фамокс, </w:t>
            </w:r>
            <w:r>
              <w:rPr>
                <w:b/>
              </w:rPr>
              <w:t>розчин для інфузій, 400 мг/250 мл, по 250 мл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326207-24/В-45, </w:t>
            </w:r>
            <w:r>
              <w:rPr>
                <w:b/>
              </w:rPr>
              <w:t>326208-24/В-45, 326209-24/В-45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Фамокс, </w:t>
            </w:r>
            <w:r>
              <w:rPr>
                <w:b/>
              </w:rPr>
              <w:t>розчин для інфузій, 400 мг/250 мл, по 250 мл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330577-25/В-146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330577-25/В-146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330577-25/В-146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330577-25/В-146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330577-25/В-146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330577-25/В-146 </w:t>
            </w:r>
            <w:r>
              <w:rPr>
                <w:b/>
              </w:rPr>
              <w:t>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232353-20/З-118 від 08.04.2020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Фелкарид, </w:t>
            </w:r>
            <w:r>
              <w:rPr>
                <w:b/>
              </w:rPr>
              <w:t>таблетки по 50 мг або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232353-20/З-118 від 08.04.2020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Фелкарид, </w:t>
            </w:r>
            <w:r>
              <w:rPr>
                <w:b/>
              </w:rPr>
              <w:t>таблетки по 50 мг або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232353-20/З-118 </w:t>
            </w:r>
            <w:r>
              <w:rPr>
                <w:b/>
              </w:rPr>
              <w:t>від 08.04.2020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Фелкарид, </w:t>
            </w:r>
            <w:r>
              <w:rPr>
                <w:b/>
              </w:rPr>
              <w:t>таблетки по 50 мг або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232353-20/З-118 від 08.04.2020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Фелкарид, </w:t>
            </w:r>
            <w:r>
              <w:rPr>
                <w:b/>
              </w:rPr>
              <w:t>таблетки по 50 мг або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232353-20/З-118 від 08.04.2020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Фелкарид, </w:t>
            </w:r>
            <w:r>
              <w:rPr>
                <w:b/>
              </w:rPr>
              <w:t>таблетки по 50 мг або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232353-20/З-118 </w:t>
            </w:r>
            <w:r>
              <w:rPr>
                <w:b/>
              </w:rPr>
              <w:t>від 08.04.2020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Фелкарид, </w:t>
            </w:r>
            <w:r>
              <w:rPr>
                <w:b/>
              </w:rPr>
              <w:t>таблетки по 50 мг або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330294-25/З-121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калцекс, </w:t>
            </w:r>
            <w:r>
              <w:rPr>
                <w:b/>
              </w:rPr>
              <w:t xml:space="preserve">розчин для ін`єкцій 0,05 мг/мл; по 2 мл в ампулі; по 5 ампул в контурній чарунковій упаковці (піддоні); </w:t>
            </w:r>
            <w:r>
              <w:rPr>
                <w:b/>
              </w:rPr>
              <w:t>по 1, 2 або 20 контурних чарункових упаковок (піддонів) у пачці із картону; по 10 мл в ампулі; по 5 ампул в контурній чарунковій упаковці (піддоні); по 2 контурні чарункові упаковки (піддони)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330294-25/З-121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калцекс, </w:t>
            </w:r>
            <w:r>
              <w:rPr>
                <w:b/>
              </w:rPr>
              <w:t xml:space="preserve">розчин для ін`єкцій 0,05 мг/мл; по 2 мл в ампулі; по 5 ампул в контурній чарунковій упаковці (піддоні); по 1, 2 або 20 контурних чарункових упаковок (піддонів) у пачці із картону; по 10 мл в ампулі; по 5 ампул в контурній чарунковій упаковці (піддоні); по </w:t>
            </w:r>
            <w:r>
              <w:rPr>
                <w:b/>
              </w:rPr>
              <w:t>2 контурні чарункові упаковки (піддони)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330294-25/З-121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калцекс, </w:t>
            </w:r>
            <w:r>
              <w:rPr>
                <w:b/>
              </w:rPr>
              <w:t xml:space="preserve">розчин для ін`єкцій 0,05 мг/мл; по 2 мл в ампулі; </w:t>
            </w:r>
            <w:r>
              <w:rPr>
                <w:b/>
              </w:rPr>
              <w:t>по 5 ампул в контурній чарунковій упаковці (піддоні); по 1, 2 або 20 контурних чарункових упаковок (піддонів) у пачці із картону; по 10 мл в ампулі; по 5 ампул в контурній чарунковій упаковці (піддоні); по 2 контурні чарункові упаковки (піддони) у пачці із</w:t>
            </w:r>
            <w:r>
              <w:rPr>
                <w:b/>
              </w:rPr>
              <w:t xml:space="preserve">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324560-24/З-14</w:t>
            </w:r>
            <w:r>
              <w:rPr>
                <w:b/>
              </w:rPr>
              <w:t>9, 324561-24/З-149, 324562-24/З-149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мг;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324560-24/З-149, 324561-24/З-149, 324562-24/З-149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мг;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324560-24/З-149, 324561-24/З-149, 324562-24/З-149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мг;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324560-24/З-149, 324561-24/З-149, 324562-24/З-149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мг;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324560-24/З-149, 324561-24/З-149, 324562-24/З-149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мг;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324560-24/З-149, 324561-24/З-149, 324562-24/З-149 від 25.10.2024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мг;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329670-25/З-97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329670-25/З-97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329670-25/З-97 в</w:t>
            </w:r>
            <w:r>
              <w:rPr>
                <w:b/>
              </w:rPr>
              <w:t>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328192-24/З-149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328192-24/З-149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328192-24/З-149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307167-23/З-132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ФЛІМЕНАЙ, </w:t>
            </w:r>
            <w:r>
              <w:rPr>
                <w:b/>
              </w:rPr>
              <w:t>розчин нашкірний 10%, по 4 мл або по 8 мл у флаконі з аплікатором зі щіточкою, закритий ковпачком,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307167-23/З-132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ФЛІМЕНАЙ, </w:t>
            </w:r>
            <w:r>
              <w:rPr>
                <w:b/>
              </w:rPr>
              <w:t>розчин нашкірний 10%, по 4 мл або по 8 мл у флаконі з аплікатором зі щіточкою, закритий ковпачком,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307167-23/З-132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ФЛІМЕНАЙ, </w:t>
            </w:r>
            <w:r>
              <w:rPr>
                <w:b/>
              </w:rPr>
              <w:t>розчин нашкірний 10%, по 4 мл або по 8 мл у флаконі з аплікатором зі щіточкою, закритий ковпачком,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322496-24/В-117, 324177-24/В-117, 324178-24/В-117, 329944-25/В-117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ФЛУКОНАЗОЛ-КР, </w:t>
            </w:r>
            <w:r>
              <w:rPr>
                <w:b/>
              </w:rPr>
              <w:t>капсули по 50 мг, по 7 або по 10 капсул у блістері; по 1 блістеру у пачці з картону; капсули по 100 мг, по 7 або по 10 капсул у блістері; по 1 блістеру у пачці з картону; капсули по 150 мг, по 1 капсулі у блістері; по 1, або 2, або 4 блістери у пачці з кар</w:t>
            </w:r>
            <w:r>
              <w:rPr>
                <w:b/>
              </w:rPr>
              <w:t>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320905-24/З-148, 320906-24/З-148, 320907-24/З-148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Форкал®, </w:t>
            </w:r>
            <w:r>
              <w:rPr>
                <w:b/>
              </w:rPr>
              <w:t>мазь, 3 мкг/г; по 30 г або по 100 г у тубах;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320905-24/З-148, 320906-24/З-148, 320907-24/З-148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Форкал®, </w:t>
            </w:r>
            <w:r>
              <w:rPr>
                <w:b/>
              </w:rPr>
              <w:t>мазь, 3 мкг/г; по 30 г або по 100 г у тубах;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320905-24/З-148, 320906-24/З-148, 320907-24/З-148 від 16.08.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Форкал®, </w:t>
            </w:r>
            <w:r>
              <w:rPr>
                <w:b/>
              </w:rPr>
              <w:t>мазь, 3 мкг/г; по 30 г або по 100 г у тубах;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325279-24/З-140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Формотерол Ізіхейлер, </w:t>
            </w:r>
            <w:r>
              <w:rPr>
                <w:b/>
              </w:rPr>
              <w:t>порошок для інгаляцій 12 мкг/доза; по 120 доз (12 мкг/дозу) в інгаляторі з захисним ковпачком у ламінованому пакеті; по 1 ламінованому пакету в картонній коробці; по 120 доз (12 мкг/дозу) в інгаляторі з захисним ковпачком у ламінованому пакеті; по 1 ламіно</w:t>
            </w:r>
            <w:r>
              <w:rPr>
                <w:b/>
              </w:rPr>
              <w:t>ваному пакету та захисному контейнеру для інгалятора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325279-24/З-140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Формотерол Ізіхейлер, </w:t>
            </w:r>
            <w:r>
              <w:rPr>
                <w:b/>
              </w:rPr>
              <w:t>порошок для інгаляцій 12 мкг/доза; по 120 доз (12 мкг/дозу) в інгаляторі з захисним ковпачком у ламінованому пакеті; по 1 ламінованому пакету в картонній коробці; по 120 доз (12 мкг/дозу) в інгаляторі з захисним ковпачком у ламінованому пакеті; по 1 ламіно</w:t>
            </w:r>
            <w:r>
              <w:rPr>
                <w:b/>
              </w:rPr>
              <w:t>ваному пакету та захисному контейнеру для інгалятора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325279-24/З-140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Формотерол Ізіхейлер, </w:t>
            </w:r>
            <w:r>
              <w:rPr>
                <w:b/>
              </w:rPr>
              <w:t>порошок для інгаляцій 12 мкг/доза; по 120 доз (12 мкг/дозу) в інгаляторі з захисним ковпачком у ламінованому пакеті; по 1 ламінованому пакету в картонній коробці; по 120 доз (12 мкг/дозу) в інгаляторі з захисним ковпачком у ламінованому пакеті; по 1 ламіно</w:t>
            </w:r>
            <w:r>
              <w:rPr>
                <w:b/>
              </w:rPr>
              <w:t>ваному пакету та захисному контейнеру для інгалятора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328385-24/З-121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ФОСФОКОК, </w:t>
            </w:r>
            <w:r>
              <w:rPr>
                <w:b/>
              </w:rPr>
              <w:t>гранули для орального розчину по 3 г;</w:t>
            </w:r>
            <w:r>
              <w:rPr>
                <w:b/>
              </w:rPr>
              <w:br/>
              <w:t xml:space="preserve">по 8 г гранул у саше; по 1 або 2 саше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328385-24/З-121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ФОСФОКОК, </w:t>
            </w:r>
            <w:r>
              <w:rPr>
                <w:b/>
              </w:rPr>
              <w:t>гранули для орального розчину по 3 г;</w:t>
            </w:r>
            <w:r>
              <w:rPr>
                <w:b/>
              </w:rPr>
              <w:br/>
              <w:t xml:space="preserve">по 8 г гранул у саше; по 1 або 2 саше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328385-24/З-121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ФОСФОКОК, </w:t>
            </w:r>
            <w:r>
              <w:rPr>
                <w:b/>
              </w:rPr>
              <w:t>гранули для орального розчину по 3 г;</w:t>
            </w:r>
            <w:r>
              <w:rPr>
                <w:b/>
              </w:rPr>
              <w:br/>
              <w:t xml:space="preserve">по 8 г гранул у саше; по 1 або 2 саше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308345-24/З-45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Фосфосептик, </w:t>
            </w:r>
            <w:r>
              <w:rPr>
                <w:b/>
              </w:rPr>
              <w:t>гранули для орального розчину, 3,0 г, по 8,0 г гранул для орального розчину у саше; по 1 або 2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Адіфарм ЕАД,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308345-24/З-45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Фосфосептик, </w:t>
            </w:r>
            <w:r>
              <w:rPr>
                <w:b/>
              </w:rPr>
              <w:t>гранули для орального розчину, 3,0 г, по 8,0 г гранул для орального розчину у саше; по 1 або 2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Адіфарм ЕАД,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308345-24/З-45 в</w:t>
            </w:r>
            <w:r>
              <w:rPr>
                <w:b/>
              </w:rPr>
              <w:t>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Фосфосептик, </w:t>
            </w:r>
            <w:r>
              <w:rPr>
                <w:b/>
              </w:rPr>
              <w:t>гранули для орального розчину, 3,0 г, по 8,0 г гранул для орального розчину у саше; по 1 або 2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Адіфарм ЕАД,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324874-24/В-144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Целулар, </w:t>
            </w:r>
            <w:r>
              <w:rPr>
                <w:b/>
              </w:rPr>
              <w:t>розчин для ін`єкцій по 2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324874-24/В-144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Целулар, </w:t>
            </w:r>
            <w:r>
              <w:rPr>
                <w:b/>
              </w:rPr>
              <w:t>розчин для ін`єкцій по 2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324874-24/В-144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Целулар, </w:t>
            </w:r>
            <w:r>
              <w:rPr>
                <w:b/>
              </w:rPr>
              <w:t>розчин для ін`єкцій по 2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мг/мл; по 20 </w:t>
            </w:r>
            <w:r>
              <w:rPr>
                <w:b/>
              </w:rPr>
              <w:t>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мл у флаконі; по 100 флаконів у картонн</w:t>
            </w:r>
            <w:r>
              <w:rPr>
                <w:b/>
              </w:rPr>
              <w:t xml:space="preserve">ій коробці; </w:t>
            </w:r>
            <w:r>
              <w:rPr>
                <w:b/>
              </w:rPr>
              <w:br/>
              <w:t xml:space="preserve"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 по 500 ампул в картонній коробці; in </w:t>
            </w:r>
            <w:r>
              <w:rPr>
                <w:b/>
              </w:rPr>
              <w:t>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>іn bulk: по 20 мл в ампулі; по 500 ампул в картонній коробці; in bulk: по 50 мл у фла</w:t>
            </w:r>
            <w:r>
              <w:rPr>
                <w:b/>
              </w:rPr>
              <w:t>коні; по 100 флаконів у картонній коробці</w:t>
            </w:r>
            <w:r>
              <w:rPr>
                <w:b/>
              </w:rPr>
              <w:br/>
              <w:t xml:space="preserve">для дозування 350 мг/мл: по 20 мл в ампулі; по 5 ампул на лотку; по 1 лотку в картонній коробці; по 50 мл або по 100 мл, або по 200 мл, у флаконі; по 1 флакону в коробці. іn bulk: по 20 мл в ампулі; по 500 ампул в </w:t>
            </w:r>
            <w:r>
              <w:rPr>
                <w:b/>
              </w:rPr>
              <w:t>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>іn bulk: по 20 мл в ампулі; по 500 ампул в картонній коробці; in bulk: по 50 мл у фла</w:t>
            </w:r>
            <w:r>
              <w:rPr>
                <w:b/>
              </w:rPr>
              <w:t>коні; по 100 флаконів у картонній коробці</w:t>
            </w:r>
            <w:r>
              <w:rPr>
                <w:b/>
              </w:rPr>
              <w:br/>
              <w:t xml:space="preserve">для дозування 350 мг/мл: по 20 мл в ампулі; по 5 ампул на лотку; по 1 лотку в картонній коробці; по 50 мл або по 100 мл, або по 200 мл, у флаконі; по 1 флакону в коробці. іn bulk: по 20 мл в ампулі; по 500 ампул в </w:t>
            </w:r>
            <w:r>
              <w:rPr>
                <w:b/>
              </w:rPr>
              <w:t>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>іn bulk: по 20 мл в ампулі; по 500 ампул в картонній коробці; in bulk: по 50 мл у фла</w:t>
            </w:r>
            <w:r>
              <w:rPr>
                <w:b/>
              </w:rPr>
              <w:t>коні; по 100 флаконів у картонній коробці</w:t>
            </w:r>
            <w:r>
              <w:rPr>
                <w:b/>
              </w:rPr>
              <w:br/>
              <w:t xml:space="preserve">для дозування 350 мг/мл: по 20 мл в ампулі; по 5 ампул на лотку; по 1 лотку в картонній коробці; по 50 мл або по 100 мл, або по 200 мл, у флаконі; по 1 флакону в коробці. іn bulk: по 20 мл в ампулі; по 500 ампул в </w:t>
            </w:r>
            <w:r>
              <w:rPr>
                <w:b/>
              </w:rPr>
              <w:t>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>іn bulk: по 20 мл в ампулі; по 500 ампул в картонній коробці; in bulk: по 50 мл у фла</w:t>
            </w:r>
            <w:r>
              <w:rPr>
                <w:b/>
              </w:rPr>
              <w:t>коні; по 100 флаконів у картонній коробці</w:t>
            </w:r>
            <w:r>
              <w:rPr>
                <w:b/>
              </w:rPr>
              <w:br/>
              <w:t xml:space="preserve">для дозування 350 мг/мл: по 20 мл в ампулі; по 5 ампул на лотку; по 1 лотку в картонній коробці; по 50 мл або по 100 мл, або по 200 мл, у флаконі; по 1 флакону в коробці. іn bulk: по 20 мл в ампулі; по 500 ампул в </w:t>
            </w:r>
            <w:r>
              <w:rPr>
                <w:b/>
              </w:rPr>
              <w:t>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>іn bulk: по 20 мл в ампулі; по 500 ампул в картонній коробці; in bulk: по 50 мл у фла</w:t>
            </w:r>
            <w:r>
              <w:rPr>
                <w:b/>
              </w:rPr>
              <w:t>коні; по 100 флаконів у картонній коробці</w:t>
            </w:r>
            <w:r>
              <w:rPr>
                <w:b/>
              </w:rPr>
              <w:br/>
              <w:t xml:space="preserve">для дозування 350 мг/мл: по 20 мл в ампулі; по 5 ампул на лотку; по 1 лотку в картонній коробці; по 50 мл або по 100 мл, або по 200 мл, у флаконі; по 1 флакону в коробці. іn bulk: по 20 мл в ампулі; по 500 ампул в </w:t>
            </w:r>
            <w:r>
              <w:rPr>
                <w:b/>
              </w:rPr>
              <w:t>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>іn bulk: по 20 мл в ампулі; по 500 ампул в картонній коробці; in bulk: по 50 мл у фла</w:t>
            </w:r>
            <w:r>
              <w:rPr>
                <w:b/>
              </w:rPr>
              <w:t>коні; по 100 флаконів у картонній коробці</w:t>
            </w:r>
            <w:r>
              <w:rPr>
                <w:b/>
              </w:rPr>
              <w:br/>
              <w:t xml:space="preserve">для дозування 350 мг/мл: по 20 мл в ампулі; по 5 ампул на лотку; по 1 лотку в картонній коробці; по 50 мл або по 100 мл, або по 200 мл, у флаконі; по 1 флакону в коробці. іn bulk: по 20 мл в ампулі; по 500 ампул в </w:t>
            </w:r>
            <w:r>
              <w:rPr>
                <w:b/>
              </w:rPr>
              <w:t>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322025-24/З-124, 322027-24/З-124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коробці; in bulk: по 20 мл в ампулі; по 500 ампул в картонній коробці; in bulk: по 50 м</w:t>
            </w:r>
            <w:r>
              <w:rPr>
                <w:b/>
              </w:rPr>
              <w:t xml:space="preserve">л у флаконі; по 100 флаконів у картонній коробці; 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лотку в картонній коробці; по 50 мл, або по 100 мл, або по 200 мл у флаконі, по 1 флакону в коробці; in bulk: по 20 мл в ампулі;</w:t>
            </w:r>
            <w:r>
              <w:rPr>
                <w:b/>
              </w:rPr>
              <w:t xml:space="preserve">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>іn bulk: по 20 мл в ампулі; по 500 ампул в картонній коробці; in bulk: по 50 мл у фла</w:t>
            </w:r>
            <w:r>
              <w:rPr>
                <w:b/>
              </w:rPr>
              <w:t>коні; по 100 флаконів у картонній коробці</w:t>
            </w:r>
            <w:r>
              <w:rPr>
                <w:b/>
              </w:rPr>
              <w:br/>
              <w:t xml:space="preserve">для дозування 350 мг/мл: по 20 мл в ампулі; по 5 ампул на лотку; по 1 лотку в картонній коробці; по 50 мл або по 100 мл, або по 200 мл, у флаконі; по 1 флакону в коробці. іn bulk: по 20 мл в ампулі; по 500 ампул в </w:t>
            </w:r>
            <w:r>
              <w:rPr>
                <w:b/>
              </w:rPr>
              <w:t>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 xml:space="preserve">іn bulk: по 20 мл в ампулі; по 500 ампул в картонній </w:t>
            </w:r>
            <w:r>
              <w:rPr>
                <w:b/>
              </w:rPr>
              <w:t>коробці; in bulk: по 50 мл у флаконі; по 100 флаконів у картонній коробці</w:t>
            </w:r>
            <w:r>
              <w:rPr>
                <w:b/>
              </w:rPr>
              <w:br/>
              <w:t>для дозування 350 мг/мл: по 20 мл в ампулі; по 5 ампул на лотку; по 1 лотку в картонній коробці; по 50 мл або по 100 мл, або по 200 мл, у флаконі; по 1 флакону в коробці. іn bulk: по</w:t>
            </w:r>
            <w:r>
              <w:rPr>
                <w:b/>
              </w:rPr>
              <w:t xml:space="preserve"> 20 мл в ампулі;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</w:t>
            </w:r>
            <w:r>
              <w:rPr>
                <w:b/>
              </w:rPr>
              <w:t>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113">
      <w:pPr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11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113">
      <w:pPr>
        <w:jc w:val="center"/>
        <w:rPr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318154-24/З-60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розчин для ін'єкцій, 350 мг/мл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для дозування 300 мг/мл: по 20 мл в ампулі; по 5 ампул на лотку; по 1 лотку в картонній коробці; по 50 мл, або по 100 мл, або по 200 мл у флаконі; по 1 флакону в коробці.</w:t>
            </w:r>
            <w:r>
              <w:rPr>
                <w:b/>
              </w:rPr>
              <w:br/>
              <w:t>іn bulk: по 20 мл в ампулі; по 500 ампул в картонній коробці; in bulk: по 50 мл у флаконі; по 100 флаконів у картонній коробці</w:t>
            </w:r>
            <w:r>
              <w:rPr>
                <w:b/>
              </w:rPr>
              <w:br/>
              <w:t xml:space="preserve">для дозування 350 мг/мл: по 20 мл в ампулі; по 5 ампул на лотку; по 1 лотку в картонній коробці; по 50 мл або по 100 мл, або по </w:t>
            </w:r>
            <w:r>
              <w:rPr>
                <w:b/>
              </w:rPr>
              <w:t>200 мл, у флаконі; по 1 флакону в коробці. іn bulk: по 20 мл в ампулі; по 500 ампул в картонній коробці; in bulk: по 50 мл 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</w:t>
            </w:r>
            <w:r>
              <w:rPr>
                <w:b/>
              </w:rPr>
              <w:t>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>27.03.2025 р. № 550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11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napToGrid w:val="0"/>
              <w:jc w:val="both"/>
              <w:rPr>
                <w:szCs w:val="20"/>
              </w:rPr>
            </w:pP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11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11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11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11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1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113">
      <w:pPr>
        <w:jc w:val="center"/>
        <w:rPr>
          <w:b/>
          <w:lang w:val="uk-UA"/>
        </w:rPr>
      </w:pPr>
    </w:p>
    <w:p w:rsidR="00000000" w:rsidRDefault="00B0111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113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01113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B01113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01113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B01113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01113"/>
    <w:rsid w:val="00B0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B6DECE-CEF1-4A2C-867A-B29904033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289</Pages>
  <Words>141078</Words>
  <Characters>804150</Characters>
  <Application>Microsoft Office Word</Application>
  <DocSecurity>0</DocSecurity>
  <Lines>6701</Lines>
  <Paragraphs>1886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943342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2025-04-09T07:05:00Z</dcterms:created>
  <dcterms:modified xsi:type="dcterms:W3CDTF">2025-04-09T07:05:00Z</dcterms:modified>
</cp:coreProperties>
</file>