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8CF" w:rsidRDefault="008E18CF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311229-24/З-28, 311230-24/З-28, 316640-24/З-28 від 28.02.2024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Адеметіонін, </w:t>
            </w:r>
            <w:r>
              <w:rPr>
                <w:b/>
              </w:rPr>
              <w:t>ліофілізат для розчину для ін'єкцій по 400 мг 5 флаконів з ліофілізатом та 5 флаконів з розчинником (L-лізину моногідрат, натрію гідроксид, вода для ін'єкцій) по 5 мл у контурній чарунковій упаковці; по 1 контурній чарунковій упаковці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311229-24/З-28, 311230-24/З-28, 316640-24/З-28 від 28.02.2024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Адеметіонін, </w:t>
            </w:r>
            <w:r>
              <w:rPr>
                <w:b/>
              </w:rPr>
              <w:t>ліофілізат для розчину для ін'єкцій по 400 мг 5 флаконів з ліофілізатом та 5 флаконів з розчинником (L-лізину моногідрат, натрію гідроксид, вода для ін'єкцій) по 5 мл у контурній чарунковій упаковці; по 1 контурній чарунковій упаковці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311229-24/З-28, 311230-24/З-28, 316640-24/З-28 від 28.02.2024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Адеметіонін, </w:t>
            </w:r>
            <w:r>
              <w:rPr>
                <w:b/>
              </w:rPr>
              <w:t>ліофілізат для розчину для ін'єкцій по 400 мг 5 флаконів з ліофілізатом та 5 флаконів з розчинником (L-лізину моногідрат, натрію гідроксид, вода для ін'єкцій) по 5 мл у контурній чарунковій упаковці; по 1 контурній чарунковій упаковці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310292-24/З-97, 310293-24/З-97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Акнетін®, </w:t>
            </w:r>
            <w:r>
              <w:rPr>
                <w:b/>
              </w:rPr>
              <w:t>капсули по 8 мг або по 16 мг, по 10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301651-23/В-143 від 19.09.2023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Амарил®, </w:t>
            </w:r>
            <w:r>
              <w:rPr>
                <w:b/>
              </w:rPr>
              <w:t>таблетки по 2 мг, 3 мг, 4 мг; № 30 (15х2): по 15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310352-24/З-132, 310353-24/З-132, 310354-24/З-132, 310355-24/З-132 від 15.02.2024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 або по 10 мг 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316874-24/В-96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 по 100 мл у пляшці, по 1 пляшці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316874-24/В-96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 по 100 мл у пляшці, по 1 пляшці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316874-24/В-96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 по 100 мл у пляшці, по 1 пляшці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316929-24/В-97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мг/мл, по 100 мл у контейнері з поліпропілену; по 1 контейнеру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316929-24/В-97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мг/мл, по 100 мл у контейнері з поліпропілену; по 1 контейнеру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316929-24/В-97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Ангіо-Бетаргін, </w:t>
            </w:r>
            <w:r>
              <w:rPr>
                <w:b/>
              </w:rPr>
              <w:t>розчин для інфузій, 42 мг/мл, по 100 мл у контейнері з поліпропілену; по 1 контейнеру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311048-24/В-139 від 26.02.2024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Апсорбін, </w:t>
            </w:r>
            <w:r>
              <w:rPr>
                <w:b/>
              </w:rPr>
              <w:t>порошок для оральної суспензії по 3 г; по 3,76 г в саше; по 10 або 30 саше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311048-24/В-139 від 26.02.2024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Апсорбін, </w:t>
            </w:r>
            <w:r>
              <w:rPr>
                <w:b/>
              </w:rPr>
              <w:t>порошок для оральної суспензії по 3 г; по 3,76 г в саше; по 10 або 30 саше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311048-24/В-139 від 26.02.2024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Апсорбін, </w:t>
            </w:r>
            <w:r>
              <w:rPr>
                <w:b/>
              </w:rPr>
              <w:t>порошок для оральної суспензії по 3 г; по 3,76 г в саше; по 10 або 30 саше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312379-24/З-61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Жейзян Хуахай Фармасьютікал Ко., Лтд., Китай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312379-24/З-61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Жейзян Хуахай Фармасьютікал Ко., Лтд., Китай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312379-24/З-61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Жейзян Хуахай Фармасьютікал Ко., Лтд., Китай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316853-24/В-61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Арсетам 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316853-24/В-61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Арсетам 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316853-24/В-61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Арсетам , </w:t>
            </w:r>
            <w:r>
              <w:rPr>
                <w:b/>
              </w:rPr>
              <w:t>розчин для інфузій, 1000 мг/100 мл по 100 мл в контейнері з поліпропілену;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316934-24/В-97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Артро-гран,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316934-24/В-97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Артро-гран,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316934-24/В-97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Артро-гран,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317036-24/З-143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317036-24/З-143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317036-24/З-143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316115-24/В-139, 316116-24/В-139, 316117-24/В-139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Атовакс®,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10 блістерів у картонній упаковці; по 5 таблеток у блістері; по 1 блістеру у картонній упаковці; по 7 таблеток у блістері; по 1 блістеру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316115-24/В-139, 316116-24/В-139, 316117-24/В-139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Атовакс®,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10 блістерів у картонній упаковці; по 5 таблеток у блістері; по 1 блістеру у картонній упаковці; по 7 таблеток у блістері; по 1 блістеру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316115-24/В-139, 316116-24/В-139, 316117-24/В-139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Атовакс®,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10 блістерів у картонній упаковці; по 5 таблеток у блістері; по 1 блістеру у картонній упаковці; по 7 таблеток у блістері; по 1 блістеру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316850-24/В-96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Ацекор кардіо, </w:t>
            </w:r>
            <w:r>
              <w:rPr>
                <w:b/>
              </w:rPr>
              <w:t>таблетки кишковорозчинні по 100 мг, по 50 або по 100 таблеток у банці; по 1 банці в пачці з картону; по 10 таблеток у блістері; по 5 блістерів у пачці з картону; по 25 таблеток у блістері; по 4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316850-24/В-96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Ацекор кардіо, </w:t>
            </w:r>
            <w:r>
              <w:rPr>
                <w:b/>
              </w:rPr>
              <w:t>таблетки кишковорозчинні по 100 мг, по 50 або по 100 таблеток у банці; по 1 банці в пачці з картону; по 10 таблеток у блістері; по 5 блістерів у пачці з картону; по 25 таблеток у блістері; по 4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316850-24/В-96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Ацекор кардіо, </w:t>
            </w:r>
            <w:r>
              <w:rPr>
                <w:b/>
              </w:rPr>
              <w:t>таблетки кишковорозчинні по 100 мг, по 50 або по 100 таблеток у банці; по 1 банці в пачці з картону; по 10 таблеток у блістері; по 5 блістерів у пачці з картону; по 25 таблеток у блістері; по 4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317042-24/З-126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</w:t>
            </w:r>
            <w:r>
              <w:rPr>
                <w:b/>
              </w:rPr>
              <w:br/>
              <w:t>по 3,5 г або по 30 г,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317042-24/З-126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</w:t>
            </w:r>
            <w:r>
              <w:rPr>
                <w:b/>
              </w:rPr>
              <w:br/>
              <w:t>по 3,5 г або по 30 г,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317042-24/З-126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</w:t>
            </w:r>
            <w:r>
              <w:rPr>
                <w:b/>
              </w:rPr>
              <w:br/>
              <w:t>по 3,5 г або по 30 г,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317039-24/З-126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317039-24/З-126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317039-24/З-126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317067-24/З-126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крем;</w:t>
            </w:r>
            <w:r>
              <w:rPr>
                <w:b/>
              </w:rPr>
              <w:br/>
              <w:t>по 100 г, 30 г або 3,5 г у тубі з маркуванням українською мовою; по 1 тубі в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317067-24/З-126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крем;</w:t>
            </w:r>
            <w:r>
              <w:rPr>
                <w:b/>
              </w:rPr>
              <w:br/>
              <w:t>по 100 г, 30 г або 3,5 г у тубі з маркуванням українською мовою; по 1 тубі в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317067-24/З-126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Бепантен®Плюс, </w:t>
            </w:r>
            <w:r>
              <w:rPr>
                <w:b/>
              </w:rPr>
              <w:t>крем;</w:t>
            </w:r>
            <w:r>
              <w:rPr>
                <w:b/>
              </w:rPr>
              <w:br/>
              <w:t>по 100 г, 30 г або 3,5 г у тубі з маркуванням українською мовою; по 1 тубі в картонній коробці з маркуванням українською та англійською мовами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310232-24/З-97, 310233-24/З-97, 310234-24/З-97 від 14.02.2024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310232-24/З-97, 310233-24/З-97, 310234-24/З-97 від 14.02.2024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310232-24/З-97, 310233-24/З-97, 310234-24/З-97 від 14.02.2024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308002-23/З-138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Брамітоб, </w:t>
            </w:r>
            <w:r>
              <w:rPr>
                <w:b/>
              </w:rPr>
              <w:t>розчин для інгаляцій, 300 мг/4 мл; по 4 мл в ампулі; по 4 ампули в герметично запаяному стрипі; по 16, 28 або 56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308002-23/З-138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Брамітоб, </w:t>
            </w:r>
            <w:r>
              <w:rPr>
                <w:b/>
              </w:rPr>
              <w:t>розчин для інгаляцій, 300 мг/4 мл; по 4 мл в ампулі; по 4 ампули в герметично запаяному стрипі; по 16, 28 або 56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308002-23/З-138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Брамітоб, </w:t>
            </w:r>
            <w:r>
              <w:rPr>
                <w:b/>
              </w:rPr>
              <w:t>розчин для інгаляцій, 300 мг/4 мл; по 4 мл в ампулі; по 4 ампули в герметично запаяному стрипі; по 16, 28 або 56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310573-24/З-132 від 19.02.2024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310573-24/З-132 від 19.02.2024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310573-24/З-132 від 19.02.2024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304946-23/З-61 від 13.11.2023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304946-23/З-61 від 13.11.2023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304946-23/З-61 від 13.11.2023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312104-24/З-140, 312105-24/З-140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312104-24/З-140, 312105-24/З-140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312104-24/З-140, 312105-24/З-140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308932-24/З-06 від 23.01.2024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 НЕБ, </w:t>
            </w:r>
            <w:r>
              <w:rPr>
                <w:b/>
              </w:rPr>
              <w:t xml:space="preserve">суспензія для розпилення 0,25 мг/мл або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318115-24/В-145 від 01.07.2024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318115-24/В-145 від 01.07.2024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318115-24/В-145 від 01.07.2024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298345-23/З-100, 307052-23/З-123 від 25.07.2023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ВІЛАТЕ 500 МО ВІЛАТЕ 1000 МО, </w:t>
            </w:r>
            <w:r>
              <w:rPr>
                <w:b/>
              </w:rPr>
              <w:t>порошок та розчинник для розчину для ін'єкцій, 100 МО/мл; Картонна коробка № 1: по 1 флакону з порошком для приготування розчину для ін’єкцій (500 МО або 1000 МО). Картонна коробка № 2: по 1 флакону з розчинником (вода для ін’єкцій з 0,1 % полісорбатом 80) по 5 мл або 10 мл разом з комплектом для внутрішньовенного введення, 2 просочені спиртом тампони. Комплект для внутрішньовенного введення складається з: 1 шприц одноразовий, 1 комплект для перенесення, 1 комплект для інфузій. Картонна коробка № 1 та картонна коробка № 2 об’єднуються між собою пластиковою плівкою. Маркування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315643-24/В-138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Віракса, </w:t>
            </w:r>
            <w:r>
              <w:rPr>
                <w:b/>
              </w:rPr>
              <w:t>таблетки, вкриті плівковою оболонкою, по 125 мг, по 10 таблеток у блістері; по 1 блістеру в картонній пачці; таблетки, вкриті плівковою оболонкою, по 250 мг, по 7 таблеток у блістері; по 3 блістери в картонній пачці; таблетки, вкриті плівковою оболонкою, по 500 мг, по 7 таблеток у блістері; по 2 або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картону; по 5 мл в ампулі;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картону; по 5 мл в ампулі;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картону; по 5 мл в ампулі;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314110-24/З-132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 xml:space="preserve"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305870-23/В-60, 305871-23/В-60, 318358-24/В-60 від 28.11.2023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Гексетидин, </w:t>
            </w:r>
            <w:r>
              <w:rPr>
                <w:b/>
              </w:rPr>
              <w:t>рідина (субстанція) в поліетиленових контейнерах для виробництва нестерильних лікарських форм;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305870-23/В-60, 305871-23/В-60, 318358-24/В-60 від 28.11.2023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Гексетидин, </w:t>
            </w:r>
            <w:r>
              <w:rPr>
                <w:b/>
              </w:rPr>
              <w:t>рідина (субстанція) в поліетиленових контейнерах для виробництва нестерильних лікарських форм;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305870-23/В-60, 305871-23/В-60, 318358-24/В-60 від 28.11.2023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Гексетидин, </w:t>
            </w:r>
            <w:r>
              <w:rPr>
                <w:b/>
              </w:rPr>
              <w:t>рідина (субстанція) в поліетиленових контейнерах для виробництва нестерильних лікарських форм;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315000-24/В-97 від 08.05.2024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мг, по 10 таблеток у блістері; по 6 або по 18 блістерів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315000-24/В-97 від 08.05.2024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мг, по 10 таблеток у блістері; по 6 або по 18 блістерів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315000-24/В-97 від 08.05.2024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мг, по 10 таблеток у блістері; по 6 або по 18 блістерів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310807-24/З-123, 316162-24/З-123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Гінеклін, </w:t>
            </w:r>
            <w:r>
              <w:rPr>
                <w:b/>
              </w:rPr>
              <w:t>капсули вагінальні м'які; по 7 капсул у блістері;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310807-24/З-123, 316162-24/З-123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Гінеклін, </w:t>
            </w:r>
            <w:r>
              <w:rPr>
                <w:b/>
              </w:rPr>
              <w:t>капсули вагінальні м'які; по 7 капсул у блістері;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310807-24/З-123, 316162-24/З-123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Гінеклін, </w:t>
            </w:r>
            <w:r>
              <w:rPr>
                <w:b/>
              </w:rPr>
              <w:t>капсули вагінальні м'які; по 7 капсул у блістері; по 1 блістеру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316081-24/В-60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Гінкго білоба - Астрафарм, </w:t>
            </w:r>
            <w:r>
              <w:rPr>
                <w:b/>
              </w:rPr>
              <w:t xml:space="preserve">капсули по 80 мг; по 10 капсул у блістері; по 3 або 6 блістерів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316081-24/В-60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Гінкго білоба - Астрафарм, </w:t>
            </w:r>
            <w:r>
              <w:rPr>
                <w:b/>
              </w:rPr>
              <w:t xml:space="preserve">капсули по 80 мг; по 10 капсул у блістері; по 3 або 6 блістерів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316081-24/В-60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Гінкго білоба - Астрафарм, </w:t>
            </w:r>
            <w:r>
              <w:rPr>
                <w:b/>
              </w:rPr>
              <w:t xml:space="preserve">капсули по 80 мг; по 10 капсул у блістері; по 3 або 6 блістерів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317665-24/З-146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Глемонт, </w:t>
            </w:r>
            <w:r>
              <w:rPr>
                <w:b/>
              </w:rPr>
              <w:t>таблетки, вкриті плівковою оболонкою, по 10 мг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317665-24/З-146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Глемонт, </w:t>
            </w:r>
            <w:r>
              <w:rPr>
                <w:b/>
              </w:rPr>
              <w:t>таблетки, вкриті плівковою оболонкою, по 10 мг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317665-24/З-146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Глемонт, </w:t>
            </w:r>
            <w:r>
              <w:rPr>
                <w:b/>
              </w:rPr>
              <w:t>таблетки, вкриті плівковою оболонкою, по 10 мг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302806-23/З-06 від 10.10.2023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Гліпвіло, </w:t>
            </w:r>
            <w:r>
              <w:rPr>
                <w:b/>
              </w:rPr>
              <w:t>таблетки по 50 мг по 15 таблеток у блістері; по 2 або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302806-23/З-06 від 10.10.2023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Гліпвіло, </w:t>
            </w:r>
            <w:r>
              <w:rPr>
                <w:b/>
              </w:rPr>
              <w:t>таблетки по 50 мг по 15 таблеток у блістері; по 2 або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302806-23/З-06 від 10.10.2023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Гліпвіло, </w:t>
            </w:r>
            <w:r>
              <w:rPr>
                <w:b/>
              </w:rPr>
              <w:t>таблетки по 50 мг по 15 таблеток у блістері; по 2 або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314142-24/В-06, 314181-24/В-06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 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314142-24/В-06, 314181-24/В-06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 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314142-24/В-06, 314181-24/В-06 від 19.04.2024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 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310711-24/З-06, 310712-24/З-06 від 21.02.2024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Даприл, </w:t>
            </w:r>
            <w:r>
              <w:rPr>
                <w:b/>
              </w:rPr>
              <w:t xml:space="preserve">таблетки по 5 мг та 10 мг; по 10 таблеток у блістері; по 3 блістери у картонній коробці; по 20 мг, по 10 таблеток у блістері; по 2 або 3 блістери у картонній коробці,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314473-24/З-123 від 25.04.2024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314473-24/З-123 від 25.04.2024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314473-24/З-123 від 25.04.2024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314503-24/З-147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 2 мл; по 2 мл в ампулі;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або по 5 ампул у контурній чарунковій упаковці,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314503-24/З-147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 2 мл; по 2 мл в ампулі;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або по 5 ампул у контурній чарунковій упаковці,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314503-24/З-147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 2 мл; по 2 мл в ампулі;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або по 5 ампул у контурній чарунковій упаковці,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316879-24/В-06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розчин для орального застосування, 2 мг/мл, по 100 мл розчину у флаконі ; по 1 флакону разом із мірною ложкою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316879-24/В-06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розчин для орального застосування, 2 мг/мл, по 100 мл розчину у флаконі ; по 1 флакону разом із мірною ложкою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316879-24/В-06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 xml:space="preserve">розчин для орального застосування, 2 мг/мл, по 100 мл розчину у флаконі ; по 1 флакону разом із мірною ложкою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317726-24/В-28, 317727-24/В-28, 317728-24/В-28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 по 50 мл у флаконах; по 50 мл або 100 мл у флаконі; по 1 флакону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317726-24/В-28, 317727-24/В-28, 317728-24/В-28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 по 50 мл у флаконах; по 50 мл або 100 мл у флаконі; по 1 флакону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317726-24/В-28, 317727-24/В-28, 317728-24/В-28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Дермасан, </w:t>
            </w:r>
            <w:r>
              <w:rPr>
                <w:b/>
              </w:rPr>
              <w:t>рідина нашкірна по 50 мл у флаконах; по 50 мл або 100 мл у флаконі; по 1 флакону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316753-24/З-100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 картону з маркуванням іноземною мовою зі стікером українською мовою; по 0,5 мл у попередньо наповненому шприці з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ДжіСі Біофарма Корп., Республiка Корея 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316753-24/З-100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 картону з маркуванням іноземною мовою зі стікером українською мовою; по 0,5 мл у попередньо наповненому шприці з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ДжіСі Біофарма Корп., Республiка Корея 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316753-24/З-100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 картону з маркуванням іноземною мовою зі стікером українською мовою; по 0,5 мл у попередньо наповненому шприці з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ДжіСі Біофарма Корп., Республiка Корея 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312771-24/З-143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312771-24/З-143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312771-24/З-143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312943-24/З-82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0,1 мг та розчинник для розчину для ін'єкцій; по 7 флаконів з порошком та 7 ампул з 1 мл розчинника (розчин натрію хлориду 0,9 %)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312943-24/З-82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0,1 мг та розчинник для розчину для ін'єкцій; по 7 флаконів з порошком та 7 ампул з 1 мл розчинника (розчин натрію хлориду 0,9 %)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312943-24/З-82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0,1 мг та розчинник для розчину для ін'єкцій; по 7 флаконів з порошком та 7 ампул з 1 мл розчинника (розчин натрію хлориду 0,9 %)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314543-24/В-60, 314544-24/В-60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  <w:t>по 10 таблеток у контурній чарунковій упаковці; по 1 контурній чарунковій упаковці в пачці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314543-24/В-60, 314544-24/В-60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  <w:t>по 10 таблеток у контурній чарунковій упаковці; по 1 контурній чарунковій упаковці в пачці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314543-24/В-60, 314544-24/В-60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ДІАЗОЛІН-ДАРНИЦЯ,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  <w:t>по 10 таблеток у контурній чарунковій упаковці; по 1 контурній чарунковій упаковці в пачці з маркуванням українською мовою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314203-24/В-137, 314209-24/В-137 від 23.04.2024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314203-24/В-137, 314209-24/В-137 від 23.04.2024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314203-24/В-137, 314209-24/В-137 від 23.04.2024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Долорсил, </w:t>
            </w:r>
            <w:r>
              <w:rPr>
                <w:b/>
              </w:rPr>
              <w:t>гранули для оральної суспензії, 100 мг/2 г</w:t>
            </w:r>
            <w:r>
              <w:rPr>
                <w:b/>
              </w:rPr>
              <w:br/>
              <w:t xml:space="preserve">по 2 г в саше; по 10 саше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317709-24/З-146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317709-24/З-146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317709-24/З-146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318325-24/В-61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 по 10 мл у флаконах полімерних з розпилювачем назальним;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318325-24/В-61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 по 10 мл у флаконах полімерних з розпилювачем назальним;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318325-24/В-61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 по 10 мл у флаконах полімерних з розпилювачем назальним;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307605-23/З-139 від 21.12.2023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мг;</w:t>
            </w:r>
            <w:r>
              <w:rPr>
                <w:b/>
              </w:rPr>
              <w:br/>
              <w:t>по 10 капсул у блістері; по 2 або по 6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307605-23/З-139 від 21.12.2023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мг;</w:t>
            </w:r>
            <w:r>
              <w:rPr>
                <w:b/>
              </w:rPr>
              <w:br/>
              <w:t>по 10 капсул у блістері; по 2 або по 6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307605-23/З-139 від 21.12.2023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мг;</w:t>
            </w:r>
            <w:r>
              <w:rPr>
                <w:b/>
              </w:rPr>
              <w:br/>
              <w:t>по 10 капсул у блістері; по 2 або по 6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315473-24/З-145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 xml:space="preserve">порошок для розчину для ін’єкцій по 1 г; </w:t>
            </w:r>
            <w:r>
              <w:rPr>
                <w:b/>
              </w:rPr>
              <w:br/>
              <w:t>порошок для розчину для ін’єкцій по 2 г;</w:t>
            </w:r>
            <w:r>
              <w:rPr>
                <w:b/>
              </w:rPr>
              <w:br/>
              <w:t>1 флакон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315859-24/З-143, 316086-24/З-143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315859-24/З-143, 316086-24/З-143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315859-24/З-143, 316086-24/З-143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313997-24/З-146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Залаїн, </w:t>
            </w:r>
            <w:r>
              <w:rPr>
                <w:b/>
              </w:rPr>
              <w:t xml:space="preserve">крем 2 % по 20 г у тубі; по 1 тубі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313997-24/З-146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Залаїн, </w:t>
            </w:r>
            <w:r>
              <w:rPr>
                <w:b/>
              </w:rPr>
              <w:t xml:space="preserve">крем 2 % по 20 г у тубі; по 1 тубі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313997-24/З-146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Залаїн, </w:t>
            </w:r>
            <w:r>
              <w:rPr>
                <w:b/>
              </w:rPr>
              <w:t xml:space="preserve">крем 2 % по 20 г у тубі; по 1 тубі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312335-24/З-45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Зоресан®, </w:t>
            </w:r>
            <w:r>
              <w:rPr>
                <w:b/>
              </w:rPr>
              <w:t>капсули тверді по 25 мг або 100 мг; по 10 капсул у блістері, по 3 або 6 блістерів у картонній упаковці; in bulk: по 10 капсул у блістері, по 180 блістерів у картонній коробці; по 50 мг, по 10 капсул у блістері, по 3 або 6 блістерів у картонній упаковці; in bulk: по 10 капсул у блістері, по 120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300394-23/З-143, 300395-23/З-143, 300396-23/З-143, 300397-23/З-143 від 29.08.2023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ІБРАНС, </w:t>
            </w:r>
            <w:r>
              <w:rPr>
                <w:b/>
              </w:rPr>
              <w:t>капсули по 125 мг або по 100 мг або по 75 мг; по 7 капсул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306474-23/В-28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 , </w:t>
            </w:r>
            <w:r>
              <w:rPr>
                <w:b/>
              </w:rPr>
              <w:t xml:space="preserve">спрей для ротової порожнини по 30 г у балоні; по 1 балону з розпилювачем та захисним ковпачком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306474-23/В-28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 , </w:t>
            </w:r>
            <w:r>
              <w:rPr>
                <w:b/>
              </w:rPr>
              <w:t xml:space="preserve">спрей для ротової порожнини по 30 г у балоні; по 1 балону з розпилювачем та захисним ковпачком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306474-23/В-28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 , </w:t>
            </w:r>
            <w:r>
              <w:rPr>
                <w:b/>
              </w:rPr>
              <w:t xml:space="preserve">спрей для ротової порожнини по 30 г у балоні; по 1 балону з розпилювачем та захисним ковпачком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314952-24/З-60, 314954-24/З-60 від 07.05.2024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картриджі, по 5 картриджів у блістері, по 1 блістеру у пачці; по 10 мл у флаконі,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314952-24/З-60, 314954-24/З-60 від 07.05.2024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картриджі, по 5 картриджів у блістері, по 1 блістеру у пачці; по 10 мл у флаконі,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314952-24/З-60, 314954-24/З-60 від 07.05.2024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картриджі, по 5 картриджів у блістері, по 1 блістеру у пачці; по 10 мл у флаконі,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"СМАРТФАРМА ГРУП",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318251-24/В-96, 318252-24/В-96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Інтерферон альфа-2b людини рекомбінантний, </w:t>
            </w:r>
            <w:r>
              <w:rPr>
                <w:b/>
              </w:rPr>
              <w:t>розчин заморожений (субстанція) у флаконах скляних з гумовими пробками, які закриті кришками алюмінієвими з пластиковими ковпачками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318251-24/В-96, 318252-24/В-96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Інтерферон альфа-2b людини рекомбінантний, </w:t>
            </w:r>
            <w:r>
              <w:rPr>
                <w:b/>
              </w:rPr>
              <w:t>розчин заморожений (субстанція) у флаконах скляних з гумовими пробками, які закриті кришками алюмінієвими з пластиковими ковпачками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318251-24/В-96, 318252-24/В-96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Інтерферон альфа-2b людини рекомбінантний, </w:t>
            </w:r>
            <w:r>
              <w:rPr>
                <w:b/>
              </w:rPr>
              <w:t>розчин заморожений (субстанція) у флаконах скляних з гумовими пробками, які закриті кришками алюмінієвими з пластиковими ковпачками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313988-24/В-97 від 17.04.2024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балонах об'ємом по 1 л, 2 л, 3 л, 5 л, 6 л, 8 л, 10 л, 20 л, 40 л, 50 л, у групах балонів об'ємом 480 л (40 л х 12), 600 л (50 л х 12), 640 л (40 л х 16), 720 л (40 л х 18), 800 л (50 л х 16), 800 л (40 л х 20), 840 л (40 л х 21), 1050 л (50 л х 21), у мегапаках С4 (4 х 150 л), С6 (6 х 150 л); з газифікаторів кріогенних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"Харківський автогенний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313988-24/В-97 від 17.04.2024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балонах об'ємом по 1 л, 2 л, 3 л, 5 л, 6 л, 8 л, 10 л, 20 л, 40 л, 50 л, у групах балонів об'ємом 480 л (40 л х 12), 600 л (50 л х 12), 640 л (40 л х 16), 720 л (40 л х 18), 800 л (50 л х 16), 800 л (40 л х 20), 840 л (40 л х 21), 1050 л (50 л х 21), у мегапаках С4 (4 х 150 л), С6 (6 х 150 л); з газифікаторів кріогенних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"Харківський автогенний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313988-24/В-97 від 17.04.2024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балонах об'ємом по 1 л, 2 л, 3 л, 5 л, 6 л, 8 л, 10 л, 20 л, 40 л, 50 л, у групах балонів об'ємом 480 л (40 л х 12), 600 л (50 л х 12), 640 л (40 л х 16), 720 л (40 л х 18), 800 л (50 л х 16), 800 л (40 л х 20), 840 л (40 л х 21), 1050 л (50 л х 21), у мегапаках С4 (4 х 150 л), С6 (6 х 150 л); з газифікаторів кріогенних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"Харківський автогенний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 по 20 мл в ампулі, по 10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 по 20 мл в ампулі, по 10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316852-24/В-61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Клебутам®, </w:t>
            </w:r>
            <w:r>
              <w:rPr>
                <w:b/>
              </w:rPr>
              <w:t>концентрат для розчину для інфузій, 250 мг/20 мл по 20 мл в ампулі, по 10 ампул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316873-24/В-96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316873-24/В-96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316873-24/В-96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309798-24/З-128, 309799-24/З-128 від 05.02.2024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 ДЕПО, </w:t>
            </w:r>
            <w:r>
              <w:rPr>
                <w:b/>
              </w:rPr>
              <w:t>розчин для ін'єкцій, 200 мг/мл по 1 мл в ампулі; по 10 ампул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309798-24/З-128, 309799-24/З-128 від 05.02.2024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 ДЕПО, </w:t>
            </w:r>
            <w:r>
              <w:rPr>
                <w:b/>
              </w:rPr>
              <w:t>розчин для ін'єкцій, 200 мг/мл по 1 мл в ампулі; по 10 ампул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309798-24/З-128, 309799-24/З-128 від 05.02.2024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 ДЕПО, </w:t>
            </w:r>
            <w:r>
              <w:rPr>
                <w:b/>
              </w:rPr>
              <w:t>розчин для ін'єкцій, 200 мг/мл по 1 мл в ампулі; по 10 ампул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288303-23/З-137 від 06.02.2023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Ковіфор, </w:t>
            </w:r>
            <w:r>
              <w:rPr>
                <w:b/>
              </w:rPr>
              <w:t>ліофілізат для концентрату для розчину для інфузій, по 100 мг; 1 флакон у картонній коробці, по 6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288303-23/З-137 від 06.02.2023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Ковіфор, </w:t>
            </w:r>
            <w:r>
              <w:rPr>
                <w:b/>
              </w:rPr>
              <w:t>ліофілізат для концентрату для розчину для інфузій, по 100 мг; 1 флакон у картонній коробці, по 6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288303-23/З-137 від 06.02.2023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Ковіфор, </w:t>
            </w:r>
            <w:r>
              <w:rPr>
                <w:b/>
              </w:rPr>
              <w:t>ліофілізат для концентрату для розчину для інфузій, по 100 мг; 1 флакон у картонній коробці, по 6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315112-24/З-61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 xml:space="preserve">таблетки по 10 таблеток у блістері з фольги алюмінієвої та плівки поліхлорвінілової; по 1 або 10 блістерів в картонній пачці; по 10 таблеток в алюмінієвому блістері; по 1 блістеру в картонній пачці; </w:t>
            </w:r>
            <w:r>
              <w:rPr>
                <w:b/>
              </w:rPr>
              <w:br/>
              <w:t xml:space="preserve">по 10 картонних пачок у гуртовій картонній пачці; по 10 таблеток в алюмінієвому блістері; по 1 блістеру в картонній пачці; по 10 таблеток в алюмінієвому блістері; по 2 блістери в картонній пачці; </w:t>
            </w:r>
            <w:r>
              <w:rPr>
                <w:b/>
              </w:rPr>
              <w:br/>
              <w:t>по 10 таблеток в алюмінієвому блістері; по 10 блістерів в картонній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315112-24/З-61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 xml:space="preserve">таблетки по 10 таблеток у блістері з фольги алюмінієвої та плівки поліхлорвінілової; по 1 або 10 блістерів в картонній пачці; по 10 таблеток в алюмінієвому блістері; по 1 блістеру в картонній пачці; </w:t>
            </w:r>
            <w:r>
              <w:rPr>
                <w:b/>
              </w:rPr>
              <w:br/>
              <w:t xml:space="preserve">по 10 картонних пачок у гуртовій картонній пачці; по 10 таблеток в алюмінієвому блістері; по 1 блістеру в картонній пачці; по 10 таблеток в алюмінієвому блістері; по 2 блістери в картонній пачці; </w:t>
            </w:r>
            <w:r>
              <w:rPr>
                <w:b/>
              </w:rPr>
              <w:br/>
              <w:t>по 10 таблеток в алюмінієвому блістері; по 10 блістерів в картонній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315112-24/З-61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 xml:space="preserve">таблетки по 10 таблеток у блістері з фольги алюмінієвої та плівки поліхлорвінілової; по 1 або 10 блістерів в картонній пачці; по 10 таблеток в алюмінієвому блістері; по 1 блістеру в картонній пачці; </w:t>
            </w:r>
            <w:r>
              <w:rPr>
                <w:b/>
              </w:rPr>
              <w:br/>
              <w:t xml:space="preserve">по 10 картонних пачок у гуртовій картонній пачці; по 10 таблеток в алюмінієвому блістері; по 1 блістеру в картонній пачці; по 10 таблеток в алюмінієвому блістері; по 2 блістери в картонній пачці; </w:t>
            </w:r>
            <w:r>
              <w:rPr>
                <w:b/>
              </w:rPr>
              <w:br/>
              <w:t>по 10 таблеток в алюмінієвому блістері; по 10 блістерів в картонній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314501-24/З-139, 314502-24/З-139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Кордипін XL, </w:t>
            </w:r>
            <w:r>
              <w:rPr>
                <w:b/>
              </w:rPr>
              <w:t>таблетки з модифікованим вивільненням по 40 мг; по 10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314501-24/З-139, 314502-24/З-139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Кордипін XL, </w:t>
            </w:r>
            <w:r>
              <w:rPr>
                <w:b/>
              </w:rPr>
              <w:t>таблетки з модифікованим вивільненням по 40 мг; по 10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314501-24/З-139, 314502-24/З-139 від 26.04.2024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Кордипін XL, </w:t>
            </w:r>
            <w:r>
              <w:rPr>
                <w:b/>
              </w:rPr>
              <w:t>таблетки з модифікованим вивільненням по 40 мг; по 10 таблеток у блістері; по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317557-24/В-28 від 20.06.2024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317557-24/В-28 від 20.06.2024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317557-24/В-28 від 20.06.2024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311574-24/В-140 від 06.03.2024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ЗІ СМАКОМ ЛІСОВИХ ЯГІД, </w:t>
            </w:r>
            <w:r>
              <w:rPr>
                <w:b/>
              </w:rPr>
              <w:t>cироп, 15 мг/5 мл; по 100 мл або по 200 мл у скляному флаконі з пластиковим закупорювальним пристроєм із захистом від відкриття дітьми; по 1 флакону в комплекті з пластиковим мірним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311574-24/В-140 від 06.03.2024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ЗІ СМАКОМ ЛІСОВИХ ЯГІД, </w:t>
            </w:r>
            <w:r>
              <w:rPr>
                <w:b/>
              </w:rPr>
              <w:t>cироп, 15 мг/5 мл; по 100 мл або по 200 мл у скляному флаконі з пластиковим закупорювальним пристроєм із захистом від відкриття дітьми; по 1 флакону в комплекті з пластиковим мірним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311574-24/В-140 від 06.03.2024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ЗІ СМАКОМ ЛІСОВИХ ЯГІД, </w:t>
            </w:r>
            <w:r>
              <w:rPr>
                <w:b/>
              </w:rPr>
              <w:t>cироп, 15 мг/5 мл; по 100 мл або по 200 мл у скляному флаконі з пластиковим закупорювальним пристроєм із захистом від відкриття дітьми; по 1 флакону в комплекті з пластиковим мірним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301523-23/З-132 від 15.09.2023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Левасепт,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упаковці; по 10 таблеток у блістері; по 1 блістеру в картонній упаковці; in bulk: по 5 таблеток у блістері; по 200 блістерів у картонній упаковці; in bulk: по 10 таблеток у блістері; по 100 блістерів у картонній упаковці; in bulk: по 1000 таблеток у поліетиленовому пакеті в контейнері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316762-24/В-132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Левоцин-Н, </w:t>
            </w:r>
            <w:r>
              <w:rPr>
                <w:b/>
              </w:rPr>
              <w:t>розчин для інфузій, 500 мг/100 мл; по 100 мл або по 150 мл у флаконі, по 1 флакону в пачці з картону, по 100 мл або 150 мл у флаконі, по 10 флаконів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316762-24/В-132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Левоцин-Н, </w:t>
            </w:r>
            <w:r>
              <w:rPr>
                <w:b/>
              </w:rPr>
              <w:t>розчин для інфузій, 500 мг/100 мл; по 100 мл або по 150 мл у флаконі, по 1 флакону в пачці з картону, по 100 мл або 150 мл у флаконі, по 10 флаконів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316762-24/В-132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Левоцин-Н, </w:t>
            </w:r>
            <w:r>
              <w:rPr>
                <w:b/>
              </w:rPr>
              <w:t>розчин для інфузій, 500 мг/100 мл; по 100 мл або по 150 мл у флаконі, по 1 флакону в пачці з картону, по 100 мл або 150 мл у флаконі, по 10 флаконів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315822-24/З-45 від 22.05.2024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315822-24/З-45 від 22.05.2024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315822-24/З-45 від 22.05.2024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316844-24/В-92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316844-24/В-92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316844-24/В-92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314562-24/В-100, 314563-24/В-100, 314564-24/В-100, 314565-24/В-100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Лідаза-Біофарма, </w:t>
            </w:r>
            <w:r>
              <w:rPr>
                <w:b/>
              </w:rPr>
              <w:t>порошок для розчину для ін'єкцій по 64 ОД; 5 флаконів з порошком у блістері; по 2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314562-24/В-100, 314563-24/В-100, 314564-24/В-100, 314565-24/В-100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Лідаза-Біофарма, </w:t>
            </w:r>
            <w:r>
              <w:rPr>
                <w:b/>
              </w:rPr>
              <w:t>порошок для розчину для ін'єкцій по 64 ОД; 5 флаконів з порошком у блістері; по 2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314562-24/В-100, 314563-24/В-100, 314564-24/В-100, 314565-24/В-100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Лідаза-Біофарма, </w:t>
            </w:r>
            <w:r>
              <w:rPr>
                <w:b/>
              </w:rPr>
              <w:t>порошок для розчину для ін'єкцій по 64 ОД; 5 флаконів з порошком у блістері; по 2 блістери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317032-24/В-100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поліетиленовій,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317032-24/В-100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поліетиленовій,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317032-24/В-100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поліетиленовій, по 10 або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 по 4 або по 10 таблеток у стрипі; по 1 стрипу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 по 4 або по 10 таблеток у стрипі; по 1 стрипу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317669-24/З-146 від 24.06.2024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 по 4 або по 10 таблеток у стрипі; по 1 стрипу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309367-24/З-39 від 29.01.2024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Лінесса, </w:t>
            </w:r>
            <w:r>
              <w:rPr>
                <w:b/>
              </w:rPr>
              <w:t>розчин для інфузій, 2 мг/мл по 300 мл у контейнері, по 1 контейнеру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309367-24/З-39 від 29.01.2024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Лінесса, </w:t>
            </w:r>
            <w:r>
              <w:rPr>
                <w:b/>
              </w:rPr>
              <w:t>розчин для інфузій, 2 мг/мл по 300 мл у контейнері, по 1 контейнеру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309367-24/З-39 від 29.01.2024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Лінесса, </w:t>
            </w:r>
            <w:r>
              <w:rPr>
                <w:b/>
              </w:rPr>
              <w:t>розчин для інфузій, 2 мг/мл по 300 мл у контейнері, по 1 контейнеру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310831-24/В-128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 ® АНТИСТРЕС, </w:t>
            </w:r>
            <w:r>
              <w:rPr>
                <w:b/>
              </w:rPr>
              <w:t>таблетки, вкриті плівковою оболонкою; № 60 (15х4): по 15 таблеток у блістері; по 4 блістери в картонній коробці; № 60 (20х3): по 20 таблеток у блістері; по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310831-24/В-128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 ® АНТИСТРЕС, </w:t>
            </w:r>
            <w:r>
              <w:rPr>
                <w:b/>
              </w:rPr>
              <w:t>таблетки, вкриті плівковою оболонкою; № 60 (15х4): по 15 таблеток у блістері; по 4 блістери в картонній коробці; № 60 (20х3): по 20 таблеток у блістері; по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310831-24/В-128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 ® АНТИСТРЕС, </w:t>
            </w:r>
            <w:r>
              <w:rPr>
                <w:b/>
              </w:rPr>
              <w:t>таблетки, вкриті плівковою оболонкою; № 60 (15х4): по 15 таблеток у блістері; по 4 блістери в картонній коробці; № 60 (20х3): по 20 таблеток у блістері; по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310830-24/В-128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310830-24/В-128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310830-24/В-128 від 22.02.2024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50 (10х5): по 10 таблеток у блістері; по 5 блістерів у картонній коробці; № 60 (20х3): по 20 таблеток у блістері; по 3 блістери у картонній коробці; № 100 (20х5): по 20 таблеток у блістері; по 5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317348-24/В-146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 xml:space="preserve">розчин для ін'єкцій, 250 мг/мл; </w:t>
            </w:r>
            <w:r>
              <w:rPr>
                <w:b/>
              </w:rPr>
              <w:br/>
              <w:t xml:space="preserve">по 5 мл в ампулі поліетиленовій; </w:t>
            </w:r>
            <w:r>
              <w:rPr>
                <w:b/>
              </w:rPr>
              <w:br/>
              <w:t xml:space="preserve">по 10 або 50 ампул у пачці з картону; </w:t>
            </w:r>
            <w:r>
              <w:rPr>
                <w:b/>
              </w:rPr>
              <w:br/>
              <w:t>по 10 мл в ампулі поліетиленовій;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317348-24/В-146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 xml:space="preserve">розчин для ін'єкцій, 250 мг/мл; </w:t>
            </w:r>
            <w:r>
              <w:rPr>
                <w:b/>
              </w:rPr>
              <w:br/>
              <w:t xml:space="preserve">по 5 мл в ампулі поліетиленовій; </w:t>
            </w:r>
            <w:r>
              <w:rPr>
                <w:b/>
              </w:rPr>
              <w:br/>
              <w:t xml:space="preserve">по 10 або 50 ампул у пачці з картону; </w:t>
            </w:r>
            <w:r>
              <w:rPr>
                <w:b/>
              </w:rPr>
              <w:br/>
              <w:t>по 10 мл в ампулі поліетиленовій;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317348-24/В-146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 xml:space="preserve">розчин для ін'єкцій, 250 мг/мл; </w:t>
            </w:r>
            <w:r>
              <w:rPr>
                <w:b/>
              </w:rPr>
              <w:br/>
              <w:t xml:space="preserve">по 5 мл в ампулі поліетиленовій; </w:t>
            </w:r>
            <w:r>
              <w:rPr>
                <w:b/>
              </w:rPr>
              <w:br/>
              <w:t xml:space="preserve">по 10 або 50 ампул у пачці з картону; </w:t>
            </w:r>
            <w:r>
              <w:rPr>
                <w:b/>
              </w:rPr>
              <w:br/>
              <w:t>по 10 мл в ампулі поліетиленовій;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316861-24/В-61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Масто-гран,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316861-24/В-61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Масто-гран,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316861-24/В-61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Масто-гран, </w:t>
            </w:r>
            <w:r>
              <w:rPr>
                <w:b/>
              </w:rPr>
              <w:t>гранули, 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315855-24/З-100 від 23.05.2024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Медокардил, </w:t>
            </w:r>
            <w:r>
              <w:rPr>
                <w:b/>
              </w:rPr>
              <w:t>таблетки по 6,25 мг; таблетки по 25 мг; по 10 таблеток у блістері; по 3 або 10 блістерів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315435-24/З-145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</w:t>
            </w:r>
            <w:r>
              <w:rPr>
                <w:b/>
              </w:rPr>
              <w:br/>
              <w:t>10 флаконів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315435-24/З-145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</w:t>
            </w:r>
            <w:r>
              <w:rPr>
                <w:b/>
              </w:rPr>
              <w:br/>
              <w:t>10 флаконів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315435-24/З-145 від 16.05.2024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</w:t>
            </w:r>
            <w:r>
              <w:rPr>
                <w:b/>
              </w:rPr>
              <w:br/>
              <w:t>10 флаконів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301590-23/З-123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 по 5 флаконів у картонній коробці з маркуванням іноземною мовою та україномовним стикером на картонній коробці (стандартно-експортна упаковка); по 1 або по 5 флаконів в стандартно-експортній упаковці, яка міститься в картонній коробці з інструкцією для медичного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301590-23/З-123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 по 5 флаконів у картонній коробці з маркуванням іноземною мовою та україномовним стикером на картонній коробці (стандартно-експортна упаковка); по 1 або по 5 флаконів в стандартно-експортній упаковці, яка міститься в картонній коробці з інструкцією для медичного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301590-23/З-123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 по 5 флаконів у картонній коробці з маркуванням іноземною мовою та україномовним стикером на картонній коробці (стандартно-експортна упаковка); по 1 або по 5 флаконів в стандартно-експортній упаковці, яка міститься в картонній коробці з інструкцією для медичного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311406-24/В-121 від 05.03.2024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Меріжен®, </w:t>
            </w:r>
            <w:r>
              <w:rPr>
                <w:b/>
              </w:rPr>
              <w:t>таблетки, вкриті плівковою оболонкою, по 3 мг/0,03 мг; по 21 таблетці у блістері; по 1 блістеру разом з картонним футляром для зберігання блістера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311406-24/В-121 від 05.03.2024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Меріжен®, </w:t>
            </w:r>
            <w:r>
              <w:rPr>
                <w:b/>
              </w:rPr>
              <w:t>таблетки, вкриті плівковою оболонкою, по 3 мг/0,03 мг; по 21 таблетці у блістері; по 1 блістеру разом з картонним футляром для зберігання блістера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311406-24/В-121 від 05.03.2024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Меріжен®, </w:t>
            </w:r>
            <w:r>
              <w:rPr>
                <w:b/>
              </w:rPr>
              <w:t>таблетки, вкриті плівковою оболонкою, по 3 мг/0,03 мг; по 21 таблетці у блістері; по 1 блістеру разом з картонним футляром для зберігання блістера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318506-24/З-137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 xml:space="preserve">розчин для ін`єкцій, 1 г/5 мл по 5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318506-24/З-137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 xml:space="preserve">розчин для ін`єкцій, 1 г/5 мл по 5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318506-24/З-137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 xml:space="preserve">розчин для ін`єкцій, 1 г/5 мл по 5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312873-24/В-60, 312874-24/В-60, 312875-24/В-60, 312876-24/В-60, 312877-24/В-60, 312878-24/В-60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мішках для виробництва нестерильних лікарських форм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312873-24/В-60, 312874-24/В-60, 312875-24/В-60, 312876-24/В-60, 312877-24/В-60, 312878-24/В-60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мішках для виробництва нестерильних лікарських форм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312873-24/В-60, 312874-24/В-60, 312875-24/В-60, 312876-24/В-60, 312877-24/В-60, 312878-24/В-60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мішках для виробництва нестерильних лікарських форм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316826-24/В-28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 по 30 таблеток у блістері; по 1 блістеру в картонній пачці або по 30 мг по 10 таблеток у блістері; по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 (відмова)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316826-24/В-28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 по 30 таблеток у блістері; по 1 блістеру в картонній пачці або по 30 мг по 10 таблеток у блістері; по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 (відмова)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316826-24/В-28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 по 30 таблеток у блістері; по 1 блістеру в картонній пачці або по 30 мг по 10 таблеток у блістері; по 3 блістери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 (відмова)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316932-24/В-97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0,25 мг або по 0,5 мг, по 10 таблеток у блістері; по 3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316239-24/З-121 від 31.05.2024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Мітрен, </w:t>
            </w:r>
            <w:r>
              <w:rPr>
                <w:b/>
              </w:rPr>
              <w:t>таблетки по 2 мг, по 28 таблеток у блістері; по 1 або по 3 блістера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316239-24/З-121 від 31.05.2024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Мітрен, </w:t>
            </w:r>
            <w:r>
              <w:rPr>
                <w:b/>
              </w:rPr>
              <w:t>таблетки по 2 мг, по 28 таблеток у блістері; по 1 або по 3 блістера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316239-24/З-121 від 31.05.2024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Мітрен, </w:t>
            </w:r>
            <w:r>
              <w:rPr>
                <w:b/>
              </w:rPr>
              <w:t>таблетки по 2 мг, по 28 таблеток у блістері; по 1 або по 3 блістера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316191-24/З-144, 316192-24/З-144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316193-24/З-147, 316194-24/З-147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Комфорт, </w:t>
            </w:r>
            <w:r>
              <w:rPr>
                <w:b/>
              </w:rPr>
              <w:t>таблетки, вкриті оболонкою; по 30 таблеток у пляшці; по 1 пляшці у картонній упаковці; по 60 таблеток у пляшці; по 1 або по 2 пляшки в картонній упаковці; по 120 таблеток у пляшці; по 1 пляшці в картонній упаковці; in bulk: по 1000 таблеток у подвійних поліетиленових пакетах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316643-24/З-28, 316644-24/З-28 від 06.06.2024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 по 1,5 мл в ампулі; по 5 ампул у пластиковому контейнері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316643-24/З-28, 316644-24/З-28 від 06.06.2024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 по 1,5 мл в ампулі; по 5 ампул у пластиковому контейнері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316643-24/З-28, 316644-24/З-28 від 06.06.2024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 по 1,5 мл в ампулі; по 5 ампул у пластиковому контейнері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316204-24/З-144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317211-24/В-45, 317212-24/В-45, 317213-24/В-45, 317214-24/В-45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 xml:space="preserve">розчин для ін'єкцій, 10 мг/мл. </w:t>
            </w:r>
            <w:r>
              <w:rPr>
                <w:b/>
              </w:rPr>
              <w:br/>
              <w:t xml:space="preserve">По 1 мл або 2 мл в ампулі; по 5 ампул у пачці. </w:t>
            </w:r>
            <w:r>
              <w:rPr>
                <w:b/>
              </w:rPr>
              <w:br/>
              <w:t>По 1 мл або 2 мл в ампулі; по 5 ампул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тубусі; по 1 або 10 тубусів у пачці.</w:t>
            </w:r>
            <w:r>
              <w:rPr>
                <w:b/>
              </w:rPr>
              <w:br/>
              <w:t>По 1 мл у шприці без голки; 1 шприц у блістері та 1 голка у блістері у комплекті; по 1 або 2 комплекти у пачці.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317211-24/В-45, 317212-24/В-45, 317213-24/В-45, 317214-24/В-45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 xml:space="preserve">розчин для ін'єкцій, 10 мг/мл. </w:t>
            </w:r>
            <w:r>
              <w:rPr>
                <w:b/>
              </w:rPr>
              <w:br/>
              <w:t xml:space="preserve">По 1 мл або 2 мл в ампулі; по 5 ампул у пачці. </w:t>
            </w:r>
            <w:r>
              <w:rPr>
                <w:b/>
              </w:rPr>
              <w:br/>
              <w:t>По 1 мл або 2 мл в ампулі; по 5 ампул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тубусі; по 1 або 10 тубусів у пачці.</w:t>
            </w:r>
            <w:r>
              <w:rPr>
                <w:b/>
              </w:rPr>
              <w:br/>
              <w:t>По 1 мл у шприці без голки; 1 шприц у блістері та 1 голка у блістері у комплекті; по 1 або 2 комплекти у пачці.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317211-24/В-45, 317212-24/В-45, 317213-24/В-45, 317214-24/В-45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 xml:space="preserve">розчин для ін'єкцій, 10 мг/мл. </w:t>
            </w:r>
            <w:r>
              <w:rPr>
                <w:b/>
              </w:rPr>
              <w:br/>
              <w:t xml:space="preserve">По 1 мл або 2 мл в ампулі; по 5 ампул у пачці. </w:t>
            </w:r>
            <w:r>
              <w:rPr>
                <w:b/>
              </w:rPr>
              <w:br/>
              <w:t>По 1 мл або 2 мл в ампулі; по 5 ампул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блістері; по 1 або 2 блістери у пачці.</w:t>
            </w:r>
            <w:r>
              <w:rPr>
                <w:b/>
              </w:rPr>
              <w:br/>
              <w:t>По 1 мл у шприці з голкою; по 1 шприцу з голкою у тубусі; по 1 або 10 тубусів у пачці.</w:t>
            </w:r>
            <w:r>
              <w:rPr>
                <w:b/>
              </w:rPr>
              <w:br/>
              <w:t>По 1 мл у шприці без голки; 1 шприц у блістері та 1 голка у блістері у комплекті; по 1 або 2 комплекти у пачці.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308799-24/В-144, 315307-24/В-144 від 22.01.2024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Неоспастил®, </w:t>
            </w:r>
            <w:r>
              <w:rPr>
                <w:b/>
              </w:rPr>
              <w:t>розчин для ін'єкцій по 2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308799-24/В-144, 315307-24/В-144 від 22.01.2024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Неоспастил®, </w:t>
            </w:r>
            <w:r>
              <w:rPr>
                <w:b/>
              </w:rPr>
              <w:t>розчин для ін'єкцій по 2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308799-24/В-144, 315307-24/В-144 від 22.01.2024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Неоспастил®, </w:t>
            </w:r>
            <w:r>
              <w:rPr>
                <w:b/>
              </w:rPr>
              <w:t>розчин для ін'єкцій по 2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312984-24/З-145 від 01.04.2024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  <w:t>по 60, або по 90, або по 150 таблеток у банці; по 1 банці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312984-24/З-145 від 01.04.2024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  <w:t>по 60, або по 90, або по 150 таблеток у банці; по 1 банці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312984-24/З-145 від 01.04.2024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  <w:t>по 60, або по 90, або по 150 таблеток у банці; по 1 банці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318372-24/В-45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Нікомекс,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 з картону; по 5 мл в ампулі; по 5 ампул у блістері; по 1 блістеру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318372-24/В-45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Нікомекс,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 з картону; по 5 мл в ампулі; по 5 ампул у блістері; по 1 блістеру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318372-24/В-45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Нікомекс,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 з картону; по 5 мл в ампулі; по 5 ампул у блістері; по 1 блістеру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317293-24/В-147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317293-24/В-147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317293-24/В-147 від 17.06.2024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301551-23/З-92, 301552-23/З-92, 301553-23/З-92, 301555-23/З-92, 301556-23/З-92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301551-23/З-92, 301552-23/З-92, 301553-23/З-92, 301555-23/З-92, 301556-23/З-92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301551-23/З-92, 301552-23/З-92, 301553-23/З-92, 301555-23/З-92, 301556-23/З-92 від 18.09.2023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313345-24/В-97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мг/мл, по 4 мл в ампулі, по 3 або 5 ампул в блістері та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313345-24/В-97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мг/мл, по 4 мл в ампулі, по 3 або 5 ампул в блістері та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313345-24/В-97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мг/мл, по 4 мл в ампулі, по 3 або 5 ампул в блістері та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318376-24/В-137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Нопаін-Н 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1 мл в ампулі поліетиленовій; по 10 ампул у пачці з картону</w:t>
            </w:r>
            <w:r>
              <w:rPr>
                <w:b/>
              </w:rPr>
              <w:br/>
              <w:t>по 2 мл в ампулі поліетиленовій; по 5 або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318376-24/В-137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Нопаін-Н 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1 мл в ампулі поліетиленовій; по 10 ампул у пачці з картону</w:t>
            </w:r>
            <w:r>
              <w:rPr>
                <w:b/>
              </w:rPr>
              <w:br/>
              <w:t>по 2 мл в ампулі поліетиленовій; по 5 або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318376-24/В-137 від 05.07.2024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Нопаін-Н 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1 мл в ампулі поліетиленовій; по 10 ампул у пачці з картону</w:t>
            </w:r>
            <w:r>
              <w:rPr>
                <w:b/>
              </w:rPr>
              <w:br/>
              <w:t>по 2 мл в ампулі поліетиленовій; по 5 або по 10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313290-24/З-100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313290-24/З-100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313290-24/З-100 від 04.04.2024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312893-24/З-144, 312894-24/З-144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Парієт®, </w:t>
            </w:r>
            <w:r>
              <w:rPr>
                <w:b/>
              </w:rPr>
              <w:t>таблетки кишковорозчинні по 10 мг; по 7 або 14 таблеток у блістері; по 1 блістеру в картонній коробці; таблетки кишковорозчинні по 20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300905-23/З-132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Пеметро, </w:t>
            </w:r>
            <w:r>
              <w:rPr>
                <w:b/>
              </w:rPr>
              <w:t>ліофілізат для розчину для інфузій по 100 мг або 500 мг; 1 флакон з ліофілізатом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318283-24/В-145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Периндоприла тертбутиламін,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318283-24/В-145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Периндоприла тертбутиламін,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318283-24/В-145 від 03.07.2024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Периндоприла тертбутиламін,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310582-24/В-60 від 20.02.2024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настойка, </w:t>
            </w:r>
            <w:r>
              <w:rPr>
                <w:b/>
              </w:rPr>
              <w:t xml:space="preserve">настойка; по 50 мл, 100 мл або 110 мл у флаконах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310582-24/В-60 від 20.02.2024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настойка, </w:t>
            </w:r>
            <w:r>
              <w:rPr>
                <w:b/>
              </w:rPr>
              <w:t xml:space="preserve">настойка; по 50 мл, 100 мл або 110 мл у флаконах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310582-24/В-60 від 20.02.2024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настойка, </w:t>
            </w:r>
            <w:r>
              <w:rPr>
                <w:b/>
              </w:rPr>
              <w:t xml:space="preserve">настойка; по 50 мл, 100 мл або 110 мл у флаконах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317604-24/З-97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мазь, по 15 г у тубі; по 1 тубі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317604-24/З-97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мазь, по 15 г у тубі; по 1 тубі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317604-24/З-97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мазь, по 15 г у тубі; по 1 тубі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308684-24/З-123, 308685-24/З-123, 308686-24/З-123, 308687-24/З-123, 308688-24/З-123, 308689-24/З-123 від 18.01.2024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ПІОФАГ® БАКТЕРІОФАГ ПОЛІВАЛЕНТНИЙ, </w:t>
            </w:r>
            <w:r>
              <w:rPr>
                <w:b/>
              </w:rPr>
              <w:t>розчин; по 10 мл у скляному флаконі; по 4 флакони в контурній чарунковій упаковці; по 1 контурній чарунковій упаковці у комплекті з кришками-крапельницями в індивідуальному пакуванні в пачці з картону; по 10 мл у скляному флаконі; по 4 флакони в контурній чарунковій упаковці; по 1 контурній чарунковій упаковці в пачці з картону; по 20 мл у скляному флаконі; по 1 флакону у комплекті з насадкою-розпилювачем в індивідуальному пакуванні в пачці з картону; по 20 мл у скляному флаконі; по 4 флакони в контурній чарунковій упаковці; по 1 контурній чарунковій упаковці в пачці з картону; по 20 мл у скляному флаконі; по 4 флакони в контурній чарунковій упаковці; по 1 контурній чарунковій упаковці у комплекті з насадкою-розпилювачем в індивідуальному пакуванні в пачці з картону; по 50 мл у скляному флаконі;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308684-24/З-123, 308685-24/З-123, 308686-24/З-123, 308687-24/З-123, 308688-24/З-123, 308689-24/З-123 від 18.01.2024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ПІОФАГ® БАКТЕРІОФАГ ПОЛІВАЛЕНТНИЙ, </w:t>
            </w:r>
            <w:r>
              <w:rPr>
                <w:b/>
              </w:rPr>
              <w:t>розчин; по 10 мл у скляному флаконі; по 4 флакони в контурній чарунковій упаковці; по 1 контурній чарунковій упаковці у комплекті з кришками-крапельницями в індивідуальному пакуванні в пачці з картону; по 10 мл у скляному флаконі; по 4 флакони в контурній чарунковій упаковці; по 1 контурній чарунковій упаковці в пачці з картону; по 20 мл у скляному флаконі; по 1 флакону у комплекті з насадкою-розпилювачем в індивідуальному пакуванні в пачці з картону; по 20 мл у скляному флаконі; по 4 флакони в контурній чарунковій упаковці; по 1 контурній чарунковій упаковці в пачці з картону; по 20 мл у скляному флаконі; по 4 флакони в контурній чарунковій упаковці; по 1 контурній чарунковій упаковці у комплекті з насадкою-розпилювачем в індивідуальному пакуванні в пачці з картону; по 50 мл у скляному флаконі;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308684-24/З-123, 308685-24/З-123, 308686-24/З-123, 308687-24/З-123, 308688-24/З-123, 308689-24/З-123 від 18.01.2024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ПІОФАГ® БАКТЕРІОФАГ ПОЛІВАЛЕНТНИЙ, </w:t>
            </w:r>
            <w:r>
              <w:rPr>
                <w:b/>
              </w:rPr>
              <w:t>розчин; по 10 мл у скляному флаконі; по 4 флакони в контурній чарунковій упаковці; по 1 контурній чарунковій упаковці у комплекті з кришками-крапельницями в індивідуальному пакуванні в пачці з картону; по 10 мл у скляному флаконі; по 4 флакони в контурній чарунковій упаковці; по 1 контурній чарунковій упаковці в пачці з картону; по 20 мл у скляному флаконі; по 1 флакону у комплекті з насадкою-розпилювачем в індивідуальному пакуванні в пачці з картону; по 20 мл у скляному флаконі; по 4 флакони в контурній чарунковій упаковці; по 1 контурній чарунковій упаковці в пачці з картону; по 20 мл у скляному флаконі; по 4 флакони в контурній чарунковій упаковці; по 1 контурній чарунковій упаковці у комплекті з насадкою-розпилювачем в індивідуальному пакуванні в пачці з картону; по 50 мл у скляному флаконі; по 1 флакону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318295-24/В-147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318295-24/В-147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318295-24/В-147 від 04.07.2024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318537-24/З-146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 xml:space="preserve">крем 0,05 % по 5 г або 15 г в тубі; по 1 тубі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318537-24/З-146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 xml:space="preserve">крем 0,05 % по 5 г або 15 г в тубі; по 1 тубі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318537-24/З-146 від 10.07.2024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Поверкорт, </w:t>
            </w:r>
            <w:r>
              <w:rPr>
                <w:b/>
              </w:rPr>
              <w:t xml:space="preserve">крем 0,05 % по 5 г або 15 г в тубі; по 1 тубі у картонній упаковці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299933-23/З-82, 299934-23/З-82, 299935-23/З-82, 299936-23/З-82, 299937-23/З-82, 299938-23/З-82, 299939-23/З-82 від 21.08.2023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>капсули пролонгованої дії тверді, по 40 мг або по 80 мг; по 10 капсул у блістері; по 3 або 9 блістерів у коробці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316120-24/З-82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ПРЕПІДИЛ, </w:t>
            </w:r>
            <w:r>
              <w:rPr>
                <w:b/>
              </w:rPr>
              <w:t>гель для ендоцервікального введення, 0,5 мг/3 г; по 3 г гелю в одноразовому шприці; по 1 шприцу в блістерній упаковці та 1 стерильному катетору в блістерній упаковці в картонній коробці;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316120-24/З-82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ПРЕПІДИЛ, </w:t>
            </w:r>
            <w:r>
              <w:rPr>
                <w:b/>
              </w:rPr>
              <w:t>гель для ендоцервікального введення, 0,5 мг/3 г; по 3 г гелю в одноразовому шприці; по 1 шприцу в блістерній упаковці та 1 стерильному катетору в блістерній упаковці в картонній коробці;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316120-24/З-82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ПРЕПІДИЛ, </w:t>
            </w:r>
            <w:r>
              <w:rPr>
                <w:b/>
              </w:rPr>
              <w:t>гель для ендоцервікального введення, 0,5 мг/3 г; по 3 г гелю в одноразовому шприці; по 1 шприцу в блістерній упаковці та 1 стерильному катетору в блістерній упаковці в картонній коробці;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314763-24/В-60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Присипка дитяча, </w:t>
            </w:r>
            <w:r>
              <w:rPr>
                <w:b/>
              </w:rPr>
              <w:t>порошок нашкірний, 0,1 г/г по 40 г або 50 г у банках по 40 г або 50 г у банках;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314763-24/В-60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Присипка дитяча, </w:t>
            </w:r>
            <w:r>
              <w:rPr>
                <w:b/>
              </w:rPr>
              <w:t>порошок нашкірний, 0,1 г/г по 40 г або 50 г у банках по 40 г або 50 г у банках;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314763-24/В-60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Присипка дитяча, </w:t>
            </w:r>
            <w:r>
              <w:rPr>
                <w:b/>
              </w:rPr>
              <w:t>порошок нашкірний, 0,1 г/г по 40 г або 50 г у банках по 40 г або 50 г у банках;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317346-24/З-61, 317347-24/З-61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317346-24/З-61, 317347-24/З-61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317346-24/З-61, 317347-24/З-61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317350-24/З-61, 317352-24/З-61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317350-24/З-61, 317352-24/З-61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317350-24/З-61, 317352-24/З-61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312892-24/З-61 від 28.03.2024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317351-24/В-146 від 18.06.2024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315612-24/В-143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317047-24/З-128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Ренні® без цукру, </w:t>
            </w:r>
            <w:r>
              <w:rPr>
                <w:b/>
              </w:rPr>
              <w:t>таблетки жувальні з м'ятним смаком; по 6 таблеток у блістері; по 2 або 4 блістери в картонній коробці; по 12 таблеток у блістері з перфорацією;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317047-24/З-128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Ренні® без цукру, </w:t>
            </w:r>
            <w:r>
              <w:rPr>
                <w:b/>
              </w:rPr>
              <w:t>таблетки жувальні з м'ятним смаком; по 6 таблеток у блістері; по 2 або 4 блістери в картонній коробці; по 12 таблеток у блістері з перфорацією;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317047-24/З-128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Ренні® без цукру, </w:t>
            </w:r>
            <w:r>
              <w:rPr>
                <w:b/>
              </w:rPr>
              <w:t>таблетки жувальні з м'ятним смаком; по 6 таблеток у блістері; по 2 або 4 блістери в картонній коробці; по 12 таблеток у блістері з перфорацією; по 1 або 2 блістери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299263-23/З-121, 307328-23/З-100 від 07.08.2023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Рестад, </w:t>
            </w:r>
            <w:r>
              <w:rPr>
                <w:b/>
              </w:rPr>
              <w:t>капсули м'які по 0,5 мг по 10 капсул у блістері; по 3 блістери в картонній коробці або по 30 капсул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299263-23/З-121, 307328-23/З-100 від 07.08.2023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Рестад, </w:t>
            </w:r>
            <w:r>
              <w:rPr>
                <w:b/>
              </w:rPr>
              <w:t>капсули м'які по 0,5 мг по 10 капсул у блістері; по 3 блістери в картонній коробці або по 30 капсул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299263-23/З-121, 307328-23/З-100 від 07.08.2023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Рестад, </w:t>
            </w:r>
            <w:r>
              <w:rPr>
                <w:b/>
              </w:rPr>
              <w:t>капсули м'які по 0,5 мг по 10 капсул у блістері; по 3 блістери в картонній коробці або по 30 капсул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305409-23/З-61 від 20.11.2023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Рипронат, </w:t>
            </w:r>
            <w:r>
              <w:rPr>
                <w:b/>
              </w:rPr>
              <w:t>розчин для ін`єкцій, 100 мг/мл; по 5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305409-23/З-61 від 20.11.2023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Рипронат, </w:t>
            </w:r>
            <w:r>
              <w:rPr>
                <w:b/>
              </w:rPr>
              <w:t>розчин для ін`єкцій, 100 мг/мл; по 5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305409-23/З-61 від 20.11.2023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Рипронат, </w:t>
            </w:r>
            <w:r>
              <w:rPr>
                <w:b/>
              </w:rPr>
              <w:t>розчин для ін`єкцій, 100 мг/мл; по 5 мл в ампулі; по 5 ампул в контурній чарунковій упаковці; по 2 контурні чарункові упаковки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318905-24/З-144 від 16.07.2024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318905-24/З-144 від 16.07.2024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318905-24/З-144 від 16.07.2024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314649-24/В-60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314649-24/В-60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314649-24/В-60 від 30.04.2024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314541-24/В-60 від 29.04.2024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мг; по 20 мг; по 10 таблеток у контурній чарунковій упаковці; по 3 або по 9 контурних чарункових упаковок в пачці;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316260-24/В-97, 316261-24/В-97, 316262-24/В-97 від 03.06.2024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упаковці; по 3 або по 9 контурних чарункових упаковок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307828-23/В-06 від 26.12.2023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 10 мг/мл; по 5 мл у флаконах, по 5 флаконів у блістері, по 2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307828-23/В-06 від 26.12.2023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 10 мг/мл; по 5 мл у флаконах, по 5 флаконів у блістері, по 2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307828-23/В-06 від 26.12.2023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 10 мг/мл; по 5 мл у флаконах, по 5 флаконів у блістері, по 2 блістери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316846-24/В-92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316846-24/В-92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316846-24/В-92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319152-24/В-92 від 18.07.2024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319152-24/В-92 від 18.07.2024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319152-24/В-92 від 18.07.2024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300968-23/З-116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Санзидим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300968-23/З-116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Санзидим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300968-23/З-116 від 06.09.2023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Санзидим 1000, </w:t>
            </w:r>
            <w:r>
              <w:rPr>
                <w:b/>
              </w:rPr>
              <w:t>порошок для розчину для ін’єкцій по 1000 мг 1 флакон з порошком у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312949-24/З-140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312949-24/З-140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312949-24/З-140 від 29.03.2024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312763-24/З-132, 312764-24/З-132, 312765-24/З-132, 312766-24/З-132, 312767-24/З-132, 312769-24/З-132, 312770-24/З-132, 312772-24/З-132, 313617-24/З-116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6 блістерів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312763-24/З-132, 312764-24/З-132, 312765-24/З-132, 312766-24/З-132, 312767-24/З-132, 312769-24/З-132, 312770-24/З-132, 312772-24/З-132, 313617-24/З-116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6 блістерів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312763-24/З-132, 312764-24/З-132, 312765-24/З-132, 312766-24/З-132, 312767-24/З-132, 312769-24/З-132, 312770-24/З-132, 312772-24/З-132, 313617-24/З-116 від 26.03.2024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6 блістерів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312074-24/З-143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розчин нашкірний 0,1 %; по 15 мл, 30 мл, 50 мл, 100 мл у флаконах з крапельницею; по 1 флакону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312074-24/З-143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розчин нашкірний 0,1 %; по 15 мл, 30 мл, 50 мл, 100 мл у флаконах з крапельницею; по 1 флакону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312074-24/З-143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розчин нашкірний 0,1 %; по 15 мл, 30 мл, 50 мл, 100 мл у флаконах з крапельницею; по 1 флакону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312430-24/З-60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мг; по 30 або 50 таблеток у скляному флаконі; по 1 флакону в картонній упаковці;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312430-24/З-60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мг; по 30 або 50 таблеток у скляному флаконі; по 1 флакону в картонній упаковці;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312430-24/З-60 від 20.03.2024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мг; по 30 або 50 таблеток у скляному флаконі; по 1 флакону в картонній упаковці;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316157-24/З-146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 ОРО, </w:t>
            </w:r>
            <w:r>
              <w:rPr>
                <w:b/>
              </w:rPr>
              <w:t xml:space="preserve">таблетки, по 10 таблеток у блістері; по 2 блістери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316157-24/З-146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 ОРО, </w:t>
            </w:r>
            <w:r>
              <w:rPr>
                <w:b/>
              </w:rPr>
              <w:t xml:space="preserve">таблетки, по 10 таблеток у блістері; по 2 блістери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316157-24/З-146 від 30.05.2024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 ОРО, </w:t>
            </w:r>
            <w:r>
              <w:rPr>
                <w:b/>
              </w:rPr>
              <w:t xml:space="preserve">таблетки, по 10 таблеток у блістері; по 2 блістери у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316849-24/З-139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Стоперан, </w:t>
            </w:r>
            <w:r>
              <w:rPr>
                <w:b/>
              </w:rPr>
              <w:t>капсули тверді по 2 мг по 4 або 8 капсул у блістері; по 1 блістеру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316849-24/З-139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Стоперан, </w:t>
            </w:r>
            <w:r>
              <w:rPr>
                <w:b/>
              </w:rPr>
              <w:t>капсули тверді по 2 мг по 4 або 8 капсул у блістері; по 1 блістеру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316849-24/З-139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Стоперан, </w:t>
            </w:r>
            <w:r>
              <w:rPr>
                <w:b/>
              </w:rPr>
              <w:t>капсули тверді по 2 мг по 4 або 8 капсул у блістері; по 1 блістеру в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316918-24/З-100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316918-24/З-100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316918-24/З-100 від 11.06.2024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317573-24/В-45 від 21.06.2024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 xml:space="preserve">капсули тверді по 12,5 мг або 25 мг, або 50 мг; по 7 капсул твердих у блістері; по 4 блістери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315942-24/З-28 від 24.05.2024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розчин для ін'єкцій, 20 мг/мл по 1 мл в ампулі; по 5 ампул у блістері, по 1 блістеру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315942-24/З-28 від 24.05.2024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розчин для ін'єкцій, 20 мг/мл по 1 мл в ампулі; по 5 ампул у блістері, по 1 блістеру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315942-24/З-28 від 24.05.2024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розчин для ін'єкцій, 20 мг/мл по 1 мл в ампулі; по 5 ампул у блістері, по 1 блістеру в картонній коробці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316865-24/В-96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Табакум-плюс,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316865-24/В-96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Табакум-плюс,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316865-24/В-96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Табакум-плюс, </w:t>
            </w:r>
            <w:r>
              <w:rPr>
                <w:b/>
              </w:rPr>
              <w:t>гранули,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312311-24/З-144, 312312-24/З-144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Терафлю, </w:t>
            </w:r>
            <w:r>
              <w:rPr>
                <w:b/>
              </w:rPr>
              <w:t>порошок для орального розчину зі смаком лісових ягід; 1 пакет з порошком; 10 пакетів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312311-24/З-144, 312312-24/З-144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Терафлю, </w:t>
            </w:r>
            <w:r>
              <w:rPr>
                <w:b/>
              </w:rPr>
              <w:t>порошок для орального розчину зі смаком лісових ягід; 1 пакет з порошком; 10 пакетів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312311-24/З-144, 312312-24/З-144 від 19.03.2024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Терафлю, </w:t>
            </w:r>
            <w:r>
              <w:rPr>
                <w:b/>
              </w:rPr>
              <w:t>порошок для орального розчину зі смаком лісових ягід; 1 пакет з порошком; 10 пакетів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312082-24/З-145, 312083-24/З-145, 312084-24/З-145, 312085-24/З-145, 312087-24/З-145, 312088-24/З-145, 312089-24/З-145, 312090-24/З-145, 312091-24/З-145, 312092-24/З-145, 312093-24/З-145, 317761-24/З-60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>таблетки, вкриті плівковою оболонкою, по 25 мг;</w:t>
            </w:r>
            <w:r>
              <w:rPr>
                <w:b/>
              </w:rPr>
              <w:br/>
              <w:t>по 50 таблеток у флаконі; по 1 флакону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312082-24/З-145, 312083-24/З-145, 312084-24/З-145, 312085-24/З-145, 312087-24/З-145, 312088-24/З-145, 312089-24/З-145, 312090-24/З-145, 312091-24/З-145, 312092-24/З-145, 312093-24/З-145, 317761-24/З-60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>таблетки, вкриті плівковою оболонкою, по 25 мг;</w:t>
            </w:r>
            <w:r>
              <w:rPr>
                <w:b/>
              </w:rPr>
              <w:br/>
              <w:t>по 50 таблеток у флаконі; по 1 флакону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312082-24/З-145, 312083-24/З-145, 312084-24/З-145, 312085-24/З-145, 312087-24/З-145, 312088-24/З-145, 312089-24/З-145, 312090-24/З-145, 312091-24/З-145, 312092-24/З-145, 312093-24/З-145, 317761-24/З-60 від 13.03.2024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>таблетки, вкриті плівковою оболонкою, по 25 мг;</w:t>
            </w:r>
            <w:r>
              <w:rPr>
                <w:b/>
              </w:rPr>
              <w:br/>
              <w:t>по 50 таблеток у флаконі; по 1 флакону в картонній упаковці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316763-24/В-132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>розчин для інфузій, 42 мг/мл; по 100 мл або по 200 мл у флаконі, по 1 флакону в пачці з картону; по 100 мл або по 200 мл у флаконі, по 10 флаконів у коробці з гофрокартону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316763-24/В-132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>розчин для інфузій, 42 мг/мл; по 100 мл або по 200 мл у флаконі, по 1 флакону в пачці з картону; по 100 мл або по 200 мл у флаконі, по 10 флаконів у коробці з гофрокартону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316763-24/В-132 від 07.06.2024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>розчин для інфузій, 42 мг/мл; по 100 мл або по 200 мл у флаконі, по 1 флакону в пачці з картону; по 100 мл або по 200 мл у флаконі, по 10 флаконів у коробці з гофрокартону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305996-23/З-138 від 29.11.2023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ТІОПЕНТАЛ-ВІСТА, </w:t>
            </w:r>
            <w:r>
              <w:rPr>
                <w:b/>
              </w:rPr>
              <w:t>порошок для розчину для ін'єкцій по 0,5 г або 1г; по 0,5 г або по 1 г порошку у флаконі; по 1 флакону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306916-23/З-06, 306917-23/З-06, 306918-23/З-06, 306919-23/З-06 від 12.12.2023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316845-24/В-92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Уро-гран, </w:t>
            </w:r>
            <w:r>
              <w:rPr>
                <w:b/>
              </w:rPr>
              <w:t>гранули;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316845-24/В-92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Уро-гран, </w:t>
            </w:r>
            <w:r>
              <w:rPr>
                <w:b/>
              </w:rPr>
              <w:t>гранули;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316845-24/В-92 від 10.06.2024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Уро-гран, </w:t>
            </w:r>
            <w:r>
              <w:rPr>
                <w:b/>
              </w:rPr>
              <w:t>гранули;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317404-24/В-97 від 19.06.2024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Уронефрон®, </w:t>
            </w:r>
            <w:r>
              <w:rPr>
                <w:b/>
              </w:rPr>
              <w:t xml:space="preserve">таблетки, вкриті плівковою оболонкою, по 10 таблеток в блістері; по 3 або 6 блістерів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317404-24/В-97 від 19.06.2024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Уронефрон®, </w:t>
            </w:r>
            <w:r>
              <w:rPr>
                <w:b/>
              </w:rPr>
              <w:t xml:space="preserve">таблетки, вкриті плівковою оболонкою, по 10 таблеток в блістері; по 3 або 6 блістерів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317404-24/В-97 від 19.06.2024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Уронефрон®, </w:t>
            </w:r>
            <w:r>
              <w:rPr>
                <w:b/>
              </w:rPr>
              <w:t xml:space="preserve">таблетки, вкриті плівковою оболонкою, по 10 таблеток в блістері; по 3 або 6 блістерів у пачці з картону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291063-23/З-92, 291064-23/З-92, 291065-23/З-92, 291066-23/З-92, 291067-23/З-92, 291068-23/З-92 від 22.03.2023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Фемара®,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291063-23/З-92, 291064-23/З-92, 291065-23/З-92, 291066-23/З-92, 291067-23/З-92, 291068-23/З-92 від 22.03.2023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Фемара®,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291063-23/З-92, 291064-23/З-92, 291065-23/З-92, 291066-23/З-92, 291067-23/З-92, 291068-23/З-92 від 22.03.2023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Фемара®,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318663-24/З-145 від 11.07.2024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Флемоксин Солютаб®, </w:t>
            </w:r>
            <w:r>
              <w:rPr>
                <w:b/>
              </w:rPr>
              <w:t>таблетки, що диспергуються по 125 мг; таблетки, що диспергуються по 250 мг; таблетки, що диспергуються по 500 мг; таблетки, що диспергуються по 1000 мг;</w:t>
            </w:r>
            <w:r>
              <w:rPr>
                <w:b/>
              </w:rPr>
              <w:br/>
              <w:t>по 5 таблеток у блістері; по 4 блістери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300252-23/З-138, 300254-23/З-138, 300256-23/З-138 від 24.08.2023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300252-23/З-138, 300254-23/З-138, 300256-23/З-138 від 24.08.2023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300252-23/З-138, 300254-23/З-138, 300256-23/З-138 від 24.08.2023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311315-24/З-146 від 04.03.2024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311315-24/З-146 від 04.03.2024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311315-24/З-146 від 04.03.2024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 по 10 саше з гранулами у картонній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318029-24/З-60 від 28.06.2024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318029-24/З-60 від 28.06.2024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318029-24/З-60 від 28.06.2024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313155-24/В-06, 313157-24/В-06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розчин для інфузій 0,2 %</w:t>
            </w:r>
            <w:r>
              <w:rPr>
                <w:b/>
              </w:rPr>
              <w:br/>
              <w:t xml:space="preserve">по 100 мл у пляшці; по 1 пляшці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313155-24/В-06, 313157-24/В-06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розчин для інфузій 0,2 %</w:t>
            </w:r>
            <w:r>
              <w:rPr>
                <w:b/>
              </w:rPr>
              <w:br/>
              <w:t xml:space="preserve">по 100 мл у пляшці; по 1 пляшці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313155-24/В-06, 313157-24/В-06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розчин для інфузій 0,2 %</w:t>
            </w:r>
            <w:r>
              <w:rPr>
                <w:b/>
              </w:rPr>
              <w:br/>
              <w:t xml:space="preserve">по 100 мл у пляшці; по 1 пляшці у пачці 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313468-24/В-97 від 08.04.2024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Флуконазол-Здоров'я Форте, </w:t>
            </w:r>
            <w:r>
              <w:rPr>
                <w:b/>
              </w:rPr>
              <w:t>капсули тверді по 200 мг, по 1, або 2, або 3, або 4, або 7, або 10 капсул у блістері; по 1 блістеру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313468-24/В-97 від 08.04.2024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Флуконазол-Здоров'я Форте, </w:t>
            </w:r>
            <w:r>
              <w:rPr>
                <w:b/>
              </w:rPr>
              <w:t>капсули тверді по 200 мг, по 1, або 2, або 3, або 4, або 7, або 10 капсул у блістері; по 1 блістеру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313468-24/В-97 від 08.04.2024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Флуконазол-Здоров'я Форте, </w:t>
            </w:r>
            <w:r>
              <w:rPr>
                <w:b/>
              </w:rPr>
              <w:t>капсули тверді по 200 мг, по 1, або 2, або 3, або 4, або 7, або 10 капсул у блістері; по 1 блістеру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308001-23/З-138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Фостер, </w:t>
            </w:r>
            <w:r>
              <w:rPr>
                <w:b/>
              </w:rPr>
              <w:t>аерозоль для інгаляцій, дозований, 100+6 мкг/дозу, по 120 доз у контейнері; по 1 або 2 контейнери з дозуючим клапаном і розпилюючою насадкою та захисним ковпачком у картонній коробці; по 180 доз у контейнері; по 1 контейнеру з дозуючим клапаном і розпилюючою насадкою та захисним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308001-23/З-138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Фостер, </w:t>
            </w:r>
            <w:r>
              <w:rPr>
                <w:b/>
              </w:rPr>
              <w:t>аерозоль для інгаляцій, дозований, 100+6 мкг/дозу, по 120 доз у контейнері; по 1 або 2 контейнери з дозуючим клапаном і розпилюючою насадкою та захисним ковпачком у картонній коробці; по 180 доз у контейнері; по 1 контейнеру з дозуючим клапаном і розпилюючою насадкою та захисним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308001-23/З-138 від 28.12.2023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Фостер, </w:t>
            </w:r>
            <w:r>
              <w:rPr>
                <w:b/>
              </w:rPr>
              <w:t>аерозоль для інгаляцій, дозований, 100+6 мкг/дозу, по 120 доз у контейнері; по 1 або 2 контейнери з дозуючим клапаном і розпилюючою насадкою та захисним ковпачком у картонній коробці; по 180 доз у контейнері; по 1 контейнеру з дозуючим клапаном і розпилюючою насадкою та захисним ковпачком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316106-24/В-145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316106-24/В-145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316106-24/В-145 від 29.05.2024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315629-24/З-143, 315630-24/З-143, 315631-24/З-143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315629-24/З-143, 315630-24/З-143, 315631-24/З-143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315629-24/З-143, 315630-24/З-143, 315631-24/З-143 від 20.05.2024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312309-24/З-140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ХІЛО-КОМОД®, </w:t>
            </w:r>
            <w:r>
              <w:rPr>
                <w:b/>
              </w:rPr>
              <w:t>краплі очні, 1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312309-24/З-140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ХІЛО-КОМОД®, </w:t>
            </w:r>
            <w:r>
              <w:rPr>
                <w:b/>
              </w:rPr>
              <w:t>краплі очні, 1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312309-24/З-140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ХІЛО-КОМОД®, </w:t>
            </w:r>
            <w:r>
              <w:rPr>
                <w:b/>
              </w:rPr>
              <w:t>краплі очні, 1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312308-24/З-140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312308-24/З-140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312308-24/З-140 від 18.03.2024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мг/мл;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317080-24/В-28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Холе-гран,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317080-24/В-28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Холе-гран,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317080-24/В-28 від 13.06.2024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Холе-гран, </w:t>
            </w:r>
            <w:r>
              <w:rPr>
                <w:b/>
              </w:rPr>
              <w:t>гранули; по 10 г гранул у пеналі полімерному;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313993-24/З-146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Нео, </w:t>
            </w:r>
            <w:r>
              <w:rPr>
                <w:b/>
              </w:rPr>
              <w:t>таблетки, вкриті плівковою оболонкою, по 5 мг; по 10 таблеток у блістері; по 1 або 3 блістери в картонній коробці; по 10 таблеток у блістері; по 1 блістеру в картонній коробці; по 10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313993-24/З-146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Нео, </w:t>
            </w:r>
            <w:r>
              <w:rPr>
                <w:b/>
              </w:rPr>
              <w:t>таблетки, вкриті плівковою оболонкою, по 5 мг; по 10 таблеток у блістері; по 1 або 3 блістери в картонній коробці; по 10 таблеток у блістері; по 1 блістеру в картонній коробці; по 10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313993-24/З-146 від 18.04.2024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Нео, </w:t>
            </w:r>
            <w:r>
              <w:rPr>
                <w:b/>
              </w:rPr>
              <w:t>таблетки, вкриті плівковою оболонкою, по 5 мг; по 10 таблеток у блістері; по 1 або 3 блістери в картонній коробці; по 10 таблеток у блістері; по 1 блістеру в картонній коробці; по 10 картонних коробок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313060-24/З-60 від 02.04.2024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311840-24/В-28, 311841-24/В-28, 311842-24/В-28, 311843-24/В-28 від 11.03.2024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>порошок для розчину для ін'єкцій по 1000 мг 1 або 10 флаконів з порошком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311840-24/В-28, 311841-24/В-28, 311842-24/В-28, 311843-24/В-28 від 11.03.2024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>порошок для розчину для ін'єкцій по 1000 мг 1 або 10 флаконів з порошком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311840-24/В-28, 311841-24/В-28, 311842-24/В-28, 311843-24/В-28 від 11.03.2024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>порошок для розчину для ін'єкцій по 1000 мг 1 або 10 флаконів з порошком у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317126-24/В-138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 xml:space="preserve">порошок для розчину для ін'єкцій по 0,5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5 мл в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ін'єкцій по 1,0 г,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розчинника (Вода для ін'єкцій -Дарниця) по 10 мл в контурній чарунковій упаковці; по 1 контурній чарунковій упаковці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315168-24/З-06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мг, 1 флакон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315168-24/З-06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мг, 1 флакон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315168-24/З-06 від 10.05.2024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мг, 1 флакон з порошком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313132-24/З-61, 315289-24/З-61 від 03.04.2024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 Ананта, </w:t>
            </w:r>
            <w:r>
              <w:rPr>
                <w:b/>
              </w:rPr>
              <w:t xml:space="preserve">порошок для розчину для ін'єкцій по 1 г або порошок для розчину для ін'єкцій по 2 г </w:t>
            </w:r>
            <w:r>
              <w:rPr>
                <w:b/>
              </w:rPr>
              <w:br/>
              <w:t xml:space="preserve">для дозування по 1 г 1 флакон з порошком в коробці, 20 флаконів з порошком в коробці </w:t>
            </w:r>
            <w:r>
              <w:rPr>
                <w:b/>
              </w:rPr>
              <w:br/>
              <w:t>для дозування по 2 г 1 флакон з порошком в коробці, 10 флаконів з порошком в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314764-24/В-60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Цинку мазь, </w:t>
            </w:r>
            <w:r>
              <w:rPr>
                <w:b/>
              </w:rPr>
              <w:t>мазь 10%; по 25 г або по 40 г у банках зі скла; по 25 г або по 40 г у банці зі скла; по 1 банці в пачці з картону; по 25 г у тубах; по 25 г у тубі; по 1 тубі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314764-24/В-60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Цинку мазь, </w:t>
            </w:r>
            <w:r>
              <w:rPr>
                <w:b/>
              </w:rPr>
              <w:t>мазь 10%; по 25 г або по 40 г у банках зі скла; по 25 г або по 40 г у банці зі скла; по 1 банці в пачці з картону; по 25 г у тубах; по 25 г у тубі; по 1 тубі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314764-24/В-60 від 02.05.2024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Цинку мазь, </w:t>
            </w:r>
            <w:r>
              <w:rPr>
                <w:b/>
              </w:rPr>
              <w:t>мазь 10%; по 25 г або по 40 г у банках зі скла; по 25 г або по 40 г у банці зі скла; по 1 банці в пачці з картону; по 25 г у тубах; по 25 г у тубі; по 1 тубі в пачці з картону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317101-24/З-92, 317102-24/З-92, 317103-24/З-92 від 14.06.2024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мг/мл; по 20 мл або по 50 мл, або по 100 мл у флаконі; по 1 флакону у пачці; 1 мг/мл по 100 мл у флаконі; по 1 флакону у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310410-24/З-128, 310411-24/З-128, 317408-24/З-143 від 16.02.2024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ЦитраФліт, </w:t>
            </w:r>
            <w:r>
              <w:rPr>
                <w:b/>
              </w:rPr>
              <w:t>порошок для орального розчину; по 15,08 г порошку в пакеті-саше; по 2 пакети або 50 пакетів (упаковка для лікувальних закладів)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310410-24/З-128, 310411-24/З-128, 317408-24/З-143 від 16.02.2024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ЦитраФліт, </w:t>
            </w:r>
            <w:r>
              <w:rPr>
                <w:b/>
              </w:rPr>
              <w:t>порошок для орального розчину; по 15,08 г порошку в пакеті-саше; по 2 пакети або 50 пакетів (упаковка для лікувальних закладів)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310410-24/З-128, 310411-24/З-128, 317408-24/З-143 від 16.02.2024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ЦитраФліт, </w:t>
            </w:r>
            <w:r>
              <w:rPr>
                <w:b/>
              </w:rPr>
              <w:t>порошок для орального розчину; по 15,08 г порошку в пакеті-саше; по 2 пакети або 50 пакетів (упаковка для лікувальних закладів) у картонній коробці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8E18CF" w:rsidRDefault="008E18C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8E18CF" w:rsidRDefault="008E18CF">
      <w:pPr>
        <w:jc w:val="center"/>
        <w:rPr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306470-23/В-96, 306471-23/В-96 від 11.12.2023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caps/>
              </w:rPr>
              <w:t xml:space="preserve">Ціанокобаламін-Дарниця (Вітамін В12-Дарниця), </w:t>
            </w:r>
            <w:r>
              <w:rPr>
                <w:b/>
              </w:rPr>
              <w:t>розчин для ін'єкцій, 0,2 мг/мл або 0,5 мг/мл, по 1 мл в ампулі; по 5 ампул у контурній чарунковій упаковці; по 2 контурні чарункові упаковки в пачці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8E18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>02.09.2024 р. № 1524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8E18CF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8E18CF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8CF" w:rsidRDefault="008E18C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napToGrid w:val="0"/>
              <w:jc w:val="both"/>
              <w:rPr>
                <w:szCs w:val="20"/>
              </w:rPr>
            </w:pP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8E18CF" w:rsidRDefault="008E18C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8E18CF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8E18CF" w:rsidRDefault="008E18C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8E18C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</w:tr>
      <w:tr w:rsidR="008E18CF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u w:val="single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8E18CF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18CF" w:rsidRDefault="008E18C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>
            <w:pPr>
              <w:jc w:val="center"/>
              <w:rPr>
                <w:sz w:val="20"/>
                <w:szCs w:val="20"/>
              </w:rPr>
            </w:pPr>
          </w:p>
        </w:tc>
      </w:tr>
      <w:tr w:rsidR="008E18CF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CF" w:rsidRDefault="008E18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8CF" w:rsidRDefault="008E18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8E18CF" w:rsidRDefault="008E18CF">
      <w:pPr>
        <w:jc w:val="center"/>
        <w:rPr>
          <w:b/>
          <w:lang w:val="uk-UA"/>
        </w:rPr>
      </w:pPr>
    </w:p>
    <w:p w:rsidR="008E18CF" w:rsidRDefault="008E18C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8E18CF" w:rsidRDefault="008E18CF">
      <w:pPr>
        <w:rPr>
          <w:b/>
          <w:lang w:val="uk-UA"/>
        </w:rPr>
      </w:pPr>
    </w:p>
    <w:sectPr w:rsidR="008E18C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8CF" w:rsidRDefault="008E18C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8E18CF" w:rsidRDefault="008E18C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8CF" w:rsidRDefault="008E18C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8E18CF" w:rsidRDefault="008E18C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70"/>
    <w:rsid w:val="006D7570"/>
    <w:rsid w:val="00707873"/>
    <w:rsid w:val="008E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6AA72D-679B-4D02-AB34-5892BEB6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link w:val="aa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link w:val="af6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link w:val="afc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30</Pages>
  <Words>138294</Words>
  <Characters>788280</Characters>
  <Application>Microsoft Office Word</Application>
  <DocSecurity>0</DocSecurity>
  <Lines>6569</Lines>
  <Paragraphs>1849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924725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2024-09-13T09:09:00Z</dcterms:created>
  <dcterms:modified xsi:type="dcterms:W3CDTF">2024-09-13T09:09:00Z</dcterms:modified>
</cp:coreProperties>
</file>