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341424-25/З-132 від 17.07.2025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Абіртрон, </w:t>
            </w:r>
            <w:r>
              <w:rPr>
                <w:b/>
              </w:rPr>
              <w:t>таблетки, вкриті плівковою оболонкою, по 500 мг; по 60 таблеток у пластиковому контейнері;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</w:t>
            </w:r>
            <w:r>
              <w:rPr>
                <w:b/>
              </w:rPr>
              <w:t xml:space="preserve">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bookmarkStart w:id="0" w:name="_GoBack"/>
            <w:r>
              <w:rPr>
                <w:b/>
              </w:rPr>
              <w:t>16.03.2026 р. № 322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341424-25/З-132 </w:t>
            </w:r>
            <w:r>
              <w:rPr>
                <w:b/>
              </w:rPr>
              <w:t>від 17.07.2025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Абіртрон, </w:t>
            </w:r>
            <w:r>
              <w:rPr>
                <w:b/>
              </w:rPr>
              <w:t>таблетки, вкриті плівковою оболонкою, по 500 мг; по 60 таблеток у пластиковому контейнері;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341424-25/З-132 </w:t>
            </w:r>
            <w:r>
              <w:rPr>
                <w:b/>
              </w:rPr>
              <w:t>від 17.07.2025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Абіртрон, </w:t>
            </w:r>
            <w:r>
              <w:rPr>
                <w:b/>
              </w:rPr>
              <w:t>таблетки, вкриті плівковою оболонкою, по 500 мг; по 60 таблеток у пластиковому контейнері;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334500-25/В-15</w:t>
            </w:r>
            <w:r>
              <w:rPr>
                <w:b/>
              </w:rPr>
              <w:t>0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Аджові™, </w:t>
            </w:r>
            <w:r>
              <w:rPr>
                <w:b/>
              </w:rPr>
              <w:t xml:space="preserve">розчин для ін'єкцій, 225 мг/1,5 мл; по 1,5 мл розчину у попередньо наповненому шприці; по 1 або 3 шприци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334500-25/В-150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Аджові™, </w:t>
            </w:r>
            <w:r>
              <w:rPr>
                <w:b/>
              </w:rPr>
              <w:t xml:space="preserve">розчин для ін'єкцій, 225 мг/1,5 мл; </w:t>
            </w:r>
            <w:r>
              <w:rPr>
                <w:b/>
              </w:rPr>
              <w:t xml:space="preserve">по 1,5 мл розчину у попередньо наповненому шприці; по 1 або 3 шприци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334500-25/В-150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Аджові™, </w:t>
            </w:r>
            <w:r>
              <w:rPr>
                <w:b/>
              </w:rPr>
              <w:t xml:space="preserve">розчин для ін'єкцій, 225 мг/1,5 мл; </w:t>
            </w:r>
            <w:r>
              <w:rPr>
                <w:b/>
              </w:rPr>
              <w:t xml:space="preserve">по 1,5 мл розчину у попередньо наповненому шприці; по 1 або 3 шприци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340589-25/В-130 від 07.07.2025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Аджові™, </w:t>
            </w:r>
            <w:r>
              <w:rPr>
                <w:b/>
              </w:rPr>
              <w:t>розчин для ін'єкцій, 225 мг/1,5 мл; по 1,5 мл розчину у попередньо наповненому шприці; по 1 або 3 шприци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340589-25/В-130 від 07.07.2025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Аджові™, </w:t>
            </w:r>
            <w:r>
              <w:rPr>
                <w:b/>
              </w:rPr>
              <w:t>розчин для ін'єкцій, 225 мг/1,5 мл; по 1,5 мл розчину у попередньо наповненому шприці; по 1 або 3 шприци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340589-25/В-130 від 07.07.2025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Аджові™, </w:t>
            </w:r>
            <w:r>
              <w:rPr>
                <w:b/>
              </w:rPr>
              <w:t>розчин для ін'єкцій, 225 мг/1,5 мл; по 1,5 мл розчину у попередньо наповненому шприці; по 1 або 3 шприци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331232-25/В-126, 345352-25/В-126 від 03.02.2025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Аджові™, </w:t>
            </w:r>
            <w:r>
              <w:rPr>
                <w:b/>
              </w:rPr>
              <w:t>розчин для ін'єкцій, 225 мг/1,5 мл; по 1,5 мл розчину у попередньо наповненому шприці; по 1 або 3 шприци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331232-25/В-126, 345352-25/В-126 від 03.02.2025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Аджові™, </w:t>
            </w:r>
            <w:r>
              <w:rPr>
                <w:b/>
              </w:rPr>
              <w:t>розчин для ін'єкцій, 225 мг/1,5 мл; по 1,5 мл розчину у попередньо наповненому шприці; по 1 або 3 шприци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331232-25/В-126, 345352-25/В-126 від 03.02.2025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Аджові™, </w:t>
            </w:r>
            <w:r>
              <w:rPr>
                <w:b/>
              </w:rPr>
              <w:t>розчин для ін'єкцій, 225 мг/1,5 мл; по 1,5 мл розчину у попередньо наповненому шприці; по 1 або 3 шприци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344512-25/З-120 від 10.09.2025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АДМЕНТА 10, </w:t>
            </w:r>
            <w:r>
              <w:rPr>
                <w:b/>
              </w:rPr>
              <w:t>таблетки, вкриті плівковою оболонкою, по 10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344512-25/З-120 від 10.09.2025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АДМЕНТА 10, </w:t>
            </w:r>
            <w:r>
              <w:rPr>
                <w:b/>
              </w:rPr>
              <w:t>таблетки, вкриті плівковою оболонкою, по 10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344512-25/З-120 від 10.09.2025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АДМЕНТА 10, </w:t>
            </w:r>
            <w:r>
              <w:rPr>
                <w:b/>
              </w:rPr>
              <w:t>таблетки, вкриті плівковою оболонкою, по 10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347861-25/В-96, 352000-26/В-96 від 11.11.2025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Алергостоп®, </w:t>
            </w:r>
            <w:r>
              <w:rPr>
                <w:b/>
              </w:rPr>
              <w:t>таблетки, вкриті плівковою оболонкою, по 5 мг; по 10 таблеток у блістері; по 1 або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347861-25/В-96, 352000-26/В-96 від 11.11.2025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Алергостоп®, </w:t>
            </w:r>
            <w:r>
              <w:rPr>
                <w:b/>
              </w:rPr>
              <w:t>таблетки, вкриті плівковою оболонкою, по 5 мг; по 10 таблеток у блістері; по 1 або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347861-25/В-96, 352000-26/В-96 від 11.11.2025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Алергостоп®, </w:t>
            </w:r>
            <w:r>
              <w:rPr>
                <w:b/>
              </w:rPr>
              <w:t>таблетки, вкриті плівковою оболонкою, по 5 мг; по 10 таблеток у блістері; по 1 або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343868-25/З-152 від 29.08.2025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Альдуразим®, </w:t>
            </w:r>
            <w:r>
              <w:rPr>
                <w:b/>
              </w:rPr>
              <w:t>концентрат для розчину для інфузій, 100 ОД/мл; № 1: по 5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343868-25/З-152 від 29.08.2025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Альдуразим®, </w:t>
            </w:r>
            <w:r>
              <w:rPr>
                <w:b/>
              </w:rPr>
              <w:t>концентрат для розчину для інфузій, 100 ОД/мл; № 1: по 5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343868-25/З-152 від 29.08.2025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Альдуразим®, </w:t>
            </w:r>
            <w:r>
              <w:rPr>
                <w:b/>
              </w:rPr>
              <w:t>концентрат для розчину для інфузій, 100 ОД/мл; № 1: по 5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348215-25/В-148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Амброксол, </w:t>
            </w:r>
            <w:r>
              <w:rPr>
                <w:b/>
              </w:rPr>
              <w:t>таблетки по 0,03 г, по 10 таблеток у блістері; по 1 або 2 блістери у пачці з картону; по 10 таблеток у блістері; по 50 або 100 блістерів у пачці з картону; in bulk: по 3000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</w:t>
            </w:r>
            <w:r>
              <w:rPr>
                <w:b/>
              </w:rPr>
              <w:t>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348215-25/В-148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Амброксол, </w:t>
            </w:r>
            <w:r>
              <w:rPr>
                <w:b/>
              </w:rPr>
              <w:t>таблетки по 0,03 г, по 10 таблеток у блістері; по 1 або 2 блістери у пачці з картону; по 10 таблеток у блістері; по 50 або 100 блістерів у пачці з картону; in bulk: по 3000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</w:t>
            </w:r>
            <w:r>
              <w:rPr>
                <w:b/>
              </w:rPr>
              <w:t>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348215-25/В-148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Амброксол, </w:t>
            </w:r>
            <w:r>
              <w:rPr>
                <w:b/>
              </w:rPr>
              <w:t>таблетки по 0,03 г, по 10 таблеток у блістері; по 1 або 2 блістери у пачці з картону; по 10 таблеток у блістері; по 50 або 100 блістерів у пачці з картону; in bulk: по 3000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348215-25/В-14</w:t>
            </w:r>
            <w:r>
              <w:rPr>
                <w:b/>
              </w:rPr>
              <w:t>8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Амброксол, </w:t>
            </w:r>
            <w:r>
              <w:rPr>
                <w:b/>
              </w:rPr>
              <w:t>таблетки по 0,03 г, по 10 таблеток у блістері; по 1 або 2 блістери у пачці з картону; по 10 таблеток у блістері; по 50 або 100 блістерів у пачці з картону; in bulk: по 3000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</w:t>
            </w:r>
            <w:r>
              <w:rPr>
                <w:b/>
              </w:rPr>
              <w:t>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348215-25/В-148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Амброксол, </w:t>
            </w:r>
            <w:r>
              <w:rPr>
                <w:b/>
              </w:rPr>
              <w:t>таблетки по 0,03 г, по 10 таблеток у блістері; по 1 або 2 блістери у пачці з картону; по 10 таблеток у блістері; по 50 або 100 блістерів у пачці з картону; in bulk: по 3000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</w:t>
            </w:r>
            <w:r>
              <w:rPr>
                <w:b/>
              </w:rPr>
              <w:t>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348215-25/В-148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Амброксол, </w:t>
            </w:r>
            <w:r>
              <w:rPr>
                <w:b/>
              </w:rPr>
              <w:t>таблетки по 0,03 г, по 10 таблеток у блістері; по 1 або 2 блістери у пачці з картону; по 10 таблеток у блістері; по 50 або 100 блістерів у пачці з картону; in bulk: по 3000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345350-25/В-14</w:t>
            </w:r>
            <w:r>
              <w:rPr>
                <w:b/>
              </w:rPr>
              <w:t>8, 345446-25/В-148, 345447-25/В-148, 345448-25/В-148 від 29.09.2025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Амігрен, </w:t>
            </w:r>
            <w:r>
              <w:rPr>
                <w:b/>
              </w:rPr>
              <w:t>капсули по 50 мг або по 100 мг; по 1 капсулі у блістері; по 1 або по 3, або по 6 блістерів в коробці з картону, по 6 капсул у блістері; по 1 блістеру в коробці з картону, по 10 капсул у блістері; по 1 блістеру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"АСТРАФАРМ",</w:t>
            </w:r>
            <w:r>
              <w:rPr>
                <w:b/>
              </w:rPr>
              <w:t xml:space="preserve">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345350-25/В-148,</w:t>
            </w:r>
            <w:r>
              <w:rPr>
                <w:b/>
              </w:rPr>
              <w:t xml:space="preserve"> 345446-25/В-148, 345447-25/В-148, 345448-25/В-148 від 29.09.2025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Амігрен, </w:t>
            </w:r>
            <w:r>
              <w:rPr>
                <w:b/>
              </w:rPr>
              <w:t>капсули по 50 мг або по 100 мг; по 1 капсулі у блістері; по 1 або по 3, або по 6 блістерів в коробці з картону, по 6 капсул у блістері; по 1 блістеру в коробці з картону, по 10 капсул у блістері; по 1 блістеру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"АСТРАФАРМ",</w:t>
            </w:r>
            <w:r>
              <w:rPr>
                <w:b/>
              </w:rPr>
              <w:t xml:space="preserve">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345350-25/В-148,</w:t>
            </w:r>
            <w:r>
              <w:rPr>
                <w:b/>
              </w:rPr>
              <w:t xml:space="preserve"> 345446-25/В-148, 345447-25/В-148, 345448-25/В-148 від 29.09.2025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Амігрен, </w:t>
            </w:r>
            <w:r>
              <w:rPr>
                <w:b/>
              </w:rPr>
              <w:t>капсули по 50 мг або по 100 мг; по 1 капсулі у блістері; по 1 або по 3, або по 6 блістерів в коробці з картону, по 6 капсул у блістері; по 1 блістеру в коробці з картону, по 10 капсул у блістері; по 1 блістеру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"АСТРАФАРМ",</w:t>
            </w:r>
            <w:r>
              <w:rPr>
                <w:b/>
              </w:rPr>
              <w:t xml:space="preserve">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345350-25/В-14</w:t>
            </w:r>
            <w:r>
              <w:rPr>
                <w:b/>
              </w:rPr>
              <w:t>8, 345446-25/В-148, 345447-25/В-148, 345448-25/В-148 від 29.09.2025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Амігрен, </w:t>
            </w:r>
            <w:r>
              <w:rPr>
                <w:b/>
              </w:rPr>
              <w:t>капсули по 50 мг або по 100 мг; по 1 капсулі у блістері; по 1 або по 3, або по 6 блістерів в коробці з картону, по 6 капсул у блістері; по 1 блістеру в коробці з картону, по 10 капсул у блістері; по 1 блістеру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"АСТРАФАРМ",</w:t>
            </w:r>
            <w:r>
              <w:rPr>
                <w:b/>
              </w:rPr>
              <w:t xml:space="preserve">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345350-25/В-148, 345446-25/В-148, 345447-25/В-148, 345448-25/В-148 від 29.09.2025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Амігрен, </w:t>
            </w:r>
            <w:r>
              <w:rPr>
                <w:b/>
              </w:rPr>
              <w:t>капсули по 50 мг або по 100 мг; по 1 капсулі у блістері; по 1 або по 3, або по 6 блістерів в коробці з картону, по 6 капсул у блістері; по 1 блістеру в коробці з картону, по 10 капсул у блістері; по 1 блістеру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"АСТРАФАРМ",</w:t>
            </w:r>
            <w:r>
              <w:rPr>
                <w:b/>
              </w:rPr>
              <w:t xml:space="preserve">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345350-25/В-148,</w:t>
            </w:r>
            <w:r>
              <w:rPr>
                <w:b/>
              </w:rPr>
              <w:t xml:space="preserve"> 345446-25/В-148, 345447-25/В-148, 345448-25/В-148 від 29.09.2025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Амігрен, </w:t>
            </w:r>
            <w:r>
              <w:rPr>
                <w:b/>
              </w:rPr>
              <w:t>капсули по 50 мг або по 100 мг; по 1 капсулі у блістері; по 1 або по 3, або по 6 блістерів в коробці з картону, по 6 капсул у блістері; по 1 блістеру в коробці з картону, по 10 капсул у блістері; по 1 блістеру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"АСТРАФАРМ",</w:t>
            </w:r>
            <w:r>
              <w:rPr>
                <w:b/>
              </w:rPr>
              <w:t xml:space="preserve">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346747-25/В-28</w:t>
            </w:r>
            <w:r>
              <w:rPr>
                <w:b/>
              </w:rPr>
              <w:t>, 346748-25/В-28 від 22.10.2025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Аміцитрон® Форте Без цукру, </w:t>
            </w:r>
            <w:r>
              <w:rPr>
                <w:b/>
              </w:rPr>
              <w:t>порошок для орального розчину по 13 г у саше; по 13 г у саше; по 10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346747-25/В-28, </w:t>
            </w:r>
            <w:r>
              <w:rPr>
                <w:b/>
              </w:rPr>
              <w:t>346748-25/В-28 від 22.10.2025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Аміцитрон® Форте Без цукру, </w:t>
            </w:r>
            <w:r>
              <w:rPr>
                <w:b/>
              </w:rPr>
              <w:t>порошок для орального розчину по 13 г у саше; по 13 г у саше; по 10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346747-25/В-28, </w:t>
            </w:r>
            <w:r>
              <w:rPr>
                <w:b/>
              </w:rPr>
              <w:t>346748-25/В-28 від 22.10.2025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Аміцитрон® Форте Без цукру, </w:t>
            </w:r>
            <w:r>
              <w:rPr>
                <w:b/>
              </w:rPr>
              <w:t>порошок для орального розчину по 13 г у саше; по 13 г у саше; по 10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343509-25/З-11</w:t>
            </w:r>
            <w:r>
              <w:rPr>
                <w:b/>
              </w:rPr>
              <w:t>8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Амоксиклав® Квіктаб, </w:t>
            </w:r>
            <w:r>
              <w:rPr>
                <w:b/>
              </w:rPr>
              <w:t>таблетки, що диспергуються, по 500 мг/125 мг; по 5 таблеток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343509-25/З-118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Амоксиклав® Квіктаб, </w:t>
            </w:r>
            <w:r>
              <w:rPr>
                <w:b/>
              </w:rPr>
              <w:t>таблетки, що диспергуються, по 500 мг/125 мг; по 5 таблеток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343509-25/З-118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Амоксиклав® Квіктаб, </w:t>
            </w:r>
            <w:r>
              <w:rPr>
                <w:b/>
              </w:rPr>
              <w:t>таблетки, що диспергуються, по 500 мг/125 мг; по 5 таблеток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343506-25/З-138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Амоксиклав® Квіктаб, </w:t>
            </w:r>
            <w:r>
              <w:rPr>
                <w:b/>
              </w:rPr>
              <w:t>таблетки, що диспергуються, 875 мг/125 мг; по 5 таблеток у блістері, по 2 блістери у картонній коробці; по 7 таблеток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343506-25/З-138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Амоксиклав® Квіктаб, </w:t>
            </w:r>
            <w:r>
              <w:rPr>
                <w:b/>
              </w:rPr>
              <w:t>таблетки, що диспергуються, 875 мг/125 мг; по 5 таблеток у блістері, по 2 блістери у картонній коробці; по 7 таблеток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343506-25/З-138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Амоксиклав® Квіктаб, </w:t>
            </w:r>
            <w:r>
              <w:rPr>
                <w:b/>
              </w:rPr>
              <w:t>таблетки, що диспергуються, 875 мг/125 мг; по 5 таблеток у блістері, по 2 блістери у картонній коробці; по 7 таблеток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339694-25/З-28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Амфоліп, </w:t>
            </w:r>
            <w:r>
              <w:rPr>
                <w:b/>
              </w:rPr>
              <w:t>суспензія для розчину для інфузій, 5 мг/мл по 2 мл, або по 10 мл, або по 20 мл у скляному флаконі; по 1 флакону в блістері; по 1 блістеру разом з голкою-фільтром у блістері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Бхарат Сірамс енд Вакцинс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339694-25/З-28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Амфоліп, </w:t>
            </w:r>
            <w:r>
              <w:rPr>
                <w:b/>
              </w:rPr>
              <w:t>суспензія для розчину для інфузій, 5 мг/мл по 2 мл, або по 10 мл, або по 20 мл у скляному флаконі; по 1 флакону в блістері; по 1 блістеру разом з голкою-фільтром у блістері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Бхарат Сірамс енд Вакцинс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</w:t>
            </w:r>
            <w:r>
              <w:rPr>
                <w:szCs w:val="20"/>
              </w:rPr>
              <w:t xml:space="preserve">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339694-25/З-28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Амфоліп, </w:t>
            </w:r>
            <w:r>
              <w:rPr>
                <w:b/>
              </w:rPr>
              <w:t>суспензія для розчину для інфузій, 5 мг/мл по 2 мл, або по 10 мл, або по 20 мл у скляному флаконі; по 1 флакону в блістері; по 1 блістеру разом з голкою-фільтром у блістері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Бхарат Сірамс енд Вакцинс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349569-25/В-12</w:t>
            </w:r>
            <w:r>
              <w:rPr>
                <w:b/>
              </w:rPr>
              <w:t>0 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Аритміл, </w:t>
            </w:r>
            <w:r>
              <w:rPr>
                <w:b/>
              </w:rPr>
              <w:t>розчин для ін’єкцій, 50 мг/мл</w:t>
            </w:r>
            <w:r>
              <w:rPr>
                <w:b/>
              </w:rPr>
              <w:br/>
              <w:t>по 3 мл в ампулі; по 5 ампул у касеті;</w:t>
            </w:r>
            <w:r>
              <w:rPr>
                <w:b/>
              </w:rPr>
              <w:br/>
              <w:t>по 1 касеті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349569-25/В-120 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Аритміл, </w:t>
            </w:r>
            <w:r>
              <w:rPr>
                <w:b/>
              </w:rPr>
              <w:t>розчин для ін’єкцій, 50 мг/мл</w:t>
            </w:r>
            <w:r>
              <w:rPr>
                <w:b/>
              </w:rPr>
              <w:br/>
              <w:t>по 3 мл в ампулі; по 5 ампул у касеті;</w:t>
            </w:r>
            <w:r>
              <w:rPr>
                <w:b/>
              </w:rPr>
              <w:br/>
            </w:r>
            <w:r>
              <w:rPr>
                <w:b/>
              </w:rPr>
              <w:t>по 1 касеті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349569-25/В-120 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Аритміл, </w:t>
            </w:r>
            <w:r>
              <w:rPr>
                <w:b/>
              </w:rPr>
              <w:t>розчин для ін’єкцій, 50 мг/мл</w:t>
            </w:r>
            <w:r>
              <w:rPr>
                <w:b/>
              </w:rPr>
              <w:br/>
              <w:t>по 3 мл в ампулі; по 5 ампул у касеті;</w:t>
            </w:r>
            <w:r>
              <w:rPr>
                <w:b/>
              </w:rPr>
              <w:br/>
            </w:r>
            <w:r>
              <w:rPr>
                <w:b/>
              </w:rPr>
              <w:t>по 1 касеті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349201-25/В-120 від 02.12.2025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Аспаркам-Фармак®, </w:t>
            </w:r>
            <w:r>
              <w:rPr>
                <w:b/>
              </w:rPr>
              <w:t>розчин для ін'єкцій;</w:t>
            </w:r>
            <w:r>
              <w:rPr>
                <w:b/>
              </w:rPr>
              <w:br/>
              <w:t xml:space="preserve">по 5 мл або 10 мл, </w:t>
            </w:r>
            <w:r>
              <w:rPr>
                <w:b/>
              </w:rPr>
              <w:t>або 20 мл в ампулі; по 10 ампул у пачці з картону;</w:t>
            </w:r>
            <w:r>
              <w:rPr>
                <w:b/>
              </w:rPr>
              <w:br/>
              <w:t xml:space="preserve">по 5 мл або 10 мл, або 20 мл в ампулі; по 5 ампул у блістері; по 2 блістери у пачці з картону.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349201-25/В-120 від 02.12.2025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Аспаркам-Фармак®, </w:t>
            </w:r>
            <w:r>
              <w:rPr>
                <w:b/>
              </w:rPr>
              <w:t>розчин для ін'єкцій;</w:t>
            </w:r>
            <w:r>
              <w:rPr>
                <w:b/>
              </w:rPr>
              <w:br/>
              <w:t xml:space="preserve">по 5 мл або 10 мл, </w:t>
            </w:r>
            <w:r>
              <w:rPr>
                <w:b/>
              </w:rPr>
              <w:t>або 20 мл в ампулі; по 10 ампул у пачці з картону;</w:t>
            </w:r>
            <w:r>
              <w:rPr>
                <w:b/>
              </w:rPr>
              <w:br/>
              <w:t xml:space="preserve">по 5 мл або 10 мл, або 20 мл в ампулі; по 5 ампул у блістері; по 2 блістери у пачці з картону.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349201-25/В-120 від 02.12.2025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Аспаркам-Фармак®, </w:t>
            </w:r>
            <w:r>
              <w:rPr>
                <w:b/>
              </w:rPr>
              <w:t>розчин для ін'єкцій;</w:t>
            </w:r>
            <w:r>
              <w:rPr>
                <w:b/>
              </w:rPr>
              <w:br/>
              <w:t xml:space="preserve">по 5 мл або 10 мл, </w:t>
            </w:r>
            <w:r>
              <w:rPr>
                <w:b/>
              </w:rPr>
              <w:t>або 20 мл в ампулі; по 10 ампул у пачці з картону;</w:t>
            </w:r>
            <w:r>
              <w:rPr>
                <w:b/>
              </w:rPr>
              <w:br/>
              <w:t xml:space="preserve">по 5 мл або 10 мл, або 20 мл в ампулі; по 5 ампул у блістері; по 2 блістери у пачці з картону.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339626-25/З-96 від 19.06.2025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АСПОРЕЛІКС 0.25, </w:t>
            </w:r>
            <w:r>
              <w:rPr>
                <w:b/>
              </w:rPr>
              <w:t>порошок та розчинник для розчину для ін'єкцій по 0,25 мг, по 1 флакону з порошком у комплекті з 1 ампулою з розчинником по 1 мл у контурній чарунковій упаковці, по 1 контурній чарунковій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Бхарат Сірамс енд Вакцинс Лімі</w:t>
            </w:r>
            <w:r>
              <w:rPr>
                <w:b/>
              </w:rPr>
              <w:t>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</w:t>
            </w:r>
            <w:r>
              <w:rPr>
                <w:szCs w:val="20"/>
              </w:rPr>
              <w:t xml:space="preserve">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339626-25/З-96 від 19.06.2025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АСПОРЕЛІКС 0.25, </w:t>
            </w:r>
            <w:r>
              <w:rPr>
                <w:b/>
              </w:rPr>
              <w:t>порошок та розчинник для розчину для ін'єкцій по 0,25 мг, по 1 флакону з порошком у комплекті з 1 ампулою з розчинником по 1 мл у контурній чарунковій упаковці, по 1 контурній чарунковій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Бхарат Сірамс енд Вакцинс Лімі</w:t>
            </w:r>
            <w:r>
              <w:rPr>
                <w:b/>
              </w:rPr>
              <w:t>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</w:t>
            </w:r>
            <w:r>
              <w:rPr>
                <w:szCs w:val="20"/>
              </w:rPr>
              <w:t xml:space="preserve">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339626-25/З-96 від 19.06.2025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АСПОРЕЛІКС 0.25, </w:t>
            </w:r>
            <w:r>
              <w:rPr>
                <w:b/>
              </w:rPr>
              <w:t>порошок та розчинник для розчину для ін'єкцій по 0,25 мг, по 1 флакону з порошком у комплекті з 1 ампулою з розчинником по 1 мл у контурній чарунковій упаковці, по 1 контурній чарунковій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Бхарат Сірамс енд Вакцинс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349939-25/З-11</w:t>
            </w:r>
            <w:r>
              <w:rPr>
                <w:b/>
              </w:rPr>
              <w:t>7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АТОРВАСТЕРОЛ КОМБІ, </w:t>
            </w:r>
            <w:r>
              <w:rPr>
                <w:b/>
              </w:rPr>
              <w:t>таблетки по 10 мг+10 мг, по 20 мг+10 мг, по 40 мг+10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349939-25/З-117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АТОРВАСТЕРОЛ КОМБІ, </w:t>
            </w:r>
            <w:r>
              <w:rPr>
                <w:b/>
              </w:rPr>
              <w:t>таблетки по 10 мг+10 мг, по 20 мг+10 мг, по 40 мг+10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349939-25/З-117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АТОРВАСТЕРОЛ КОМБІ, </w:t>
            </w:r>
            <w:r>
              <w:rPr>
                <w:b/>
              </w:rPr>
              <w:t xml:space="preserve">таблетки по 10 мг+10 мг, по 20 мг+10 мг, по 40 мг+10 мг; по 10 таблеток </w:t>
            </w:r>
            <w:r>
              <w:rPr>
                <w:b/>
              </w:rPr>
              <w:t>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349939-25/З-117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АТОРВАСТЕРОЛ КОМБІ, </w:t>
            </w:r>
            <w:r>
              <w:rPr>
                <w:b/>
              </w:rPr>
              <w:t xml:space="preserve">таблетки по 10 мг+10 мг, по 20 мг+10 мг, по 40 мг+10 мг; по 10 таблеток </w:t>
            </w:r>
            <w:r>
              <w:rPr>
                <w:b/>
              </w:rPr>
              <w:t>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349939-25/З-117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АТОРВАСТЕРОЛ КОМБІ, </w:t>
            </w:r>
            <w:r>
              <w:rPr>
                <w:b/>
              </w:rPr>
              <w:t xml:space="preserve">таблетки по 10 мг+10 мг, по 20 мг+10 мг, по 40 мг+10 мг; по 10 таблеток </w:t>
            </w:r>
            <w:r>
              <w:rPr>
                <w:b/>
              </w:rPr>
              <w:t>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349939-25/З-117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АТОРВАСТЕРОЛ КОМБІ, </w:t>
            </w:r>
            <w:r>
              <w:rPr>
                <w:b/>
              </w:rPr>
              <w:t xml:space="preserve">таблетки по 10 мг+10 мг, по 20 мг+10 мг, по 40 мг+10 мг; по 10 таблеток </w:t>
            </w:r>
            <w:r>
              <w:rPr>
                <w:b/>
              </w:rPr>
              <w:t>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349939-25/З-117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АТОРВАСТЕРОЛ КОМБІ, </w:t>
            </w:r>
            <w:r>
              <w:rPr>
                <w:b/>
              </w:rPr>
              <w:t xml:space="preserve">таблетки по 10 мг+10 мг, по 20 мг+10 мг, по 40 мг+10 мг; по 10 таблеток </w:t>
            </w:r>
            <w:r>
              <w:rPr>
                <w:b/>
              </w:rPr>
              <w:t>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349939-25/З-117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АТОРВАСТЕРОЛ КОМБІ, </w:t>
            </w:r>
            <w:r>
              <w:rPr>
                <w:b/>
              </w:rPr>
              <w:t xml:space="preserve">таблетки по 10 мг+10 мг, по 20 мг+10 мг, по 40 мг+10 мг; по 10 таблеток </w:t>
            </w:r>
            <w:r>
              <w:rPr>
                <w:b/>
              </w:rPr>
              <w:t>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349939-25/З-117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АТОРВАСТЕРОЛ КОМБІ, </w:t>
            </w:r>
            <w:r>
              <w:rPr>
                <w:b/>
              </w:rPr>
              <w:t xml:space="preserve">таблетки по 10 мг+10 мг, по 20 мг+10 мг, по 40 мг+10 мг; по 10 таблеток </w:t>
            </w:r>
            <w:r>
              <w:rPr>
                <w:b/>
              </w:rPr>
              <w:t>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339957-25/З-130 від 25.06.2025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АТТЕНТО® ПЛЮС 20/5/12,5, </w:t>
            </w:r>
            <w:r>
              <w:rPr>
                <w:b/>
              </w:rPr>
              <w:t>таблетки, вкриті плівковою оболонкою, по 20 мг/5 мг/12,5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339957-25/З-130 від 25.06.2025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АТТЕНТО® ПЛЮС 20/5/12,5, </w:t>
            </w:r>
            <w:r>
              <w:rPr>
                <w:b/>
              </w:rPr>
              <w:t>таблетки, вкриті плівковою оболонкою, по 20 мг/5 мг/12,5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339957-25/З-130 від 25.06.2025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АТТЕНТО® ПЛЮС 20/5/12,5, </w:t>
            </w:r>
            <w:r>
              <w:rPr>
                <w:b/>
              </w:rPr>
              <w:t>таблетки, вкриті плівковою оболонкою, по 20 мг/5 мг/12,5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339932-25/З-130 від 25.06.2025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АТТЕНТО® ПЛЮС 40/10/12,5, </w:t>
            </w:r>
            <w:r>
              <w:rPr>
                <w:b/>
              </w:rPr>
              <w:t>таблетки, вкриті плівковою оболонкою, по 40 мг/10 мг/12,5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339932-25/З-130 від 25.06.2025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АТТЕНТО® ПЛЮС 40/10/12,5, </w:t>
            </w:r>
            <w:r>
              <w:rPr>
                <w:b/>
              </w:rPr>
              <w:t>таблетки, вкриті плівковою оболонкою, по 40 мг/10 мг/12,5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339932-25/З-130 від 25.06.2025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АТТЕНТО® ПЛЮС 40/10/12,5, </w:t>
            </w:r>
            <w:r>
              <w:rPr>
                <w:b/>
              </w:rPr>
              <w:t>таблетки, вкриті плівковою оболонкою, по 40 мг/10 мг/12,5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340117-25/З-124 від 26.06.2025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АТТЕНТО® ПЛЮС 40/10/25, </w:t>
            </w:r>
            <w:r>
              <w:rPr>
                <w:b/>
              </w:rPr>
              <w:t>таблетки, вкриті плівковою оболонкою, по 40 мг/10 мг/25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340117-25/З-124 від 26.06.2025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АТТЕНТО® ПЛЮС 40/10/25, </w:t>
            </w:r>
            <w:r>
              <w:rPr>
                <w:b/>
              </w:rPr>
              <w:t>таблетки, вкриті плівковою оболонкою, по 40 мг/10 мг/25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340117-25/З-124 від 26.06.2025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АТТЕНТО® ПЛЮС 40/10/25, </w:t>
            </w:r>
            <w:r>
              <w:rPr>
                <w:b/>
              </w:rPr>
              <w:t>таблетки, вкриті плівковою оболонкою, по 40 мг/10 мг/25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343353-25/В-148 від 21.08.2025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АЦЕТИЛСАЛІЦИЛОВА КИСЛОТА, </w:t>
            </w:r>
            <w:r>
              <w:rPr>
                <w:b/>
              </w:rPr>
              <w:t>таблетки по 500 мг; по 10 таблеток у блістерах; по 10 таблеток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343353-25/В-148 від 21.08.2025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АЦЕТИЛСАЛІЦИЛОВА КИСЛОТА, </w:t>
            </w:r>
            <w:r>
              <w:rPr>
                <w:b/>
              </w:rPr>
              <w:t>таблетки по 500 мг; по 10 таблеток у блістерах; по 10 таблеток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343353-25/В-148 від 21.08.2025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АЦЕТИЛСАЛІЦИЛОВА КИСЛОТА, </w:t>
            </w:r>
            <w:r>
              <w:rPr>
                <w:b/>
              </w:rPr>
              <w:t>таблетки по 500 мг; по 10 таблеток у блістерах; по 10 таблеток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346704-25/З-139, 346705-25/З-139, 346706-25/З-139, 346707-25/З-139, 346708-25/З-139, 346709-25/З-139, 346710-25/З-139, 346711-25/З-139, 346712-25/З-139, 346713-25/З-139 від 21.10</w:t>
            </w:r>
            <w:r>
              <w:rPr>
                <w:b/>
              </w:rPr>
              <w:t>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Беклазон-Еко, </w:t>
            </w:r>
            <w:r>
              <w:rPr>
                <w:b/>
              </w:rPr>
              <w:t>аерозоль для інгаляцій, по 100 мкг/дозу або по 250 мкг/дозу по 200 доз у балончику з інгаляційним пристроєм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346704-25/З-139, 346705-25/З-139, 346706-25/З-139, 346707-25/З-139, 346708-25/З-139, 346709-25/З-139, 346710-25/З-139, </w:t>
            </w:r>
            <w:r>
              <w:rPr>
                <w:b/>
              </w:rPr>
              <w:t>346711-25/З-139, 346712-25/З-139, 346713-25/З-139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Беклазон-Еко, </w:t>
            </w:r>
            <w:r>
              <w:rPr>
                <w:b/>
              </w:rPr>
              <w:t>аерозоль для інгаляцій, по 100 мкг/дозу або по 250 мкг/дозу по 200 доз у балончику з інгаляційним пристроєм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346704-25/З-139,</w:t>
            </w:r>
            <w:r>
              <w:rPr>
                <w:b/>
              </w:rPr>
              <w:t xml:space="preserve"> 346705-25/З-139, 346706-25/З-139, 346707-25/З-139, 346708-25/З-139, 346709-25/З-139, 346710-25/З-139, 346711-25/З-139, 346712-25/З-139, 346713-25/З-139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Беклазон-Еко, </w:t>
            </w:r>
            <w:r>
              <w:rPr>
                <w:b/>
              </w:rPr>
              <w:t>аерозоль для інгаляцій, по 100 мкг/дозу або по 250 мкг/дозу по 200 доз у балончику з інгаляційним пристроєм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346704-25/З-139, 346705-25/З-139, 346706-25/З-139, 346707-25/З-139, 346708-25/З-139, 346709-25/З-139, 346710-25/З-139, 346711-25/З-139, 346712-25/З-139, 346713-25/З-139 від 21.10</w:t>
            </w:r>
            <w:r>
              <w:rPr>
                <w:b/>
              </w:rPr>
              <w:t>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Беклазон-Еко, </w:t>
            </w:r>
            <w:r>
              <w:rPr>
                <w:b/>
              </w:rPr>
              <w:t>аерозоль для інгаляцій, по 100 мкг/дозу або по 250 мкг/дозу по 200 доз у балончику з інгаляційним пристроєм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346704-25/З-139, 346705-25/З-139, 346706-25/З-139, 346707-25/З-139, 346708-25/З-139, 346709-25/З-139, 346710-25/З-139, </w:t>
            </w:r>
            <w:r>
              <w:rPr>
                <w:b/>
              </w:rPr>
              <w:t>346711-25/З-139, 346712-25/З-139, 346713-25/З-139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Беклазон-Еко, </w:t>
            </w:r>
            <w:r>
              <w:rPr>
                <w:b/>
              </w:rPr>
              <w:t>аерозоль для інгаляцій, по 100 мкг/дозу або по 250 мкг/дозу по 200 доз у балончику з інгаляційним пристроєм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346704-25/З-139,</w:t>
            </w:r>
            <w:r>
              <w:rPr>
                <w:b/>
              </w:rPr>
              <w:t xml:space="preserve"> 346705-25/З-139, 346706-25/З-139, 346707-25/З-139, 346708-25/З-139, 346709-25/З-139, 346710-25/З-139, 346711-25/З-139, 346712-25/З-139, 346713-25/З-139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Беклазон-Еко, </w:t>
            </w:r>
            <w:r>
              <w:rPr>
                <w:b/>
              </w:rPr>
              <w:t>аерозоль для інгаляцій, по 100 мкг/дозу або по 250 мкг/дозу по 200 доз у балончику з інгаляційним пристроєм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345893-25/З-120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Бісептол, </w:t>
            </w:r>
            <w:r>
              <w:rPr>
                <w:b/>
              </w:rPr>
              <w:t xml:space="preserve">Суспензія оральна, 200 мг/40 мг/5 мл по 80 мл у флаконі; по 1 флакону і міркою з поділками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345893-25/З-120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Бісептол, </w:t>
            </w:r>
            <w:r>
              <w:rPr>
                <w:b/>
              </w:rPr>
              <w:t xml:space="preserve">Суспензія оральна, 200 мг/40 мг/5 мл по 80 мл у флаконі; по 1 флакону і міркою з поділками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345893-25/З-120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Бісептол, </w:t>
            </w:r>
            <w:r>
              <w:rPr>
                <w:b/>
              </w:rPr>
              <w:t xml:space="preserve">Суспензія оральна, 200 мг/40 мг/5 мл по 80 мл у флаконі; по 1 флакону і міркою з поділками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340827-25/З-116 від 09.07.2025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Боботик, </w:t>
            </w:r>
            <w:r>
              <w:rPr>
                <w:b/>
              </w:rPr>
              <w:t>краплі оральні, емульсія, 66,66 мг/мл по 30 мл у флаконі з пробкою-крапельницею і кришкою;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340827-25/З-116 від 09.07.2025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Боботик, </w:t>
            </w:r>
            <w:r>
              <w:rPr>
                <w:b/>
              </w:rPr>
              <w:t>краплі оральні, емульсія, 66,66 мг/мл по 30 мл у флаконі з пробкою-крапельницею і кришкою;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340827-25/З-116 від 09.07.2025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Боботик, </w:t>
            </w:r>
            <w:r>
              <w:rPr>
                <w:b/>
              </w:rPr>
              <w:t>краплі оральні, емульсія, 66,66 мг/мл по 30 мл у флаконі з пробкою-крапельницею і кришкою;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345414-25/В-123 від 29.09.2025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Вакцина для профілактики кору, епідемічного паротиту та краснухи, жива атенуйована (ліофілізована), </w:t>
            </w:r>
            <w:r>
              <w:rPr>
                <w:b/>
              </w:rPr>
              <w:t>ліофілізат для розчину для ін`єкцій з розчинником, 0,5 мл (1 доза); по 1 дозі ліофілізату для розчину для ін`єкцій у флаконі в комплекті з розчинником (вода для ін'єкцій) по 0,5 мл в ампулі; по 2 дози ліофілізату для розчину для ін`єкцій у флаконі в компле</w:t>
            </w:r>
            <w:r>
              <w:rPr>
                <w:b/>
              </w:rPr>
              <w:t>кті з розчинником (вода для ін'єкцій) по 1 мл в ампулі; по 5 доз ліофілізату для розчину для ін`єкцій у флаконі в комплекті з розчинником (вода для ін'єкцій) по 2,5 мл в ампулі; по 10 доз ліофілізату для розчину для ін`єкцій у флаконі в комплекті з розчинн</w:t>
            </w:r>
            <w:r>
              <w:rPr>
                <w:b/>
              </w:rPr>
              <w:t>иком (вода для ін'єкцій) по 5 мл в ампулі; 1 флакон з ліофілізатом для розчину для ін`єкцій та 1 ампула з розчинником (вода для ін'єкцій) в картонній коробці; 10 флаконів з ліофілізатом для розчину для ін`єкцій в картонній коробці та 10 ампул з розчинником</w:t>
            </w:r>
            <w:r>
              <w:rPr>
                <w:b/>
              </w:rPr>
              <w:t xml:space="preserve"> (вода для ін'єкцій) в контурній чарунковій упаковці в окремій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 Лайф",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345414-25/В-123 від 29.09.2025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Вакцина для профілактики кору, епідемічного паротиту та краснухи, жива атенуйована (ліофілізована), </w:t>
            </w:r>
            <w:r>
              <w:rPr>
                <w:b/>
              </w:rPr>
              <w:t>ліофілізат для розчину для ін`єкцій з розчинником, 0,5 мл (1 доза); по 1 дозі ліофілізату для розчину для ін`єкцій у флаконі в комплекті з розчинником (вода для ін'єкцій) по 0,5 мл в ампулі; по 2 дози ліофілізату для розчину для ін`єкцій у флаконі в компле</w:t>
            </w:r>
            <w:r>
              <w:rPr>
                <w:b/>
              </w:rPr>
              <w:t>кті з розчинником (вода для ін'єкцій) по 1 мл в ампулі; по 5 доз ліофілізату для розчину для ін`єкцій у флаконі в комплекті з розчинником (вода для ін'єкцій) по 2,5 мл в ампулі; по 10 доз ліофілізату для розчину для ін`єкцій у флаконі в комплекті з розчинн</w:t>
            </w:r>
            <w:r>
              <w:rPr>
                <w:b/>
              </w:rPr>
              <w:t>иком (вода для ін'єкцій) по 5 мл в ампулі; 1 флакон з ліофілізатом для розчину для ін`єкцій та 1 ампула з розчинником (вода для ін'єкцій) в картонній коробці; 10 флаконів з ліофілізатом для розчину для ін`єкцій в картонній коробці та 10 ампул з розчинником</w:t>
            </w:r>
            <w:r>
              <w:rPr>
                <w:b/>
              </w:rPr>
              <w:t xml:space="preserve"> (вода для ін'єкцій) в контурній чарунковій упаковці в окремій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 Лайф",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345414-25/В-123 від 29.09.2025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Вакцина для профілактики кору, епідемічного паротиту та краснухи, жива атенуйована (ліофілізована), </w:t>
            </w:r>
            <w:r>
              <w:rPr>
                <w:b/>
              </w:rPr>
              <w:t>ліофілізат для розчину для ін`єкцій з розчинником, 0,5 мл (1 доза); по 1 дозі ліофілізату для розчину для ін`єкцій у флаконі в комплекті з розчинником (вода для ін'єкцій) по 0,5 мл в ампулі; по 2 дози ліофілізату для розчину для ін`єкцій у флаконі в компле</w:t>
            </w:r>
            <w:r>
              <w:rPr>
                <w:b/>
              </w:rPr>
              <w:t>кті з розчинником (вода для ін'єкцій) по 1 мл в ампулі; по 5 доз ліофілізату для розчину для ін`єкцій у флаконі в комплекті з розчинником (вода для ін'єкцій) по 2,5 мл в ампулі; по 10 доз ліофілізату для розчину для ін`єкцій у флаконі в комплекті з розчинн</w:t>
            </w:r>
            <w:r>
              <w:rPr>
                <w:b/>
              </w:rPr>
              <w:t>иком (вода для ін'єкцій) по 5 мл в ампулі; 1 флакон з ліофілізатом для розчину для ін`єкцій та 1 ампула з розчинником (вода для ін'єкцій) в картонній коробці; 10 флаконів з ліофілізатом для розчину для ін`єкцій в картонній коробці та 10 ампул з розчинником</w:t>
            </w:r>
            <w:r>
              <w:rPr>
                <w:b/>
              </w:rPr>
              <w:t xml:space="preserve"> (вода для ін'єкцій) в контурній чарунковій упаковці в окремій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 Лайф",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341872-25/З-117, 343505-25/З-117 від 25.07.2025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Валодіп, </w:t>
            </w:r>
            <w:r>
              <w:rPr>
                <w:b/>
              </w:rPr>
              <w:t>таблетки, вкриті плівковою оболонкою по 5 мг/80 мг, по 10 таблеток у блістері, по 3, по 6, по 9 або по 10 блістерів у картонній коробці; по 14 таблеток у блістері, по 1, по 2, по 4 або по 7 блістерів у картонній коробці;</w:t>
            </w:r>
            <w:r>
              <w:rPr>
                <w:b/>
              </w:rPr>
              <w:br/>
              <w:t>таблетки, вкриті плівковою оболонко</w:t>
            </w:r>
            <w:r>
              <w:rPr>
                <w:b/>
              </w:rPr>
              <w:t>ю по 10 мг/160 мг, по 7 таблеток у блістері, по 2, по 4, по 8 або по 14 блістерів у картонній коробці; по 10 таблеток у блістері, по 3, по 6, по 9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</w:t>
            </w:r>
            <w:r>
              <w:rPr>
                <w:b/>
              </w:rPr>
              <w:t>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341872-25/З-117, 343505-25/З-117 від 25.07.2025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Валодіп, </w:t>
            </w:r>
            <w:r>
              <w:rPr>
                <w:b/>
              </w:rPr>
              <w:t>таблетки, вкриті плівковою оболонкою по 5 мг/80 мг, по 10 таблеток у блістері, по 3, по 6, по 9 або по 10 блістерів у картонній коробці; по 14 таблеток у блістері, по 1, по 2, по 4 або по 7 блістерів у картонній коробці;</w:t>
            </w:r>
            <w:r>
              <w:rPr>
                <w:b/>
              </w:rPr>
              <w:br/>
              <w:t>таблетки, вкриті плівковою оболонко</w:t>
            </w:r>
            <w:r>
              <w:rPr>
                <w:b/>
              </w:rPr>
              <w:t>ю по 10 мг/160 мг, по 7 таблеток у блістері, по 2, по 4, по 8 або по 14 блістерів у картонній коробці; по 10 таблеток у блістері, по 3, по 6, по 9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</w:t>
            </w:r>
            <w:r>
              <w:rPr>
                <w:b/>
              </w:rPr>
              <w:t>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341872-25/З-117, 343505-25/З-117 від 25.07.2025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Валодіп, </w:t>
            </w:r>
            <w:r>
              <w:rPr>
                <w:b/>
              </w:rPr>
              <w:t>таблетки, вкриті плівковою оболонкою по 5 мг/80 мг, по 10 таблеток у блістері, по 3, по 6, по 9 або по 10 блістерів у картонній коробці; по 14 таблеток у блістері, по 1, по 2, по 4 або по 7 блістерів у картонній коробці;</w:t>
            </w:r>
            <w:r>
              <w:rPr>
                <w:b/>
              </w:rPr>
              <w:br/>
              <w:t>таблетки, вкриті плівковою оболонко</w:t>
            </w:r>
            <w:r>
              <w:rPr>
                <w:b/>
              </w:rPr>
              <w:t>ю по 10 мг/160 мг, по 7 таблеток у блістері, по 2, по 4, по 8 або по 14 блістерів у картонній коробці; по 10 таблеток у блістері, по 3, по 6, по 9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</w:t>
            </w:r>
            <w:r>
              <w:rPr>
                <w:b/>
              </w:rPr>
              <w:t>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341832-25/З-06, 341833-25/З-06 від 24.07.2025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Валодіп, </w:t>
            </w:r>
            <w:r>
              <w:rPr>
                <w:b/>
              </w:rPr>
              <w:t>таблетки, вкриті плівковою оболонкою по 5 мг/160 мг, по 7 таблеток у блістері, по 2, по 4, по 8 або по 14 блістерів у картонній коробці; по 10 таблеток у блістері, по 3, по 6, по 9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</w:t>
            </w:r>
            <w:r>
              <w:rPr>
                <w:b/>
              </w:rPr>
              <w:t>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341832-25/З-06, </w:t>
            </w:r>
            <w:r>
              <w:rPr>
                <w:b/>
              </w:rPr>
              <w:t>341833-25/З-06 від 24.07.2025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Валодіп, </w:t>
            </w:r>
            <w:r>
              <w:rPr>
                <w:b/>
              </w:rPr>
              <w:t>таблетки, вкриті плівковою оболонкою по 5 мг/160 мг, по 7 таблеток у блістері, по 2, по 4, по 8 або по 14 блістерів у картонній коробці; по 10 таблеток у блістері, по 3, по 6, по 9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</w:t>
            </w:r>
            <w:r>
              <w:rPr>
                <w:b/>
              </w:rPr>
              <w:t>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341832-25/З-06, </w:t>
            </w:r>
            <w:r>
              <w:rPr>
                <w:b/>
              </w:rPr>
              <w:t>341833-25/З-06 від 24.07.2025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Валодіп, </w:t>
            </w:r>
            <w:r>
              <w:rPr>
                <w:b/>
              </w:rPr>
              <w:t>таблетки, вкриті плівковою оболонкою по 5 мг/160 мг, по 7 таблеток у блістері, по 2, по 4, по 8 або по 14 блістерів у картонній коробці; по 10 таблеток у блістері, по 3, по 6, по 9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</w:t>
            </w:r>
            <w:r>
              <w:rPr>
                <w:b/>
              </w:rPr>
              <w:t>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341872-25/З-11</w:t>
            </w:r>
            <w:r>
              <w:rPr>
                <w:b/>
              </w:rPr>
              <w:t>7, 343505-25/З-117 від 25.07.2025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Валодіп, </w:t>
            </w:r>
            <w:r>
              <w:rPr>
                <w:b/>
              </w:rPr>
              <w:t>таблетки, вкриті плівковою оболонкою по 5 мг/80 мг, по 10 таблеток у блістері, по 3, по 6, по 9 або по 10 блістерів у картонній коробці; по 14 таблеток у блістері, по 1, по 2, по 4 або по 7 блістерів у картонній коробці;</w:t>
            </w:r>
            <w:r>
              <w:rPr>
                <w:b/>
              </w:rPr>
              <w:br/>
              <w:t>таблетки, вкриті плівковою оболонко</w:t>
            </w:r>
            <w:r>
              <w:rPr>
                <w:b/>
              </w:rPr>
              <w:t>ю по 10 мг/160 мг, по 7 таблеток у блістері, по 2, по 4, по 8 або по 14 блістерів у картонній коробці; по 10 таблеток у блістері, по 3, по 6, по 9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</w:t>
            </w:r>
            <w:r>
              <w:rPr>
                <w:b/>
              </w:rPr>
              <w:t>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341872-25/З-117, 343505-25/З-117 від 25.07.2025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Валодіп, </w:t>
            </w:r>
            <w:r>
              <w:rPr>
                <w:b/>
              </w:rPr>
              <w:t>таблетки, вкриті плівковою оболонкою по 5 мг/80 мг, по 10 таблеток у блістері, по 3, по 6, по 9 або по 10 блістерів у картонній коробці; по 14 таблеток у блістері, по 1, по 2, по 4 або по 7 блістерів у картонній коробці;</w:t>
            </w:r>
            <w:r>
              <w:rPr>
                <w:b/>
              </w:rPr>
              <w:br/>
              <w:t>таблетки, вкриті плівковою оболонко</w:t>
            </w:r>
            <w:r>
              <w:rPr>
                <w:b/>
              </w:rPr>
              <w:t>ю по 10 мг/160 мг, по 7 таблеток у блістері, по 2, по 4, по 8 або по 14 блістерів у картонній коробці; по 10 таблеток у блістері, по 3, по 6, по 9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</w:t>
            </w:r>
            <w:r>
              <w:rPr>
                <w:b/>
              </w:rPr>
              <w:t>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341872-25/З-117, 343505-25/З-117 від 25.07.2025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Валодіп, </w:t>
            </w:r>
            <w:r>
              <w:rPr>
                <w:b/>
              </w:rPr>
              <w:t>таблетки, вкриті плівковою оболонкою по 5 мг/80 мг, по 10 таблеток у блістері, по 3, по 6, по 9 або по 10 блістерів у картонній коробці; по 14 таблеток у блістері, по 1, по 2, по 4 або по 7 блістерів у картонній коробці;</w:t>
            </w:r>
            <w:r>
              <w:rPr>
                <w:b/>
              </w:rPr>
              <w:br/>
              <w:t>таблетки, вкриті плівковою оболонко</w:t>
            </w:r>
            <w:r>
              <w:rPr>
                <w:b/>
              </w:rPr>
              <w:t>ю по 10 мг/160 мг, по 7 таблеток у блістері, по 2, по 4, по 8 або по 14 блістерів у картонній коробці; по 10 таблеток у блістері, по 3, по 6, по 9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</w:t>
            </w:r>
            <w:r>
              <w:rPr>
                <w:b/>
              </w:rPr>
              <w:t>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337651-25/З-100 від 12.05.2025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Ванстаф, </w:t>
            </w:r>
            <w:r>
              <w:rPr>
                <w:b/>
              </w:rPr>
              <w:t>ліофілізат для розчину для інфузій, 1000 мг; 1 флакон з порошком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337651-25/З-100 від 12.05.2025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Ванстаф, </w:t>
            </w:r>
            <w:r>
              <w:rPr>
                <w:b/>
              </w:rPr>
              <w:t>ліофілізат для розчину для інфузій, 1000 мг; 1 флакон з порошком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337651-25/З-100 </w:t>
            </w:r>
            <w:r>
              <w:rPr>
                <w:b/>
              </w:rPr>
              <w:t>від 12.05.2025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Ванстаф, </w:t>
            </w:r>
            <w:r>
              <w:rPr>
                <w:b/>
              </w:rPr>
              <w:t>ліофілізат для розчину для інфузій, 1000 мг; 1 флакон з порошком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351670-26/В-144 від 20.01.2026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Вератард 180, </w:t>
            </w:r>
            <w:r>
              <w:rPr>
                <w:b/>
              </w:rPr>
              <w:t>капсули пролонгованої дії по 180 мг; по 10 капсул у блістері; по 3 блістери в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351670-26/В-144 від 20.01.2026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Вератард 180, </w:t>
            </w:r>
            <w:r>
              <w:rPr>
                <w:b/>
              </w:rPr>
              <w:t>капсули пролонгованої дії по 180 мг; по 10 капсул у блістері; по 3 блістери в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351670-26/В-144 від 20.01.2026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Вератард 180, </w:t>
            </w:r>
            <w:r>
              <w:rPr>
                <w:b/>
              </w:rPr>
              <w:t>капсули пролонгованої дії по 180 мг; по 10 капсул у блістері; по 3 блістери в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343920-25/З-96 від 01.09.2025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Виндуза, </w:t>
            </w:r>
            <w:r>
              <w:rPr>
                <w:b/>
              </w:rPr>
              <w:t>ліофілізат для розчину для ін`єкцій по 100 мг, 1 флакон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343920-25/З-96 в</w:t>
            </w:r>
            <w:r>
              <w:rPr>
                <w:b/>
              </w:rPr>
              <w:t>ід 01.09.2025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Виндуза, </w:t>
            </w:r>
            <w:r>
              <w:rPr>
                <w:b/>
              </w:rPr>
              <w:t>ліофілізат для розчину для ін`єкцій по 100 мг, 1 флакон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343920-25/З-96 від 01.09.2025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Виндуза, </w:t>
            </w:r>
            <w:r>
              <w:rPr>
                <w:b/>
              </w:rPr>
              <w:t>ліофілізат для розчину для ін`єкцій по 100 мг, 1 флакон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346864-25/З-123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ВОРИКОНАЗОЛ АККОРД, </w:t>
            </w:r>
            <w:r>
              <w:rPr>
                <w:b/>
              </w:rPr>
              <w:t>таблетки, вкриті плівковою оболонкою, по 200 мг; по 14 таблеток у блістері; по 1 блістеру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346864-25/З-123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ВОРИКОНАЗОЛ АККОРД, </w:t>
            </w:r>
            <w:r>
              <w:rPr>
                <w:b/>
              </w:rPr>
              <w:t>таблетки, вкриті плівковою оболонкою, по 200 мг; по 14 таблеток у блістері; по 1 блістеру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346864-25/З-123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ВОРИКОНАЗОЛ АККОРД, </w:t>
            </w:r>
            <w:r>
              <w:rPr>
                <w:b/>
              </w:rPr>
              <w:t>таблетки, вкриті плівковою оболонкою, по 200 мг; по 14 таблеток у блістері; по 1 блістеру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351295-26/В-117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Гемотран®, </w:t>
            </w:r>
            <w:r>
              <w:rPr>
                <w:b/>
              </w:rPr>
              <w:t>розчин для ін'єкцій, 50 мг/мл або 100 мг/мл, по 5 мл або 10 мл в ампулі; по 5 ампул у блістері; по 1 або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351295-26/В-117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Гемотран®, </w:t>
            </w:r>
            <w:r>
              <w:rPr>
                <w:b/>
              </w:rPr>
              <w:t>розчин для ін'єкцій, 50 мг/мл або 100 мг/мл, по 5 мл або 10 мл в ампулі; по 5 ампул у блістері; по 1 або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351295-26/В-117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Гемотран®, </w:t>
            </w:r>
            <w:r>
              <w:rPr>
                <w:b/>
              </w:rPr>
              <w:t>розчин для ін'єкцій, 50 мг/мл або 100 мг/мл, по 5 мл або 10 мл в ампулі; по 5 ампул у блістері; по 1 або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351295-26/В-117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Гемотран®, </w:t>
            </w:r>
            <w:r>
              <w:rPr>
                <w:b/>
              </w:rPr>
              <w:t>розчин для ін'єкцій, 50 мг/мл або 100 мг/мл, по 5 мл або 10 мл в ампулі; по 5 ампул у блістері; по 1 або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351295-26/В-117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Гемотран®, </w:t>
            </w:r>
            <w:r>
              <w:rPr>
                <w:b/>
              </w:rPr>
              <w:t>розчин для ін'єкцій, 50 мг/мл або 100 мг/мл, по 5 мл або 10 мл в ампулі; по 5 ампул у блістері; по 1 або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351295-26/В-117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Гемотран®, </w:t>
            </w:r>
            <w:r>
              <w:rPr>
                <w:b/>
              </w:rPr>
              <w:t>розчин для ін'єкцій, 50 мг/мл або 100 мг/мл, по 5 мл або 10 мл в ампулі; по 5 ампул у блістері; по 1 або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348102-25/В-100 від 14.11.2025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Гепарин натрію, </w:t>
            </w:r>
            <w:r>
              <w:rPr>
                <w:b/>
              </w:rPr>
              <w:t>порошок (субстанція);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348102-25/В-100 від 14.11.2025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Гепарин натрію, </w:t>
            </w:r>
            <w:r>
              <w:rPr>
                <w:b/>
              </w:rPr>
              <w:t>порошок (субстанція);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348102-25/В-100 від 14.11.2025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Гепарин натрію, </w:t>
            </w:r>
            <w:r>
              <w:rPr>
                <w:b/>
              </w:rPr>
              <w:t>порошок (субстанція);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345147-25/В-28 від 22.09.2025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Гіпнос®, </w:t>
            </w:r>
            <w:r>
              <w:rPr>
                <w:b/>
              </w:rPr>
              <w:t xml:space="preserve">краплі оральні, розчин, 15 мг/0,6 мл по 5 мл у флаконі-крапельниці; по 1 флакону-крапельниці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345147-25/В-28 від 22.09.2025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Гіпнос®, </w:t>
            </w:r>
            <w:r>
              <w:rPr>
                <w:b/>
              </w:rPr>
              <w:t xml:space="preserve">краплі оральні, розчин, 15 мг/0,6 мл по 5 мл у флаконі-крапельниці; по 1 флакону-крапельниці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345147-25/В-28 від 22.09.2025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Гіпнос®, </w:t>
            </w:r>
            <w:r>
              <w:rPr>
                <w:b/>
              </w:rPr>
              <w:t xml:space="preserve">краплі оральні, розчин, 15 мг/0,6 мл по 5 мл у флаконі-крапельниці; по 1 флакону-крапельниці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347271-25/В-28, 347273-25/В-28, 347274-25/В-28 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Гроприм, </w:t>
            </w:r>
            <w:r>
              <w:rPr>
                <w:b/>
              </w:rPr>
              <w:t>таблетки по 500 мг по 10 таблеток у блістері; по 2 або по 4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347271-25/В-28, 347273-25/В-28, 347274-25/В-28 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Гроприм, </w:t>
            </w:r>
            <w:r>
              <w:rPr>
                <w:b/>
              </w:rPr>
              <w:t>таблетки по 500 мг по 10 таблеток у блістері; по 2 або по 4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347271-25/В-28, 347273-25/В-28, 347274-25/В-28 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Гроприм, </w:t>
            </w:r>
            <w:r>
              <w:rPr>
                <w:b/>
              </w:rPr>
              <w:t>таблетки по 500 мг по 10 таблеток у блістері; по 2 або по 4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351043-25/В-117 від 30.12.2025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Дексаметазону фосфат, </w:t>
            </w:r>
            <w:r>
              <w:rPr>
                <w:b/>
              </w:rPr>
              <w:t>розчин для ін’єкцій, 4 мг/мл по 1 мл в ампулі; по 5 або по 10 ампул у пачці; по 1 мл в ампулі; по 5 ампул у блістері; по 1 або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351043-25/В-117 від 30.12.2025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Дексаметазону фосфат, </w:t>
            </w:r>
            <w:r>
              <w:rPr>
                <w:b/>
              </w:rPr>
              <w:t>розчин для ін’єкцій, 4 мг/мл по 1 мл в ампулі; по 5 або по 10 ампул у пачці; по 1 мл в ампулі; по 5 ампул у блістері; по 1 або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351043-25/В-117 від 30.12.2025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Дексаметазону фосфат, </w:t>
            </w:r>
            <w:r>
              <w:rPr>
                <w:b/>
              </w:rPr>
              <w:t>розчин для ін’єкцій, 4 мг/мл по 1 мл в ампулі; по 5 або по 10 ампул у пачці; по 1 мл в ампулі; по 5 ампул у блістері; по 1 або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351288-26/В-61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Декскетопрофену трометамол,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</w:t>
            </w:r>
            <w:r>
              <w:rPr>
                <w:b/>
              </w:rPr>
              <w:t>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351288-26/В-61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Декскетопрофену трометамол,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</w:t>
            </w:r>
            <w:r>
              <w:rPr>
                <w:b/>
              </w:rPr>
              <w:t>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351288-26/В-61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Декскетопрофену трометамол,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</w:t>
            </w:r>
            <w:r>
              <w:rPr>
                <w:b/>
              </w:rPr>
              <w:t>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346450-25/З-140 від 16.10.2025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ДЖАРДІНС® , </w:t>
            </w:r>
            <w:r>
              <w:rPr>
                <w:b/>
              </w:rPr>
              <w:t>таблетки, вкриті плівковою оболонкою, по 10 мг; по 10 таблеток у перфорованому блістері; по 1 або 3 блістери у картонній коробці;</w:t>
            </w:r>
            <w:r>
              <w:rPr>
                <w:b/>
              </w:rPr>
              <w:br/>
              <w:t>таблетки, вкриті плівковою оболонкою, по 25 мг; по 10 таблеток у перфорованому блістері; по 1 або 3 блістери у картонній короб</w:t>
            </w:r>
            <w:r>
              <w:rPr>
                <w:b/>
              </w:rPr>
              <w:t>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346450-25/З-140 від 16.10.2025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ДЖАРДІНС® , </w:t>
            </w:r>
            <w:r>
              <w:rPr>
                <w:b/>
              </w:rPr>
              <w:t>таблетки, вкриті плівковою оболонкою, по 10 мг; по 10 таблеток у перфорованому блістері; по 1 або 3 блістери у картонній коробці;</w:t>
            </w:r>
            <w:r>
              <w:rPr>
                <w:b/>
              </w:rPr>
              <w:br/>
              <w:t>таблетки, вкриті плівковою оболонкою, по 25 мг; по 10 таблеток у перфорованому блістері; по 1 або 3 блістери у картонній короб</w:t>
            </w:r>
            <w:r>
              <w:rPr>
                <w:b/>
              </w:rPr>
              <w:t>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346450-25/З-140 </w:t>
            </w:r>
            <w:r>
              <w:rPr>
                <w:b/>
              </w:rPr>
              <w:t>від 16.10.2025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ДЖАРДІНС® , </w:t>
            </w:r>
            <w:r>
              <w:rPr>
                <w:b/>
              </w:rPr>
              <w:t>таблетки, вкриті плівковою оболонкою, по 10 мг; по 10 таблеток у перфорованому блістері; по 1 або 3 блістери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25 мг; по 10 таблеток у перфорованому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346450-25/З-140 від 16.10.2025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ДЖАРДІНС® , </w:t>
            </w:r>
            <w:r>
              <w:rPr>
                <w:b/>
              </w:rPr>
              <w:t>таблетки, вкриті плівковою оболонкою, по 10 мг; по 10 таблеток у перфорованому блістері; по 1 або 3 блістери у картонній коробці;</w:t>
            </w:r>
            <w:r>
              <w:rPr>
                <w:b/>
              </w:rPr>
              <w:br/>
              <w:t>таблетки, вкриті плівковою оболонкою, по 25 мг; по 10 таблеток у перфорованому блістері; по 1 або 3 блістери у картонній короб</w:t>
            </w:r>
            <w:r>
              <w:rPr>
                <w:b/>
              </w:rPr>
              <w:t>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346450-25/З-140 </w:t>
            </w:r>
            <w:r>
              <w:rPr>
                <w:b/>
              </w:rPr>
              <w:t>від 16.10.2025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ДЖАРДІНС® , </w:t>
            </w:r>
            <w:r>
              <w:rPr>
                <w:b/>
              </w:rPr>
              <w:t>таблетки, вкриті плівковою оболонкою, по 10 мг; по 10 таблеток у перфорованому блістері; по 1 або 3 блістери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25 мг; по 10 таблеток у перфорованому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346450-25/З-140 від 16.10.2025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ДЖАРДІНС® , </w:t>
            </w:r>
            <w:r>
              <w:rPr>
                <w:b/>
              </w:rPr>
              <w:t>таблетки, вкриті плівковою оболонкою, по 10 мг; по 10 таблеток у перфорованому блістері; по 1 або 3 блістери у картонній коробці;</w:t>
            </w:r>
            <w:r>
              <w:rPr>
                <w:b/>
              </w:rPr>
              <w:br/>
              <w:t>таблетки, вкриті плівковою оболонкою, по 25 мг; по 10 таблеток у перфорованому блістері; по 1 або 3 блістери у картонній короб</w:t>
            </w:r>
            <w:r>
              <w:rPr>
                <w:b/>
              </w:rPr>
              <w:t>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347636-25/З-11</w:t>
            </w:r>
            <w:r>
              <w:rPr>
                <w:b/>
              </w:rPr>
              <w:t>6 від 05.11.2025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Диклак® ID, </w:t>
            </w:r>
            <w:r>
              <w:rPr>
                <w:b/>
              </w:rPr>
              <w:t>таблетки з модифікованим вивільненням по 75 мг або по 150 мг по 10 таблеток у блістері; по 2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347636-25/З-116 від 05.11.2025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Диклак® ID, </w:t>
            </w:r>
            <w:r>
              <w:rPr>
                <w:b/>
              </w:rPr>
              <w:t>таблетки з модифікованим вивільненням по 75 мг або по 150 мг по 10 таблеток у блістері; по 2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347636-25/З-116 від 05.11.2025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Диклак® ID, </w:t>
            </w:r>
            <w:r>
              <w:rPr>
                <w:b/>
              </w:rPr>
              <w:t>таблетки з модифікованим вивільненням по 75 мг або по 150 мг по 10 таблеток у блістері; по 2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347636-25/З-116 від 05.11.2025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Диклак® ID, </w:t>
            </w:r>
            <w:r>
              <w:rPr>
                <w:b/>
              </w:rPr>
              <w:t>таблетки з модифікованим вивільненням по 75 мг або по 150 мг по 10 таблеток у блістері; по 2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347636-25/З-116 від 05.11.2025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Диклак® ID, </w:t>
            </w:r>
            <w:r>
              <w:rPr>
                <w:b/>
              </w:rPr>
              <w:t>таблетки з модифікованим вивільненням по 75 мг або по 150 мг по 10 таблеток у блістері; по 2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347636-25/З-116 від 05.11.2025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Диклак® ID, </w:t>
            </w:r>
            <w:r>
              <w:rPr>
                <w:b/>
              </w:rPr>
              <w:t>таблетки з модифікованим вивільненням по 75 мг або по 150 мг по 10 таблеток у блістері; по 2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349678-25/В-06 від 09.12.2025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ДІАЗЕПАМ РЕАКТ, </w:t>
            </w:r>
            <w:r>
              <w:rPr>
                <w:b/>
              </w:rPr>
              <w:t>розчин для ін'єкцій, 10 мг/2 мл; по 2 мл в ампулі, по 5 ампул у пластиковому лотку, по 1 або 2 лотка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"РЕАКТФАРМ",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349678-25/В-06 від 09.12.2025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ДІАЗЕПАМ РЕАКТ, </w:t>
            </w:r>
            <w:r>
              <w:rPr>
                <w:b/>
              </w:rPr>
              <w:t>розчин для ін'єкцій, 10 мг/2 мл; по 2 мл в ампулі, по 5 ампул у пластиковому лотку, по 1 або 2 лотка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"РЕАКТФАРМ",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349678-25/В-06 від 09.12.2025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ДІАЗЕПАМ РЕАКТ, </w:t>
            </w:r>
            <w:r>
              <w:rPr>
                <w:b/>
              </w:rPr>
              <w:t>розчин для ін'єкцій, 10 мг/2 мл; по 2 мл в ампулі, по 5 ампул у пластиковому лотку, по 1 або 2 лотка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"РЕАКТФАРМ",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344015-25/З-28 від 02.09.2025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Доларен®, </w:t>
            </w:r>
            <w:r>
              <w:rPr>
                <w:b/>
              </w:rPr>
              <w:t>гель по 20 г або по 50 г у тубі; по 1 тубі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Наброс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344015-25/З-28 в</w:t>
            </w:r>
            <w:r>
              <w:rPr>
                <w:b/>
              </w:rPr>
              <w:t>ід 02.09.2025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Доларен®, </w:t>
            </w:r>
            <w:r>
              <w:rPr>
                <w:b/>
              </w:rPr>
              <w:t>гель по 20 г або по 50 г у тубі; по 1 тубі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Наброс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344015-25/З-28 від 02.09.2025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Доларен®, </w:t>
            </w:r>
            <w:r>
              <w:rPr>
                <w:b/>
              </w:rPr>
              <w:t>гель по 20 г або по 50 г у тубі; по 1 тубі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Наброс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346894-25/З-11</w:t>
            </w:r>
            <w:r>
              <w:rPr>
                <w:b/>
              </w:rPr>
              <w:t>6 від 24.10.2025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Долутегравір 50 мг, Ламівудин 300 мг та Тенофовіру Дизопроксилу Фумарат 300 мг, </w:t>
            </w:r>
            <w:r>
              <w:rPr>
                <w:b/>
              </w:rPr>
              <w:t xml:space="preserve">таблетки, </w:t>
            </w:r>
            <w:r>
              <w:rPr>
                <w:b/>
              </w:rPr>
              <w:t>вкриті плівковою оболонкою (50 мг/300 мг/300 мг) по 30 або по 90 таблеток у пластиковому контейнері, що містить два саше з силікагелем; по 180 таблеток у пластиковому контейнері, що містить три саше з силікагелем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Маклеодс Фармасьютикалс Лімітед,</w:t>
            </w:r>
            <w:r>
              <w:rPr>
                <w:b/>
              </w:rPr>
              <w:t xml:space="preserve">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346894-25/З-116 від 24.10.2025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Долутегравір 50 мг, Ламівудин 300 мг та Тенофовіру Дизопроксилу Фумарат 300 мг, </w:t>
            </w:r>
            <w:r>
              <w:rPr>
                <w:b/>
              </w:rPr>
              <w:t>таблетки, вкриті плівковою оболонкою (50 мг/300 мг/300 мг) по 30 або по 90 таблеток у пластиковому контейнері, що містить два саше з силікагелем; по 180 таблеток у пластиковому</w:t>
            </w:r>
            <w:r>
              <w:rPr>
                <w:b/>
              </w:rPr>
              <w:t xml:space="preserve"> контейнері, що містить три саше з силікагелем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</w:t>
            </w:r>
            <w:r>
              <w:rPr>
                <w:szCs w:val="20"/>
              </w:rPr>
              <w:t xml:space="preserve">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346894-25/З-116 від 24.10.2025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Долутегравір 50 мг, Ламівудин 300 мг та Тенофовіру Дизопроксилу Фумарат 300 мг, </w:t>
            </w:r>
            <w:r>
              <w:rPr>
                <w:b/>
              </w:rPr>
              <w:t xml:space="preserve">таблетки, </w:t>
            </w:r>
            <w:r>
              <w:rPr>
                <w:b/>
              </w:rPr>
              <w:t>вкриті плівковою оболонкою (50 мг/300 мг/300 мг) по 30 або по 90 таблеток у пластиковому контейнері, що містить два саше з силікагелем; по 180 таблеток у пластиковому контейнері, що містить три саше з силікагелем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Маклеодс Фармасьютикалс Лімітед,</w:t>
            </w:r>
            <w:r>
              <w:rPr>
                <w:b/>
              </w:rPr>
              <w:t xml:space="preserve">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348053-25/В-152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Допрокін, </w:t>
            </w:r>
            <w:r>
              <w:rPr>
                <w:b/>
              </w:rPr>
              <w:t>таблетки по 10 мг; по 10 таблеток у блістері; по 2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348053-25/В-152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Допрокін, </w:t>
            </w:r>
            <w:r>
              <w:rPr>
                <w:b/>
              </w:rPr>
              <w:t>таблетки по 10 мг; по 10 таблеток у блістері; по 2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348053-25/В-152 </w:t>
            </w:r>
            <w:r>
              <w:rPr>
                <w:b/>
              </w:rPr>
              <w:t>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Допрокін, </w:t>
            </w:r>
            <w:r>
              <w:rPr>
                <w:b/>
              </w:rPr>
              <w:t>таблетки по 10 мг; по 10 таблеток у блістері; по 2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342464-25/З-130, 342465-25/З-130, 342466-25/З-130, 342467-25/З-130, 342468-25/З-130, 342469-25/З-130, 342470-25/З-130, 342472-25/З-130, 346784-25/З-130 від 0</w:t>
            </w:r>
            <w:r>
              <w:rPr>
                <w:b/>
              </w:rPr>
              <w:t>6.08.2025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Дриптан®, </w:t>
            </w:r>
            <w:r>
              <w:rPr>
                <w:b/>
              </w:rPr>
              <w:t>таблетки по 5 мг; по 30 таблеток у блістері, по 1 блістеру в картонній коробці; по 15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342464-25/З-130, 342465-25/З-130, 342466-25/З-130, 342467-25/З-130, 342468-25/З-130, 342469-25/З-130, 342470-25/З-130, </w:t>
            </w:r>
            <w:r>
              <w:rPr>
                <w:b/>
              </w:rPr>
              <w:t>342472-25/З-130, 346784-25/З-130 від 06.08.2025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Дриптан®, </w:t>
            </w:r>
            <w:r>
              <w:rPr>
                <w:b/>
              </w:rPr>
              <w:t>таблетки по 5 мг; по 30 таблеток у блістері, по 1 блістеру в картонній коробці; по 15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342464-25/З-130,</w:t>
            </w:r>
            <w:r>
              <w:rPr>
                <w:b/>
              </w:rPr>
              <w:t xml:space="preserve"> 342465-25/З-130, 342466-25/З-130, 342467-25/З-130, 342468-25/З-130, 342469-25/З-130, 342470-25/З-130, 342472-25/З-130, 346784-25/З-130 від 06.08.2025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Дриптан®, </w:t>
            </w:r>
            <w:r>
              <w:rPr>
                <w:b/>
              </w:rPr>
              <w:t>таблетки по 5 мг; по 30 таблеток у блістері, по 1 блістеру в картонній коробці; по 15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349559-25/В-123, 349560-25/В-123 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Дротаверин форте, </w:t>
            </w:r>
            <w:r>
              <w:rPr>
                <w:b/>
              </w:rPr>
              <w:t>таблетки, по 80 мг; по 10 таблеток у блістері; по 1 блістеру в коробці з картону; по 10 таблеток у блістері; по 2 блістери в коробці з картону; по 20 таблеток у блістері; по 1 блістеру в коробці з картону. Маркування українською мовою (для виробників ТОВАР</w:t>
            </w:r>
            <w:r>
              <w:rPr>
                <w:b/>
              </w:rPr>
              <w:t>ИСТВО З ОБМЕЖЕНОЮ ВІДПОВІДАЛЬНІСТЮ «КОРПОРАЦІЯ «ЗДОРОВ'Я» та Товариство з обмеженою відповідальністю «Дослідний завод «ГНЦЛС»); по 10 таблеток у блістері ; по 1 блістеру в коробці з картону; по 10 таблеток у блістері; по 2 блістери в коробці з картону. Мар</w:t>
            </w:r>
            <w:r>
              <w:rPr>
                <w:b/>
              </w:rPr>
              <w:t>кування українською мовою (для виробника Товариство з обмеженою відповідальністю «ФАРМЕКС ГРУП»). Таблетки, по 80 мг; in bulk: по 9000 або 15000 таблеток у контейнерах пластмасових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</w:t>
            </w:r>
            <w:r>
              <w:rPr>
                <w:b/>
              </w:rPr>
              <w:t>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349559-25/В-123,</w:t>
            </w:r>
            <w:r>
              <w:rPr>
                <w:b/>
              </w:rPr>
              <w:t xml:space="preserve"> 349560-25/В-123 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Дротаверин форте, </w:t>
            </w:r>
            <w:r>
              <w:rPr>
                <w:b/>
              </w:rPr>
              <w:t>таблетки, по 80 мг; по 10 таблеток у блістері; по 1 блістеру в коробці з картону; по 10 таблеток у блістері; по 2 блістери в коробці з картону; по 20 таблеток у блістері; по 1 блістеру в коробці з картону. Маркування українською мовою (для виробників ТОВАР</w:t>
            </w:r>
            <w:r>
              <w:rPr>
                <w:b/>
              </w:rPr>
              <w:t>ИСТВО З ОБМЕЖЕНОЮ ВІДПОВІДАЛЬНІСТЮ «КОРПОРАЦІЯ «ЗДОРОВ'Я» та Товариство з обмеженою відповідальністю «Дослідний завод «ГНЦЛС»); по 10 таблеток у блістері ; по 1 блістеру в коробці з картону; по 10 таблеток у блістері; по 2 блістери в коробці з картону. Мар</w:t>
            </w:r>
            <w:r>
              <w:rPr>
                <w:b/>
              </w:rPr>
              <w:t>кування українською мовою (для виробника Товариство з обмеженою відповідальністю «ФАРМЕКС ГРУП»). Таблетки, по 80 мг; in bulk: по 9000 або 15000 таблеток у контейнерах пластмасових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</w:t>
            </w:r>
            <w:r>
              <w:rPr>
                <w:b/>
              </w:rPr>
              <w:t>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349559-25/В-123,</w:t>
            </w:r>
            <w:r>
              <w:rPr>
                <w:b/>
              </w:rPr>
              <w:t xml:space="preserve"> 349560-25/В-123 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Дротаверин форте, </w:t>
            </w:r>
            <w:r>
              <w:rPr>
                <w:b/>
              </w:rPr>
              <w:t>таблетки, по 80 мг; по 10 таблеток у блістері; по 1 блістеру в коробці з картону; по 10 таблеток у блістері; по 2 блістери в коробці з картону; по 20 таблеток у блістері; по 1 блістеру в коробці з картону. Маркування українською мовою (для виробників ТОВАР</w:t>
            </w:r>
            <w:r>
              <w:rPr>
                <w:b/>
              </w:rPr>
              <w:t>ИСТВО З ОБМЕЖЕНОЮ ВІДПОВІДАЛЬНІСТЮ «КОРПОРАЦІЯ «ЗДОРОВ'Я» та Товариство з обмеженою відповідальністю «Дослідний завод «ГНЦЛС»); по 10 таблеток у блістері ; по 1 блістеру в коробці з картону; по 10 таблеток у блістері; по 2 блістери в коробці з картону. Мар</w:t>
            </w:r>
            <w:r>
              <w:rPr>
                <w:b/>
              </w:rPr>
              <w:t>кування українською мовою (для виробника Товариство з обмеженою відповідальністю «ФАРМЕКС ГРУП»). Таблетки, по 80 мг; in bulk: по 9000 або 15000 таблеток у контейнерах пластмасових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</w:t>
            </w:r>
            <w:r>
              <w:rPr>
                <w:b/>
              </w:rPr>
              <w:t>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349559-25/В-12</w:t>
            </w:r>
            <w:r>
              <w:rPr>
                <w:b/>
              </w:rPr>
              <w:t>3, 349560-25/В-123 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Дротаверин форте, </w:t>
            </w:r>
            <w:r>
              <w:rPr>
                <w:b/>
              </w:rPr>
              <w:t>таблетки, по 80 мг; по 10 таблеток у блістері; по 1 блістеру в коробці з картону; по 10 таблеток у блістері; по 2 блістери в коробці з картону; по 20 таблеток у блістері; по 1 блістеру в коробці з картону. Маркування українською мовою (для виробників ТОВАР</w:t>
            </w:r>
            <w:r>
              <w:rPr>
                <w:b/>
              </w:rPr>
              <w:t>ИСТВО З ОБМЕЖЕНОЮ ВІДПОВІДАЛЬНІСТЮ «КОРПОРАЦІЯ «ЗДОРОВ'Я» та Товариство з обмеженою відповідальністю «Дослідний завод «ГНЦЛС»); по 10 таблеток у блістері ; по 1 блістеру в коробці з картону; по 10 таблеток у блістері; по 2 блістери в коробці з картону. Мар</w:t>
            </w:r>
            <w:r>
              <w:rPr>
                <w:b/>
              </w:rPr>
              <w:t>кування українською мовою (для виробника Товариство з обмеженою відповідальністю «ФАРМЕКС ГРУП»). Таблетки, по 80 мг; in bulk: по 9000 або 15000 таблеток у контейнерах пластмасових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</w:t>
            </w:r>
            <w:r>
              <w:rPr>
                <w:b/>
              </w:rPr>
              <w:t>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349559-25/В-123, 349560-25/В-123 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Дротаверин форте, </w:t>
            </w:r>
            <w:r>
              <w:rPr>
                <w:b/>
              </w:rPr>
              <w:t>таблетки, по 80 мг; по 10 таблеток у блістері; по 1 блістеру в коробці з картону; по 10 таблеток у блістері; по 2 блістери в коробці з картону; по 20 таблеток у блістері; по 1 блістеру в коробці з картону. Маркування українською мовою (для виробників ТОВАР</w:t>
            </w:r>
            <w:r>
              <w:rPr>
                <w:b/>
              </w:rPr>
              <w:t>ИСТВО З ОБМЕЖЕНОЮ ВІДПОВІДАЛЬНІСТЮ «КОРПОРАЦІЯ «ЗДОРОВ'Я» та Товариство з обмеженою відповідальністю «Дослідний завод «ГНЦЛС»); по 10 таблеток у блістері ; по 1 блістеру в коробці з картону; по 10 таблеток у блістері; по 2 блістери в коробці з картону. Мар</w:t>
            </w:r>
            <w:r>
              <w:rPr>
                <w:b/>
              </w:rPr>
              <w:t>кування українською мовою (для виробника Товариство з обмеженою відповідальністю «ФАРМЕКС ГРУП»). Таблетки, по 80 мг; in bulk: по 9000 або 15000 таблеток у контейнерах пластмасових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</w:t>
            </w:r>
            <w:r>
              <w:rPr>
                <w:b/>
              </w:rPr>
              <w:t>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349559-25/В-123, 349560-25/В-123 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Дротаверин форте, </w:t>
            </w:r>
            <w:r>
              <w:rPr>
                <w:b/>
              </w:rPr>
              <w:t>таблетки, по 80 мг; по 10 таблеток у блістері; по 1 блістеру в коробці з картону; по 10 таблеток у блістері; по 2 блістери в коробці з картону; по 20 таблеток у блістері; по 1 блістеру в коробці з картону. Маркування українською мовою (для виробників ТОВАР</w:t>
            </w:r>
            <w:r>
              <w:rPr>
                <w:b/>
              </w:rPr>
              <w:t>ИСТВО З ОБМЕЖЕНОЮ ВІДПОВІДАЛЬНІСТЮ «КОРПОРАЦІЯ «ЗДОРОВ'Я» та Товариство з обмеженою відповідальністю «Дослідний завод «ГНЦЛС»); по 10 таблеток у блістері ; по 1 блістеру в коробці з картону; по 10 таблеток у блістері; по 2 блістери в коробці з картону. Мар</w:t>
            </w:r>
            <w:r>
              <w:rPr>
                <w:b/>
              </w:rPr>
              <w:t>кування українською мовою (для виробника Товариство з обмеженою відповідальністю «ФАРМЕКС ГРУП»). Таблетки, по 80 мг; in bulk: по 9000 або 15000 таблеток у контейнерах пластмасових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</w:t>
            </w:r>
            <w:r>
              <w:rPr>
                <w:b/>
              </w:rPr>
              <w:t>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339693-25/З-28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ЕВАФАКТ, </w:t>
            </w:r>
            <w:r>
              <w:rPr>
                <w:b/>
              </w:rPr>
              <w:t>таблетки 2 мг по 14 таблеток у блістері,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Бхарат Сірамс енд Вакцинс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339693-25/З-28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ЕВАФАКТ, </w:t>
            </w:r>
            <w:r>
              <w:rPr>
                <w:b/>
              </w:rPr>
              <w:t>таблетки 2 мг по 14 таблеток у блістері,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Бхарат Сірамс енд Вакцинс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339693-25/З-28 в</w:t>
            </w:r>
            <w:r>
              <w:rPr>
                <w:b/>
              </w:rPr>
              <w:t>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ЕВАФАКТ, </w:t>
            </w:r>
            <w:r>
              <w:rPr>
                <w:b/>
              </w:rPr>
              <w:t>таблетки 2 мг по 14 таблеток у блістері,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Бхарат Сірамс енд Вакцинс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351115-25/В-45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Еверолімус-Тева, </w:t>
            </w:r>
            <w:r>
              <w:rPr>
                <w:b/>
              </w:rPr>
              <w:t>таблетки по 2,5 мг або по 5 мг, по 10 таблеток у блістері; по 3 блістери в картонній коробці або по 10 мг, по 5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351115-25/В-45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Еверолімус-Тева, </w:t>
            </w:r>
            <w:r>
              <w:rPr>
                <w:b/>
              </w:rPr>
              <w:t>таблетки по 2,5 мг або по 5 мг, по 10 таблеток у блістері; по 3 блістери в картонній коробці або по 10 мг, по 5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351115-25/В-45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Еверолімус-Тева, </w:t>
            </w:r>
            <w:r>
              <w:rPr>
                <w:b/>
              </w:rPr>
              <w:t>таблетки по 2,5 мг або по 5 мг, по 10 таблеток у блістері; по 3 блістери в картонній коробці або по 10 мг, по 5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331062-25/В-144, 331063-25/В-144, 331064-25/В-144, 331065-25/В-144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Еделор Плющ, </w:t>
            </w:r>
            <w:r>
              <w:rPr>
                <w:b/>
              </w:rPr>
              <w:t>сироп по 90 мл у флаконі або банці; по 1 флакону або банці з дозуючою скляночкою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331062-25/В-144, 331063-25/В-144, 331064-25/В-144, 331065-25/В-144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Еделор Плющ, </w:t>
            </w:r>
            <w:r>
              <w:rPr>
                <w:b/>
              </w:rPr>
              <w:t>сироп по 90 мл у флаконі або банці; по 1 флакону або банці з дозуючою скляночкою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331062-25/В-144, 331063-25/В-144, 331064-25/В-144, 331065-25/В-144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Еделор Плющ, </w:t>
            </w:r>
            <w:r>
              <w:rPr>
                <w:b/>
              </w:rPr>
              <w:t>сироп по 90 мл у флаконі або банці; по 1 флакону або банці з дозуючою скляночкою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350544-25/З-60, 350545-25/З-60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Езолонг®-20, Езолонг®-40, </w:t>
            </w:r>
            <w:r>
              <w:rPr>
                <w:b/>
              </w:rPr>
              <w:t>таблетки, вкриті плівковою оболонкою, по 20 мг таблетки, по 40 мг</w:t>
            </w:r>
            <w:r>
              <w:rPr>
                <w:b/>
              </w:rPr>
              <w:br/>
              <w:t>по 7 таблеток у блістері; по 1 або 2 блістери у картонній коробці.</w:t>
            </w:r>
            <w:r>
              <w:rPr>
                <w:b/>
              </w:rPr>
              <w:br/>
              <w:t>in bulk: по 2500 у подвійних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</w:t>
            </w:r>
            <w:r>
              <w:rPr>
                <w:b/>
              </w:rPr>
              <w:t>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350544-25/З-60, 350545-25/З-60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Езолонг®-20, Езолонг®-40, </w:t>
            </w:r>
            <w:r>
              <w:rPr>
                <w:b/>
              </w:rPr>
              <w:t>таблетки, вкриті плівковою оболонкою, по 20 мг таблетки, по 40 мг</w:t>
            </w:r>
            <w:r>
              <w:rPr>
                <w:b/>
              </w:rPr>
              <w:br/>
              <w:t>по 7 таблеток у блістері; по 1 або 2 блістери у картонній коробці.</w:t>
            </w:r>
            <w:r>
              <w:rPr>
                <w:b/>
              </w:rPr>
              <w:br/>
              <w:t>in bulk: по 2500 у подвійних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</w:t>
            </w:r>
            <w:r>
              <w:rPr>
                <w:b/>
              </w:rPr>
              <w:t>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350544-25/З-60, 350545-25/З-60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Езолонг®-20, Езолонг®-40, </w:t>
            </w:r>
            <w:r>
              <w:rPr>
                <w:b/>
              </w:rPr>
              <w:t>таблетки, вкриті плівковою оболонкою, по 20 мг таблетки, по 40 мг</w:t>
            </w:r>
            <w:r>
              <w:rPr>
                <w:b/>
              </w:rPr>
              <w:br/>
              <w:t>по 7 таблеток у блістері; по 1 або 2 блістери у картонній коробці.</w:t>
            </w:r>
            <w:r>
              <w:rPr>
                <w:b/>
              </w:rPr>
              <w:br/>
              <w:t>in bulk: по 2500 у подвійних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</w:t>
            </w:r>
            <w:r>
              <w:rPr>
                <w:b/>
              </w:rPr>
              <w:t>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350544-25/З-60, 350545-25/З-60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Езолонг®-20, Езолонг®-40, </w:t>
            </w:r>
            <w:r>
              <w:rPr>
                <w:b/>
              </w:rPr>
              <w:t>таблетки, вкриті плівковою оболонкою, по 20 мг таблетки, по 40 мг</w:t>
            </w:r>
            <w:r>
              <w:rPr>
                <w:b/>
              </w:rPr>
              <w:br/>
              <w:t>по 7 таблеток у блістері; по 1 або 2 блістери у картонній коробці.</w:t>
            </w:r>
            <w:r>
              <w:rPr>
                <w:b/>
              </w:rPr>
              <w:br/>
              <w:t>in bulk: по 2500 у подвійних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</w:t>
            </w:r>
            <w:r>
              <w:rPr>
                <w:b/>
              </w:rPr>
              <w:t>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350544-25/З-60, 350545-25/З-60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Езолонг®-20, Езолонг®-40, </w:t>
            </w:r>
            <w:r>
              <w:rPr>
                <w:b/>
              </w:rPr>
              <w:t>таблетки, вкриті плівковою оболонкою, по 20 мг таблетки, по 40 мг</w:t>
            </w:r>
            <w:r>
              <w:rPr>
                <w:b/>
              </w:rPr>
              <w:br/>
              <w:t>по 7 таблеток у блістері; по 1 або 2 блістери у картонній коробці.</w:t>
            </w:r>
            <w:r>
              <w:rPr>
                <w:b/>
              </w:rPr>
              <w:br/>
              <w:t>in bulk: по 2500 у подвійних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</w:t>
            </w:r>
            <w:r>
              <w:rPr>
                <w:b/>
              </w:rPr>
              <w:t>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350544-25/З-60, 350545-25/З-60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Езолонг®-20, Езолонг®-40, </w:t>
            </w:r>
            <w:r>
              <w:rPr>
                <w:b/>
              </w:rPr>
              <w:t>таблетки, вкриті плівковою оболонкою, по 20 мг таблетки, по 40 мг</w:t>
            </w:r>
            <w:r>
              <w:rPr>
                <w:b/>
              </w:rPr>
              <w:br/>
              <w:t>по 7 таблеток у блістері; по 1 або 2 блістери у картонній коробці.</w:t>
            </w:r>
            <w:r>
              <w:rPr>
                <w:b/>
              </w:rPr>
              <w:br/>
              <w:t>in bulk: по 2500 у подвійних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</w:t>
            </w:r>
            <w:r>
              <w:rPr>
                <w:b/>
              </w:rPr>
              <w:t>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350544-25/З-60, 350545-25/З-60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Езолонг®-20, Езолонг®-40, </w:t>
            </w:r>
            <w:r>
              <w:rPr>
                <w:b/>
              </w:rPr>
              <w:t>таблетки, вкриті плівковою оболонкою, по 20 мг таблетки, по 40 мг</w:t>
            </w:r>
            <w:r>
              <w:rPr>
                <w:b/>
              </w:rPr>
              <w:br/>
              <w:t>по 7 таблеток у блістері; по 1 або 2 блістери у картонній коробці.</w:t>
            </w:r>
            <w:r>
              <w:rPr>
                <w:b/>
              </w:rPr>
              <w:br/>
              <w:t>in bulk: по 2500 у подвійних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</w:t>
            </w:r>
            <w:r>
              <w:rPr>
                <w:b/>
              </w:rPr>
              <w:t>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350544-25/З-60, 350545-25/З-60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Езолонг®-20, Езолонг®-40, </w:t>
            </w:r>
            <w:r>
              <w:rPr>
                <w:b/>
              </w:rPr>
              <w:t>таблетки, вкриті плівковою оболонкою, по 20 мг таблетки, по 40 мг</w:t>
            </w:r>
            <w:r>
              <w:rPr>
                <w:b/>
              </w:rPr>
              <w:br/>
              <w:t>по 7 таблеток у блістері; по 1 або 2 блістери у картонній коробці.</w:t>
            </w:r>
            <w:r>
              <w:rPr>
                <w:b/>
              </w:rPr>
              <w:br/>
              <w:t>in bulk: по 2500 у подвійних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</w:t>
            </w:r>
            <w:r>
              <w:rPr>
                <w:b/>
              </w:rPr>
              <w:t>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350544-25/З-60, 350545-25/З-60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Езолонг®-20, Езолонг®-40, </w:t>
            </w:r>
            <w:r>
              <w:rPr>
                <w:b/>
              </w:rPr>
              <w:t>таблетки, вкриті плівковою оболонкою, по 20 мг таблетки, по 40 мг</w:t>
            </w:r>
            <w:r>
              <w:rPr>
                <w:b/>
              </w:rPr>
              <w:br/>
              <w:t>по 7 таблеток у блістері; по 1 або 2 блістери у картонній коробці.</w:t>
            </w:r>
            <w:r>
              <w:rPr>
                <w:b/>
              </w:rPr>
              <w:br/>
              <w:t>in bulk: по 2500 у подвійних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</w:t>
            </w:r>
            <w:r>
              <w:rPr>
                <w:b/>
              </w:rPr>
              <w:t>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350544-25/З-60, 350545-25/З-60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Езолонг®-20, Езолонг®-40, </w:t>
            </w:r>
            <w:r>
              <w:rPr>
                <w:b/>
              </w:rPr>
              <w:t>таблетки, вкриті плівковою оболонкою, по 20 мг таблетки, по 40 мг</w:t>
            </w:r>
            <w:r>
              <w:rPr>
                <w:b/>
              </w:rPr>
              <w:br/>
              <w:t>по 7 таблеток у блістері; по 1 або 2 блістери у картонній коробці.</w:t>
            </w:r>
            <w:r>
              <w:rPr>
                <w:b/>
              </w:rPr>
              <w:br/>
              <w:t>in bulk: по 2500 у подвійних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</w:t>
            </w:r>
            <w:r>
              <w:rPr>
                <w:b/>
              </w:rPr>
              <w:t>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350544-25/З-60, 350545-25/З-60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Езолонг®-20, Езолонг®-40, </w:t>
            </w:r>
            <w:r>
              <w:rPr>
                <w:b/>
              </w:rPr>
              <w:t>таблетки, вкриті плівковою оболонкою, по 20 мг таблетки, по 40 мг</w:t>
            </w:r>
            <w:r>
              <w:rPr>
                <w:b/>
              </w:rPr>
              <w:br/>
              <w:t>по 7 таблеток у блістері; по 1 або 2 блістери у картонній коробці.</w:t>
            </w:r>
            <w:r>
              <w:rPr>
                <w:b/>
              </w:rPr>
              <w:br/>
              <w:t>in bulk: по 2500 у подвійних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</w:t>
            </w:r>
            <w:r>
              <w:rPr>
                <w:b/>
              </w:rPr>
              <w:t>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350544-25/З-60, 350545-25/З-60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Езолонг®-20, Езолонг®-40, </w:t>
            </w:r>
            <w:r>
              <w:rPr>
                <w:b/>
              </w:rPr>
              <w:t>таблетки, вкриті плівковою оболонкою, по 20 мг таблетки, по 40 мг</w:t>
            </w:r>
            <w:r>
              <w:rPr>
                <w:b/>
              </w:rPr>
              <w:br/>
              <w:t>по 7 таблеток у блістері; по 1 або 2 блістери у картонній коробці.</w:t>
            </w:r>
            <w:r>
              <w:rPr>
                <w:b/>
              </w:rPr>
              <w:br/>
              <w:t>in bulk: по 2500 у подвійних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</w:t>
            </w:r>
            <w:r>
              <w:rPr>
                <w:b/>
              </w:rPr>
              <w:t>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336280-25/З-147 від 18.04.2025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Ендоксан®, </w:t>
            </w:r>
            <w:r>
              <w:rPr>
                <w:b/>
              </w:rPr>
              <w:t>таблетки, вкриті цукровою оболонкою, по 50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Бакстер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336280-25/З-147 від 18.04.2025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Ендоксан®, </w:t>
            </w:r>
            <w:r>
              <w:rPr>
                <w:b/>
              </w:rPr>
              <w:t>таблетки, вкриті цукровою оболонкою, по 50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Бакстер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336280-25/З-147 від 18.04.2025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Ендоксан®, </w:t>
            </w:r>
            <w:r>
              <w:rPr>
                <w:b/>
              </w:rPr>
              <w:t>таблетки, вкриті цукровою оболонкою, по 50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Бакстер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336309-25/З-146 від 18.04.2025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ЕНДОКСАН® 200 мг, ЕНДОКСАН® 500 мг, ЕНДОКСАН® 1 г, </w:t>
            </w:r>
            <w:r>
              <w:rPr>
                <w:b/>
              </w:rPr>
              <w:t>порошок для розчину для ін'єкцій по 200 мг, по 500 мг, по 1 г; для дози 200 мг: 1 флакон (маркування українською мовою) з порошком у картонній коробці з маркуванням українською та англійською мовами; 1 флакон (маркування українською мовою) з порошком у кар</w:t>
            </w:r>
            <w:r>
              <w:rPr>
                <w:b/>
              </w:rPr>
              <w:t>тонній коробці з маркуванням українською та англійською мовами; по 10 картонних коробок у бандеролі з плівки; для доз 500 мг та 1 г: 1 флакон (маркування українською мовою) з порошком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Бакстер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336309-25/З-146 </w:t>
            </w:r>
            <w:r>
              <w:rPr>
                <w:b/>
              </w:rPr>
              <w:t>від 18.04.2025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ЕНДОКСАН® 200 мг, ЕНДОКСАН® 500 мг, ЕНДОКСАН® 1 г, </w:t>
            </w:r>
            <w:r>
              <w:rPr>
                <w:b/>
              </w:rPr>
              <w:t>порошок для розчину для ін'єкцій по 200 мг, по 500 мг, по 1 г; для дози 200 мг: 1 флакон (маркування українською мовою) з порошком у картонній коробці з маркуванням українською та англійською мовами; 1 флакон (маркування українською мовою) з порошком у кар</w:t>
            </w:r>
            <w:r>
              <w:rPr>
                <w:b/>
              </w:rPr>
              <w:t>тонній коробці з маркуванням українською та англійською мовами; по 10 картонних коробок у бандеролі з плівки; для доз 500 мг та 1 г: 1 флакон (маркування українською мовою) з порошком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Бакстер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336309-25/З-146 </w:t>
            </w:r>
            <w:r>
              <w:rPr>
                <w:b/>
              </w:rPr>
              <w:t>від 18.04.2025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ЕНДОКСАН® 200 мг, ЕНДОКСАН® 500 мг, ЕНДОКСАН® 1 г, </w:t>
            </w:r>
            <w:r>
              <w:rPr>
                <w:b/>
              </w:rPr>
              <w:t>порошок для розчину для ін'єкцій по 200 мг, по 500 мг, по 1 г; для дози 200 мг: 1 флакон (маркування українською мовою) з порошком у картонній коробці з маркуванням українською та англійською мовами; 1 флакон (маркування українською мовою) з порошком у кар</w:t>
            </w:r>
            <w:r>
              <w:rPr>
                <w:b/>
              </w:rPr>
              <w:t>тонній коробці з маркуванням українською та англійською мовами; по 10 картонних коробок у бандеролі з плівки; для доз 500 мг та 1 г: 1 флакон (маркування українською мовою) з порошком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Бакстер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336309-25/З-14</w:t>
            </w:r>
            <w:r>
              <w:rPr>
                <w:b/>
              </w:rPr>
              <w:t>6 від 18.04.2025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ЕНДОКСАН® 200 мг, ЕНДОКСАН® 500 мг, ЕНДОКСАН® 1 г, </w:t>
            </w:r>
            <w:r>
              <w:rPr>
                <w:b/>
              </w:rPr>
              <w:t>порошок для розчину для ін'єкцій по 200 мг, по 500 мг, по 1 г; для дози 200 мг: 1 флакон (маркування українською мовою) з порошком у картонній коробці з маркуванням українською та англійською мовами; 1 флакон (маркування українською мовою) з порошком у кар</w:t>
            </w:r>
            <w:r>
              <w:rPr>
                <w:b/>
              </w:rPr>
              <w:t>тонній коробці з маркуванням українською та англійською мовами; по 10 картонних коробок у бандеролі з плівки; для доз 500 мг та 1 г: 1 флакон (маркування українською мовою) з порошком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Бакстер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336309-25/З-146 від 18.04.2025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ЕНДОКСАН® 200 мг, ЕНДОКСАН® 500 мг, ЕНДОКСАН® 1 г, </w:t>
            </w:r>
            <w:r>
              <w:rPr>
                <w:b/>
              </w:rPr>
              <w:t>порошок для розчину для ін'єкцій по 200 мг, по 500 мг, по 1 г; для дози 200 мг: 1 флакон (маркування українською мовою) з порошком у картонній коробці з маркуванням українською та англійською мовами; 1 флакон (маркування українською мовою) з порошком у кар</w:t>
            </w:r>
            <w:r>
              <w:rPr>
                <w:b/>
              </w:rPr>
              <w:t>тонній коробці з маркуванням українською та англійською мовами; по 10 картонних коробок у бандеролі з плівки; для доз 500 мг та 1 г: 1 флакон (маркування українською мовою) з порошком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Бакстер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336309-25/З-146 </w:t>
            </w:r>
            <w:r>
              <w:rPr>
                <w:b/>
              </w:rPr>
              <w:t>від 18.04.2025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ЕНДОКСАН® 200 мг, ЕНДОКСАН® 500 мг, ЕНДОКСАН® 1 г, </w:t>
            </w:r>
            <w:r>
              <w:rPr>
                <w:b/>
              </w:rPr>
              <w:t>порошок для розчину для ін'єкцій по 200 мг, по 500 мг, по 1 г; для дози 200 мг: 1 флакон (маркування українською мовою) з порошком у картонній коробці з маркуванням українською та англійською мовами; 1 флакон (маркування українською мовою) з порошком у кар</w:t>
            </w:r>
            <w:r>
              <w:rPr>
                <w:b/>
              </w:rPr>
              <w:t>тонній коробці з маркуванням українською та англійською мовами; по 10 картонних коробок у бандеролі з плівки; для доз 500 мг та 1 г: 1 флакон (маркування українською мовою) з порошком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Бакстер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336309-25/З-14</w:t>
            </w:r>
            <w:r>
              <w:rPr>
                <w:b/>
              </w:rPr>
              <w:t>6 від 18.04.2025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ЕНДОКСАН® 200 мг, ЕНДОКСАН® 500 мг, ЕНДОКСАН® 1 г, </w:t>
            </w:r>
            <w:r>
              <w:rPr>
                <w:b/>
              </w:rPr>
              <w:t>порошок для розчину для ін'єкцій по 200 мг, по 500 мг, по 1 г; для дози 200 мг: 1 флакон (маркування українською мовою) з порошком у картонній коробці з маркуванням українською та англійською мовами; 1 флакон (маркування українською мовою) з порошком у кар</w:t>
            </w:r>
            <w:r>
              <w:rPr>
                <w:b/>
              </w:rPr>
              <w:t>тонній коробці з маркуванням українською та англійською мовами; по 10 картонних коробок у бандеролі з плівки; для доз 500 мг та 1 г: 1 флакон (маркування українською мовою) з порошком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Бакстер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336309-25/З-146 </w:t>
            </w:r>
            <w:r>
              <w:rPr>
                <w:b/>
              </w:rPr>
              <w:t>від 18.04.2025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ЕНДОКСАН® 200 мг, ЕНДОКСАН® 500 мг, ЕНДОКСАН® 1 г, </w:t>
            </w:r>
            <w:r>
              <w:rPr>
                <w:b/>
              </w:rPr>
              <w:t>порошок для розчину для ін'єкцій по 200 мг, по 500 мг, по 1 г; для дози 200 мг: 1 флакон (маркування українською мовою) з порошком у картонній коробці з маркуванням українською та англійською мовами; 1 флакон (маркування українською мовою) з порошком у кар</w:t>
            </w:r>
            <w:r>
              <w:rPr>
                <w:b/>
              </w:rPr>
              <w:t>тонній коробці з маркуванням українською та англійською мовами; по 10 картонних коробок у бандеролі з плівки; для доз 500 мг та 1 г: 1 флакон (маркування українською мовою) з порошком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Бакстер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336309-25/З-146 </w:t>
            </w:r>
            <w:r>
              <w:rPr>
                <w:b/>
              </w:rPr>
              <w:t>від 18.04.2025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ЕНДОКСАН® 200 мг, ЕНДОКСАН® 500 мг, ЕНДОКСАН® 1 г, </w:t>
            </w:r>
            <w:r>
              <w:rPr>
                <w:b/>
              </w:rPr>
              <w:t>порошок для розчину для ін'єкцій по 200 мг, по 500 мг, по 1 г; для дози 200 мг: 1 флакон (маркування українською мовою) з порошком у картонній коробці з маркуванням українською та англійською мовами; 1 флакон (маркування українською мовою) з порошком у кар</w:t>
            </w:r>
            <w:r>
              <w:rPr>
                <w:b/>
              </w:rPr>
              <w:t>тонній коробці з маркуванням українською та англійською мовами; по 10 картонних коробок у бандеролі з плівки; для доз 500 мг та 1 г: 1 флакон (маркування українською мовою) з порошком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Бакстер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323118-24/З-12</w:t>
            </w:r>
            <w:r>
              <w:rPr>
                <w:b/>
              </w:rPr>
              <w:t>8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ЕРЕЛЗІ, </w:t>
            </w:r>
            <w:r>
              <w:rPr>
                <w:b/>
              </w:rPr>
              <w:t>розчин для ін'єкцій, 50 мг/1 мл (50 мг); по 1 мл розчину у попередньо наповненому шприці; 4 попередньо наповнені шприци у блістерах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323118-24/З-128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ЕРЕЛЗІ, </w:t>
            </w:r>
            <w:r>
              <w:rPr>
                <w:b/>
              </w:rPr>
              <w:t>розчин для ін'єкцій, 50 мг/1 мл (50 мг); по 1 мл розчину у попередньо наповненому шприці; 4 попередньо наповнені шприци у блістерах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Реєстра</w:t>
            </w:r>
            <w:r>
              <w:rPr>
                <w:b/>
                <w:noProof/>
              </w:rPr>
              <w:t>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323118-24/З-128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ЕРЕЛЗІ, </w:t>
            </w:r>
            <w:r>
              <w:rPr>
                <w:b/>
              </w:rPr>
              <w:t>розчин для ін'єкцій, 50 мг/1 мл (50 мг); по 1 мл розчину у попередньо наповненому шприці; 4 попередньо наповнені шприци у блістерах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Реєстра</w:t>
            </w:r>
            <w:r>
              <w:rPr>
                <w:b/>
                <w:noProof/>
              </w:rPr>
              <w:t>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342110-25/З-82, 351495-26/З-82 від 30.07.2025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Еріус®, </w:t>
            </w:r>
            <w:r>
              <w:rPr>
                <w:b/>
              </w:rPr>
              <w:t>таблетки, вкриті плівковою оболонкою, по 5 мг; по 7 або по 10 таблеток у блістері; по 1 блістеру в картонній коробці; по 15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</w:t>
            </w:r>
            <w:r>
              <w:rPr>
                <w:b/>
              </w:rPr>
              <w:t xml:space="preserve">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342110-25/З-82, 351495-26/З-82 від 30.07.2025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Еріус®, </w:t>
            </w:r>
            <w:r>
              <w:rPr>
                <w:b/>
              </w:rPr>
              <w:t>таблетки, вкриті плівковою оболонкою, по 5 мг; по 7 або по 10 таблеток у блістері; по 1 блістеру в картонній коробці; по 15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</w:t>
            </w:r>
            <w:r>
              <w:rPr>
                <w:b/>
              </w:rPr>
              <w:t xml:space="preserve">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342110-25/З-82, 351495-26/З-82 від 30.07.2025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Еріус®, </w:t>
            </w:r>
            <w:r>
              <w:rPr>
                <w:b/>
              </w:rPr>
              <w:t>таблетки, вкриті плівковою оболонкою, по 5 мг; по 7 або по 10 таблеток у блістері; по 1 блістеру в картонній коробці; по 15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350147-25/З-61</w:t>
            </w:r>
            <w:r>
              <w:rPr>
                <w:b/>
              </w:rPr>
              <w:t>, 350148-25/З-61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Ермуцин®, </w:t>
            </w:r>
            <w:r>
              <w:rPr>
                <w:b/>
              </w:rPr>
              <w:t>тверді капсули по 300 мг по 10 капсул у блістері; по 2 або по 6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УАБ "МРА",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350147-25/З-61, 350148-25/З-61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Ермуцин®, </w:t>
            </w:r>
            <w:r>
              <w:rPr>
                <w:b/>
              </w:rPr>
              <w:t>тверді капсули по 300 мг по 10 капсул у блістері; по 2 або по 6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УАБ "МРА",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350147-25/З-61, 350148-25/З-61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Ермуцин®, </w:t>
            </w:r>
            <w:r>
              <w:rPr>
                <w:b/>
              </w:rPr>
              <w:t>тверді капсули по 300 мг по 10 капсул у блістері; по 2 або по 6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УАБ "МРА",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348121-25/В-28 від 14.11.2025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Еротон®, </w:t>
            </w:r>
            <w:r>
              <w:rPr>
                <w:b/>
              </w:rPr>
              <w:t>таблетки по 50 мг або по 100 мг по 1 або по 2, або по 4 таблетки у блістері; по 1 блістеру в пачці з картону; по 4 таблетки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348121-25/В-28 від 14.11.2025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Еротон®, </w:t>
            </w:r>
            <w:r>
              <w:rPr>
                <w:b/>
              </w:rPr>
              <w:t>таблетки по 50 мг або по 100 мг по 1 або по 2, або по 4 таблетки у блістері; по 1 блістеру в пачці з картону; по 4 таблетки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348121-25/В-28 від 14.11.2025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Еротон®, </w:t>
            </w:r>
            <w:r>
              <w:rPr>
                <w:b/>
              </w:rPr>
              <w:t>таблетки по 50 мг або по 100 мг по 1 або по 2, або по 4 таблетки у блістері; по 1 блістеру в пачці з картону; по 4 таблетки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348121-25/В-28 від 14.11.2025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Еротон®, </w:t>
            </w:r>
            <w:r>
              <w:rPr>
                <w:b/>
              </w:rPr>
              <w:t>таблетки по 50 мг або по 100 мг по 1 або по 2, або по 4 таблетки у блістері; по 1 блістеру в пачці з картону; по 4 таблетки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348121-25/В-28 від 14.11.2025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Еротон®, </w:t>
            </w:r>
            <w:r>
              <w:rPr>
                <w:b/>
              </w:rPr>
              <w:t>таблетки по 50 мг або по 100 мг по 1 або по 2, або по 4 таблетки у блістері; по 1 блістеру в пачці з картону; по 4 таблетки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348121-25/В-28 від 14.11.2025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Еротон®, </w:t>
            </w:r>
            <w:r>
              <w:rPr>
                <w:b/>
              </w:rPr>
              <w:t>таблетки по 50 мг або по 100 мг по 1 або по 2, або по 4 таблетки у блістері; по 1 блістеру в пачці з картону; по 4 таблетки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349674-25/З-61 від 09.12.2025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Еспікол бебі, </w:t>
            </w:r>
            <w:r>
              <w:rPr>
                <w:b/>
              </w:rPr>
              <w:t>краплі оральні по 30 мл у флаконі; по 1 флакону у картонній коробці разом з мірною піпеткою в індивідуальній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349674-25/З-61 від 09.12.2025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Еспікол бебі, </w:t>
            </w:r>
            <w:r>
              <w:rPr>
                <w:b/>
              </w:rPr>
              <w:t>краплі оральні по 30 мл у флаконі; по 1 флакону у картонній коробці разом з мірною піпеткою в індивідуальній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349674-25/З-61 від 09.12.2025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Еспікол бебі, </w:t>
            </w:r>
            <w:r>
              <w:rPr>
                <w:b/>
              </w:rPr>
              <w:t>краплі оральні по 30 мл у флаконі; по 1 флакону у картонній коробці разом з мірною піпеткою в індивідуальній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347447-25/З-152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Еффезел, </w:t>
            </w:r>
            <w:r>
              <w:rPr>
                <w:b/>
              </w:rPr>
              <w:t>гель; по 5 г, 15 г, 30 г гелю у тубі; по 1 тубі в картонній коробці; по 15 г, 30 г гелю у контейнері;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Галдерма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347447-25/З-152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Еффезел, </w:t>
            </w:r>
            <w:r>
              <w:rPr>
                <w:b/>
              </w:rPr>
              <w:t>гель; по 5 г, 15 г, 30 г гелю у тубі; по 1 тубі в картонній коробці; по 15 г, 30 г гелю у контейнері;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Галдерма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347447-25/З-152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Еффезел, </w:t>
            </w:r>
            <w:r>
              <w:rPr>
                <w:b/>
              </w:rPr>
              <w:t>гель; по 5 г, 15 г, 30 г гелю у тубі; по 1 тубі в картонній коробці; по 15 г, 30 г гелю у контейнері;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Галдерма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347993-25/В-144, 347994-25/В-144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Замексен, </w:t>
            </w:r>
            <w:r>
              <w:rPr>
                <w:b/>
              </w:rPr>
              <w:t>розчин для ін`єкцій, 50 мг/мл; по 2 мл в ампулі; по 10 ампул в пачці з картону; по 2 мл в ампулі; по 5 ампул в блістері; по 2 блістери у пачці з картону; по 5 мл в ампулі; по 5 ампул в пачці з картону; по 5 мл в ампулі; по 5 ампул в блістері; по 1 блістеру</w:t>
            </w:r>
            <w:r>
              <w:rPr>
                <w:b/>
              </w:rPr>
              <w:t xml:space="preserve">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"НОВАЛІК-ФАРМА",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</w:t>
            </w:r>
            <w:r>
              <w:rPr>
                <w:szCs w:val="20"/>
              </w:rPr>
              <w:t xml:space="preserve">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347993-25/В-144, 347994-25/В-144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Замексен, </w:t>
            </w:r>
            <w:r>
              <w:rPr>
                <w:b/>
              </w:rPr>
              <w:t>розчин для ін`єкцій, 50 мг/мл; по 2 мл в ампулі; по 10 ампул в пачці з картону; по 2 мл в ампулі; по 5 ампул в блістері; по 2 блістери у пачці з картону; по 5 мл в ампулі; по 5 ампул в пачці з картону; по 5 мл в ампулі; по 5 ампул в блістері; по 1 блістеру</w:t>
            </w:r>
            <w:r>
              <w:rPr>
                <w:b/>
              </w:rPr>
              <w:t xml:space="preserve">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"НОВАЛІК-ФАРМА",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</w:t>
            </w:r>
            <w:r>
              <w:rPr>
                <w:szCs w:val="20"/>
              </w:rPr>
              <w:t xml:space="preserve">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347993-25/В-144, 347994-25/В-144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Замексен, </w:t>
            </w:r>
            <w:r>
              <w:rPr>
                <w:b/>
              </w:rPr>
              <w:t>розчин для ін`єкцій, 50 мг/мл; по 2 мл в ампулі; по 10 ампул в пачці з картону; по 2 мл в ампулі; по 5 ампул в блістері; по 2 блістери у пачці з картону; по 5 мл в ампулі; по 5 ампул в пачці з картону; по 5 мл в ампулі; по 5 ампул в блістері; по 1 блістеру</w:t>
            </w:r>
            <w:r>
              <w:rPr>
                <w:b/>
              </w:rPr>
              <w:t xml:space="preserve">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"НОВАЛІК-ФАРМА",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</w:t>
            </w:r>
            <w:r>
              <w:rPr>
                <w:szCs w:val="20"/>
              </w:rPr>
              <w:t xml:space="preserve">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</w:t>
      </w:r>
      <w:r>
        <w:rPr>
          <w:b/>
          <w:sz w:val="20"/>
          <w:szCs w:val="20"/>
          <w:lang w:val="ru-RU"/>
        </w:rPr>
        <w:t>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343395-25/В-139, 343396-25/В-139 від 21.08.2025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Зіпелор®, </w:t>
            </w:r>
            <w:r>
              <w:rPr>
                <w:b/>
              </w:rPr>
              <w:t>льодяники зі смаком лимону по 3,0 мг, по 10 або 12 льодяників у блістері; по 1, 2 або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343395-25/В-139, 343396-25/В-139 від 21.08.2025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Зіпелор®, </w:t>
            </w:r>
            <w:r>
              <w:rPr>
                <w:b/>
              </w:rPr>
              <w:t>льодяники зі смаком лимону по 3,0 мг, по 10 або 12 льодяників у блістері; по 1, 2 або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343395-25/В-139, 343396-25/В-139 від 21.08.2025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Зіпелор®, </w:t>
            </w:r>
            <w:r>
              <w:rPr>
                <w:b/>
              </w:rPr>
              <w:t>льодяники зі смаком лимону по 3,0 мг, по 10 або 12 льодяників у блістері; по 1, 2 або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343275-25/В-117, 343276-25/В-117 від 20.08.2025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Зіпелор®, </w:t>
            </w:r>
            <w:r>
              <w:rPr>
                <w:b/>
              </w:rPr>
              <w:t>льодяники зі смаком меду та апельсину по 3,0 мг по 10 або 12 льодяників у блістері; по 1, 2 або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343275-25/В-117, 343276-25/В-117 від 20.08.2025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Зіпелор®, </w:t>
            </w:r>
            <w:r>
              <w:rPr>
                <w:b/>
              </w:rPr>
              <w:t>льодяники зі смаком меду та апельсину по 3,0 мг по 10 або 12 льодяників у блістері; по 1, 2 або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343275-25/В-117, 343276-25/В-117 від 20.08.2025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Зіпелор®, </w:t>
            </w:r>
            <w:r>
              <w:rPr>
                <w:b/>
              </w:rPr>
              <w:t>льодяники зі смаком меду та апельсину по 3,0 мг по 10 або 12 льодяників у блістері; по 1, 2 або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343124-25/В-118 від 19.08.2025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Золевіста, </w:t>
            </w:r>
            <w:r>
              <w:rPr>
                <w:b/>
              </w:rPr>
              <w:t>розчин для інфузій 5 мг/100 мл; по 100 мл в контейнері в захисному пакеті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343124-25/В-118 від 19.08.2025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Золевіста, </w:t>
            </w:r>
            <w:r>
              <w:rPr>
                <w:b/>
              </w:rPr>
              <w:t>розчин для інфузій 5 мг/100 мл; по 100 мл в контейнері в захисному пакеті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343124-25/В-118 від 19.08.2025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Золевіста, </w:t>
            </w:r>
            <w:r>
              <w:rPr>
                <w:b/>
              </w:rPr>
              <w:t>розчин для інфузій 5 мг/100 мл; по 100 мл в контейнері в захисному пакеті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349803-25/З-138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Ізікард® A, </w:t>
            </w:r>
            <w:r>
              <w:rPr>
                <w:b/>
              </w:rPr>
              <w:t>таблетки по 40 мг/5 мг, по 40 мг/10 мг, по 80 мг/5 мг або по 80 мг/10 мг; по 7 таблеток в алюмінієвому блістері,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349803-25/З-138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Ізікард® A, </w:t>
            </w:r>
            <w:r>
              <w:rPr>
                <w:b/>
              </w:rPr>
              <w:t>таблетки по 40 мг/5 мг, по 40 мг/10 мг, по 80 мг/5 мг або по 80 мг/10 мг; по 7 таблеток в алюмінієвому блістері,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349803-25/З-138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Ізікард® A, </w:t>
            </w:r>
            <w:r>
              <w:rPr>
                <w:b/>
              </w:rPr>
              <w:t>таблетки по 40 мг/5 мг, по 40 мг/10 мг, по 80 мг/5 мг або по 80 мг/10 мг; по 7 таблеток в алюмінієвому блістері,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349803-25/З-138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Ізікард® A, </w:t>
            </w:r>
            <w:r>
              <w:rPr>
                <w:b/>
              </w:rPr>
              <w:t>таблетки по 40 мг/5 мг, по 40 мг/10 мг, по 80 мг/5 мг або по 80 мг/10 мг; по 7 таблеток в алюмінієвому блістері,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349803-25/З-138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Ізікард® A, </w:t>
            </w:r>
            <w:r>
              <w:rPr>
                <w:b/>
              </w:rPr>
              <w:t>таблетки по 40 мг/5 мг, по 40 мг/10 мг, по 80 мг/5 мг або по 80 мг/10 мг; по 7 таблеток в алюмінієвому блістері,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349803-25/З-138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Ізікард® A, </w:t>
            </w:r>
            <w:r>
              <w:rPr>
                <w:b/>
              </w:rPr>
              <w:t>таблетки по 40 мг/5 мг, по 40 мг/10 мг, по 80 мг/5 мг або по 80 мг/10 мг; по 7 таблеток в алюмінієвому блістері,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349803-25/З-138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Ізікард® A, </w:t>
            </w:r>
            <w:r>
              <w:rPr>
                <w:b/>
              </w:rPr>
              <w:t>таблетки по 40 мг/5 мг, по 40 мг/10 мг, по 80 мг/5 мг або по 80 мг/10 мг; по 7 таблеток в алюмінієвому блістері,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349803-25/З-138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Ізікард® A, </w:t>
            </w:r>
            <w:r>
              <w:rPr>
                <w:b/>
              </w:rPr>
              <w:t>таблетки по 40 мг/5 мг, по 40 мг/10 мг, по 80 мг/5 мг або по 80 мг/10 мг; по 7 таблеток в алюмінієвому блістері,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349803-25/З-138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Ізікард® A, </w:t>
            </w:r>
            <w:r>
              <w:rPr>
                <w:b/>
              </w:rPr>
              <w:t>таблетки по 40 мг/5 мг, по 40 мг/10 мг, по 80 мг/5 мг або по 80 мг/10 мг; по 7 таблеток в алюмінієвому блістері,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349803-25/З-138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Ізікард® A, </w:t>
            </w:r>
            <w:r>
              <w:rPr>
                <w:b/>
              </w:rPr>
              <w:t>таблетки по 40 мг/5 мг, по 40 мг/10 мг, по 80 мг/5 мг або по 80 мг/10 мг; по 7 таблеток в алюмінієвому блістері,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349803-25/З-138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Ізікард® A, </w:t>
            </w:r>
            <w:r>
              <w:rPr>
                <w:b/>
              </w:rPr>
              <w:t>таблетки по 40 мг/5 мг, по 40 мг/10 мг, по 80 мг/5 мг або по 80 мг/10 мг; по 7 таблеток в алюмінієвому блістері,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349803-25/З-138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Ізікард® A, </w:t>
            </w:r>
            <w:r>
              <w:rPr>
                <w:b/>
              </w:rPr>
              <w:t>таблетки по 40 мг/5 мг, по 40 мг/10 мг, по 80 мг/5 мг або по 80 мг/10 мг; по 7 таблеток в алюмінієвому блістері,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348532-25/З-137 від 24.11.2025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Ізоніазид 100, </w:t>
            </w:r>
            <w:r>
              <w:rPr>
                <w:b/>
              </w:rPr>
              <w:t>таблетки, що диспергуються по 100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стрипі, по 10 стрипів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</w:t>
            </w:r>
            <w:r>
              <w:rPr>
                <w:szCs w:val="20"/>
              </w:rPr>
              <w:t xml:space="preserve">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348532-25/З-137 від 24.11.2025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Ізоніазид 100, </w:t>
            </w:r>
            <w:r>
              <w:rPr>
                <w:b/>
              </w:rPr>
              <w:t>таблетки, що диспергуються по 100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стрипі, по 10 стрипів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</w:t>
            </w:r>
            <w:r>
              <w:rPr>
                <w:szCs w:val="20"/>
              </w:rPr>
              <w:t xml:space="preserve">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348532-25/З-137 від 24.11.2025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Ізоніазид 100, </w:t>
            </w:r>
            <w:r>
              <w:rPr>
                <w:b/>
              </w:rPr>
              <w:t>таблетки, що диспергуються по 100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стрипі, по 10 стрипів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</w:t>
            </w:r>
            <w:r>
              <w:rPr>
                <w:szCs w:val="20"/>
              </w:rPr>
              <w:t xml:space="preserve">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345896-25/З-116, 345897-25/З-116, 345898-25/З-116, 345901-25/З-116, 345902-25/З-116, 345903-25/З-116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Ізопринозин, </w:t>
            </w:r>
            <w:r>
              <w:rPr>
                <w:b/>
              </w:rPr>
              <w:t>таблетки по 500 мг по 10 таблеток у блістері; по 1, або 2, або 3, або 5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345896-25/З-116, 345897-25/З-116, 345898-25/З-116, 345901-25/З-116, 345902-25/З-116, 345903-25/З-116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Ізопринозин, </w:t>
            </w:r>
            <w:r>
              <w:rPr>
                <w:b/>
              </w:rPr>
              <w:t>таблетки по 500 мг по 10 таблеток у блістері; по 1, або 2, або 3, або 5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345896-25/З-116, 345897-25/З-116, 345898-25/З-116, 345901-25/З-116, 345902-25/З-116, 345903-25/З-116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Ізопринозин, </w:t>
            </w:r>
            <w:r>
              <w:rPr>
                <w:b/>
              </w:rPr>
              <w:t>таблетки по 500 мг по 10 таблеток у блістері; по 1, або 2, або 3, або 5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328177-24/З-149, 328178-24/З-149 від 16.12.2024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ІКСДЖЕВА®, </w:t>
            </w:r>
            <w:r>
              <w:rPr>
                <w:b/>
              </w:rPr>
              <w:t>розчин для ін'єкцій, 70 мг/мл; по 1,7 мл (70 мг/мл)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328177-24/З-149, 328178-24/З-149 від 16.12.2024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ІКСДЖЕВА®, </w:t>
            </w:r>
            <w:r>
              <w:rPr>
                <w:b/>
              </w:rPr>
              <w:t>розчин для ін'єкцій, 70 мг/мл; по 1,7 мл (70 мг/мл)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328177-24/З-149, 328178-24/З-149 від 16.12.2024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ІКСДЖЕВА®, </w:t>
            </w:r>
            <w:r>
              <w:rPr>
                <w:b/>
              </w:rPr>
              <w:t>розчин для ін'єкцій, 70 мг/мл; по 1,7 мл (70 мг/мл)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345625-25/В-61, 351641-26/В-61, 351642-26/В-61 від 02.10.2025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Іхтіол, </w:t>
            </w:r>
            <w:r>
              <w:rPr>
                <w:b/>
              </w:rPr>
              <w:t>мазь 20 % по 25 г у банках скляних; по 25 г у тубі алюмінієвій;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345625-25/В-61, 351641-26/В-61, 351642-26/В-61 від 02.10.2025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Іхтіол, </w:t>
            </w:r>
            <w:r>
              <w:rPr>
                <w:b/>
              </w:rPr>
              <w:t>мазь 20 % по 25 г у банках скляних; по 25 г у тубі алюмінієвій;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345625-25/В-61, 351641-26/В-61, 351642-26/В-61 від 02.10.2025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Іхтіол, </w:t>
            </w:r>
            <w:r>
              <w:rPr>
                <w:b/>
              </w:rPr>
              <w:t>мазь 20 % по 25 г у банках скляних; по 25 г у тубі алюмінієвій;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347301-25/З-60, 347302-25/З-60 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Кальдіум®, </w:t>
            </w:r>
            <w:r>
              <w:rPr>
                <w:b/>
              </w:rPr>
              <w:t>капсули пролонгованої дії по 600 мг; по 50 або 100 капсул у флаконі; по 1 флакону у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347301-25/З-60, 347302-25/З-60 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Кальдіум®, </w:t>
            </w:r>
            <w:r>
              <w:rPr>
                <w:b/>
              </w:rPr>
              <w:t>капсули пролонгованої дії по 600 мг; по 50 або 100 капсул у фл</w:t>
            </w:r>
            <w:r>
              <w:rPr>
                <w:b/>
              </w:rPr>
              <w:t>аконі; по 1 флакону у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</w:t>
            </w:r>
            <w:r>
              <w:rPr>
                <w:szCs w:val="20"/>
              </w:rPr>
              <w:t xml:space="preserve">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347301-25/З-60, 347302-25/З-60 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Кальдіум®, </w:t>
            </w:r>
            <w:r>
              <w:rPr>
                <w:b/>
              </w:rPr>
              <w:t>капсули пролонгованої дії по 600 мг; по 50 або 100 капсул у флаконі; по 1 флакону у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348602-25/З-118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Кальцію фолінат-Віста, </w:t>
            </w:r>
            <w:r>
              <w:rPr>
                <w:b/>
              </w:rPr>
              <w:t>розчин для ін`єкцій, 10 мг/мл; по 5 мл (50 мг) або 20 мл (200 мг), або 50 мл (500 мг), або 100 мл (1000 мг) у флаконі,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348602-25/З-118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Кальцію фолінат-Віста, </w:t>
            </w:r>
            <w:r>
              <w:rPr>
                <w:b/>
              </w:rPr>
              <w:t>розчин для ін`єкцій, 10 мг/мл; по 5 мл (50 мг) або 20 мл (200 мг), або 50 мл (500 мг), або 100 мл (1000 мг) у флаконі,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348602-25/З-118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Кальцію фолінат-Віста, </w:t>
            </w:r>
            <w:r>
              <w:rPr>
                <w:b/>
              </w:rPr>
              <w:t>розчин для ін`єкцій, 10 мг/мл; по 5 мл (50 мг) або 20 мл (200 мг), або 50 мл (500 мг), або 100 мл (1000 мг) у флаконі,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342318-25/В-97, 342319-25/В-97, 350992-25/В-97 від 01.08.2025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Камфорна олія, </w:t>
            </w:r>
            <w:r>
              <w:rPr>
                <w:b/>
              </w:rPr>
              <w:t>розчин олійний 10 %, нашкірний, по 30 мл у скляних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342318-25/В-97, 342319-25/В-97, 350992-25/В-97 від 01.08.2025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Камфорна олія, </w:t>
            </w:r>
            <w:r>
              <w:rPr>
                <w:b/>
              </w:rPr>
              <w:t>розчин олійний 10 %, нашкірний, по 30 мл у скляних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342318-25/В-97, 342319-25/В-97, 350992-25/В-97 від 01.08.2025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Камфорна олія, </w:t>
            </w:r>
            <w:r>
              <w:rPr>
                <w:b/>
              </w:rPr>
              <w:t>розчин олійний 10 %, нашкірний, по 30 мл у скляних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340570-25/З-45, 340571-25/З-45, 340572-25/З-45, 340573-25/З-45, 340574-25/З-45 від 07.07.2025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Карбоплатин Аккорд, </w:t>
            </w:r>
            <w:r>
              <w:rPr>
                <w:b/>
              </w:rPr>
              <w:t>концентрат для розчину для інфузій, 10 мг/мл, по 5 мл, або по 15 мл, або по 45 мл, або по 60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340570-25/З-45, 340571-25/З-45, 340572-25/З-45, 340573-25/З-45, 340574-25/З-45 від 07.07.2025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Карбоплатин Аккорд, </w:t>
            </w:r>
            <w:r>
              <w:rPr>
                <w:b/>
              </w:rPr>
              <w:t>концентрат для розчину для інфузій, 10 мг/мл, по 5 мл, або по 15 мл, або по 45 мл, або по 60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340570-25/З-45, </w:t>
            </w:r>
            <w:r>
              <w:rPr>
                <w:b/>
              </w:rPr>
              <w:t>340571-25/З-45, 340572-25/З-45, 340573-25/З-45, 340574-25/З-45 від 07.07.2025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Карбоплатин Аккорд, </w:t>
            </w:r>
            <w:r>
              <w:rPr>
                <w:b/>
              </w:rPr>
              <w:t>концентрат для розчину для інфузій, 10 мг/мл, по 5 мл, або по 15 мл, або по 45 мл, або по 60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342736-25/З-123, 342737-25/З-123, 348304-25/З-28 від 12.08.2</w:t>
            </w:r>
            <w:r>
              <w:rPr>
                <w:b/>
              </w:rPr>
              <w:t>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Кваніл, </w:t>
            </w:r>
            <w:r>
              <w:rPr>
                <w:b/>
              </w:rPr>
              <w:t>розчин для ін'єкцій, 1000 мг/4 мл; розчин для ін'єкцій, 500 мг/4 мл; по 4 мл в ампулах; по 5 ампул у блістері ,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342736-25/З-123,</w:t>
            </w:r>
            <w:r>
              <w:rPr>
                <w:b/>
              </w:rPr>
              <w:t xml:space="preserve"> 342737-25/З-123, 348304-25/З-28 від 12.08.2025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Кваніл, </w:t>
            </w:r>
            <w:r>
              <w:rPr>
                <w:b/>
              </w:rPr>
              <w:t>розчин для ін'єкцій, 1000 мг/4 мл; розчин для ін'єкцій, 500 мг/4 мл; по 4 мл в ампулах; по 5 ампул у блістері ,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342736-25/З-123,</w:t>
            </w:r>
            <w:r>
              <w:rPr>
                <w:b/>
              </w:rPr>
              <w:t xml:space="preserve"> 342737-25/З-123, 348304-25/З-28 від 12.08.2025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Кваніл, </w:t>
            </w:r>
            <w:r>
              <w:rPr>
                <w:b/>
              </w:rPr>
              <w:t>розчин для ін'єкцій, 1000 мг/4 мл; розчин для ін'єкцій, 500 мг/4 мл; по 4 мл в ампулах; по 5 ампул у блістері ,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342736-25/З-12</w:t>
            </w:r>
            <w:r>
              <w:rPr>
                <w:b/>
              </w:rPr>
              <w:t>3, 342737-25/З-123, 348304-25/З-28 від 12.08.2025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Кваніл, </w:t>
            </w:r>
            <w:r>
              <w:rPr>
                <w:b/>
              </w:rPr>
              <w:t>розчин для ін'єкцій, 1000 мг/4 мл; розчин для ін'єкцій, 500 мг/4 мл; по 4 мл в ампулах; по 5 ампул у блістері ,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342736-25/З-123, 342737-25/З-123, 348304-25/З-28 від 12.08.2025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Кваніл, </w:t>
            </w:r>
            <w:r>
              <w:rPr>
                <w:b/>
              </w:rPr>
              <w:t>розчин для ін'єкцій, 1000 мг/4 мл; розчин для ін'єкцій, 500 мг/4 мл; по 4 мл в ампулах; по 5 ампул у блістері ,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342736-25/З-123, 342737-25/З-123, 348304-25/З-28 від 12.08.2025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Кваніл, </w:t>
            </w:r>
            <w:r>
              <w:rPr>
                <w:b/>
              </w:rPr>
              <w:t>розчин для ін'єкцій, 1000 мг/4 мл; розчин для ін'єкцій, 500 мг/4 мл; по 4 мл в ампулах; по 5 ампул у блістері ,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344072-25/З-152 від 03.09.2025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Кеппра®, </w:t>
            </w:r>
            <w:r>
              <w:rPr>
                <w:b/>
              </w:rPr>
              <w:t>розчин оральний, 100 мг/мл; по 300 мл у флаконі; по 1 флакону з мірним пластиковим шприцом у пачці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344072-25/З-152 від 03.09.2025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Кеппра®, </w:t>
            </w:r>
            <w:r>
              <w:rPr>
                <w:b/>
              </w:rPr>
              <w:t>розчин оральний, 100 мг/мл; по 300 мл у флаконі; по 1 флакону з мірним пластиковим шприцом у пачці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344072-25/З-152 від 03.09.2025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Кеппра®, </w:t>
            </w:r>
            <w:r>
              <w:rPr>
                <w:b/>
              </w:rPr>
              <w:t>розчин оральний, 100 мг/мл; по 300 мл у флаконі; по 1 флакону з мірним пластиковим шприцом у пачці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346578-25/З-45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Кетанов, </w:t>
            </w:r>
            <w:r>
              <w:rPr>
                <w:b/>
              </w:rPr>
              <w:t>розчин для ін’єкцій, 30 мг/мл; по 1 мл в ампулі; по 10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Терапія АТ,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346578-25/З-45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Кетанов, </w:t>
            </w:r>
            <w:r>
              <w:rPr>
                <w:b/>
              </w:rPr>
              <w:t>розчин для ін’єкцій, 30 мг/мл; по 1 мл в ампулі; по 10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Терапія АТ,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</w:t>
            </w:r>
            <w:r>
              <w:rPr>
                <w:szCs w:val="20"/>
              </w:rPr>
              <w:t xml:space="preserve">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346578-25/З-45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Кетанов, </w:t>
            </w:r>
            <w:r>
              <w:rPr>
                <w:b/>
              </w:rPr>
              <w:t>розчин для ін’єкцій, 30 мг/мл; по 1 мл в ампулі; по 10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Терапія АТ,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344112-25/З-82 від 04.09.2025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Кітруда®, </w:t>
            </w:r>
            <w:r>
              <w:rPr>
                <w:b/>
              </w:rPr>
              <w:t>концентрат для розчину для інфузій, 25 мг/мл, по 4 мл концентрату у флаконі; по 1 флакону з препаратом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344112-25/З-82 від 04.09.2025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Кітруда®, </w:t>
            </w:r>
            <w:r>
              <w:rPr>
                <w:b/>
              </w:rPr>
              <w:t>концентрат для розчину для інфузій, 25 мг/мл, по 4 мл концентрату у флаконі; по 1 флакону з препаратом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344112-25/З-82 від 04.09.2025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Кітруда®, </w:t>
            </w:r>
            <w:r>
              <w:rPr>
                <w:b/>
              </w:rPr>
              <w:t>концентрат для розчину для інфузій, 25 мг/мл, по 4 мл концентрату у флаконі; по 1 флакону з препаратом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342082-25/В-06 від 29.07.2025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Клопідогрел-Тева, </w:t>
            </w:r>
            <w:r>
              <w:rPr>
                <w:b/>
              </w:rPr>
              <w:t>таблетки, вкриті плівковою оболонкою, по 75 мг; по 10 таблеток у блістері; по 3 або 9 блістерів у картонній коробці;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342082-25/В-06 від 29.07.2025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Клопідогрел-Тева, </w:t>
            </w:r>
            <w:r>
              <w:rPr>
                <w:b/>
              </w:rPr>
              <w:t>таблетки, вкриті плівковою оболонкою, по 75 мг; по 10 таблеток у блістері; по 3 або 9 блістерів у картонній коробці;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342082-25/В-06 від 29.07.2025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Клопідогрел-Тева, </w:t>
            </w:r>
            <w:r>
              <w:rPr>
                <w:b/>
              </w:rPr>
              <w:t>таблетки, вкриті плівковою оболонкою, по 75 мг; по 10 таблеток у блістері; по 3 або 9 блістерів у картонній коробці;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340210-25/В-144, 341565-25/В-144, 346543-25/В-144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Клотримазол, </w:t>
            </w:r>
            <w:r>
              <w:rPr>
                <w:b/>
              </w:rPr>
              <w:t>мазь 1%; по 15 г або по 25 г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340210-25/В-144, 341565-25/В-144, 346543-25/В-144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Клотримазол, </w:t>
            </w:r>
            <w:r>
              <w:rPr>
                <w:b/>
              </w:rPr>
              <w:t>мазь 1%; по 15 г або по 25 г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340210-25/В-144, 341565-25/В-144, 346543-25/В-144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Клотримазол, </w:t>
            </w:r>
            <w:r>
              <w:rPr>
                <w:b/>
              </w:rPr>
              <w:t>мазь 1%; по 15 г або по 25 г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339595-25/З-139 від 19.06.2025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Колістин-Віста, </w:t>
            </w:r>
            <w:r>
              <w:rPr>
                <w:b/>
              </w:rPr>
              <w:t>порошок для розчину для ін'єкцій або інгаляцій по 1000000 МО або по 2000000 МО;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339595-25/З-139 від 19.06.2025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Колістин-Віста, </w:t>
            </w:r>
            <w:r>
              <w:rPr>
                <w:b/>
              </w:rPr>
              <w:t>порошок для розчину для ін'єкцій або інгаляцій по 1000000 МО або по 2000000 МО;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339595-25/З-139 від 19.06.2025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Колістин-Віста, </w:t>
            </w:r>
            <w:r>
              <w:rPr>
                <w:b/>
              </w:rPr>
              <w:t>порошок для розчину для ін'єкцій або інгаляцій по 1000000 МО або по 2000000 МО;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339595-25/З-139 від 19.06.2025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Колістин-Віста, </w:t>
            </w:r>
            <w:r>
              <w:rPr>
                <w:b/>
              </w:rPr>
              <w:t>порошок для розчину для ін'єкцій або інгаляцій по 1000000 МО або по 2000000 МО;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339595-25/З-139 від 19.06.2025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Колістин-Віста, </w:t>
            </w:r>
            <w:r>
              <w:rPr>
                <w:b/>
              </w:rPr>
              <w:t>порошок для розчину для ін'єкцій або інгаляцій по 1000000 МО або по 2000000 МО;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339595-25/З-139 від 19.06.2025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Колістин-Віста, </w:t>
            </w:r>
            <w:r>
              <w:rPr>
                <w:b/>
              </w:rPr>
              <w:t>порошок для розчину для ін'єкцій або інгаляцій по 1000000 МО або по 2000000 МО;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339556-25/З-96, 339557-25/З-96, 339558-25/З-96, 339559-25/З-96, 339560-25/З-96, 339561-25/З-96, 339562-25/З-96, 339563-25/З-96, 339564-25/З-96, 339565-25/З-9</w:t>
            </w:r>
            <w:r>
              <w:rPr>
                <w:b/>
              </w:rPr>
              <w:t>6 від 18.06.2025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Колпотрофін, </w:t>
            </w:r>
            <w:r>
              <w:rPr>
                <w:b/>
              </w:rPr>
              <w:t>капсули вагінальні м’які по 10 мг; по 10 капсул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339556-25/З-96, 339557-25/З-96, 339558-25/З-96, 339559-25/З-96, 339560-25/З-96, 339561-25/З-96, 339562-25/З-96, 339563-</w:t>
            </w:r>
            <w:r>
              <w:rPr>
                <w:b/>
              </w:rPr>
              <w:t>25/З-96, 339564-25/З-96, 339565-25/З-96 від 18.06.2025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Колпотрофін, </w:t>
            </w:r>
            <w:r>
              <w:rPr>
                <w:b/>
              </w:rPr>
              <w:t>капсули вагінальні м’які по 10 мг; по 10 капсул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339556-25/З-96, </w:t>
            </w:r>
            <w:r>
              <w:rPr>
                <w:b/>
              </w:rPr>
              <w:t>339557-25/З-96, 339558-25/З-96, 339559-25/З-96, 339560-25/З-96, 339561-25/З-96, 339562-25/З-96, 339563-25/З-96, 339564-25/З-96, 339565-25/З-96 від 18.06.2025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Колпотрофін, </w:t>
            </w:r>
            <w:r>
              <w:rPr>
                <w:b/>
              </w:rPr>
              <w:t>капсули вагінальні м’які по 10 мг; по 10 капсул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</w:t>
            </w:r>
            <w:r>
              <w:rPr>
                <w:b/>
              </w:rPr>
              <w:t>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348198-25/В-61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ТРІО, </w:t>
            </w:r>
            <w:r>
              <w:rPr>
                <w:b/>
              </w:rPr>
              <w:t xml:space="preserve">таблетки по 4 мг/1,25 мг/5 мг </w:t>
            </w:r>
            <w:r>
              <w:rPr>
                <w:b/>
              </w:rPr>
              <w:br/>
              <w:t xml:space="preserve">таблетки по 4 мг/1,25 мг/10 мг </w:t>
            </w:r>
            <w:r>
              <w:rPr>
                <w:b/>
              </w:rPr>
              <w:br/>
              <w:t xml:space="preserve">таблетки </w:t>
            </w:r>
            <w:r>
              <w:rPr>
                <w:b/>
              </w:rPr>
              <w:t>по 8 мг/2,5 мг/10 мг</w:t>
            </w:r>
            <w:r>
              <w:rPr>
                <w:b/>
              </w:rPr>
              <w:br/>
              <w:t>таблетки по 8 мг/2,5 мг/5 мг</w:t>
            </w:r>
            <w:r>
              <w:rPr>
                <w:b/>
              </w:rPr>
              <w:br/>
              <w:t xml:space="preserve">по 10 таблеток у блістері; по 3 блістери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348198-25/В-61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ТРІО, </w:t>
            </w:r>
            <w:r>
              <w:rPr>
                <w:b/>
              </w:rPr>
              <w:t xml:space="preserve">таблетки по 4 мг/1,25 мг/5 мг </w:t>
            </w:r>
            <w:r>
              <w:rPr>
                <w:b/>
              </w:rPr>
              <w:br/>
              <w:t xml:space="preserve">таблетки по 4 мг/1,25 мг/10 мг </w:t>
            </w:r>
            <w:r>
              <w:rPr>
                <w:b/>
              </w:rPr>
              <w:br/>
              <w:t xml:space="preserve">таблетки </w:t>
            </w:r>
            <w:r>
              <w:rPr>
                <w:b/>
              </w:rPr>
              <w:t>по 8 мг/2,5 мг/10 мг</w:t>
            </w:r>
            <w:r>
              <w:rPr>
                <w:b/>
              </w:rPr>
              <w:br/>
              <w:t>таблетки по 8 мг/2,5 мг/5 мг</w:t>
            </w:r>
            <w:r>
              <w:rPr>
                <w:b/>
              </w:rPr>
              <w:br/>
              <w:t xml:space="preserve">по 10 таблеток у блістері; по 3 блістери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348198-25/В-61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ТРІО, </w:t>
            </w:r>
            <w:r>
              <w:rPr>
                <w:b/>
              </w:rPr>
              <w:t xml:space="preserve">таблетки по 4 мг/1,25 мг/5 мг </w:t>
            </w:r>
            <w:r>
              <w:rPr>
                <w:b/>
              </w:rPr>
              <w:br/>
              <w:t xml:space="preserve">таблетки по 4 мг/1,25 мг/10 мг </w:t>
            </w:r>
            <w:r>
              <w:rPr>
                <w:b/>
              </w:rPr>
              <w:br/>
              <w:t xml:space="preserve">таблетки </w:t>
            </w:r>
            <w:r>
              <w:rPr>
                <w:b/>
              </w:rPr>
              <w:t>по 8 мг/2,5 мг/10 мг</w:t>
            </w:r>
            <w:r>
              <w:rPr>
                <w:b/>
              </w:rPr>
              <w:br/>
              <w:t>таблетки по 8 мг/2,5 мг/5 мг</w:t>
            </w:r>
            <w:r>
              <w:rPr>
                <w:b/>
              </w:rPr>
              <w:br/>
              <w:t xml:space="preserve">по 10 таблеток у блістері; по 3 блістери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348198-25/В-61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ТРІО, </w:t>
            </w:r>
            <w:r>
              <w:rPr>
                <w:b/>
              </w:rPr>
              <w:t xml:space="preserve">таблетки по 4 мг/1,25 мг/5 мг </w:t>
            </w:r>
            <w:r>
              <w:rPr>
                <w:b/>
              </w:rPr>
              <w:br/>
              <w:t xml:space="preserve">таблетки по 4 мг/1,25 мг/10 мг </w:t>
            </w:r>
            <w:r>
              <w:rPr>
                <w:b/>
              </w:rPr>
              <w:br/>
              <w:t xml:space="preserve">таблетки </w:t>
            </w:r>
            <w:r>
              <w:rPr>
                <w:b/>
              </w:rPr>
              <w:t>по 8 мг/2,5 мг/10 мг</w:t>
            </w:r>
            <w:r>
              <w:rPr>
                <w:b/>
              </w:rPr>
              <w:br/>
              <w:t>таблетки по 8 мг/2,5 мг/5 мг</w:t>
            </w:r>
            <w:r>
              <w:rPr>
                <w:b/>
              </w:rPr>
              <w:br/>
              <w:t xml:space="preserve">по 10 таблеток у блістері; по 3 блістери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348198-25/В-61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ТРІО, </w:t>
            </w:r>
            <w:r>
              <w:rPr>
                <w:b/>
              </w:rPr>
              <w:t xml:space="preserve">таблетки по 4 мг/1,25 мг/5 мг </w:t>
            </w:r>
            <w:r>
              <w:rPr>
                <w:b/>
              </w:rPr>
              <w:br/>
              <w:t xml:space="preserve">таблетки по 4 мг/1,25 мг/10 мг </w:t>
            </w:r>
            <w:r>
              <w:rPr>
                <w:b/>
              </w:rPr>
              <w:br/>
              <w:t xml:space="preserve">таблетки </w:t>
            </w:r>
            <w:r>
              <w:rPr>
                <w:b/>
              </w:rPr>
              <w:t>по 8 мг/2,5 мг/10 мг</w:t>
            </w:r>
            <w:r>
              <w:rPr>
                <w:b/>
              </w:rPr>
              <w:br/>
              <w:t>таблетки по 8 мг/2,5 мг/5 мг</w:t>
            </w:r>
            <w:r>
              <w:rPr>
                <w:b/>
              </w:rPr>
              <w:br/>
              <w:t xml:space="preserve">по 10 таблеток у блістері; по 3 блістери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348198-25/В-61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ТРІО, </w:t>
            </w:r>
            <w:r>
              <w:rPr>
                <w:b/>
              </w:rPr>
              <w:t xml:space="preserve">таблетки по 4 мг/1,25 мг/5 мг </w:t>
            </w:r>
            <w:r>
              <w:rPr>
                <w:b/>
              </w:rPr>
              <w:br/>
              <w:t xml:space="preserve">таблетки по 4 мг/1,25 мг/10 мг </w:t>
            </w:r>
            <w:r>
              <w:rPr>
                <w:b/>
              </w:rPr>
              <w:br/>
              <w:t xml:space="preserve">таблетки </w:t>
            </w:r>
            <w:r>
              <w:rPr>
                <w:b/>
              </w:rPr>
              <w:t>по 8 мг/2,5 мг/10 мг</w:t>
            </w:r>
            <w:r>
              <w:rPr>
                <w:b/>
              </w:rPr>
              <w:br/>
              <w:t>таблетки по 8 мг/2,5 мг/5 мг</w:t>
            </w:r>
            <w:r>
              <w:rPr>
                <w:b/>
              </w:rPr>
              <w:br/>
              <w:t xml:space="preserve">по 10 таблеток у блістері; по 3 блістери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348198-25/В-61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ТРІО, </w:t>
            </w:r>
            <w:r>
              <w:rPr>
                <w:b/>
              </w:rPr>
              <w:t xml:space="preserve">таблетки по 4 мг/1,25 мг/5 мг </w:t>
            </w:r>
            <w:r>
              <w:rPr>
                <w:b/>
              </w:rPr>
              <w:br/>
              <w:t xml:space="preserve">таблетки по 4 мг/1,25 мг/10 мг </w:t>
            </w:r>
            <w:r>
              <w:rPr>
                <w:b/>
              </w:rPr>
              <w:br/>
              <w:t xml:space="preserve">таблетки </w:t>
            </w:r>
            <w:r>
              <w:rPr>
                <w:b/>
              </w:rPr>
              <w:t>по 8 мг/2,5 мг/10 мг</w:t>
            </w:r>
            <w:r>
              <w:rPr>
                <w:b/>
              </w:rPr>
              <w:br/>
              <w:t>таблетки по 8 мг/2,5 мг/5 мг</w:t>
            </w:r>
            <w:r>
              <w:rPr>
                <w:b/>
              </w:rPr>
              <w:br/>
              <w:t xml:space="preserve">по 10 таблеток у блістері; по 3 блістери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348198-25/В-61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ТРІО, </w:t>
            </w:r>
            <w:r>
              <w:rPr>
                <w:b/>
              </w:rPr>
              <w:t xml:space="preserve">таблетки по 4 мг/1,25 мг/5 мг </w:t>
            </w:r>
            <w:r>
              <w:rPr>
                <w:b/>
              </w:rPr>
              <w:br/>
              <w:t xml:space="preserve">таблетки по 4 мг/1,25 мг/10 мг </w:t>
            </w:r>
            <w:r>
              <w:rPr>
                <w:b/>
              </w:rPr>
              <w:br/>
              <w:t xml:space="preserve">таблетки </w:t>
            </w:r>
            <w:r>
              <w:rPr>
                <w:b/>
              </w:rPr>
              <w:t>по 8 мг/2,5 мг/10 мг</w:t>
            </w:r>
            <w:r>
              <w:rPr>
                <w:b/>
              </w:rPr>
              <w:br/>
              <w:t>таблетки по 8 мг/2,5 мг/5 мг</w:t>
            </w:r>
            <w:r>
              <w:rPr>
                <w:b/>
              </w:rPr>
              <w:br/>
              <w:t xml:space="preserve">по 10 таблеток у блістері; по 3 блістери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348198-25/В-61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ТРІО, </w:t>
            </w:r>
            <w:r>
              <w:rPr>
                <w:b/>
              </w:rPr>
              <w:t xml:space="preserve">таблетки по 4 мг/1,25 мг/5 мг </w:t>
            </w:r>
            <w:r>
              <w:rPr>
                <w:b/>
              </w:rPr>
              <w:br/>
              <w:t xml:space="preserve">таблетки по 4 мг/1,25 мг/10 мг </w:t>
            </w:r>
            <w:r>
              <w:rPr>
                <w:b/>
              </w:rPr>
              <w:br/>
              <w:t xml:space="preserve">таблетки </w:t>
            </w:r>
            <w:r>
              <w:rPr>
                <w:b/>
              </w:rPr>
              <w:t>по 8 мг/2,5 мг/10 мг</w:t>
            </w:r>
            <w:r>
              <w:rPr>
                <w:b/>
              </w:rPr>
              <w:br/>
              <w:t>таблетки по 8 мг/2,5 мг/5 мг</w:t>
            </w:r>
            <w:r>
              <w:rPr>
                <w:b/>
              </w:rPr>
              <w:br/>
              <w:t xml:space="preserve">по 10 таблеток у блістері; по 3 блістери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348198-25/В-61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ТРІО, </w:t>
            </w:r>
            <w:r>
              <w:rPr>
                <w:b/>
              </w:rPr>
              <w:t xml:space="preserve">таблетки по 4 мг/1,25 мг/5 мг </w:t>
            </w:r>
            <w:r>
              <w:rPr>
                <w:b/>
              </w:rPr>
              <w:br/>
              <w:t xml:space="preserve">таблетки по 4 мг/1,25 мг/10 мг </w:t>
            </w:r>
            <w:r>
              <w:rPr>
                <w:b/>
              </w:rPr>
              <w:br/>
              <w:t xml:space="preserve">таблетки </w:t>
            </w:r>
            <w:r>
              <w:rPr>
                <w:b/>
              </w:rPr>
              <w:t>по 8 мг/2,5 мг/10 мг</w:t>
            </w:r>
            <w:r>
              <w:rPr>
                <w:b/>
              </w:rPr>
              <w:br/>
              <w:t>таблетки по 8 мг/2,5 мг/5 мг</w:t>
            </w:r>
            <w:r>
              <w:rPr>
                <w:b/>
              </w:rPr>
              <w:br/>
              <w:t xml:space="preserve">по 10 таблеток у блістері; по 3 блістери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348198-25/В-61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ТРІО, </w:t>
            </w:r>
            <w:r>
              <w:rPr>
                <w:b/>
              </w:rPr>
              <w:t xml:space="preserve">таблетки по 4 мг/1,25 мг/5 мг </w:t>
            </w:r>
            <w:r>
              <w:rPr>
                <w:b/>
              </w:rPr>
              <w:br/>
              <w:t xml:space="preserve">таблетки по 4 мг/1,25 мг/10 мг </w:t>
            </w:r>
            <w:r>
              <w:rPr>
                <w:b/>
              </w:rPr>
              <w:br/>
              <w:t xml:space="preserve">таблетки </w:t>
            </w:r>
            <w:r>
              <w:rPr>
                <w:b/>
              </w:rPr>
              <w:t>по 8 мг/2,5 мг/10 мг</w:t>
            </w:r>
            <w:r>
              <w:rPr>
                <w:b/>
              </w:rPr>
              <w:br/>
              <w:t>таблетки по 8 мг/2,5 мг/5 мг</w:t>
            </w:r>
            <w:r>
              <w:rPr>
                <w:b/>
              </w:rPr>
              <w:br/>
              <w:t xml:space="preserve">по 10 таблеток у блістері; по 3 блістери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348198-25/В-61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Кордерія ТРІО, </w:t>
            </w:r>
            <w:r>
              <w:rPr>
                <w:b/>
              </w:rPr>
              <w:t xml:space="preserve">таблетки по 4 мг/1,25 мг/5 мг </w:t>
            </w:r>
            <w:r>
              <w:rPr>
                <w:b/>
              </w:rPr>
              <w:br/>
              <w:t xml:space="preserve">таблетки по 4 мг/1,25 мг/10 мг </w:t>
            </w:r>
            <w:r>
              <w:rPr>
                <w:b/>
              </w:rPr>
              <w:br/>
              <w:t xml:space="preserve">таблетки </w:t>
            </w:r>
            <w:r>
              <w:rPr>
                <w:b/>
              </w:rPr>
              <w:t>по 8 мг/2,5 мг/10 мг</w:t>
            </w:r>
            <w:r>
              <w:rPr>
                <w:b/>
              </w:rPr>
              <w:br/>
              <w:t>таблетки по 8 мг/2,5 мг/5 мг</w:t>
            </w:r>
            <w:r>
              <w:rPr>
                <w:b/>
              </w:rPr>
              <w:br/>
              <w:t xml:space="preserve">по 10 таблеток у блістері; по 3 блістери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326965-24/В-139, 326966-24/В-139, 326967-24/В-139, 326968-24/В-139, 326969-24/В-139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Костарокс, </w:t>
            </w:r>
            <w:r>
              <w:rPr>
                <w:b/>
              </w:rPr>
              <w:t>таблетки, вкриті плівковою оболонкою, по 30 мг, по 7 таблеток у блістері; по 4 блістери в картонній коробці; або 60 мг, по 4 таблетки у блістері; по 1 блістеру в картонній коробці; по 7 таблеток у блістері; по 4 блістери в картонній коробці; по 10 таблеток</w:t>
            </w:r>
            <w:r>
              <w:rPr>
                <w:b/>
              </w:rPr>
              <w:t xml:space="preserve"> у блістері; по 10 блістерів у картонній коробці; або 90 мг, по 7 таблеток у блістері; по 1 або 4 блістери в картонній коробці; по 10 таблеток у блістері; по 10 блістерів у картонній коробці; або 120 мг, по 7 таблеток у блістері; по 1 або 4 блістери в карт</w:t>
            </w:r>
            <w:r>
              <w:rPr>
                <w:b/>
              </w:rPr>
              <w:t>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326965-24/В-139, 326966-24/В-139, 326967-24/В-139, 326968-24/В-139, 326969-24/В-139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Костарокс, </w:t>
            </w:r>
            <w:r>
              <w:rPr>
                <w:b/>
              </w:rPr>
              <w:t>таблетки, вкриті плівковою оболонкою, по 30 мг, по 7 таблеток у блістері; по 4 блістери в картонній коробці; або 60 мг, по 4 таблетки у блістері; по 1 блістеру в картонній коробці; по 7 таблеток у блістері; по 4 блістери в картонній коробці; по 10 таблеток</w:t>
            </w:r>
            <w:r>
              <w:rPr>
                <w:b/>
              </w:rPr>
              <w:t xml:space="preserve"> у блістері; по 10 блістерів у картонній коробці; або 90 мг, по 7 таблеток у блістері; по 1 або 4 блістери в картонній коробці; по 10 таблеток у блістері; по 10 блістерів у картонній коробці; або 120 мг, по 7 таблеток у блістері; по 1 або 4 блістери в карт</w:t>
            </w:r>
            <w:r>
              <w:rPr>
                <w:b/>
              </w:rPr>
              <w:t>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326965-24/В-139, 326966-24/В-139, 326967-24/В-139, 326968-24/В-139, 326969-24/В-139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Костарокс, </w:t>
            </w:r>
            <w:r>
              <w:rPr>
                <w:b/>
              </w:rPr>
              <w:t>таблетки, вкриті плівковою оболонкою, по 30 мг, по 7 таблеток у блістері; по 4 блістери в картонній коробці; або 60 мг, по 4 таблетки у блістері; по 1 блістеру в картонній коробці; по 7 таблеток у блістері; по 4 блістери в картонній коробці; по 10 таблеток</w:t>
            </w:r>
            <w:r>
              <w:rPr>
                <w:b/>
              </w:rPr>
              <w:t xml:space="preserve"> у блістері; по 10 блістерів у картонній коробці; або 90 мг, по 7 таблеток у блістері; по 1 або 4 блістери в картонній коробці; по 10 таблеток у блістері; по 10 блістерів у картонній коробці; або 120 мг, по 7 таблеток у блістері; по 1 або 4 блістери в карт</w:t>
            </w:r>
            <w:r>
              <w:rPr>
                <w:b/>
              </w:rPr>
              <w:t>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326965-24/В-139, 326966-24/В-139, 326967-24/В-139, 326968-24/В-139, 326969-24/В-139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Костарокс, </w:t>
            </w:r>
            <w:r>
              <w:rPr>
                <w:b/>
              </w:rPr>
              <w:t>таблетки, вкриті плівковою оболонкою, по 30 мг, по 7 таблеток у блістері; по 4 блістери в картонній коробці; або 60 мг, по 4 таблетки у блістері; по 1 блістеру в картонній коробці; по 7 таблеток у блістері; по 4 блістери в картонній коробці; по 10 таблеток</w:t>
            </w:r>
            <w:r>
              <w:rPr>
                <w:b/>
              </w:rPr>
              <w:t xml:space="preserve"> у блістері; по 10 блістерів у картонній коробці; або 90 мг, по 7 таблеток у блістері; по 1 або 4 блістери в картонній коробці; по 10 таблеток у блістері; по 10 блістерів у картонній коробці; або 120 мг, по 7 таблеток у блістері; по 1 або 4 блістери в карт</w:t>
            </w:r>
            <w:r>
              <w:rPr>
                <w:b/>
              </w:rPr>
              <w:t>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326965-24/В-139, 326966-24/В-139, 326967-24/В-139, 326968-24/В-139, 326969-24/В-139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Костарокс, </w:t>
            </w:r>
            <w:r>
              <w:rPr>
                <w:b/>
              </w:rPr>
              <w:t>таблетки, вкриті плівковою оболонкою, по 30 мг, по 7 таблеток у блістері; по 4 блістери в картонній коробці; або 60 мг, по 4 таблетки у блістері; по 1 блістеру в картонній коробці; по 7 таблеток у блістері; по 4 блістери в картонній коробці; по 10 таблеток</w:t>
            </w:r>
            <w:r>
              <w:rPr>
                <w:b/>
              </w:rPr>
              <w:t xml:space="preserve"> у блістері; по 10 блістерів у картонній коробці; або 90 мг, по 7 таблеток у блістері; по 1 або 4 блістери в картонній коробці; по 10 таблеток у блістері; по 10 блістерів у картонній коробці; або 120 мг, по 7 таблеток у блістері; по 1 або 4 блістери в карт</w:t>
            </w:r>
            <w:r>
              <w:rPr>
                <w:b/>
              </w:rPr>
              <w:t>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326965-24/В-139, 326966-24/В-139, 326967-24/В-139, 326968-24/В-139, 326969-24/В-139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Костарокс, </w:t>
            </w:r>
            <w:r>
              <w:rPr>
                <w:b/>
              </w:rPr>
              <w:t>таблетки, вкриті плівковою оболонкою, по 30 мг, по 7 таблеток у блістері; по 4 блістери в картонній коробці; або 60 мг, по 4 таблетки у блістері; по 1 блістеру в картонній коробці; по 7 таблеток у блістері; по 4 блістери в картонній коробці; по 10 таблеток</w:t>
            </w:r>
            <w:r>
              <w:rPr>
                <w:b/>
              </w:rPr>
              <w:t xml:space="preserve"> у блістері; по 10 блістерів у картонній коробці; або 90 мг, по 7 таблеток у блістері; по 1 або 4 блістери в картонній коробці; по 10 таблеток у блістері; по 10 блістерів у картонній коробці; або 120 мг, по 7 таблеток у блістері; по 1 або 4 блістери в карт</w:t>
            </w:r>
            <w:r>
              <w:rPr>
                <w:b/>
              </w:rPr>
              <w:t>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326965-24/В-139, 326966-24/В-139, 326967-24/В-139, 326968-24/В-139, 326969-24/В-139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Костарокс, </w:t>
            </w:r>
            <w:r>
              <w:rPr>
                <w:b/>
              </w:rPr>
              <w:t>таблетки, вкриті плівковою оболонкою, по 30 мг, по 7 таблеток у блістері; по 4 блістери в картонній коробці; або 60 мг, по 4 таблетки у блістері; по 1 блістеру в картонній коробці; по 7 таблеток у блістері; по 4 блістери в картонній коробці; по 10 таблеток</w:t>
            </w:r>
            <w:r>
              <w:rPr>
                <w:b/>
              </w:rPr>
              <w:t xml:space="preserve"> у блістері; по 10 блістерів у картонній коробці; або 90 мг, по 7 таблеток у блістері; по 1 або 4 блістери в картонній коробці; по 10 таблеток у блістері; по 10 блістерів у картонній коробці; або 120 мг, по 7 таблеток у блістері; по 1 або 4 блістери в карт</w:t>
            </w:r>
            <w:r>
              <w:rPr>
                <w:b/>
              </w:rPr>
              <w:t>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326965-24/В-139, 326966-24/В-139, 326967-24/В-139, 326968-24/В-139, 326969-24/В-139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Костарокс, </w:t>
            </w:r>
            <w:r>
              <w:rPr>
                <w:b/>
              </w:rPr>
              <w:t>таблетки, вкриті плівковою оболонкою, по 30 мг, по 7 таблеток у блістері; по 4 блістери в картонній коробці; або 60 мг, по 4 таблетки у блістері; по 1 блістеру в картонній коробці; по 7 таблеток у блістері; по 4 блістери в картонній коробці; по 10 таблеток</w:t>
            </w:r>
            <w:r>
              <w:rPr>
                <w:b/>
              </w:rPr>
              <w:t xml:space="preserve"> у блістері; по 10 блістерів у картонній коробці; або 90 мг, по 7 таблеток у блістері; по 1 або 4 блістери в картонній коробці; по 10 таблеток у блістері; по 10 блістерів у картонній коробці; або 120 мг, по 7 таблеток у блістері; по 1 або 4 блістери в карт</w:t>
            </w:r>
            <w:r>
              <w:rPr>
                <w:b/>
              </w:rPr>
              <w:t>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326965-24/В-139, 326966-24/В-139, 326967-24/В-139, 326968-24/В-139, 326969-24/В-139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Костарокс, </w:t>
            </w:r>
            <w:r>
              <w:rPr>
                <w:b/>
              </w:rPr>
              <w:t>таблетки, вкриті плівковою оболонкою, по 30 мг, по 7 таблеток у блістері; по 4 блістери в картонній коробці; або 60 мг, по 4 таблетки у блістері; по 1 блістеру в картонній коробці; по 7 таблеток у блістері; по 4 блістери в картонній коробці; по 10 таблеток</w:t>
            </w:r>
            <w:r>
              <w:rPr>
                <w:b/>
              </w:rPr>
              <w:t xml:space="preserve"> у блістері; по 10 блістерів у картонній коробці; або 90 мг, по 7 таблеток у блістері; по 1 або 4 блістери в картонній коробці; по 10 таблеток у блістері; по 10 блістерів у картонній коробці; або 120 мг, по 7 таблеток у блістері; по 1 або 4 блістери в карт</w:t>
            </w:r>
            <w:r>
              <w:rPr>
                <w:b/>
              </w:rPr>
              <w:t>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326965-24/В-139, 326966-24/В-139, 326967-24/В-139, 326968-24/В-139, 326969-24/В-139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Костарокс, </w:t>
            </w:r>
            <w:r>
              <w:rPr>
                <w:b/>
              </w:rPr>
              <w:t>таблетки, вкриті плівковою оболонкою, по 30 мг, по 7 таблеток у блістері; по 4 блістери в картонній коробці; або 60 мг, по 4 таблетки у блістері; по 1 блістеру в картонній коробці; по 7 таблеток у блістері; по 4 блістери в картонній коробці; по 10 таблеток</w:t>
            </w:r>
            <w:r>
              <w:rPr>
                <w:b/>
              </w:rPr>
              <w:t xml:space="preserve"> у блістері; по 10 блістерів у картонній коробці; або 90 мг, по 7 таблеток у блістері; по 1 або 4 блістери в картонній коробці; по 10 таблеток у блістері; по 10 блістерів у картонній коробці; або 120 мг, по 7 таблеток у блістері; по 1 або 4 блістери в карт</w:t>
            </w:r>
            <w:r>
              <w:rPr>
                <w:b/>
              </w:rPr>
              <w:t>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326965-24/В-139, 326966-24/В-139, 326967-24/В-139, 326968-24/В-139, 326969-24/В-139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Костарокс, </w:t>
            </w:r>
            <w:r>
              <w:rPr>
                <w:b/>
              </w:rPr>
              <w:t>таблетки, вкриті плівковою оболонкою, по 30 мг, по 7 таблеток у блістері; по 4 блістери в картонній коробці; або 60 мг, по 4 таблетки у блістері; по 1 блістеру в картонній коробці; по 7 таблеток у блістері; по 4 блістери в картонній коробці; по 10 таблеток</w:t>
            </w:r>
            <w:r>
              <w:rPr>
                <w:b/>
              </w:rPr>
              <w:t xml:space="preserve"> у блістері; по 10 блістерів у картонній коробці; або 90 мг, по 7 таблеток у блістері; по 1 або 4 блістери в картонній коробці; по 10 таблеток у блістері; по 10 блістерів у картонній коробці; або 120 мг, по 7 таблеток у блістері; по 1 або 4 блістери в карт</w:t>
            </w:r>
            <w:r>
              <w:rPr>
                <w:b/>
              </w:rPr>
              <w:t>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326965-24/В-139, 326966-24/В-139, 326967-24/В-139, 326968-24/В-139, 326969-24/В-139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Костарокс, </w:t>
            </w:r>
            <w:r>
              <w:rPr>
                <w:b/>
              </w:rPr>
              <w:t>таблетки, вкриті плівковою оболонкою, по 30 мг, по 7 таблеток у блістері; по 4 блістери в картонній коробці; або 60 мг, по 4 таблетки у блістері; по 1 блістеру в картонній коробці; по 7 таблеток у блістері; по 4 блістери в картонній коробці; по 10 таблеток</w:t>
            </w:r>
            <w:r>
              <w:rPr>
                <w:b/>
              </w:rPr>
              <w:t xml:space="preserve"> у блістері; по 10 блістерів у картонній коробці; або 90 мг, по 7 таблеток у блістері; по 1 або 4 блістери в картонній коробці; по 10 таблеток у блістері; по 10 блістерів у картонній коробці; або 120 мг, по 7 таблеток у блістері; по 1 або 4 блістери в карт</w:t>
            </w:r>
            <w:r>
              <w:rPr>
                <w:b/>
              </w:rPr>
              <w:t>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349196-25/В-61 від 02.12.2025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Ксилонекс, </w:t>
            </w:r>
            <w:r>
              <w:rPr>
                <w:b/>
              </w:rPr>
              <w:t>спрей назальний, розчин дозований, 1 мг/мл по 10 мл у полімерному флаконі з розпилювачем;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349196-25/В-61 від 02.12.2025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Ксилонекс, </w:t>
            </w:r>
            <w:r>
              <w:rPr>
                <w:b/>
              </w:rPr>
              <w:t>спрей назальний, розчин дозований, 1 мг/мл по 10 мл у полімерному флаконі з розпилювачем;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349196-25/В-61 від 02.12.2025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Ксилонекс, </w:t>
            </w:r>
            <w:r>
              <w:rPr>
                <w:b/>
              </w:rPr>
              <w:t>спрей назальний, розчин дозований, 1 мг/мл по 10 мл у полімерному флаконі з розпилювачем;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333853-25/В-118 від 12.03.2025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Ксило-Тева , </w:t>
            </w:r>
            <w:r>
              <w:rPr>
                <w:b/>
              </w:rPr>
              <w:t>спрей назальний, розчин 0,5 мг/мл або 1 мг/мл по 10 мл у скляному флаконі з дозатором;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333853-25/В-118 від 12.03.2025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Ксило-Тева , </w:t>
            </w:r>
            <w:r>
              <w:rPr>
                <w:b/>
              </w:rPr>
              <w:t>спрей назальний, розчин 0,5 мг/мл або 1 мг/мл по 10 мл у скляному флаконі з дозатором;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333853-25/В-118 від 12.03.2025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Ксило-Тева , </w:t>
            </w:r>
            <w:r>
              <w:rPr>
                <w:b/>
              </w:rPr>
              <w:t>спрей назальний, розчин 0,5 мг/мл або 1 мг/мл по 10 мл у скляному флаконі з дозатором;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333853-25/В-118 від 12.03.2025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Ксило-Тева , </w:t>
            </w:r>
            <w:r>
              <w:rPr>
                <w:b/>
              </w:rPr>
              <w:t>спрей назальний, розчин 0,5 мг/мл або 1 мг/мл по 10 мл у скляному флаконі з дозатором;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333853-25/В-118 від 12.03.2025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Ксило-Тева , </w:t>
            </w:r>
            <w:r>
              <w:rPr>
                <w:b/>
              </w:rPr>
              <w:t>спрей назальний, розчин 0,5 мг/мл або 1 мг/мл по 10 мл у скляному флаконі з дозатором;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333853-25/В-118 від 12.03.2025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Ксило-Тева , </w:t>
            </w:r>
            <w:r>
              <w:rPr>
                <w:b/>
              </w:rPr>
              <w:t>спрей назальний, розчин 0,5 мг/мл або 1 мг/мл по 10 мл у скляному флаконі з дозатором;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351765-26/В-61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ЛАМОТРИДЖИН,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351765-26/В-61 в</w:t>
            </w:r>
            <w:r>
              <w:rPr>
                <w:b/>
              </w:rPr>
              <w:t>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ЛАМОТРИДЖИН,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351765-26/В-61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ЛАМОТРИДЖИН,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347983-25/З-138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 ЄВРО, </w:t>
            </w:r>
            <w:r>
              <w:rPr>
                <w:b/>
              </w:rPr>
              <w:t>таблетки, вкриті плівковою оболонкою, по 500 мг; по 5 таблеток у блістері; по 1 або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347983-25/З-138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 ЄВРО, </w:t>
            </w:r>
            <w:r>
              <w:rPr>
                <w:b/>
              </w:rPr>
              <w:t>таблетки, вкриті плівковою оболонкою, по 500 мг; по 5 таблеток у блістері; по 1 або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347983-25/З-138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 ЄВРО, </w:t>
            </w:r>
            <w:r>
              <w:rPr>
                <w:b/>
              </w:rPr>
              <w:t>таблетки, вкриті плівковою оболонкою, по 500 мг; по 5 таблеток у блістері; по 1 або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347299-25/З-60 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Лейпрорелін Сандоз®, </w:t>
            </w:r>
            <w:r>
              <w:rPr>
                <w:b/>
              </w:rPr>
              <w:t>імплантат по 5 мг по 1 шприцу з імплантатом у пакеті; по 1, або 3, або 6 пакетів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347299-25/З-60 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Лейпрорелін Сандоз®, </w:t>
            </w:r>
            <w:r>
              <w:rPr>
                <w:b/>
              </w:rPr>
              <w:t>імплантат по 5 мг по 1 шприцу з імплантатом у пакеті; по 1, або 3, або 6 пакетів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347299-25/З-60 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Лейпрорелін Сандоз®, </w:t>
            </w:r>
            <w:r>
              <w:rPr>
                <w:b/>
              </w:rPr>
              <w:t>імплантат по 5 мг по 1 шприцу з імплантатом у пакеті; по 1, або 3, або 6 пакетів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347426-25/В-82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 по 25 мг; по 50 мг; по 75 мг; по 150 мг по 10 капсул у блістері, по 3 блістери в коробці; капсули тверді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347426-25/В-82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 по 25 мг; по 50 мг; по 75 мг; по 150 мг по 10 капсул у блістері, по 3 блістери в коробці; капсули тверді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347426-25/В-82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 по 25 мг; по 50 мг; по 75 мг; по 150 мг по 10 капсул у блістері, по 3 блістери в коробці; капсули тверді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347426-25/В-82</w:t>
            </w:r>
            <w:r>
              <w:rPr>
                <w:b/>
              </w:rPr>
              <w:t xml:space="preserve">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 по 25 мг; по 50 мг; по 75 мг; по 150 мг по 10 капсул у блістері, по 3 блістери в коробці; капсули тверді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347426-25/В-82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 по 25 мг; по 50 мг; по 75 мг; по 150 мг по 10 капсул у блістері, по 3 блістери в коробці; капсули тверді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347426-25/В-82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 по 25 мг; по 50 мг; по 75 мг; по 150 мг по 10 капсул у блістері, по 3 блістери в коробці; капсули тверді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347426-25/В-82</w:t>
            </w:r>
            <w:r>
              <w:rPr>
                <w:b/>
              </w:rPr>
              <w:t xml:space="preserve">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 по 25 мг; по 50 мг; по 75 мг; по 150 мг по 10 капсул у блістері, по 3 блістери в коробці; капсули тверді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347426-25/В-82 в</w:t>
            </w:r>
            <w:r>
              <w:rPr>
                <w:b/>
              </w:rPr>
              <w:t>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 по 25 мг; по 50 мг; по 75 мг; по 150 мг по 10 капсул у блістері, по 3 блістери в коробці; капсули тверді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347426-25/В-82 в</w:t>
            </w:r>
            <w:r>
              <w:rPr>
                <w:b/>
              </w:rPr>
              <w:t>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 по 25 мг; по 50 мг; по 75 мг; по 150 мг по 10 капсул у блістері, по 3 блістери в коробці; капсули тверді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347426-25/В-82</w:t>
            </w:r>
            <w:r>
              <w:rPr>
                <w:b/>
              </w:rPr>
              <w:t xml:space="preserve">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 по 25 мг; по 50 мг; по 75 мг; по 150 мг по 10 капсул у блістері, по 3 блістери в коробці; капсули тверді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347426-25/В-82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 по 25 мг; по 50 мг; по 75 мг; по 150 мг по 10 капсул у блістері, по 3 блістери в коробці; капсули тверді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347426-25/В-82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 по 25 мг; по 50 мг; по 75 мг; по 150 мг по 10 капсул у блістері, по 3 блістери в коробці; капсули тверді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347426-25/В-82</w:t>
            </w:r>
            <w:r>
              <w:rPr>
                <w:b/>
              </w:rPr>
              <w:t xml:space="preserve">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 по 25 мг; по 50 мг; по 75 мг; по 150 мг по 10 капсул у блістері, по 3 блістери в коробці; капсули тверді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347426-25/В-82 в</w:t>
            </w:r>
            <w:r>
              <w:rPr>
                <w:b/>
              </w:rPr>
              <w:t>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 по 25 мг; по 50 мг; по 75 мг; по 150 мг по 10 капсул у блістері, по 3 блістери в коробці; капсули тверді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347426-25/В-82 в</w:t>
            </w:r>
            <w:r>
              <w:rPr>
                <w:b/>
              </w:rPr>
              <w:t>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Лінбаг, </w:t>
            </w:r>
            <w:r>
              <w:rPr>
                <w:b/>
              </w:rPr>
              <w:t>капсули тверді по 25 мг; по 50 мг; по 75 мг; по 150 мг по 10 капсул у блістері, по 3 блістери в коробці; капсули тверді по 300 мг по 7 капсул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340223-25/В-14</w:t>
            </w:r>
            <w:r>
              <w:rPr>
                <w:b/>
              </w:rPr>
              <w:t>4, 341567-25/В-144, 341568-25/В-144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Ліогель 1000, </w:t>
            </w:r>
            <w:r>
              <w:rPr>
                <w:b/>
              </w:rPr>
              <w:t>гель для зовнішнього застосування, по 30 г або по 50 г, або по 100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340223-25/В-144, 341567-25/В-144, 341568-25/В-144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Ліогель 1000, </w:t>
            </w:r>
            <w:r>
              <w:rPr>
                <w:b/>
              </w:rPr>
              <w:t>гель для зовнішнього застосування, по 30 г або по 50 г, або по 100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340223-25/В-144, 341567-25/В-144, 341568-25/В-144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Ліогель 1000, </w:t>
            </w:r>
            <w:r>
              <w:rPr>
                <w:b/>
              </w:rPr>
              <w:t>гель для зовнішнього застосування, по 30 г або по 50 г, або по 100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346021-25/В-144, 346023-25/В-144, 346024-25/В-144 від 09.10.2025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МАКСІБРЕН®, </w:t>
            </w:r>
            <w:r>
              <w:rPr>
                <w:b/>
              </w:rPr>
              <w:t>таблетки по 250 мг; по 10 таблеток у блістері;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"ФОРС-ФАРМА ДИСТРИБЮШН",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</w:t>
            </w:r>
            <w:r>
              <w:rPr>
                <w:b/>
              </w:rPr>
              <w:t>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346021-25/В-144, 346023-25/В-144, 346024-25/В-144 від 09.10.2025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МАКСІБРЕН®, </w:t>
            </w:r>
            <w:r>
              <w:rPr>
                <w:b/>
              </w:rPr>
              <w:t>таблетки по 250 мг; по 10 таблеток у блістері;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"ФОРС-ФАРМА ДИСТРИБЮШН",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</w:t>
            </w:r>
            <w:r>
              <w:rPr>
                <w:b/>
              </w:rPr>
              <w:t>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346021-25/В-144, 346023-25/В-144, 346024-25/В-144 від 09.10.2025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МАКСІБРЕН®, </w:t>
            </w:r>
            <w:r>
              <w:rPr>
                <w:b/>
              </w:rPr>
              <w:t>таблетки по 250 мг; по 10 таблеток у блістері;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"ФОРС-ФАРМА ДИСТРИБЮШН",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</w:t>
            </w:r>
            <w:r>
              <w:rPr>
                <w:b/>
              </w:rPr>
              <w:t>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338871-25/В-145 від 06.06.2025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Максітран®, </w:t>
            </w:r>
            <w:r>
              <w:rPr>
                <w:b/>
              </w:rPr>
              <w:t>таблетки, вкриті плівковою оболонкою, по 500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у пачці з картону;</w:t>
            </w:r>
            <w:r>
              <w:rPr>
                <w:b/>
              </w:rPr>
              <w:br/>
              <w:t>по 30 таблеток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338871-25/В-145 від 06.06.2025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Максітран®, </w:t>
            </w:r>
            <w:r>
              <w:rPr>
                <w:b/>
              </w:rPr>
              <w:t>таблетки, вкриті плівковою оболонкою, по 500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у пачці з картону;</w:t>
            </w:r>
            <w:r>
              <w:rPr>
                <w:b/>
              </w:rPr>
              <w:br/>
              <w:t>по 30 таблеток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338871-25/В-145 від 06.06.2025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Максітран®, </w:t>
            </w:r>
            <w:r>
              <w:rPr>
                <w:b/>
              </w:rPr>
              <w:t>таблетки, вкриті плівковою оболонкою, по 500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у пачці з картону;</w:t>
            </w:r>
            <w:r>
              <w:rPr>
                <w:b/>
              </w:rPr>
              <w:br/>
              <w:t>по 30 таблеток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323535-24/В-132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Максітран®, </w:t>
            </w:r>
            <w:r>
              <w:rPr>
                <w:b/>
              </w:rPr>
              <w:t>таблетки, вкриті плівковою оболонкою, по 500 мг; по 10 таблеток у блістері; по 3 блістери у пачці з картону; по 30 таблеток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323535-24/В-132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Максітран®, </w:t>
            </w:r>
            <w:r>
              <w:rPr>
                <w:b/>
              </w:rPr>
              <w:t>таблетки, вкриті плівковою оболонкою, по 500 мг; по 10 таблеток у блістері; по 3 блістери у пачці з картону; по 30 таблеток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323535-24/В-132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Максітран®, </w:t>
            </w:r>
            <w:r>
              <w:rPr>
                <w:b/>
              </w:rPr>
              <w:t>таблетки, вкриті плівковою оболонкою, по 500 мг; по 10 таблеток у блістері; по 3 блістери у пачці з картону; по 30 таблеток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328762-24/З-118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Мемамед®, </w:t>
            </w:r>
            <w:r>
              <w:rPr>
                <w:b/>
              </w:rPr>
              <w:t>таблетки, вкриті плівковою оболонкою, по 10 мг, 20 мг по 10 таблеток у блістері; по 3 або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328762-24/З-118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Мемамед®, </w:t>
            </w:r>
            <w:r>
              <w:rPr>
                <w:b/>
              </w:rPr>
              <w:t>таблетки, вкриті плівковою оболонкою, по 10 мг, 20 мг по 10 таблеток у блістері; по 3 або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328762-24/З-118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Мемамед®, </w:t>
            </w:r>
            <w:r>
              <w:rPr>
                <w:b/>
              </w:rPr>
              <w:t>таблетки, вкриті плівковою оболонкою, по 10 мг, 20 мг по 10 таблеток у блістері; по 3 або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328762-24/З-118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Мемамед®, </w:t>
            </w:r>
            <w:r>
              <w:rPr>
                <w:b/>
              </w:rPr>
              <w:t>таблетки, вкриті плівковою оболонкою, по 10 мг, 20 мг по 10 таблеток у блістері; по 3 або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328762-24/З-118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Мемамед®, </w:t>
            </w:r>
            <w:r>
              <w:rPr>
                <w:b/>
              </w:rPr>
              <w:t>таблетки, вкриті плівковою оболонкою, по 10 мг, 20 мг по 10 таблеток у блістері; по 3 або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328762-24/З-118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Мемамед®, </w:t>
            </w:r>
            <w:r>
              <w:rPr>
                <w:b/>
              </w:rPr>
              <w:t>таблетки, вкриті плівковою оболонкою, по 10 мг, 20 мг по 10 таблеток у блістері; по 3 або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348722-25/З-61 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Мератин Комбі, </w:t>
            </w:r>
            <w:r>
              <w:rPr>
                <w:b/>
              </w:rPr>
              <w:t>таблетки вагінальні по 10 таблеток у блістері; по 1 блістеру разом з 10 аплікаторами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348722-25/З-61 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Мератин Комбі, </w:t>
            </w:r>
            <w:r>
              <w:rPr>
                <w:b/>
              </w:rPr>
              <w:t>таблетки вагінальні по 10 таблеток у блістері; по 1 блістеру разом з 10 аплікаторами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348722-25/З-61 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Мератин Комбі, </w:t>
            </w:r>
            <w:r>
              <w:rPr>
                <w:b/>
              </w:rPr>
              <w:t>таблетки вагінальні по 10 таблеток у блістері; по 1 блістеру разом з 10 аплікаторами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334377-25/В-06, 343807-25/В-06 від 20.03.2025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Метаспрей®, </w:t>
            </w:r>
            <w:r>
              <w:rPr>
                <w:b/>
              </w:rPr>
              <w:t>спрей назальний, дозований, 50 мкг/дозу; по 10 г (60 доз) або 18 г (140 доз) у поліетиленовому флаконі з насосом-дозатором та насадкою-розпилювачем із захисним ковпачком;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334377-25/В-06, 343807-25/В-06 від 20.03.2025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Метаспрей®, </w:t>
            </w:r>
            <w:r>
              <w:rPr>
                <w:b/>
              </w:rPr>
              <w:t>спрей назальний, дозований, 50 мкг/дозу; по 10 г (60 доз) або 18 г (140 доз) у поліетиленовому флаконі з насосом-дозатором та насадкою-розпилювачем із захисним ковпачком;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334377-25/В-06, 343807-25/В-06 від 20.03.2025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Метаспрей®, </w:t>
            </w:r>
            <w:r>
              <w:rPr>
                <w:b/>
              </w:rPr>
              <w:t>спрей назальний, дозований, 50 мкг/дозу; по 10 г (60 доз) або 18 г (140 доз) у поліетиленовому флаконі з насосом-дозатором та насадкою-розпилювачем із захисним ковпачком;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338888-25/В-97</w:t>
            </w:r>
            <w:r>
              <w:rPr>
                <w:b/>
              </w:rPr>
              <w:t xml:space="preserve"> від 06.06.2025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Метаспрей®, </w:t>
            </w:r>
            <w:r>
              <w:rPr>
                <w:b/>
              </w:rPr>
              <w:t>спрей назальний, дозований, 50 мкг/дозу, по 10 г (60 доз) або 18 г (140 доз) у поліетиленовому флаконі з насосом-дозатором та насадкою-розпилювачем із захисним ковпачком;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338888-25/В-97 від 06.06.2025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Метаспрей®, </w:t>
            </w:r>
            <w:r>
              <w:rPr>
                <w:b/>
              </w:rPr>
              <w:t>спрей назальний, дозований, 50 мкг/дозу, по 10 г (60 доз) або 18 г (140 доз) у поліетиленовому флаконі з насосом-дозатором та насадкою-розпилювачем із захисним ковпачком;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</w:t>
            </w:r>
            <w:r>
              <w:rPr>
                <w:szCs w:val="20"/>
              </w:rPr>
              <w:t xml:space="preserve">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338888-25/В-97 від 06.06.2025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Метаспрей®, </w:t>
            </w:r>
            <w:r>
              <w:rPr>
                <w:b/>
              </w:rPr>
              <w:t>спрей назальний, дозований, 50 мкг/дозу, по 10 г (60 доз) або 18 г (140 доз) у поліетиленовому флаконі з насосом-дозатором та насадкою-розпилювачем із захисним ковпачком;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"ВАЛАРТІН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349237-25/В-12</w:t>
            </w:r>
            <w:r>
              <w:rPr>
                <w:b/>
              </w:rPr>
              <w:t>8 від 02.12.2025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Метровіол Дента, </w:t>
            </w:r>
            <w:r>
              <w:rPr>
                <w:b/>
              </w:rPr>
              <w:t>гель для ясен по 20 г у тубах алюмінієвих; по 20 г у тубі алюмінієвій; по 1 тубі у пачці з картону; по 20 г у тубах ламінантних; по 20 г у тубі ламінантній,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</w:t>
            </w:r>
            <w:r>
              <w:rPr>
                <w:b/>
              </w:rPr>
              <w:t xml:space="preserve">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349237-25/В-128 </w:t>
            </w:r>
            <w:r>
              <w:rPr>
                <w:b/>
              </w:rPr>
              <w:t>від 02.12.2025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Метровіол Дента, </w:t>
            </w:r>
            <w:r>
              <w:rPr>
                <w:b/>
              </w:rPr>
              <w:t>гель для ясен по 20 г у тубах алюмінієвих; по 20 г у тубі алюмінієвій; по 1 тубі у пачці з картону; по 20 г у тубах ламінантних; по 20 г у тубі ламінантній,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</w:t>
            </w:r>
            <w:r>
              <w:rPr>
                <w:b/>
              </w:rPr>
              <w:t xml:space="preserve">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349237-25/В-128 </w:t>
            </w:r>
            <w:r>
              <w:rPr>
                <w:b/>
              </w:rPr>
              <w:t>від 02.12.2025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Метровіол Дента, </w:t>
            </w:r>
            <w:r>
              <w:rPr>
                <w:b/>
              </w:rPr>
              <w:t>гель для ясен по 20 г у тубах алюмінієвих; по 20 г у тубі алюмінієвій; по 1 тубі у пачці з картону; по 20 г у тубах ламінантних; по 20 г у тубі ламінантній,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</w:t>
            </w:r>
            <w:r>
              <w:rPr>
                <w:b/>
              </w:rPr>
              <w:t xml:space="preserve">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340494-25/В-13</w:t>
            </w:r>
            <w:r>
              <w:rPr>
                <w:b/>
              </w:rPr>
              <w:t>7 від 03.07.2025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Метформін, </w:t>
            </w:r>
            <w:r>
              <w:rPr>
                <w:b/>
              </w:rPr>
              <w:t xml:space="preserve">таблетки, вкриті плівковою оболонкою, по 500 мг або по 850 мг по 10 таблеток у блістері; по 6 блістерів у пачці; по 1000 мг по 10 таблеток у блістері; по 3 або 5, або 6 </w:t>
            </w:r>
            <w:r>
              <w:rPr>
                <w:b/>
              </w:rPr>
              <w:t>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340494-25/В-137 від 03.07.2025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Метформін, </w:t>
            </w:r>
            <w:r>
              <w:rPr>
                <w:b/>
              </w:rPr>
              <w:t>таблетки, вкриті плівковою оболонкою, по 500 мг або по 850 мг по 10 таблеток у блістері; по 6</w:t>
            </w:r>
            <w:r>
              <w:rPr>
                <w:b/>
              </w:rPr>
              <w:t xml:space="preserve"> блістерів у пачці; по 1000 мг по 10 таблеток у блістері; по 3 або 5,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</w:t>
            </w:r>
            <w:r>
              <w:rPr>
                <w:b/>
              </w:rPr>
              <w:t>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340494-25/В-137 від 03.07.2025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Метформін, </w:t>
            </w:r>
            <w:r>
              <w:rPr>
                <w:b/>
              </w:rPr>
              <w:t>таблетки, вкриті плівковою оболонкою, по 500 мг або по 850 мг по 10 таблеток у блістері; по 6</w:t>
            </w:r>
            <w:r>
              <w:rPr>
                <w:b/>
              </w:rPr>
              <w:t xml:space="preserve"> блістерів у пачці; по 1000 мг по 10 таблеток у блістері; по 3 або 5,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</w:t>
            </w:r>
            <w:r>
              <w:rPr>
                <w:b/>
              </w:rPr>
              <w:t>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340494-25/В-137 від 03.07.2025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Метформін, </w:t>
            </w:r>
            <w:r>
              <w:rPr>
                <w:b/>
              </w:rPr>
              <w:t>таблетки, вкриті плівковою оболонкою, по 500 мг або по 850 мг по 10 таблеток у блістері; по 6</w:t>
            </w:r>
            <w:r>
              <w:rPr>
                <w:b/>
              </w:rPr>
              <w:t xml:space="preserve"> блістерів у пачці; по 1000 мг по 10 таблеток у блістері; по 3 або 5,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340494-25/В-137 від 03.07.2025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Метформін, </w:t>
            </w:r>
            <w:r>
              <w:rPr>
                <w:b/>
              </w:rPr>
              <w:t>таблетки, вкриті плівковою оболонкою, по 500 мг або по 850 мг по 10 таблеток у блістері; по 6</w:t>
            </w:r>
            <w:r>
              <w:rPr>
                <w:b/>
              </w:rPr>
              <w:t xml:space="preserve"> блістерів у пачці; по 1000 мг по 10 таблеток у блістері; по 3 або 5,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340494-25/В-137 від 03.07.2025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Метформін, </w:t>
            </w:r>
            <w:r>
              <w:rPr>
                <w:b/>
              </w:rPr>
              <w:t>таблетки, вкриті плівковою оболонкою, по 500 мг або по 850 мг по 10 таблеток у блістері; по 6</w:t>
            </w:r>
            <w:r>
              <w:rPr>
                <w:b/>
              </w:rPr>
              <w:t xml:space="preserve"> блістерів у пачці; по 1000 мг по 10 таблеток у блістері; по 3 або 5,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340494-25/В-137 від 03.07.2025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Метформін, </w:t>
            </w:r>
            <w:r>
              <w:rPr>
                <w:b/>
              </w:rPr>
              <w:t>таблетки, вкриті плівковою оболонкою, по 500 мг або по 850 мг по 10 таблеток у блістері; по 6</w:t>
            </w:r>
            <w:r>
              <w:rPr>
                <w:b/>
              </w:rPr>
              <w:t xml:space="preserve"> блістерів у пачці; по 1000 мг по 10 таблеток у блістері; по 3 або 5,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340494-25/В-137 від 03.07.2025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Метформін, </w:t>
            </w:r>
            <w:r>
              <w:rPr>
                <w:b/>
              </w:rPr>
              <w:t>таблетки, вкриті плівковою оболонкою, по 500 мг або по 850 мг по 10 таблеток у блістері; по 6</w:t>
            </w:r>
            <w:r>
              <w:rPr>
                <w:b/>
              </w:rPr>
              <w:t xml:space="preserve"> блістерів у пачці; по 1000 мг по 10 таблеток у блістері; по 3 або 5,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340494-25/В-137 від 03.07.2025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Метформін, </w:t>
            </w:r>
            <w:r>
              <w:rPr>
                <w:b/>
              </w:rPr>
              <w:t>таблетки, вкриті плівковою оболонкою, по 500 мг або по 850 мг по 10 таблеток у блістері; по 6</w:t>
            </w:r>
            <w:r>
              <w:rPr>
                <w:b/>
              </w:rPr>
              <w:t xml:space="preserve"> блістерів у пачці; по 1000 мг по 10 таблеток у блістері; по 3 або 5,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350276-25/З-97, 350277-25/З-97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Мефенамінова кислота, </w:t>
            </w:r>
            <w:r>
              <w:rPr>
                <w:b/>
              </w:rPr>
              <w:t>капсули по 250 мг або по 500 мг, по 10 капсул у блістері;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350276-25/З-97, 350277-25/З-97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Мефенамінова кислота, </w:t>
            </w:r>
            <w:r>
              <w:rPr>
                <w:b/>
              </w:rPr>
              <w:t>капсули по 250 мг або по 500 мг, по 10 капсул у блістері;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350276-25/З-97, 350277-25/З-97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Мефенамінова кислота, </w:t>
            </w:r>
            <w:r>
              <w:rPr>
                <w:b/>
              </w:rPr>
              <w:t>капсули по 250 мг або по 500 мг, по 10 капсул у блістері;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350276-25/З-97, 350277-25/З-97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Мефенамінова кислота, </w:t>
            </w:r>
            <w:r>
              <w:rPr>
                <w:b/>
              </w:rPr>
              <w:t xml:space="preserve">капсули по 250 мг або </w:t>
            </w:r>
            <w:r>
              <w:rPr>
                <w:b/>
              </w:rPr>
              <w:t>по 500 мг, по 10 капсул у блістері;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350276-25/З-97, 350277-25/З-97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Мефенамінова кислота, </w:t>
            </w:r>
            <w:r>
              <w:rPr>
                <w:b/>
              </w:rPr>
              <w:t>капсули по 250 мг або по 500 мг, по 10 капсул у блістері;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350276-25/З-97, 350277-25/З-97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Мефенамінова кислота, </w:t>
            </w:r>
            <w:r>
              <w:rPr>
                <w:b/>
              </w:rPr>
              <w:t>капсули по 250 мг або по 500 мг, по 10 капсул у блістері;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343611-25/З-97 від 26.08.2025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Мілістан від кашлю, </w:t>
            </w:r>
            <w:r>
              <w:rPr>
                <w:b/>
              </w:rPr>
              <w:t>таблетки, вкриті оболонкою,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343611-25/З-97 від 26.08.2025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Мілістан від кашлю, </w:t>
            </w:r>
            <w:r>
              <w:rPr>
                <w:b/>
              </w:rPr>
              <w:t>таблетки, вкриті оболонкою,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343611-25/З-97 від 26.08.2025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Мілістан від кашлю, </w:t>
            </w:r>
            <w:r>
              <w:rPr>
                <w:b/>
              </w:rPr>
              <w:t>таблетки, вкриті оболонкою,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336578-25/З-147 від 22.04.2025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Монурал, </w:t>
            </w:r>
            <w:r>
              <w:rPr>
                <w:b/>
              </w:rPr>
              <w:t>гранули для орального розчину по 3 г; по 8 г препарату (3 г діючої речовини) в пакеті; по 1 або 2 пакети в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Замбон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336578-25/З-147 від 22.04.2025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Монурал, </w:t>
            </w:r>
            <w:r>
              <w:rPr>
                <w:b/>
              </w:rPr>
              <w:t>гранули для орального розчину по 3 г; по 8 г препарату (3 г діючої речовини) в пакеті; по 1 або 2 пакети в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Замбон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336578-25/З-147 від 22.04.2025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Монурал, </w:t>
            </w:r>
            <w:r>
              <w:rPr>
                <w:b/>
              </w:rPr>
              <w:t>гранули для орального розчину по 3 г; по 8 г препарату (3 г діючої речовини) в пакеті; по 1 або 2 пакети в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Замбон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349741-25/В-139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МОРФІНУ СУЛЬФАТ РЕАКТ, </w:t>
            </w:r>
            <w:r>
              <w:rPr>
                <w:b/>
              </w:rPr>
              <w:t>розчин для ін’єкцій, 10 мг/мл; по 1 мл в ампулі, по 5 ампул у пластиковому лотку, по 1 або 2 лотка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"РЕАКТФАРМ",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349741-25/В-139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МОРФІНУ СУЛЬФАТ РЕАКТ, </w:t>
            </w:r>
            <w:r>
              <w:rPr>
                <w:b/>
              </w:rPr>
              <w:t>розчин для ін’єкцій, 10 мг/мл; по 1 мл в ампулі, по 5 ампул у пластиковому лотку, по 1 або 2 лотка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"РЕАКТФАРМ",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349741-25/В-139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МОРФІНУ СУЛЬФАТ РЕАКТ, </w:t>
            </w:r>
            <w:r>
              <w:rPr>
                <w:b/>
              </w:rPr>
              <w:t>розчин для ін’єкцій, 10 мг/мл; по 1 мл в ампулі, по 5 ампул у пластиковому лотку, по 1 або 2 лотка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"РЕАКТФАРМ",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349734-25/В-137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МОРФІНУ СУЛЬФАТ РЕАКТ, </w:t>
            </w:r>
            <w:r>
              <w:rPr>
                <w:b/>
              </w:rPr>
              <w:t>розчин для ін’єкцій, 15 мг/мл;</w:t>
            </w:r>
            <w:r>
              <w:rPr>
                <w:b/>
              </w:rPr>
              <w:br/>
            </w:r>
            <w:r>
              <w:rPr>
                <w:b/>
              </w:rPr>
              <w:t>по 1 мл в ампулі, по 5 ампул у пластиковому лотку, по 1 або 2 лотка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"РЕАКТФАРМ",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349734-25/В-137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МОРФІНУ СУЛЬФАТ РЕАКТ, </w:t>
            </w:r>
            <w:r>
              <w:rPr>
                <w:b/>
              </w:rPr>
              <w:t>розчин для ін’єкцій, 15 мг/мл;</w:t>
            </w:r>
            <w:r>
              <w:rPr>
                <w:b/>
              </w:rPr>
              <w:br/>
            </w:r>
            <w:r>
              <w:rPr>
                <w:b/>
              </w:rPr>
              <w:t>по 1 мл в ампулі, по 5 ампул у пластиковому лотку, по 1 або 2 лотка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"РЕАКТФАРМ",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349734-25/В-137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МОРФІНУ СУЛЬФАТ РЕАКТ, </w:t>
            </w:r>
            <w:r>
              <w:rPr>
                <w:b/>
              </w:rPr>
              <w:t>розчин для ін’єкцій, 15 мг/мл;</w:t>
            </w:r>
            <w:r>
              <w:rPr>
                <w:b/>
              </w:rPr>
              <w:br/>
            </w:r>
            <w:r>
              <w:rPr>
                <w:b/>
              </w:rPr>
              <w:t>по 1 мл в ампулі, по 5 ампул у пластиковому лотку, по 1 або 2 лотка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"РЕАКТФАРМ",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348211-25/В-118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Мукосол, </w:t>
            </w:r>
            <w:r>
              <w:rPr>
                <w:b/>
              </w:rPr>
              <w:t>розчин для інфузій, 7,5 мг/мл по 2 мл в ампулі; по 5 або 10 ампул у пачці з картону; по 2 мл в ампулі; по 5 ампул у блістері; по 1 або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</w:t>
            </w:r>
            <w:r>
              <w:rPr>
                <w:b/>
              </w:rPr>
              <w:t xml:space="preserve">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348211-25/В-118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Мукосол, </w:t>
            </w:r>
            <w:r>
              <w:rPr>
                <w:b/>
              </w:rPr>
              <w:t>розчин для інфузій, 7,5 мг/мл по 2 мл в ампулі; по 5 або 10 ампул у пачці з картону; по 2 мл в ампулі; по 5 ампул у блістері; по 1 або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</w:t>
            </w:r>
            <w:r>
              <w:rPr>
                <w:b/>
              </w:rPr>
              <w:t xml:space="preserve">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348211-25/В-118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Мукосол, </w:t>
            </w:r>
            <w:r>
              <w:rPr>
                <w:b/>
              </w:rPr>
              <w:t>розчин для інфузій, 7,5 мг/мл по 2 мл в ампулі; по 5 або 10 ампул у пачці з картону; по 2 мл в ампулі; по 5 ампул у блістері; по 1 або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</w:t>
            </w:r>
            <w:r>
              <w:rPr>
                <w:b/>
              </w:rPr>
              <w:t xml:space="preserve">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341162-25/В-28 від 14.07.2025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Назонол, </w:t>
            </w:r>
            <w:r>
              <w:rPr>
                <w:b/>
              </w:rPr>
              <w:t>спрей назальний, розчин дозований, 1 мг/мл по 10 мл розчину у полімерному флаконі з розпилювачем;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341162-25/В-28 від 14.07.2025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Назонол, </w:t>
            </w:r>
            <w:r>
              <w:rPr>
                <w:b/>
              </w:rPr>
              <w:t>спрей назальний, розчин дозований, 1 мг/мл по 10 мл розчину у полімерному флаконі з розпилювачем;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341162-25/В-28 від 14.07.2025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Назонол, </w:t>
            </w:r>
            <w:r>
              <w:rPr>
                <w:b/>
              </w:rPr>
              <w:t>спрей назальний, розчин дозований, 1 мг/мл по 10 мл розчину у полімерному флаконі з розпилювачем;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346561-25/В-97, 346562-25/В-97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Нейрокобал®, </w:t>
            </w:r>
            <w:r>
              <w:rPr>
                <w:b/>
              </w:rPr>
              <w:t>таблетки, вкриті плівковою оболонкою, по 500 мкг, по 10 таблеток у блістері; по 3 або по 10 блістерів у картонній упаковці; по 30 таблеток у блістері; по 3 блістера в картонній упаковці; in bulk: № 18000 (10х1800): по 10 таблеток у блістері, по 1800 блісте</w:t>
            </w:r>
            <w:r>
              <w:rPr>
                <w:b/>
              </w:rPr>
              <w:t>рів у картонній коробці; № 30000 (30х1000): по 30 таблеток у блістері, по 1000 блістерів у картонній коробці; in bulk: № 25200 (30х840): по 30 таблеток у блістері, по 840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</w:t>
            </w:r>
            <w:r>
              <w:rPr>
                <w:szCs w:val="20"/>
              </w:rPr>
              <w:t xml:space="preserve">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346561-25/В-97, 346562-25/В-97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Нейрокобал®, </w:t>
            </w:r>
            <w:r>
              <w:rPr>
                <w:b/>
              </w:rPr>
              <w:t>таблетки, вкриті плівковою оболонкою, по 500 мкг, по 10 таблеток у блістері; по 3 або по 10 блістерів у картонній упаковці; по 30 таблеток у блістері; по 3 блістера в картонній упаковці; in bulk: № 18000 (10х1800): по 10 таблеток у блістері, по 1800 блісте</w:t>
            </w:r>
            <w:r>
              <w:rPr>
                <w:b/>
              </w:rPr>
              <w:t>рів у картонній коробці; № 30000 (30х1000): по 30 таблеток у блістері, по 1000 блістерів у картонній коробці; in bulk: № 25200 (30х840): по 30 таблеток у блістері, по 840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</w:t>
            </w:r>
            <w:r>
              <w:rPr>
                <w:szCs w:val="20"/>
              </w:rPr>
              <w:t xml:space="preserve">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346561-25/В-97, 346562-25/В-97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Нейрокобал®, </w:t>
            </w:r>
            <w:r>
              <w:rPr>
                <w:b/>
              </w:rPr>
              <w:t>таблетки, вкриті плівковою оболонкою, по 500 мкг, по 10 таблеток у блістері; по 3 або по 10 блістерів у картонній упаковці; по 30 таблеток у блістері; по 3 блістера в картонній упаковці; in bulk: № 18000 (10х1800): по 10 таблеток у блістері, по 1800 блісте</w:t>
            </w:r>
            <w:r>
              <w:rPr>
                <w:b/>
              </w:rPr>
              <w:t>рів у картонній коробці; № 30000 (30х1000): по 30 таблеток у блістері, по 1000 блістерів у картонній коробці; in bulk: № 25200 (30х840): по 30 таблеток у блістері, по 840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</w:t>
            </w:r>
            <w:r>
              <w:rPr>
                <w:szCs w:val="20"/>
              </w:rPr>
              <w:t xml:space="preserve">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346561-25/В-97, 346562-25/В-97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Нейрокобал®, </w:t>
            </w:r>
            <w:r>
              <w:rPr>
                <w:b/>
              </w:rPr>
              <w:t>таблетки, вкриті плівковою оболонкою, по 500 мкг, по 10 таблеток у блістері; по 3 або по 10 блістерів у картонній упаковці; по 30 таблеток у блістері; по 3 блістера в картонній упаковці; in bulk: № 18000 (10х1800): по 10 таблеток у блістері, по 1800 блісте</w:t>
            </w:r>
            <w:r>
              <w:rPr>
                <w:b/>
              </w:rPr>
              <w:t>рів у картонній коробці; № 30000 (30х1000): по 30 таблеток у блістері, по 1000 блістерів у картонній коробці; in bulk: № 25200 (30х840): по 30 таблеток у блістері, по 840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346561-25/В-97, 346562-25/В-97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Нейрокобал®, </w:t>
            </w:r>
            <w:r>
              <w:rPr>
                <w:b/>
              </w:rPr>
              <w:t>таблетки, вкриті плівковою оболонкою, по 500 мкг, по 10 таблеток у блістері; по 3 або по 10 блістерів у картонній упаковці; по 30 таблеток у блістері; по 3 блістера в картонній упаковці; in bulk: № 18000 (10х1800): по 10 таблеток у блістері, по 1800 блісте</w:t>
            </w:r>
            <w:r>
              <w:rPr>
                <w:b/>
              </w:rPr>
              <w:t>рів у картонній коробці; № 30000 (30х1000): по 30 таблеток у блістері, по 1000 блістерів у картонній коробці; in bulk: № 25200 (30х840): по 30 таблеток у блістері, по 840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346561-25/В-97, 346562-25/В-97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Нейрокобал®, </w:t>
            </w:r>
            <w:r>
              <w:rPr>
                <w:b/>
              </w:rPr>
              <w:t>таблетки, вкриті плівковою оболонкою, по 500 мкг, по 10 таблеток у блістері; по 3 або по 10 блістерів у картонній упаковці; по 30 таблеток у блістері; по 3 блістера в картонній упаковці; in bulk: № 18000 (10х1800): по 10 таблеток у блістері, по 1800 блісте</w:t>
            </w:r>
            <w:r>
              <w:rPr>
                <w:b/>
              </w:rPr>
              <w:t>рів у картонній коробці; № 30000 (30х1000): по 30 таблеток у блістері, по 1000 блістерів у картонній коробці; in bulk: № 25200 (30х840): по 30 таблеток у блістері, по 840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339668-25/З-61, 339669-25/З-61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Неотон, </w:t>
            </w:r>
            <w:r>
              <w:rPr>
                <w:b/>
              </w:rPr>
              <w:t>порошок для розчину для інфузій по 1 г 1 або 4 флакони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Альфасігма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339668-25/З-61, 339669-25/З-61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Неотон, </w:t>
            </w:r>
            <w:r>
              <w:rPr>
                <w:b/>
              </w:rPr>
              <w:t>порошок для розчину для інфузій по 1 г 1 або 4 флакони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Альфасігма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339668-25/З-61, 339669-25/З-61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Неотон, </w:t>
            </w:r>
            <w:r>
              <w:rPr>
                <w:b/>
              </w:rPr>
              <w:t>порошок для розчину для інфузій по 1 г 1 або 4 флакони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Альфасігма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345992-25/В-144, 345993-25/В-144, 351809-26/В-144 від 09.10.2025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Нокспрей Актив, </w:t>
            </w:r>
            <w:r>
              <w:rPr>
                <w:b/>
              </w:rPr>
              <w:t>назальний спрей 0,05 % по 10 мл у контейнері з насосом з розпилювачем; по 1 контейнеру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345992-25/В-144, 345993-25/В-144, 351809-26/В-144 від 09.10.2025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Нокспрей Актив, </w:t>
            </w:r>
            <w:r>
              <w:rPr>
                <w:b/>
              </w:rPr>
              <w:t>назальний спрей 0,05 % по 10 мл у контейнері з насосом з розпилювачем; по 1 контейнеру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345992-25/В-144, 345993-25/В-144, 351809-26/В-144 від 09.10.2025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Нокспрей Актив, </w:t>
            </w:r>
            <w:r>
              <w:rPr>
                <w:b/>
              </w:rPr>
              <w:t>назальний спрей 0,05 % по 10 мл у контейнері з насосом з розпилювачем; по 1 контейнеру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339778-25/В-39 від 23.06.2025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Носикс, </w:t>
            </w:r>
            <w:r>
              <w:rPr>
                <w:b/>
              </w:rPr>
              <w:t>Спрей назальний 0,05%, по 10 мл у поліетиленовому контейнері з пробкою-розпилювачем і кришкою з контролем першого розкриття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16.03.2026 р. № </w:t>
            </w:r>
            <w:r>
              <w:rPr>
                <w:b/>
              </w:rPr>
              <w:t>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339778-25/В-39 від 23.06.2025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Носикс, </w:t>
            </w:r>
            <w:r>
              <w:rPr>
                <w:b/>
              </w:rPr>
              <w:t>Спрей назальний 0,05%, по 10 мл у поліетиленовому контейнері з пробкою-розпилювачем і кришкою з контролем першого розкриття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16.03.2026 р. № </w:t>
            </w:r>
            <w:r>
              <w:rPr>
                <w:b/>
              </w:rPr>
              <w:t>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339778-25/В-39 від 23.06.2025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Носикс, </w:t>
            </w:r>
            <w:r>
              <w:rPr>
                <w:b/>
              </w:rPr>
              <w:t>Спрей назальний 0,05%, по 10 мл у поліетиленовому контейнері з пробкою-розпилювачем і кришкою з контролем першого розкриття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351690-26/З-28</w:t>
            </w:r>
            <w:r>
              <w:rPr>
                <w:b/>
              </w:rPr>
              <w:t xml:space="preserve"> від 21.01.2026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Форте, </w:t>
            </w:r>
            <w:r>
              <w:rPr>
                <w:b/>
              </w:rPr>
              <w:t>таблетки, вкриті оболонкою, по 400 мг; по 12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351690-26/З-28 від 21.01.2026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Форте, </w:t>
            </w:r>
            <w:r>
              <w:rPr>
                <w:b/>
              </w:rPr>
              <w:t>таблетки, вкриті оболонкою, по 400 мг; по 12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351690-26/З-28 від 21.01.2026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Форте, </w:t>
            </w:r>
            <w:r>
              <w:rPr>
                <w:b/>
              </w:rPr>
              <w:t>таблетки, вкриті оболонкою, по 400 мг; по 12 таблеток у блістері; п</w:t>
            </w:r>
            <w:r>
              <w:rPr>
                <w:b/>
              </w:rPr>
              <w:t>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336576-25/З-116, 346432-25/З-116 від 22.04.2025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Оксаліплатин Амакса, </w:t>
            </w:r>
            <w:r>
              <w:rPr>
                <w:b/>
              </w:rPr>
              <w:t>концентрат для розчину для інфузій, 5 мг/мл по 10 мл, 20 мл або 40 мл у флаконі з маркуванням українською мовою; по 1 флакону в картонній коробці з маркуванням українською та англійською мовами; по 10 мл, 20 мл або 40 мл у флаконі; по 1 флакону в картонній</w:t>
            </w:r>
            <w:r>
              <w:rPr>
                <w:b/>
              </w:rPr>
              <w:t xml:space="preserve">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</w:t>
            </w:r>
            <w:r>
              <w:rPr>
                <w:szCs w:val="20"/>
              </w:rPr>
              <w:t xml:space="preserve">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336576-25/З-116, 346432-25/З-116 від 22.04.2025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Оксаліплатин Амакса, </w:t>
            </w:r>
            <w:r>
              <w:rPr>
                <w:b/>
              </w:rPr>
              <w:t>концентрат для розчину для інфузій, 5 мг/мл по 10 мл, 20 мл або 40 мл у флаконі з маркуванням українською мовою; по 1 флакону в картонній коробці з маркуванням українською та англійською мовами; по 10 мл, 20 мл або 40 мл у флаконі; по 1 флакону в картонній</w:t>
            </w:r>
            <w:r>
              <w:rPr>
                <w:b/>
              </w:rPr>
              <w:t xml:space="preserve">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</w:t>
            </w:r>
            <w:r>
              <w:rPr>
                <w:szCs w:val="20"/>
              </w:rPr>
              <w:t xml:space="preserve">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336576-25/З-116, 346432-25/З-116 від 22.04.2025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Оксаліплатин Амакса, </w:t>
            </w:r>
            <w:r>
              <w:rPr>
                <w:b/>
              </w:rPr>
              <w:t>концентрат для розчину для інфузій, 5 мг/мл по 10 мл, 20 мл або 40 мл у флаконі з маркуванням українською мовою; по 1 флакону в картонній коробці з маркуванням українською та англійською мовами; по 10 мл, 20 мл або 40 мл у флаконі; по 1 флакону в картонній</w:t>
            </w:r>
            <w:r>
              <w:rPr>
                <w:b/>
              </w:rPr>
              <w:t xml:space="preserve">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</w:t>
            </w:r>
            <w:r>
              <w:rPr>
                <w:szCs w:val="20"/>
              </w:rPr>
              <w:t xml:space="preserve">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322061-24/З-100, 338789-25/З-100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Октаплекс 500 МО, </w:t>
            </w:r>
            <w:r>
              <w:rPr>
                <w:b/>
              </w:rPr>
              <w:t xml:space="preserve">порошок та розчинник для розчину для інфузій </w:t>
            </w:r>
            <w:r>
              <w:rPr>
                <w:b/>
              </w:rPr>
              <w:t>по 500 МО; дві коробки об’єднуються між собою пластиковою плівкою: картонна коробка №1: по 1 флакону з порошком для розчину для інфузій та інструкцією про застосування; картонна коробка №2: по 1 флакону із розчинником (вода для ін’єкцій, 20 мл) у картонній</w:t>
            </w:r>
            <w:r>
              <w:rPr>
                <w:b/>
              </w:rPr>
              <w:t xml:space="preserve"> коробці разом з комплектом для розчинення та внутрішньовенного введення (1 шприц одноразовий; 1 комплект для переносу (1 двухкінцева голка, 1 фільтровальна голка); 1 комплект для інфузій (голка-метелик); 2 просочених спиртом тампонів)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Октафарма </w:t>
            </w:r>
            <w:r>
              <w:rPr>
                <w:b/>
              </w:rPr>
              <w:t>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322061-24/З-100, 338789-25/З-100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Октаплекс 500 МО, </w:t>
            </w:r>
            <w:r>
              <w:rPr>
                <w:b/>
              </w:rPr>
              <w:t xml:space="preserve">порошок та розчинник для розчину для інфузій </w:t>
            </w:r>
            <w:r>
              <w:rPr>
                <w:b/>
              </w:rPr>
              <w:t>по 500 МО; дві коробки об’єднуються між собою пластиковою плівкою: картонна коробка №1: по 1 флакону з порошком для розчину для інфузій та інструкцією про застосування; картонна коробка №2: по 1 флакону із розчинником (вода для ін’єкцій, 20 мл) у картонній</w:t>
            </w:r>
            <w:r>
              <w:rPr>
                <w:b/>
              </w:rPr>
              <w:t xml:space="preserve"> коробці разом з комплектом для розчинення та внутрішньовенного введення (1 шприц одноразовий; 1 комплект для переносу (1 двухкінцева голка, 1 фільтровальна голка); 1 комплект для інфузій (голка-метелик); 2 просочених спиртом тампонів)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Октафарма </w:t>
            </w:r>
            <w:r>
              <w:rPr>
                <w:b/>
              </w:rPr>
              <w:t>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322061-24/З-100,</w:t>
            </w:r>
            <w:r>
              <w:rPr>
                <w:b/>
              </w:rPr>
              <w:t xml:space="preserve"> 338789-25/З-100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Октаплекс 500 МО, </w:t>
            </w:r>
            <w:r>
              <w:rPr>
                <w:b/>
              </w:rPr>
              <w:t xml:space="preserve">порошок та розчинник для розчину для інфузій </w:t>
            </w:r>
            <w:r>
              <w:rPr>
                <w:b/>
              </w:rPr>
              <w:t>по 500 МО; дві коробки об’єднуються між собою пластиковою плівкою: картонна коробка №1: по 1 флакону з порошком для розчину для інфузій та інструкцією про застосування; картонна коробка №2: по 1 флакону із розчинником (вода для ін’єкцій, 20 мл) у картонній</w:t>
            </w:r>
            <w:r>
              <w:rPr>
                <w:b/>
              </w:rPr>
              <w:t xml:space="preserve"> коробці разом з комплектом для розчинення та внутрішньовенного введення (1 шприц одноразовий; 1 комплект для переносу (1 двухкінцева голка, 1 фільтровальна голка); 1 комплект для інфузій (голка-метелик); 2 просочених спиртом тампонів)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Октафарма </w:t>
            </w:r>
            <w:r>
              <w:rPr>
                <w:b/>
              </w:rPr>
              <w:t>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348976-25/З-06</w:t>
            </w:r>
            <w:r>
              <w:rPr>
                <w:b/>
              </w:rPr>
              <w:t xml:space="preserve">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Омез®, </w:t>
            </w:r>
            <w:r>
              <w:rPr>
                <w:b/>
              </w:rPr>
              <w:t xml:space="preserve">капсули по 10 мг: по 10 капсул у блістері, по 1 або по 3 блістери в картонній коробці; капсули по 40 мг: по 10 капсул у блістері, по 1 або 3 блістери в картонній коробці; </w:t>
            </w:r>
            <w:r>
              <w:rPr>
                <w:b/>
              </w:rPr>
              <w:t>по 7 капсул у блістері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348976-25/З-06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Омез®, </w:t>
            </w:r>
            <w:r>
              <w:rPr>
                <w:b/>
              </w:rPr>
              <w:t>капсули по 10 мг: по 10 капсул у блістері, по 1 або по 3 блістери в картонній коробці; капсули по 40 мг: по 10 капсул у блістері, по 1 або 3 блістери в картонній коробці; по 7 капсул у блістері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Д-р Редді'с Лабора</w:t>
            </w:r>
            <w:r>
              <w:rPr>
                <w:b/>
              </w:rPr>
              <w:t>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348976-25/З-06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Омез®, </w:t>
            </w:r>
            <w:r>
              <w:rPr>
                <w:b/>
              </w:rPr>
              <w:t>капсули по 10 мг: по 10 капсул у блістері, по 1 або по 3 блістери в картонній коробці; капсули по 40 мг: по 10 капсул у блістері, по 1 або 3 блістери в картонній коробці; по 7 капсул у блістері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348976-25/З-06</w:t>
            </w:r>
            <w:r>
              <w:rPr>
                <w:b/>
              </w:rPr>
              <w:t xml:space="preserve">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Омез®, </w:t>
            </w:r>
            <w:r>
              <w:rPr>
                <w:b/>
              </w:rPr>
              <w:t xml:space="preserve">капсули по 10 мг: по 10 капсул у блістері, по 1 або по 3 блістери в картонній коробці; капсули по 40 мг: по 10 капсул у блістері, по 1 або 3 блістери в картонній коробці; </w:t>
            </w:r>
            <w:r>
              <w:rPr>
                <w:b/>
              </w:rPr>
              <w:t>по 7 капсул у блістері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348976-25/З-06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Омез®, </w:t>
            </w:r>
            <w:r>
              <w:rPr>
                <w:b/>
              </w:rPr>
              <w:t>капсули по 10 мг: по 10 капсул у блістері, по 1 або по 3 блістери в картонній коробці; капсули по 40 мг: по 10 капсул у блістері, по 1 або 3 блістери в картонній коробці; по 7 капсул у блістері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Д-р Редді'с Лабора</w:t>
            </w:r>
            <w:r>
              <w:rPr>
                <w:b/>
              </w:rPr>
              <w:t>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348976-25/З-06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Омез®, </w:t>
            </w:r>
            <w:r>
              <w:rPr>
                <w:b/>
              </w:rPr>
              <w:t>капсули по 10 мг: по 10 капсул у блістері, по 1 або по 3 блістери в картонній коробці; капсули по 40 мг: по 10 капсул у блістері, по 1 або 3 блістери в картонній коробці; по 7 капсул у блістері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345003-25/В-60</w:t>
            </w:r>
            <w:r>
              <w:rPr>
                <w:b/>
              </w:rPr>
              <w:t>, 345004-25/В-60, 345005-25/В-60, 345006-25/В-60, 350491-25/В-60 від 18.09.2025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Оралор , </w:t>
            </w:r>
            <w:r>
              <w:rPr>
                <w:b/>
              </w:rPr>
              <w:t>спрей для ротової порожнини по 50 мл у флаконі скляному або полімерному, укупореному пульверизатором, по 1 флакону в пачці;</w:t>
            </w:r>
            <w:r>
              <w:rPr>
                <w:b/>
              </w:rPr>
              <w:br/>
            </w:r>
            <w:r>
              <w:rPr>
                <w:b/>
              </w:rPr>
              <w:t>по 50 мл у флаконі скляному або полімерному, укупореному кришкою, по 1 флакону разом з пульверизатором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345003-25/В-60, 345004-25/В-60, 345005-25/В-60, 345006-25/В-60, 350491-25/В-60 від 18.09.2025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 засоб</w:t>
            </w:r>
            <w:r>
              <w:rPr>
                <w:b/>
                <w:lang w:val="ru-RU"/>
              </w:rPr>
              <w:t xml:space="preserve">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Оралор , </w:t>
            </w:r>
            <w:r>
              <w:rPr>
                <w:b/>
              </w:rPr>
              <w:t>спрей для ротової порожнини по 50 мл у флаконі скляному або полімерному, укупореному пульверизатором, по 1 флакону в пачці;</w:t>
            </w:r>
            <w:r>
              <w:rPr>
                <w:b/>
              </w:rPr>
              <w:br/>
            </w:r>
            <w:r>
              <w:rPr>
                <w:b/>
              </w:rPr>
              <w:t>по 50 мл у флаконі скляному або полімерному, укупореному кришкою, по 1 флакону разом з пульверизатором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345003-25/В-60, 345004-25/В-60, 345005-25/В-60, 345006-25/В-</w:t>
            </w:r>
            <w:r>
              <w:rPr>
                <w:b/>
              </w:rPr>
              <w:t>60, 350491-25/В-60 від 18.09.2025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Оралор , </w:t>
            </w:r>
            <w:r>
              <w:rPr>
                <w:b/>
              </w:rPr>
              <w:t>спрей для ротової порожнини по 50 мл у флаконі скляному або полімерному, укупореному пульверизатором, по 1 флакону в пачці;</w:t>
            </w:r>
            <w:r>
              <w:rPr>
                <w:b/>
              </w:rPr>
              <w:br/>
            </w:r>
            <w:r>
              <w:rPr>
                <w:b/>
              </w:rPr>
              <w:t>по 50 мл у флаконі скляному або полімерному, укупореному кришкою, по 1 флакону разом з пульверизатором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344553-25/З-147 від 11.09.2025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Офлоксацин Штульн ЮД, </w:t>
            </w:r>
            <w:r>
              <w:rPr>
                <w:b/>
              </w:rPr>
              <w:t>краплі очні, 3 мг/1 мл; по 0,5 мл у туб-крапельниці, що містить одну дозу очних крапель Офлоксацин Штульн ЮД.По 5 туб-крапельниць з'єднаних у блок; по 1 блоку (№ 5), або по 2 блоки (№10) в алюмінієвій упаковці або по 6 блоків (№30 кожні 2 блоки в алюмінієв</w:t>
            </w:r>
            <w:r>
              <w:rPr>
                <w:b/>
              </w:rPr>
              <w:t>ій упаковці) туб-крапельниць у  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Фарма Штульн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344553-25/З-147 від 11.09.2025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Офлоксацин Штульн ЮД, </w:t>
            </w:r>
            <w:r>
              <w:rPr>
                <w:b/>
              </w:rPr>
              <w:t>краплі очні, 3 мг/1 мл; по 0,5 мл у туб-крапельниці, що містить одну дозу очних крапель Офлоксацин Штульн ЮД.По 5 туб-крапельниць з'єднаних у блок; по 1 блоку (№ 5), або по 2 блоки (№10) в алюмінієвій упаковці або по 6 блоків (№30 кожні 2 блоки в алюмінієв</w:t>
            </w:r>
            <w:r>
              <w:rPr>
                <w:b/>
              </w:rPr>
              <w:t>ій упаковці) туб-крапельниць у  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Фарма Штульн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344553-25/З-147 від 11.09.2025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Офлоксацин Штульн ЮД, </w:t>
            </w:r>
            <w:r>
              <w:rPr>
                <w:b/>
              </w:rPr>
              <w:t>краплі очні, 3 мг/1 мл; по 0,5 мл у туб-крапельниці, що містить одну дозу очних крапель Офлоксацин Штульн ЮД.По 5 туб-крапельниць з'єднаних у блок; по 1 блоку (№ 5), або по 2 блоки (№10) в алюмінієвій упаковці або по 6 блоків (№30 кожні 2 блоки в алюмінієв</w:t>
            </w:r>
            <w:r>
              <w:rPr>
                <w:b/>
              </w:rPr>
              <w:t>ій упаковці) туб-крапельниць у  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Фарма Штульн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346451-25/З-140 від 16.10.2025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Падцев, </w:t>
            </w:r>
            <w:r>
              <w:rPr>
                <w:b/>
              </w:rPr>
              <w:t>порошок для приготування концентрату для приготування розчину для інфузій по 20 мг; по 1 флакону в картонній пачці з маркуванням українською мовою;</w:t>
            </w:r>
            <w:r>
              <w:rPr>
                <w:b/>
              </w:rPr>
              <w:br/>
              <w:t>порошок для приготування концентрату для приготування розчину для інфузій по 30 мг; по 1 флакону в картонній</w:t>
            </w:r>
            <w:r>
              <w:rPr>
                <w:b/>
              </w:rPr>
              <w:t xml:space="preserve">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</w:t>
            </w:r>
            <w:r>
              <w:rPr>
                <w:szCs w:val="20"/>
              </w:rPr>
              <w:t xml:space="preserve">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346451-25/З-140 від 16.10.2025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Падцев, </w:t>
            </w:r>
            <w:r>
              <w:rPr>
                <w:b/>
              </w:rPr>
              <w:t>порошок для приготування концентрату для приготування розчину для інфузій по 20 мг; по 1 флакону в картонній пачці з маркуванням українською мовою;</w:t>
            </w:r>
            <w:r>
              <w:rPr>
                <w:b/>
              </w:rPr>
              <w:br/>
              <w:t>порошок для приготування концентрату для приготування розчину для інфузій по 30 мг; по 1 флакону в картонній</w:t>
            </w:r>
            <w:r>
              <w:rPr>
                <w:b/>
              </w:rPr>
              <w:t xml:space="preserve">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</w:t>
            </w:r>
            <w:r>
              <w:rPr>
                <w:szCs w:val="20"/>
              </w:rPr>
              <w:t xml:space="preserve">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346451-25/З-140 від 16.10.2025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Падцев, </w:t>
            </w:r>
            <w:r>
              <w:rPr>
                <w:b/>
              </w:rPr>
              <w:t>порошок для приготування концентрату для приготування розчину для інфузій по 20 мг; по 1 флакону в картонній пачці з маркуванням українською мовою;</w:t>
            </w:r>
            <w:r>
              <w:rPr>
                <w:b/>
              </w:rPr>
              <w:br/>
              <w:t>порошок для приготування концентрату для приготування розчину для інфузій по 30 мг; по 1 флакону в картонній</w:t>
            </w:r>
            <w:r>
              <w:rPr>
                <w:b/>
              </w:rPr>
              <w:t xml:space="preserve">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</w:t>
            </w:r>
            <w:r>
              <w:rPr>
                <w:szCs w:val="20"/>
              </w:rPr>
              <w:t xml:space="preserve">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346451-25/З-140 від 16.10.2025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Падцев, </w:t>
            </w:r>
            <w:r>
              <w:rPr>
                <w:b/>
              </w:rPr>
              <w:t>порошок для приготування концентрату для приготування розчину для інфузій по 20 мг; по 1 флакону в картонній пачці з маркуванням українською мовою;</w:t>
            </w:r>
            <w:r>
              <w:rPr>
                <w:b/>
              </w:rPr>
              <w:br/>
              <w:t>порошок для приготування концентрату для приготування розчину для інфузій по 30 мг; по 1 флакону в картонній</w:t>
            </w:r>
            <w:r>
              <w:rPr>
                <w:b/>
              </w:rPr>
              <w:t xml:space="preserve">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346451-25/З-140 від 16.10.2025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Падцев, </w:t>
            </w:r>
            <w:r>
              <w:rPr>
                <w:b/>
              </w:rPr>
              <w:t>порошок для приготування концентрату для приготування розчину для інфузій по 20 мг; по 1 флакону в картонній пачці з маркуванням українською мовою;</w:t>
            </w:r>
            <w:r>
              <w:rPr>
                <w:b/>
              </w:rPr>
              <w:br/>
              <w:t>порошок для приготування концентрату для приготування розчину для інфузій по 30 мг; по 1 флакону в картонній</w:t>
            </w:r>
            <w:r>
              <w:rPr>
                <w:b/>
              </w:rPr>
              <w:t xml:space="preserve">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</w:t>
            </w:r>
            <w:r>
              <w:rPr>
                <w:szCs w:val="20"/>
              </w:rPr>
              <w:t xml:space="preserve">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346451-25/З-140 від 16.10.2025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Падцев, </w:t>
            </w:r>
            <w:r>
              <w:rPr>
                <w:b/>
              </w:rPr>
              <w:t>по</w:t>
            </w:r>
            <w:r>
              <w:rPr>
                <w:b/>
              </w:rPr>
              <w:t>рошок для приготування концентрату для приготування розчину для інфузій по 20 мг; по 1 флакону в картонній пачці з маркуванням українською мовою;</w:t>
            </w:r>
            <w:r>
              <w:rPr>
                <w:b/>
              </w:rPr>
              <w:br/>
              <w:t>порошок для приготування концентрату для приготування розчину для інфузій по 30 мг; по 1 флакону в картонній п</w:t>
            </w:r>
            <w:r>
              <w:rPr>
                <w:b/>
              </w:rPr>
              <w:t>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348900-25/З-118, 348901-25/З-118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Генейм, </w:t>
            </w:r>
            <w:r>
              <w:rPr>
                <w:b/>
              </w:rPr>
              <w:t>капсули тверді по 75 мг, по 150 мг, по 300 мг;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348900-25/З-118, 348901-25/З-118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Генейм, </w:t>
            </w:r>
            <w:r>
              <w:rPr>
                <w:b/>
              </w:rPr>
              <w:t>капсули тверді по 75 мг, по 150 мг, по 300 мг;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348900-25/З-118, 348901-25/З-118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Генейм, </w:t>
            </w:r>
            <w:r>
              <w:rPr>
                <w:b/>
              </w:rPr>
              <w:t>капсули тверді по 75 мг, по 150 мг, по 300 мг;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348900-25/З-118, 348901-25/З-118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Генейм, </w:t>
            </w:r>
            <w:r>
              <w:rPr>
                <w:b/>
              </w:rPr>
              <w:t>капсули тверді по 75 мг, по 150 мг, по 300 мг;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348900-25/З-118, 348901-25/З-118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Генейм, </w:t>
            </w:r>
            <w:r>
              <w:rPr>
                <w:b/>
              </w:rPr>
              <w:t>капсули тверді по 75 мг, по 150 мг, по 300 мг;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348900-25/З-118, 348901-25/З-118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Генейм, </w:t>
            </w:r>
            <w:r>
              <w:rPr>
                <w:b/>
              </w:rPr>
              <w:t>капсули тверді по 75 мг, по 150 мг, по 300 мг;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348900-25/З-118, 348901-25/З-118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Генейм, </w:t>
            </w:r>
            <w:r>
              <w:rPr>
                <w:b/>
              </w:rPr>
              <w:t>капсули тверді по 75 мг, по 150 мг, по 300 мг;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348900-25/З-118, 348901-25/З-118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Генейм, </w:t>
            </w:r>
            <w:r>
              <w:rPr>
                <w:b/>
              </w:rPr>
              <w:t>капсули тверді по 75 мг, по 150 мг, по 300 мг;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348900-25/З-118, 348901-25/З-118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 Генейм, </w:t>
            </w:r>
            <w:r>
              <w:rPr>
                <w:b/>
              </w:rPr>
              <w:t>капсули тверді по 75 мг, по 150 мг, по 300 мг; по 14 капсул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345615-25/В-97, 345616-25/В-97 від 02.10.2025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Прополісу настойка, </w:t>
            </w:r>
            <w:r>
              <w:rPr>
                <w:b/>
              </w:rPr>
              <w:t>настойка, по 25 мл або по 100 мл у флаконах скляних; по 100 мл у флаконах полімерних; по 100 мл у флаконі скляному або полімерному,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345615-25/В-97, 345616-25/В-97 від 02.10.2025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Прополісу настойка, </w:t>
            </w:r>
            <w:r>
              <w:rPr>
                <w:b/>
              </w:rPr>
              <w:t>настойка, по 25 мл або по 100 мл у флаконах скляних; по 100 мл у флаконах полімерних; по 100 мл у флаконі скляному або полімерному,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345615-25/В-97, 345616-25/В-97 від 02.10.2025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Прополісу настойка, </w:t>
            </w:r>
            <w:r>
              <w:rPr>
                <w:b/>
              </w:rPr>
              <w:t>настойка, по 25 мл або по 100 мл у флаконах скляних; по 100 мл у флаконах полімерних; по 100 мл у флаконі скляному або полімерному,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345225-25/З-145 від 24.09.2025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Псило-бальзам®, </w:t>
            </w:r>
            <w:r>
              <w:rPr>
                <w:b/>
              </w:rPr>
              <w:t>гель 1%;</w:t>
            </w:r>
            <w:r>
              <w:rPr>
                <w:b/>
              </w:rPr>
              <w:br/>
              <w:t>по 20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345225-25/З-145 </w:t>
            </w:r>
            <w:r>
              <w:rPr>
                <w:b/>
              </w:rPr>
              <w:t>від 24.09.2025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Псило-бальзам®, </w:t>
            </w:r>
            <w:r>
              <w:rPr>
                <w:b/>
              </w:rPr>
              <w:t>гель 1%;</w:t>
            </w:r>
            <w:r>
              <w:rPr>
                <w:b/>
              </w:rPr>
              <w:br/>
              <w:t>по 20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345225-25/З-145 від 24.09.2025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Псило-бальзам®, </w:t>
            </w:r>
            <w:r>
              <w:rPr>
                <w:b/>
              </w:rPr>
              <w:t>гель 1%;</w:t>
            </w:r>
            <w:r>
              <w:rPr>
                <w:b/>
              </w:rPr>
              <w:br/>
              <w:t>по 20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348830-25/З-11</w:t>
            </w:r>
            <w:r>
              <w:rPr>
                <w:b/>
              </w:rPr>
              <w:t>6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Рапітус, </w:t>
            </w:r>
            <w:r>
              <w:rPr>
                <w:b/>
              </w:rPr>
              <w:t>сироп, 30 мг/5 мл по 120 мл у флаконі, по 1 флакону з мірним ковпачком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348830-25/З-116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Рапітус, </w:t>
            </w:r>
            <w:r>
              <w:rPr>
                <w:b/>
              </w:rPr>
              <w:t>сироп, 30 мг/5 мл по 120 мл у флаконі, по 1 флакону з мірним ковпачком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348830-25/З-116 </w:t>
            </w:r>
            <w:r>
              <w:rPr>
                <w:b/>
              </w:rPr>
              <w:t>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Рапітус, </w:t>
            </w:r>
            <w:r>
              <w:rPr>
                <w:b/>
              </w:rPr>
              <w:t>сироп, 30 мг/5 мл по 120 мл у флаконі, по 1 флакону з мірним ковпачком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343010-25/З-145 від 15.08.2025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РЕБІФ®, </w:t>
            </w:r>
            <w:r>
              <w:rPr>
                <w:b/>
              </w:rPr>
              <w:t>розчин для ін'єкцій по 22 мкг (6 млн МО) / 0,5 мл;</w:t>
            </w:r>
            <w:r>
              <w:rPr>
                <w:b/>
              </w:rPr>
              <w:br/>
            </w:r>
            <w:r>
              <w:rPr>
                <w:b/>
              </w:rPr>
              <w:t>розчин для ін'єкцій по 44 мкг (12 млн МО) / 0,5 мл</w:t>
            </w:r>
            <w:r>
              <w:rPr>
                <w:b/>
              </w:rPr>
              <w:br/>
              <w:t>по 0,5 мл у попередньо заповненому шприцу; по 3 або 12 попередньо заповнених шприців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343010-25/З-145 від 15.08.2025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РЕБІФ®, </w:t>
            </w:r>
            <w:r>
              <w:rPr>
                <w:b/>
              </w:rPr>
              <w:t>розчин для ін'єкцій по 22 мкг (6 млн МО) / 0,5 мл;</w:t>
            </w:r>
            <w:r>
              <w:rPr>
                <w:b/>
              </w:rPr>
              <w:br/>
            </w:r>
            <w:r>
              <w:rPr>
                <w:b/>
              </w:rPr>
              <w:t>розчин для ін'єкцій по 44 мкг (12 млн МО) / 0,5 мл</w:t>
            </w:r>
            <w:r>
              <w:rPr>
                <w:b/>
              </w:rPr>
              <w:br/>
              <w:t>по 0,5 мл у попередньо заповненому шприцу; по 3 або 12 попередньо заповнених шприців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343010-25/З-145 від 15.08.2025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РЕБІФ®, </w:t>
            </w:r>
            <w:r>
              <w:rPr>
                <w:b/>
              </w:rPr>
              <w:t>розчин для ін'єкцій по 22 мкг (6 млн МО) / 0,5 мл;</w:t>
            </w:r>
            <w:r>
              <w:rPr>
                <w:b/>
              </w:rPr>
              <w:br/>
            </w:r>
            <w:r>
              <w:rPr>
                <w:b/>
              </w:rPr>
              <w:t>розчин для ін'єкцій по 44 мкг (12 млн МО) / 0,5 мл</w:t>
            </w:r>
            <w:r>
              <w:rPr>
                <w:b/>
              </w:rPr>
              <w:br/>
              <w:t>по 0,5 мл у попередньо заповненому шприцу; по 3 або 12 попередньо заповнених шприців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343010-25/З-145 від 15.08.2025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РЕБІФ®, </w:t>
            </w:r>
            <w:r>
              <w:rPr>
                <w:b/>
              </w:rPr>
              <w:t>розчин для ін'єкцій по 22 мкг (6 млн МО) / 0,5 мл;</w:t>
            </w:r>
            <w:r>
              <w:rPr>
                <w:b/>
              </w:rPr>
              <w:br/>
            </w:r>
            <w:r>
              <w:rPr>
                <w:b/>
              </w:rPr>
              <w:t>розчин для ін'єкцій по 44 мкг (12 млн МО) / 0,5 мл</w:t>
            </w:r>
            <w:r>
              <w:rPr>
                <w:b/>
              </w:rPr>
              <w:br/>
              <w:t>по 0,5 мл у попередньо заповненому шприцу; по 3 або 12 попередньо заповнених шприців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343010-25/З-145 від 15.08.2025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РЕБІФ®, </w:t>
            </w:r>
            <w:r>
              <w:rPr>
                <w:b/>
              </w:rPr>
              <w:t>розчин для ін'єкцій по 22 мкг (6 млн МО) / 0,5 мл;</w:t>
            </w:r>
            <w:r>
              <w:rPr>
                <w:b/>
              </w:rPr>
              <w:br/>
            </w:r>
            <w:r>
              <w:rPr>
                <w:b/>
              </w:rPr>
              <w:t>розчин для ін'єкцій по 44 мкг (12 млн МО) / 0,5 мл</w:t>
            </w:r>
            <w:r>
              <w:rPr>
                <w:b/>
              </w:rPr>
              <w:br/>
              <w:t>по 0,5 мл у попередньо заповненому шприцу; по 3 або 12 попередньо заповнених шприців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343010-25/З-145 від 15.08.2025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РЕБІФ®, </w:t>
            </w:r>
            <w:r>
              <w:rPr>
                <w:b/>
              </w:rPr>
              <w:t>розчин для ін'єкцій по 22 мкг (6 млн МО) / 0,5 мл;</w:t>
            </w:r>
            <w:r>
              <w:rPr>
                <w:b/>
              </w:rPr>
              <w:br/>
            </w:r>
            <w:r>
              <w:rPr>
                <w:b/>
              </w:rPr>
              <w:t>розчин для ін'єкцій по 44 мкг (12 млн МО) / 0,5 мл</w:t>
            </w:r>
            <w:r>
              <w:rPr>
                <w:b/>
              </w:rPr>
              <w:br/>
              <w:t>по 0,5 мл у попередньо заповненому шприцу; по 3 або 12 попередньо заповнених шприців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346870-25/В-61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РЕГІДРАТОН, </w:t>
            </w:r>
            <w:r>
              <w:rPr>
                <w:b/>
              </w:rPr>
              <w:t>порошок для орального розчину, по 9,45 г порошку у саше, по 20 саше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346870-25/В-61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РЕГІДРАТОН, </w:t>
            </w:r>
            <w:r>
              <w:rPr>
                <w:b/>
              </w:rPr>
              <w:t>порошок для орального розчину, по 9,45 г порошку у саше, по 20 саше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346870-25/В-61 в</w:t>
            </w:r>
            <w:r>
              <w:rPr>
                <w:b/>
              </w:rPr>
              <w:t>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РЕГІДРАТОН, </w:t>
            </w:r>
            <w:r>
              <w:rPr>
                <w:b/>
              </w:rPr>
              <w:t>порошок для орального розчину, по 9,45 г порошку у саше, по 20 саше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344851-25/З-152 від 16.09.2025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Риспетрил, </w:t>
            </w:r>
            <w:r>
              <w:rPr>
                <w:b/>
              </w:rPr>
              <w:t>таблетки, вкриті оболонкою по 1 мг; по 60 таблеток у флаконах; таблетки, вкриті оболонкою по 2 мг; по 60 таблеток у флаконах;</w:t>
            </w:r>
            <w:r>
              <w:rPr>
                <w:b/>
              </w:rPr>
              <w:br/>
              <w:t>по 10 таблеток у блістері; по 2 блістери у картонній коробці; таблетки, вкриті оболонкою по 4 мг; по 60 таблеток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344851-25/З-152 від 16.09.2025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Риспетрил, </w:t>
            </w:r>
            <w:r>
              <w:rPr>
                <w:b/>
              </w:rPr>
              <w:t>таблетки, вкриті оболонкою по 1 мг; по 60 таблеток у флаконах; таблетки, вкриті оболонкою по 2 мг; по 60 таблеток у флаконах;</w:t>
            </w:r>
            <w:r>
              <w:rPr>
                <w:b/>
              </w:rPr>
              <w:br/>
              <w:t>по 10 таблеток у блістері; по 2 блістери у картонній коробці; таблетки, вкриті оболонкою по 4 мг; по 60 таблеток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344851-25/З-152 </w:t>
            </w:r>
            <w:r>
              <w:rPr>
                <w:b/>
              </w:rPr>
              <w:t>від 16.09.2025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Риспетрил, </w:t>
            </w:r>
            <w:r>
              <w:rPr>
                <w:b/>
              </w:rPr>
              <w:t>таблетки, вкриті оболонкою по 1 мг; по 60 таблеток у флаконах; таблетки, вкриті оболонкою по 2 мг; по 60 таблеток у флаконах;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2 блістери у картонній коробці; таблетки, вкриті оболонкою по 4 мг; по 60 таблеток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344851-25/З-152 від 16.09.2025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Риспетрил, </w:t>
            </w:r>
            <w:r>
              <w:rPr>
                <w:b/>
              </w:rPr>
              <w:t>таблетки, вкриті оболонкою по 1 мг; по 60 таблеток у флаконах; таблетки, вкриті оболонкою по 2 мг; по 60 таблеток у флаконах;</w:t>
            </w:r>
            <w:r>
              <w:rPr>
                <w:b/>
              </w:rPr>
              <w:br/>
              <w:t>по 10 таблеток у блістері; по 2 блістери у картонній коробці; таблетки, вкриті оболонкою по 4 мг; по 60 таблеток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344851-25/З-152 </w:t>
            </w:r>
            <w:r>
              <w:rPr>
                <w:b/>
              </w:rPr>
              <w:t>від 16.09.2025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Риспетрил, </w:t>
            </w:r>
            <w:r>
              <w:rPr>
                <w:b/>
              </w:rPr>
              <w:t>таблетки, вкриті оболонкою по 1 мг; по 60 таблеток у флаконах; таблетки, вкриті оболонкою по 2 мг; по 60 таблеток у флаконах;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2 блістери у картонній коробці; таблетки, вкриті оболонкою по 4 мг; по 60 таблеток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344851-25/З-152 від 16.09.2025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Риспетрил, </w:t>
            </w:r>
            <w:r>
              <w:rPr>
                <w:b/>
              </w:rPr>
              <w:t>таблетки, вкриті оболонкою по 1 мг; по 60 таблеток у флаконах; таблетки, вкриті оболонкою по 2 мг; по 60 таблеток у флаконах;</w:t>
            </w:r>
            <w:r>
              <w:rPr>
                <w:b/>
              </w:rPr>
              <w:br/>
              <w:t>по 10 таблеток у блістері; по 2 блістери у картонній коробці; таблетки, вкриті оболонкою по 4 мг; по 60 таблеток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344851-25/З-15</w:t>
            </w:r>
            <w:r>
              <w:rPr>
                <w:b/>
              </w:rPr>
              <w:t>2 від 16.09.2025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Риспетрил, </w:t>
            </w:r>
            <w:r>
              <w:rPr>
                <w:b/>
              </w:rPr>
              <w:t>таблетки, вкриті оболонкою по 1 мг; по 60 таблеток у флаконах; таблетки, вкриті оболонкою по 2 мг; по 60 таблеток у флаконах;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2 блістери у картонній коробці; таблетки, вкриті оболонкою по 4 мг; по 60 таблеток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344851-25/З-152 від 16.09.2025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Риспетрил, </w:t>
            </w:r>
            <w:r>
              <w:rPr>
                <w:b/>
              </w:rPr>
              <w:t>таблетки, вкриті оболонкою по 1 мг; по 60 таблеток у флаконах; таблетки, вкриті оболонкою по 2 мг; по 60 таблеток у флаконах;</w:t>
            </w:r>
            <w:r>
              <w:rPr>
                <w:b/>
              </w:rPr>
              <w:br/>
              <w:t>по 10 таблеток у блістері; по 2 блістери у картонній коробці; таблетки, вкриті оболонкою по 4 мг; по 60 таблеток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344851-25/З-152 </w:t>
            </w:r>
            <w:r>
              <w:rPr>
                <w:b/>
              </w:rPr>
              <w:t>від 16.09.2025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Риспетрил, </w:t>
            </w:r>
            <w:r>
              <w:rPr>
                <w:b/>
              </w:rPr>
              <w:t>таблетки, вкриті оболонкою по 1 мг; по 60 таблеток у флаконах; таблетки, вкриті оболонкою по 2 мг; по 60 таблеток у флаконах;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2 блістери у картонній коробці; таблетки, вкриті оболонкою по 4 мг; по 60 таблеток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338763-25/З-28, 338764-25/З-28, 338765-25/З-28, 338766-25/З-28, 338767-25/З-28, 338768-25/З-28 від 04.06.2025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>таблетки, вкриті плівковою оболонкою, по 5 мг або по 10 мг, або по 15 мг, або по 20 мг по 10 таблеток у блістері; по 1, або по 2, або по 3, або по 6, або по 9 блістерів у картонній коробці; по 14 таблеток у блістері; по 1, або по 2, або по 4 блістери в кар</w:t>
            </w:r>
            <w:r>
              <w:rPr>
                <w:b/>
              </w:rPr>
              <w:t>тонній коробці; таблетки, вкриті плівковою оболонкою, по 30 мг або по 40 мг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338763-25/З-28, </w:t>
            </w:r>
            <w:r>
              <w:rPr>
                <w:b/>
              </w:rPr>
              <w:t>338764-25/З-28, 338765-25/З-28, 338766-25/З-28, 338767-25/З-28, 338768-25/З-28 від 04.06.2025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>таблетки, вкриті плівковою оболонкою, по 5 мг або по 10 мг, або по 15 мг, або по 20 мг по 10 таблеток у блістері; по 1, або по 2, або по 3, або по 6, або по 9 блістерів у картонній коробці; по 14 таблеток у блістері; по 1, або по 2, або по 4 блістери в кар</w:t>
            </w:r>
            <w:r>
              <w:rPr>
                <w:b/>
              </w:rPr>
              <w:t>тонній коробці; таблетки, вкриті плівковою оболонкою, по 30 мг або по 40 мг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338763-25/З-28, </w:t>
            </w:r>
            <w:r>
              <w:rPr>
                <w:b/>
              </w:rPr>
              <w:t>338764-25/З-28, 338765-25/З-28, 338766-25/З-28, 338767-25/З-28, 338768-25/З-28 від 04.06.2025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>таблетки, вкриті плівковою оболонкою, по 5 мг або по 10 мг, або по 15 мг, або по 20 мг по 10 таблеток у блістері; по 1, або по 2, або по 3, або по 6, або по 9 блістерів у картонній коробці; по 14 таблеток у блістері; по 1, або по 2, або по 4 блістери в кар</w:t>
            </w:r>
            <w:r>
              <w:rPr>
                <w:b/>
              </w:rPr>
              <w:t>тонній коробці; таблетки, вкриті плівковою оболонкою, по 30 мг або по 40 мг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338763-25/З-28</w:t>
            </w:r>
            <w:r>
              <w:rPr>
                <w:b/>
              </w:rPr>
              <w:t>, 338764-25/З-28, 338765-25/З-28, 338766-25/З-28, 338767-25/З-28, 338768-25/З-28 від 04.06.2025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>таблетки, вкриті плівковою оболонкою, по 5 мг або по 10 мг, або по 15 мг, або по 20 мг по 10 таблеток у блістері; по 1, або по 2, або по 3, або по 6, або по 9 блістерів у картонній коробці; по 14 таблеток у блістері; по 1, або по 2, або по 4 блістери в кар</w:t>
            </w:r>
            <w:r>
              <w:rPr>
                <w:b/>
              </w:rPr>
              <w:t>тонній коробці; таблетки, вкриті плівковою оболонкою, по 30 мг або по 40 мг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338763-25/З-28, 338764-25/З-28, 338765-25/З-28, 338766-25/З-28, 338767-25/З-28, 338768-25/З-28 від 04.06.2025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>таблетки, вкриті плівковою оболонкою, по 5 мг або по 10 мг, або по 15 мг, або по 20 мг по 10 таблеток у блістері; по 1, або по 2, або по 3, або по 6, або по 9 блістерів у картонній коробці; по 14 таблеток у блістері; по 1, або по 2, або по 4 блістери в кар</w:t>
            </w:r>
            <w:r>
              <w:rPr>
                <w:b/>
              </w:rPr>
              <w:t>тонній коробці; таблетки, вкриті плівковою оболонкою, по 30 мг або по 40 мг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338763-25/З-28, </w:t>
            </w:r>
            <w:r>
              <w:rPr>
                <w:b/>
              </w:rPr>
              <w:t>338764-25/З-28, 338765-25/З-28, 338766-25/З-28, 338767-25/З-28, 338768-25/З-28 від 04.06.2025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>таблетки, вкриті плівковою оболонкою, по 5 мг або по 10 мг, або по 15 мг, або по 20 мг по 10 таблеток у блістері; по 1, або по 2, або по 3, або по 6, або по 9 блістерів у картонній коробці; по 14 таблеток у блістері; по 1, або по 2, або по 4 блістери в кар</w:t>
            </w:r>
            <w:r>
              <w:rPr>
                <w:b/>
              </w:rPr>
              <w:t>тонній коробці; таблетки, вкриті плівковою оболонкою, по 30 мг або по 40 мг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338763-25/З-28</w:t>
            </w:r>
            <w:r>
              <w:rPr>
                <w:b/>
              </w:rPr>
              <w:t>, 338764-25/З-28, 338765-25/З-28, 338766-25/З-28, 338767-25/З-28, 338768-25/З-28 від 04.06.2025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>таблетки, вкриті плівковою оболонкою, по 5 мг або по 10 мг, або по 15 мг, або по 20 мг по 10 таблеток у блістері; по 1, або по 2, або по 3, або по 6, або по 9 блістерів у картонній коробці; по 14 таблеток у блістері; по 1, або по 2, або по 4 блістери в кар</w:t>
            </w:r>
            <w:r>
              <w:rPr>
                <w:b/>
              </w:rPr>
              <w:t>тонній коробці; таблетки, вкриті плівковою оболонкою, по 30 мг або по 40 мг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338763-25/З-28, </w:t>
            </w:r>
            <w:r>
              <w:rPr>
                <w:b/>
              </w:rPr>
              <w:t>338764-25/З-28, 338765-25/З-28, 338766-25/З-28, 338767-25/З-28, 338768-25/З-28 від 04.06.2025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>таблетки, вкриті плівковою оболонкою, по 5 мг або по 10 мг, або по 15 мг, або по 20 мг по 10 таблеток у блістері; по 1, або по 2, або по 3, або по 6, або по 9 блістерів у картонній коробці; по 14 таблеток у блістері; по 1, або по 2, або по 4 блістери в кар</w:t>
            </w:r>
            <w:r>
              <w:rPr>
                <w:b/>
              </w:rPr>
              <w:t>тонній коробці; таблетки, вкриті плівковою оболонкою, по 30 мг або по 40 мг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338763-25/З-28, </w:t>
            </w:r>
            <w:r>
              <w:rPr>
                <w:b/>
              </w:rPr>
              <w:t>338764-25/З-28, 338765-25/З-28, 338766-25/З-28, 338767-25/З-28, 338768-25/З-28 від 04.06.2025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>таблетки, вкриті плівковою оболонкою, по 5 мг або по 10 мг, або по 15 мг, або по 20 мг по 10 таблеток у блістері; по 1, або по 2, або по 3, або по 6, або по 9 блістерів у картонній коробці; по 14 таблеток у блістері; по 1, або по 2, або по 4 блістери в кар</w:t>
            </w:r>
            <w:r>
              <w:rPr>
                <w:b/>
              </w:rPr>
              <w:t>тонній коробці; таблетки, вкриті плівковою оболонкою, по 30 мг або по 40 мг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338763-25/З-28</w:t>
            </w:r>
            <w:r>
              <w:rPr>
                <w:b/>
              </w:rPr>
              <w:t>, 338764-25/З-28, 338765-25/З-28, 338766-25/З-28, 338767-25/З-28, 338768-25/З-28 від 04.06.2025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>таблетки, вкриті плівковою оболонкою, по 5 мг або по 10 мг, або по 15 мг, або по 20 мг по 10 таблеток у блістері; по 1, або по 2, або по 3, або по 6, або по 9 блістерів у картонній коробці; по 14 таблеток у блістері; по 1, або по 2, або по 4 блістери в кар</w:t>
            </w:r>
            <w:r>
              <w:rPr>
                <w:b/>
              </w:rPr>
              <w:t>тонній коробці; таблетки, вкриті плівковою оболонкою, по 30 мг або по 40 мг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338763-25/З-28, 338764-25/З-28, 338765-25/З-28, 338766-25/З-28, 338767-25/З-28, 338768-25/З-28 від 04.06.2025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>таблетки, вкриті плівковою оболонкою, по 5 мг або по 10 мг, або по 15 мг, або по 20 мг по 10 таблеток у блістері; по 1, або по 2, або по 3, або по 6, або по 9 блістерів у картонній коробці; по 14 таблеток у блістері; по 1, або по 2, або по 4 блістери в кар</w:t>
            </w:r>
            <w:r>
              <w:rPr>
                <w:b/>
              </w:rPr>
              <w:t>тонній коробці; таблетки, вкриті плівковою оболонкою, по 30 мг або по 40 мг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338763-25/З-28, </w:t>
            </w:r>
            <w:r>
              <w:rPr>
                <w:b/>
              </w:rPr>
              <w:t>338764-25/З-28, 338765-25/З-28, 338766-25/З-28, 338767-25/З-28, 338768-25/З-28 від 04.06.2025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>таблетки, вкриті плівковою оболонкою, по 5 мг або по 10 мг, або по 15 мг, або по 20 мг по 10 таблеток у блістері; по 1, або по 2, або по 3, або по 6, або по 9 блістерів у картонній коробці; по 14 таблеток у блістері; по 1, або по 2, або по 4 блістери в кар</w:t>
            </w:r>
            <w:r>
              <w:rPr>
                <w:b/>
              </w:rPr>
              <w:t>тонній коробці; таблетки, вкриті плівковою оболонкою, по 30 мг або по 40 мг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338763-25/З-28</w:t>
            </w:r>
            <w:r>
              <w:rPr>
                <w:b/>
              </w:rPr>
              <w:t>, 338764-25/З-28, 338765-25/З-28, 338766-25/З-28, 338767-25/З-28, 338768-25/З-28 від 04.06.2025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>таблетки, вкриті плівковою оболонкою, по 5 мг або по 10 мг, або по 15 мг, або по 20 мг по 10 таблеток у блістері; по 1, або по 2, або по 3, або по 6, або по 9 блістерів у картонній коробці; по 14 таблеток у блістері; по 1, або по 2, або по 4 блістери в кар</w:t>
            </w:r>
            <w:r>
              <w:rPr>
                <w:b/>
              </w:rPr>
              <w:t>тонній коробці; таблетки, вкриті плівковою оболонкою, по 30 мг або по 40 мг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338763-25/З-28, </w:t>
            </w:r>
            <w:r>
              <w:rPr>
                <w:b/>
              </w:rPr>
              <w:t>338764-25/З-28, 338765-25/З-28, 338766-25/З-28, 338767-25/З-28, 338768-25/З-28 від 04.06.2025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>таблетки, вкриті плівковою оболонкою, по 5 мг або по 10 мг, або по 15 мг, або по 20 мг по 10 таблеток у блістері; по 1, або по 2, або по 3, або по 6, або по 9 блістерів у картонній коробці; по 14 таблеток у блістері; по 1, або по 2, або по 4 блістери в кар</w:t>
            </w:r>
            <w:r>
              <w:rPr>
                <w:b/>
              </w:rPr>
              <w:t>тонній коробці; таблетки, вкриті плівковою оболонкою, по 30 мг або по 40 мг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338763-25/З-28, </w:t>
            </w:r>
            <w:r>
              <w:rPr>
                <w:b/>
              </w:rPr>
              <w:t>338764-25/З-28, 338765-25/З-28, 338766-25/З-28, 338767-25/З-28, 338768-25/З-28 від 04.06.2025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>таблетки, вкриті плівковою оболонкою, по 5 мг або по 10 мг, або по 15 мг, або по 20 мг по 10 таблеток у блістері; по 1, або по 2, або по 3, або по 6, або по 9 блістерів у картонній коробці; по 14 таблеток у блістері; по 1, або по 2, або по 4 блістери в кар</w:t>
            </w:r>
            <w:r>
              <w:rPr>
                <w:b/>
              </w:rPr>
              <w:t>тонній коробці; таблетки, вкриті плівковою оболонкою, по 30 мг або по 40 мг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338763-25/З-28</w:t>
            </w:r>
            <w:r>
              <w:rPr>
                <w:b/>
              </w:rPr>
              <w:t>, 338764-25/З-28, 338765-25/З-28, 338766-25/З-28, 338767-25/З-28, 338768-25/З-28 від 04.06.2025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>таблетки, вкриті плівковою оболонкою, по 5 мг або по 10 мг, або по 15 мг, або по 20 мг по 10 таблеток у блістері; по 1, або по 2, або по 3, або по 6, або по 9 блістерів у картонній коробці; по 14 таблеток у блістері; по 1, або по 2, або по 4 блістери в кар</w:t>
            </w:r>
            <w:r>
              <w:rPr>
                <w:b/>
              </w:rPr>
              <w:t>тонній коробці; таблетки, вкриті плівковою оболонкою, по 30 мг або по 40 мг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338763-25/З-28, 338764-25/З-28, 338765-25/З-28, 338766-25/З-28, 338767-25/З-28, 338768-25/З-28 від 04.06.2025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>таблетки, вкриті плівковою оболонкою, по 5 мг або по 10 мг, або по 15 мг, або по 20 мг по 10 таблеток у блістері; по 1, або по 2, або по 3, або по 6, або по 9 блістерів у картонній коробці; по 14 таблеток у блістері; по 1, або по 2, або по 4 блістери в кар</w:t>
            </w:r>
            <w:r>
              <w:rPr>
                <w:b/>
              </w:rPr>
              <w:t>тонній коробці; таблетки, вкриті плівковою оболонкою, по 30 мг або по 40 мг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338763-25/З-28, </w:t>
            </w:r>
            <w:r>
              <w:rPr>
                <w:b/>
              </w:rPr>
              <w:t>338764-25/З-28, 338765-25/З-28, 338766-25/З-28, 338767-25/З-28, 338768-25/З-28 від 04.06.2025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>таблетки, вкриті плівковою оболонкою, по 5 мг або по 10 мг, або по 15 мг, або по 20 мг по 10 таблеток у блістері; по 1, або по 2, або по 3, або по 6, або по 9 блістерів у картонній коробці; по 14 таблеток у блістері; по 1, або по 2, або по 4 блістери в кар</w:t>
            </w:r>
            <w:r>
              <w:rPr>
                <w:b/>
              </w:rPr>
              <w:t>тонній коробці; таблетки, вкриті плівковою оболонкою, по 30 мг або по 40 мг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343184-25/З-13</w:t>
            </w:r>
            <w:r>
              <w:rPr>
                <w:b/>
              </w:rPr>
              <w:t>0 від 19.08.2025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Сандостатин®, </w:t>
            </w:r>
            <w:r>
              <w:rPr>
                <w:b/>
              </w:rPr>
              <w:t>розчин для ін'єкцій, 0,05 мг/1 мл; розчин для ін'єкцій, 0,1 мг/1 мл; по 1 мл в ампулі; по 5 ампул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343184-25/З-130 від 19.08.2025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Сандостатин®, </w:t>
            </w:r>
            <w:r>
              <w:rPr>
                <w:b/>
              </w:rPr>
              <w:t>розчин для ін'єкцій, 0,05 мг/1 мл; розчин для ін'єкцій, 0,1 мг/1 мл; по 1 мл в ампулі; по 5 ампул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343184-25/З-130 від 19.08.2025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Сандостатин®, </w:t>
            </w:r>
            <w:r>
              <w:rPr>
                <w:b/>
              </w:rPr>
              <w:t>розчин для ін'єкцій, 0,05 мг/1 мл; розчин для ін'єкцій, 0,1 мг/1 мл; по 1 мл в ампулі; по 5 ампул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343184-25/З-130 від 19.08.2025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Сандостатин®, </w:t>
            </w:r>
            <w:r>
              <w:rPr>
                <w:b/>
              </w:rPr>
              <w:t>розчин для ін'єкцій, 0,05 мг/1 мл; розчин для ін'єкцій, 0,1 мг/1 мл; по 1 мл в ампулі; по 5 ампул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343184-25/З-130 від 19.08.2025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Сандостатин®, </w:t>
            </w:r>
            <w:r>
              <w:rPr>
                <w:b/>
              </w:rPr>
              <w:t>розчин для ін'єкцій, 0,05 мг/1 мл; розчин для ін'єкцій, 0,1 мг/1 мл; по 1 мл в ампулі; по 5 ампул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343184-25/З-130 від 19.08.2025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Сандостатин®, </w:t>
            </w:r>
            <w:r>
              <w:rPr>
                <w:b/>
              </w:rPr>
              <w:t>розчин для ін'єкцій, 0,05 мг/1 мл; розчин для ін'єкцій, 0,1 мг/1 мл; по 1 мл в ампулі; по 5 ампул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343874-25/З-96, 343875-25/З-96, 343877-25/З-96, 343878-25/З-96, 343879-25/З-96, 343880-25/З-96, 344438-25/З-96, 349424-25/З-97 від 29.08.2025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</w:t>
            </w:r>
            <w:r>
              <w:rPr>
                <w:b/>
                <w:lang w:val="ru-RU"/>
              </w:rPr>
              <w:t xml:space="preserve">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Седаристон® капсули, </w:t>
            </w:r>
            <w:r>
              <w:rPr>
                <w:b/>
              </w:rPr>
              <w:t>капсули, по 10 капсул у блістері; по 3 або 6,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343874-25/З-96, 343875-25/З-96, 343877-25/З-96, 343878-25/З-96, 343879-25/З-96, 343880-25/З-96, 344438-25/З-96, 349424-25/З-97 від 29.08.2025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</w:t>
            </w:r>
            <w:r>
              <w:rPr>
                <w:b/>
                <w:lang w:val="ru-RU"/>
              </w:rPr>
              <w:t>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Седаристон® капсули, </w:t>
            </w:r>
            <w:r>
              <w:rPr>
                <w:b/>
              </w:rPr>
              <w:t>капсули, по 10 капсул у блістері; по 3 або 6,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343874-25/З-96, 343875-25/З-96, 343877-25/З-96, 343878-25/З-96, 343879-25/З-96, 343880-25/З-96, 344438-25/З-96, 349424-25/З-97 від 29.08.2025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</w:t>
            </w:r>
            <w:r>
              <w:rPr>
                <w:b/>
                <w:lang w:val="ru-RU"/>
              </w:rPr>
              <w:t>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Седаристон® капсули, </w:t>
            </w:r>
            <w:r>
              <w:rPr>
                <w:b/>
              </w:rPr>
              <w:t>капсули, по 10 капсул у блістері; по 3 або 6,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349227-25/В-60 від 02.12.2025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Седафітон® Форте, </w:t>
            </w:r>
            <w:r>
              <w:rPr>
                <w:b/>
              </w:rPr>
              <w:t>капсули;</w:t>
            </w:r>
            <w:r>
              <w:rPr>
                <w:b/>
              </w:rPr>
              <w:br/>
            </w:r>
            <w:r>
              <w:rPr>
                <w:b/>
              </w:rPr>
              <w:t>по 6 капсул у блістері; по 2 або 4, або 8 блістерів у пачці; по 30 капсул у контейнері з кришкою з контролем першого відкриття, по 1 контейнеру в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349227-25/В-60 від 02.12.2025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Седафітон® Форте, </w:t>
            </w:r>
            <w:r>
              <w:rPr>
                <w:b/>
              </w:rPr>
              <w:t>капсули;</w:t>
            </w:r>
            <w:r>
              <w:rPr>
                <w:b/>
              </w:rPr>
              <w:br/>
            </w:r>
            <w:r>
              <w:rPr>
                <w:b/>
              </w:rPr>
              <w:t>по 6 капсул у блістері; по 2 або 4, або 8 блістерів у пачці; по 30 капсул у контейнері з кришкою з контролем першого відкриття, по 1 контейнеру в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349227-25/В-60 від 02.12.2025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Седафітон® Форте, </w:t>
            </w:r>
            <w:r>
              <w:rPr>
                <w:b/>
              </w:rPr>
              <w:t>капсули;</w:t>
            </w:r>
            <w:r>
              <w:rPr>
                <w:b/>
              </w:rPr>
              <w:br/>
            </w:r>
            <w:r>
              <w:rPr>
                <w:b/>
              </w:rPr>
              <w:t>по 6 капсул у блістері; по 2 або 4, або 8 блістерів у пачці; по 30 капсул у контейнері з кришкою з контролем першого відкриття, по 1 контейнеру в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335917-25/З-147, 335918-25/З-147, 337612-25/З-146, 337615-25/З-146 від 12.05.2025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СІНДЖАРДІ® , </w:t>
            </w:r>
            <w:r>
              <w:rPr>
                <w:b/>
              </w:rPr>
              <w:t>таблетки, вкриті плівковою оболонкою, 12,5 мг/1000 мг, таблетки, вкриті плівковою оболонкою, 5 мг/1000 мг; по 10 таблеток в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</w:t>
            </w:r>
            <w:r>
              <w:rPr>
                <w:b/>
              </w:rPr>
              <w:t xml:space="preserve">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335917-25/З-147, 335918-25/З-147, 337612-25/З-146, 337615-25/З-146 від 12.05.2025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</w:t>
            </w:r>
            <w:r>
              <w:rPr>
                <w:b/>
                <w:lang w:val="ru-RU"/>
              </w:rPr>
              <w:t>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СІНДЖАРДІ® , </w:t>
            </w:r>
            <w:r>
              <w:rPr>
                <w:b/>
              </w:rPr>
              <w:t>таблетки, вкриті плівковою оболонкою, 12,5 мг/1000 мг, таблетки, вкриті плівковою оболонкою, 5 мг/1000 мг; по 10 таблеток в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335917-25/З-147,</w:t>
            </w:r>
            <w:r>
              <w:rPr>
                <w:b/>
              </w:rPr>
              <w:t xml:space="preserve"> 335918-25/З-147, 337612-25/З-146, 337615-25/З-146 від 12.05.2025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СІНДЖАРДІ® , </w:t>
            </w:r>
            <w:r>
              <w:rPr>
                <w:b/>
              </w:rPr>
              <w:t>таблетки, вкриті плівковою оболонкою, 12,5 мг/1000 мг, таблетки, вкриті плівковою оболонкою, 5 мг/1000 мг; по 10 таблеток в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</w:t>
            </w:r>
            <w:r>
              <w:rPr>
                <w:b/>
              </w:rPr>
              <w:t xml:space="preserve">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335917-25/З-147, 335918-25/З-147, 337612-25/З-146, 337615-25</w:t>
            </w:r>
            <w:r>
              <w:rPr>
                <w:b/>
              </w:rPr>
              <w:t>/З-146 від 12.05.2025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СІНДЖАРДІ® , </w:t>
            </w:r>
            <w:r>
              <w:rPr>
                <w:b/>
              </w:rPr>
              <w:t>таблетки, вкриті плівковою оболонкою, 12,5 мг/1000 мг, таблетки, вкриті плівковою оболонкою, 5 мг/1000 мг; по 10 таблеток в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335917-25/З-147, 335918-25/З-147, 337612-25/З-146, 337615-25/З-146 від 12.05.2025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СІНДЖАРДІ® , </w:t>
            </w:r>
            <w:r>
              <w:rPr>
                <w:b/>
              </w:rPr>
              <w:t>таблетки, вкриті плівковою оболонкою, 12,5 мг/1000 мг, таблетки, вкриті плівковою оболонкою, 5 мг/1000 мг; по 10 таблеток в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</w:t>
            </w:r>
            <w:r>
              <w:rPr>
                <w:b/>
              </w:rPr>
              <w:t xml:space="preserve">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335917-25/З-147, 335918-25/З-147, 337612-25/З-146, 337615-25</w:t>
            </w:r>
            <w:r>
              <w:rPr>
                <w:b/>
              </w:rPr>
              <w:t>/З-146 від 12.05.2025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СІНДЖАРДІ® , </w:t>
            </w:r>
            <w:r>
              <w:rPr>
                <w:b/>
              </w:rPr>
              <w:t>таблетки, вкриті плівковою оболонкою, 12,5 мг/1000 мг, таблетки, вкриті плівковою оболонкою, 5 мг/1000 мг; по 10 таблеток в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344283-25/В-06, 347786-25/В-06 від 08.09.2025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СОРМІН®, </w:t>
            </w:r>
            <w:r>
              <w:rPr>
                <w:b/>
              </w:rPr>
              <w:t>порошок для оральної суспензії по 3 г, по 3,72 г порошку у саше, по 10 або по 30 саше у картонній упаковці; in bulk: №900 (1х900) саше: по 3,72 г порошку у саше; по 900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</w:t>
            </w:r>
            <w:r>
              <w:rPr>
                <w:b/>
              </w:rPr>
              <w:t>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</w:t>
            </w:r>
            <w:r>
              <w:rPr>
                <w:szCs w:val="20"/>
              </w:rPr>
              <w:t xml:space="preserve">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344283-25/В-06, 347786-25/В-06 від 08.09.2025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СОРМІН®, </w:t>
            </w:r>
            <w:r>
              <w:rPr>
                <w:b/>
              </w:rPr>
              <w:t>порошок для оральної суспензії по 3 г, по 3,72 г порошку у саше, по 10 або по 30 саше у картонній упаковці; in bulk: №900 (1х900) саше: по 3,72 г порошку у саше; по 900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</w:t>
            </w:r>
            <w:r>
              <w:rPr>
                <w:b/>
              </w:rPr>
              <w:t>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</w:t>
            </w:r>
            <w:r>
              <w:rPr>
                <w:szCs w:val="20"/>
              </w:rPr>
              <w:t xml:space="preserve">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344283-25/В-06, 347786-25/В-06 від 08.09.2025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СОРМІН®, </w:t>
            </w:r>
            <w:r>
              <w:rPr>
                <w:b/>
              </w:rPr>
              <w:t>порошок для оральної суспензії по 3 г, по 3,72 г порошку у саше, по 10 або по 30 саше у картонній упаковці; in bulk: №900 (1х900) саше: по 3,72 г порошку у саше; по 900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344283-25/В-06</w:t>
            </w:r>
            <w:r>
              <w:rPr>
                <w:b/>
              </w:rPr>
              <w:t>, 347786-25/В-06 від 08.09.2025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СОРМІН®, </w:t>
            </w:r>
            <w:r>
              <w:rPr>
                <w:b/>
              </w:rPr>
              <w:t>порошок для оральної суспензії по 3 г, по 3,72 г порошку у саше, по 10 або по 30 саше у картонній упаковці; in bulk: №900 (1х900) саше: по 3,72 г порошку у саше; по 900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</w:t>
            </w:r>
            <w:r>
              <w:rPr>
                <w:b/>
              </w:rPr>
              <w:t>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344283-25/В-06, 347786-25/В-06 від 08.09.2025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СОРМІН®, </w:t>
            </w:r>
            <w:r>
              <w:rPr>
                <w:b/>
              </w:rPr>
              <w:t>порошок для оральної суспензії по 3 г, по 3,72 г порошку у саше, по 10 або по 30 саше у картонній упаковці; in bulk: №900 (1х900) саше: по 3,72 г порошку у саше; по 900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</w:t>
            </w:r>
            <w:r>
              <w:rPr>
                <w:b/>
              </w:rPr>
              <w:t>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344283-25/В-06, 347786-25/В-06 від 08.09.2025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СОРМІН®, </w:t>
            </w:r>
            <w:r>
              <w:rPr>
                <w:b/>
              </w:rPr>
              <w:t>порошок для оральної суспензії по 3 г, по 3,72 г порошку у саше, по 10 або по 30 саше у картонній упаковці; in bulk: №900 (1х900) саше: по 3,72 г порошку у саше; по 900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348571-25/З-28</w:t>
            </w:r>
            <w:r>
              <w:rPr>
                <w:b/>
              </w:rPr>
              <w:t xml:space="preserve"> від 24.11.2025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Статезі 10/10, </w:t>
            </w:r>
            <w:r>
              <w:rPr>
                <w:b/>
              </w:rPr>
              <w:t>таблетки, вкриті оболонкою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348571-25/З-28 від 24.11.2025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Статезі 10/10, </w:t>
            </w:r>
            <w:r>
              <w:rPr>
                <w:b/>
              </w:rPr>
              <w:t>таблетки, вкриті оболонкою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</w:t>
            </w:r>
            <w:r>
              <w:rPr>
                <w:b/>
              </w:rPr>
              <w:t>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348571-25/З-28 від 24.11.2025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Статезі 10/10, </w:t>
            </w:r>
            <w:r>
              <w:rPr>
                <w:b/>
              </w:rPr>
              <w:t>таблетки, вкриті оболонкою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</w:t>
            </w:r>
            <w:r>
              <w:rPr>
                <w:b/>
              </w:rPr>
              <w:t>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350335-25/В-116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Стрептоцидова мазь 5%, </w:t>
            </w:r>
            <w:r>
              <w:rPr>
                <w:b/>
              </w:rPr>
              <w:t>мазь 5 % по 25 г у тубі алюмінієвій; по 1 тубі в пачці з картону; по 25 г у тубах алюмінієвих; по 25 г у контейнерах; по 25 г або по 40 г у тубах ламінатних; по 25 г або по 40 г у тубі ламінатній;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</w:t>
            </w:r>
            <w:r>
              <w:rPr>
                <w:b/>
              </w:rPr>
              <w:t>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350335-25/В-116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Стрептоцидова мазь 5%, </w:t>
            </w:r>
            <w:r>
              <w:rPr>
                <w:b/>
              </w:rPr>
              <w:t>мазь 5 % по 25 г у тубі алюмінієвій; по 1 тубі в пачці з картону; по 25 г у тубах алюмінієвих; по 25 г у контейнерах; по 25 г або по 40 г у тубах ламінатних; по 25 г або по 40 г у тубі ламінатній;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</w:t>
            </w:r>
            <w:r>
              <w:rPr>
                <w:b/>
              </w:rPr>
              <w:t>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350335-25/В-116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Стрептоцидова мазь 5%, </w:t>
            </w:r>
            <w:r>
              <w:rPr>
                <w:b/>
              </w:rPr>
              <w:t>мазь 5 % по 25 г у тубі алюмінієвій; по 1 тубі в пачці з картону; по 25 г у тубах алюмінієвих; по 25 г у контейнерах; по 25 г або по 40 г у тубах ламінатних; по 25 г або по 40 г у тубі ламінатній;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</w:t>
            </w:r>
            <w:r>
              <w:rPr>
                <w:b/>
              </w:rPr>
              <w:t>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346816-25/З-06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Сугамадекс-Віста, </w:t>
            </w:r>
            <w:r>
              <w:rPr>
                <w:b/>
              </w:rPr>
              <w:t>розчин для ін'єкцій, по 100 мг/мл, по 2 мл або по 5 мл у флаконі;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346816-25/З-06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Сугамадекс-Віста, </w:t>
            </w:r>
            <w:r>
              <w:rPr>
                <w:b/>
              </w:rPr>
              <w:t>розчин для ін'єкцій, по 100 мг/мл, по 2 мл або по 5 мл у флаконі;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346816-25/З-06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Сугамадекс-Віста, </w:t>
            </w:r>
            <w:r>
              <w:rPr>
                <w:b/>
              </w:rPr>
              <w:t>розчин для ін'єкцій, по 100 мг/мл, по 2 мл або по 5 мл у флаконі;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349387-25/З-132, 349389-25/З-132, 349390-25/З-132, 349392-25/З-132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Тамістер, </w:t>
            </w:r>
            <w:r>
              <w:rPr>
                <w:b/>
              </w:rPr>
              <w:t>капсули тверді по 30 або по 90 капсул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349387-25/З-132, 349389-25/З-132, 349390-25/З-132, 349392-25/З-132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Тамістер, </w:t>
            </w:r>
            <w:r>
              <w:rPr>
                <w:b/>
              </w:rPr>
              <w:t>капсули тверді по 30 або по 90 капсул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349387-25/З-132, 349389-25/З-132, 349390-25/З-132, 349392-25/З-132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Тамістер, </w:t>
            </w:r>
            <w:r>
              <w:rPr>
                <w:b/>
              </w:rPr>
              <w:t>капсули тверді по 30 або по 90 капсул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351415-26/В-60 від 12.01.2026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ТЕЙКОПЛАНІН, </w:t>
            </w:r>
            <w:r>
              <w:rPr>
                <w:b/>
              </w:rPr>
              <w:t xml:space="preserve">порошок (субстанція) у пляшках алюмінієвих для фармацевтичного застосування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"ФАРМЕКС ГРУП",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351415-26/В-60 в</w:t>
            </w:r>
            <w:r>
              <w:rPr>
                <w:b/>
              </w:rPr>
              <w:t>ід 12.01.2026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ТЕЙКОПЛАНІН, </w:t>
            </w:r>
            <w:r>
              <w:rPr>
                <w:b/>
              </w:rPr>
              <w:t xml:space="preserve">порошок (субстанція) у пляшках алюмінієвих для фармацевтичного застосування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"ФАРМЕКС ГРУП",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351415-26/В-60 від 12.01.2026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ТЕЙКОПЛАНІН, </w:t>
            </w:r>
            <w:r>
              <w:rPr>
                <w:b/>
              </w:rPr>
              <w:t xml:space="preserve">порошок (субстанція) у пляшках алюмінієвих для фармацевтичного застосування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"ФАРМЕКС ГРУП",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332090-25/З-14</w:t>
            </w:r>
            <w:r>
              <w:rPr>
                <w:b/>
              </w:rPr>
              <w:t>0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Тектротид, </w:t>
            </w:r>
            <w:r>
              <w:rPr>
                <w:b/>
              </w:rPr>
              <w:t>набір для приготування радіофармацевтичного препарату, флакон скляний об’ємом 10 мл, по 2 флакони (флакон І та флакон ІІ)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Національний Центр Ядерних Досліджень,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332090-25/З-140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Тектротид, </w:t>
            </w:r>
            <w:r>
              <w:rPr>
                <w:b/>
              </w:rPr>
              <w:t>набір для приготування радіофармацевтичного препарату, флакон скляний об’ємом 10 мл, по 2 флакони (флакон І та флакон ІІ)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Національний Центр Ядерних Досліджень,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332090-25/З-140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Тектротид, </w:t>
            </w:r>
            <w:r>
              <w:rPr>
                <w:b/>
              </w:rPr>
              <w:t>набір для приготування радіофармацевтичного препарату, флакон скляний об’ємом 10 мл, по 2 флакони (флакон І та флакон ІІ)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Національний Центр Ядерних Досліджень,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329697-25/З-120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Тектротид, </w:t>
            </w:r>
            <w:r>
              <w:rPr>
                <w:b/>
              </w:rPr>
              <w:t>набір для приготування радіофармацевтичного препарату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флакон скляний об’ємом 10 мл, по 2 флакони (флакон І та флакон ІІ)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Національний Центр Ядерних Досліджень,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329697-25/З-120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Тектротид, </w:t>
            </w:r>
            <w:r>
              <w:rPr>
                <w:b/>
              </w:rPr>
              <w:t>набір для приготування радіофармацевтичного препарату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флакон скляний об’ємом 10 мл, по 2 флакони (флакон І та флакон ІІ)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Національний Центр Ядерних Досліджень,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329697-25/З-120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Тектротид, </w:t>
            </w:r>
            <w:r>
              <w:rPr>
                <w:b/>
              </w:rPr>
              <w:t>набір для приготування радіофармацевтичного препарату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флакон скляний об’ємом 10 мл, по 2 флакони (флакон І та флакон ІІ)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Національний Центр Ядерних Досліджень,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347989-25/З-148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Телміста® Тріо, </w:t>
            </w:r>
            <w:r>
              <w:rPr>
                <w:b/>
              </w:rPr>
              <w:t>таблетки, 40 мг/5 мг/12,5 мг або по 80 мг/5 мг/12,5 мг, або по 80 мг/10 мг/12,5 мг або по 80 мг/10 мг/25 мг; по 7 таблеток у блістері; по 4 або 12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347989-25/З-148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Телміста® Тріо, </w:t>
            </w:r>
            <w:r>
              <w:rPr>
                <w:b/>
              </w:rPr>
              <w:t>таблетки, 40 мг/5 мг/12,5 мг або по 80 мг/5 мг/12,5 мг, або по 80 мг/10 мг/12,5 мг або по 80 мг/10 мг/25 мг; по 7 таблеток у блістері; по 4 або 12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347989-25/З-148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Телміста® Тріо, </w:t>
            </w:r>
            <w:r>
              <w:rPr>
                <w:b/>
              </w:rPr>
              <w:t>таблетки, 40 мг/5 мг/12,5 мг або по 80 мг/5 мг/12,5 мг, або по 80 мг/10 мг/12,5 мг або по 80 мг/10 мг/25 мг; по 7 таблеток у блістері; по 4 або 12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347989-25/З-14</w:t>
            </w:r>
            <w:r>
              <w:rPr>
                <w:b/>
              </w:rPr>
              <w:t>8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Телміста® Тріо, </w:t>
            </w:r>
            <w:r>
              <w:rPr>
                <w:b/>
              </w:rPr>
              <w:t>таблетки, 40 мг/5 мг/12,5 мг або по 80 мг/5 мг/12,5 мг, або по 80 мг/10 мг/12,5 мг або по 80 мг/10 мг/25 мг; по 7 таблеток у блістері; по 4 або 12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347989-25/З-148 </w:t>
            </w:r>
            <w:r>
              <w:rPr>
                <w:b/>
              </w:rPr>
              <w:t>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Телміста® Тріо, </w:t>
            </w:r>
            <w:r>
              <w:rPr>
                <w:b/>
              </w:rPr>
              <w:t>таблетки, 40 мг/5 мг/12,5 мг або по 80 мг/5 мг/12,5 мг, або по 80 мг/10 мг/12,5 мг або по 80 мг/10 мг/25 мг; по 7 таблеток у блістері; по 4 або 12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347989-25/З-148 </w:t>
            </w:r>
            <w:r>
              <w:rPr>
                <w:b/>
              </w:rPr>
              <w:t>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Телміста® Тріо, </w:t>
            </w:r>
            <w:r>
              <w:rPr>
                <w:b/>
              </w:rPr>
              <w:t>таблетки, 40 мг/5 мг/12,5 мг або по 80 мг/5 мг/12,5 мг, або по 80 мг/10 мг/12,5 мг або по 80 мг/10 мг/25 мг; по 7 таблеток у блістері; по 4 або 12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347989-25/З-14</w:t>
            </w:r>
            <w:r>
              <w:rPr>
                <w:b/>
              </w:rPr>
              <w:t>8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Телміста® Тріо, </w:t>
            </w:r>
            <w:r>
              <w:rPr>
                <w:b/>
              </w:rPr>
              <w:t>таблетки, 40 мг/5 мг/12,5 мг або по 80 мг/5 мг/12,5 мг, або по 80 мг/10 мг/12,5 мг або по 80 мг/10 мг/25 мг; по 7 таблеток у блістері; по 4 або 12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347989-25/З-148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Телміста® Тріо, </w:t>
            </w:r>
            <w:r>
              <w:rPr>
                <w:b/>
              </w:rPr>
              <w:t>таблетки, 40 мг/5 мг/12,5 мг або по 80 мг/5 мг/12,5 мг, або по 80 мг/10 мг/12,5 мг або по 80 мг/10 мг/25 мг; по 7 таблеток у блістері; по 4 або 12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347989-25/З-148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Телміста® Тріо, </w:t>
            </w:r>
            <w:r>
              <w:rPr>
                <w:b/>
              </w:rPr>
              <w:t>таблетки, 40 мг/5 мг/12,5 мг або по 80 мг/5 мг/12,5 мг, або по 80 мг/10 мг/12,5 мг або по 80 мг/10 мг/25 мг; по 7 таблеток у блістері; по 4 або 12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347989-25/З-14</w:t>
            </w:r>
            <w:r>
              <w:rPr>
                <w:b/>
              </w:rPr>
              <w:t>8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Телміста® Тріо, </w:t>
            </w:r>
            <w:r>
              <w:rPr>
                <w:b/>
              </w:rPr>
              <w:t>таблетки, 40 мг/5 мг/12,5 мг або по 80 мг/5 мг/12,5 мг, або по 80 мг/10 мг/12,5 мг або по 80 мг/10 мг/25 мг; по 7 таблеток у блістері; по 4 або 12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347989-25/З-148 </w:t>
            </w:r>
            <w:r>
              <w:rPr>
                <w:b/>
              </w:rPr>
              <w:t>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Телміста® Тріо, </w:t>
            </w:r>
            <w:r>
              <w:rPr>
                <w:b/>
              </w:rPr>
              <w:t>таблетки, 40 мг/5 мг/12,5 мг або по 80 мг/5 мг/12,5 мг, або по 80 мг/10 мг/12,5 мг або по 80 мг/10 мг/25 мг; по 7 таблеток у блістері; по 4 або 12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347989-25/З-148 </w:t>
            </w:r>
            <w:r>
              <w:rPr>
                <w:b/>
              </w:rPr>
              <w:t>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Телміста® Тріо, </w:t>
            </w:r>
            <w:r>
              <w:rPr>
                <w:b/>
              </w:rPr>
              <w:t>таблетки, 40 мг/5 мг/12,5 мг або по 80 мг/5 мг/12,5 мг, або по 80 мг/10 мг/12,5 мг або по 80 мг/10 мг/25 мг; по 7 таблеток у блістері; по 4 або 12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346845-25/З-61</w:t>
            </w:r>
            <w:r>
              <w:rPr>
                <w:b/>
              </w:rPr>
              <w:t xml:space="preserve">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Тингрекс®, </w:t>
            </w:r>
            <w:r>
              <w:rPr>
                <w:b/>
              </w:rPr>
              <w:t xml:space="preserve">таблетки, вкриті плівковою оболонкою, по 10 мг по 10 таблеток у блістері; по 3 або 6, або 9 блістерів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346845-25/З-61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Тингрекс®, </w:t>
            </w:r>
            <w:r>
              <w:rPr>
                <w:b/>
              </w:rPr>
              <w:t xml:space="preserve">таблетки, вкриті плівковою оболонкою, по 10 мг по 10 таблеток у блістері; по 3 або 6, або 9 блістерів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346845-25/З-61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Тингрекс®, </w:t>
            </w:r>
            <w:r>
              <w:rPr>
                <w:b/>
              </w:rPr>
              <w:t xml:space="preserve">таблетки, вкриті плівковою оболонкою, по 10 мг по 10 таблеток у блістері; по 3 або 6, або 9 блістерів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351192-26/З-152 від 01.01.2026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ТІВІКЕЙ, </w:t>
            </w:r>
            <w:r>
              <w:rPr>
                <w:b/>
              </w:rPr>
              <w:t>таблетки, що диспергуються, по 5 мг; по 60 таблеток у флаконі; по 1 флакону в картонній коробці разом із дозуючим шприцем і мірним ковпачком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ВііВ Хелскер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</w:t>
            </w:r>
            <w:r>
              <w:rPr>
                <w:b/>
              </w:rPr>
              <w:t>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351192-26/З-152 від 01.01.2026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ТІВІКЕЙ, </w:t>
            </w:r>
            <w:r>
              <w:rPr>
                <w:b/>
              </w:rPr>
              <w:t>таблетки, що диспергуються, по 5 мг; по 60 таблеток у флаконі; по 1 флакону в картонній коробці разом із дозуючим шприцем і мірним ковпачком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ВііВ Хелскер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</w:t>
            </w:r>
            <w:r>
              <w:rPr>
                <w:b/>
              </w:rPr>
              <w:t>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351192-26/З-152 від 01.01.2026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ТІВІКЕЙ, </w:t>
            </w:r>
            <w:r>
              <w:rPr>
                <w:b/>
              </w:rPr>
              <w:t>таблетки, що диспергуються, по 5 мг; по 60 таблеток у флаконі; по 1 флакону в картонній коробці разом із дозуючим шприцем і мірним ковпачком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ВііВ Хелскер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349679-25/В-06</w:t>
            </w:r>
            <w:r>
              <w:rPr>
                <w:b/>
              </w:rPr>
              <w:t xml:space="preserve"> від 09.12.2025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ТРАМАДОЛ РЕАКТ, </w:t>
            </w:r>
            <w:r>
              <w:rPr>
                <w:b/>
              </w:rPr>
              <w:t>розчин для ін'єкцій, 50 мг/мл, по 1 мл або 2 мл в ампулі; по 5 ампул у пластиковому лотку, по 1 або 2 лотка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"РЕАКТФАРМ",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349679-25/В-06 від 09.12.2025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ТРАМАДОЛ РЕАКТ, </w:t>
            </w:r>
            <w:r>
              <w:rPr>
                <w:b/>
              </w:rPr>
              <w:t>розчин для ін'єкцій, 50 мг/мл, по 1 мл або 2 мл в ампулі; по 5 ампул у пластиковому лотку, по 1 або 2 лотка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"РЕАКТФАРМ",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349679-25/В-06 від 09.12.2025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ТРАМАДОЛ РЕАКТ, </w:t>
            </w:r>
            <w:r>
              <w:rPr>
                <w:b/>
              </w:rPr>
              <w:t>розчин для ін'єкцій, 50 мг/мл, по 1 мл або 2 мл в ампулі; по 5 ампул у пластиковому лотку, по 1 або 2 лотка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"РЕАКТФАРМ",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328517-24/З-82 від 20.12.2024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ТРЕЛЕДЖИ ЕЛЛІПТА, </w:t>
            </w:r>
            <w:r>
              <w:rPr>
                <w:b/>
              </w:rPr>
              <w:t>порошок для інгаляцій, дозований, по 92 мкг/55 мкг/22 мкг/дозу; по 14 або 30 доз в порошковому інгаляторі; по 1 інгалятору в лотку з фольги; по 1 лотку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</w:t>
            </w:r>
            <w:r>
              <w:rPr>
                <w:b/>
              </w:rPr>
              <w:t>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</w:t>
            </w:r>
            <w:r>
              <w:rPr>
                <w:szCs w:val="20"/>
              </w:rPr>
              <w:t xml:space="preserve">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328517-24/З-82 від 20.12.2024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ТРЕЛЕДЖИ ЕЛЛІПТА, </w:t>
            </w:r>
            <w:r>
              <w:rPr>
                <w:b/>
              </w:rPr>
              <w:t>порошок для інгаляцій, дозований, по 92 мкг/55 мкг/22 мкг/дозу; по 14 або 30 доз в порошковому інгаляторі; по 1 інгалятору в лотку з фольги; по 1 лотку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</w:t>
            </w:r>
            <w:r>
              <w:rPr>
                <w:b/>
              </w:rPr>
              <w:t>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</w:t>
            </w:r>
            <w:r>
              <w:rPr>
                <w:szCs w:val="20"/>
              </w:rPr>
              <w:t xml:space="preserve">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328517-24/З-82 від 20.12.2024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ТРЕЛЕДЖИ ЕЛЛІПТА, </w:t>
            </w:r>
            <w:r>
              <w:rPr>
                <w:b/>
              </w:rPr>
              <w:t>порошок для інгаляцій, дозований, по 92 мкг/55 мкг/22 мкг/дозу; по 14 або 30 доз в порошковому інгаляторі; по 1 інгалятору в лотку з фольги; по 1 лотку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339692-25/З-28</w:t>
            </w:r>
            <w:r>
              <w:rPr>
                <w:b/>
              </w:rPr>
              <w:t xml:space="preserve">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Тромбофлюкс, </w:t>
            </w:r>
            <w:r>
              <w:rPr>
                <w:b/>
              </w:rPr>
              <w:t>ліофілізований порошок для приготування розчину для ін’єкцій 750000 МО або 1500000 МО 1 флакон з порошком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Бхарат Сірамс енд Вакцинс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339692-25/З-28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Тромбофлюкс, </w:t>
            </w:r>
            <w:r>
              <w:rPr>
                <w:b/>
              </w:rPr>
              <w:t>ліофілізований порошок для приготування розчину для ін’єкцій 750000 МО або 1500000 МО 1 флакон з порошком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Бхарат Сірамс енд Вакцинс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339692-25/З-28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Тромбофлюкс, </w:t>
            </w:r>
            <w:r>
              <w:rPr>
                <w:b/>
              </w:rPr>
              <w:t>ліофілізований порошок для приготування розчину для ін’єкцій 750000 МО або 1500000 МО 1 флакон з порошком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Бхарат Сірамс енд Вакцинс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339692-25/З-28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Тромбофлюкс, </w:t>
            </w:r>
            <w:r>
              <w:rPr>
                <w:b/>
              </w:rPr>
              <w:t>ліофілізований порошок для приготування розчину для ін’єкцій 750000 МО або 1500000 МО 1 флакон з порошком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Бхарат Сірамс енд Вакцинс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339692-25/З-28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Тромбофлюкс, </w:t>
            </w:r>
            <w:r>
              <w:rPr>
                <w:b/>
              </w:rPr>
              <w:t>ліофілізований порошок для приготування розчину для ін’єкцій 750000 МО або 1500000 МО 1 флакон з порошком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Бхарат Сірамс енд Вакцинс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339692-25/З-28 від 20.06.2025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Тромбофлюкс, </w:t>
            </w:r>
            <w:r>
              <w:rPr>
                <w:b/>
              </w:rPr>
              <w:t>ліофілізований порошок для приготування розчину для ін’єкцій 750000 МО або 1500000 МО 1 флакон з порошком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Бхарат Сірамс енд Вакцинс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336325-25/З-123 від 18.04.2025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Уромітексан® 400 мг, </w:t>
            </w:r>
            <w:r>
              <w:rPr>
                <w:b/>
              </w:rPr>
              <w:t>розчин для ін'єкцій, 100 мг/мл; по 4 мл (400 мг) в ампулі; по 5 ампул у контурній чарунковій упаковці; по 3 контурні чарункові упаковки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Бакстер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336325-25/З-123 від 18.04.2025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Уромітексан® 400 мг, </w:t>
            </w:r>
            <w:r>
              <w:rPr>
                <w:b/>
              </w:rPr>
              <w:t>розчин для ін'єкцій, 100 мг/мл; по 4 мл (400 мг) в ампулі; по 5 ампул у контурній чарунковій упаковці; по 3 контурні чарункові упаковки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Бакстер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336325-25/З-123 від 18.04.2025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Уромітексан® 400 мг, </w:t>
            </w:r>
            <w:r>
              <w:rPr>
                <w:b/>
              </w:rPr>
              <w:t>розчин для ін'єкцій, 100 мг/мл; по 4 мл (400 мг) в ампулі; по 5 ампул у контурній чарунковій упаковці; по 3 контурні чарункові упаковки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Бакстер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340542-25/В-28 від 04.07.2025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ФАМОТИДИН, </w:t>
            </w:r>
            <w:r>
              <w:rPr>
                <w:b/>
              </w:rPr>
              <w:t>кристалічний порошок або кристали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340542-25/В-28 від 04.07.2025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ФАМОТИДИН, </w:t>
            </w:r>
            <w:r>
              <w:rPr>
                <w:b/>
              </w:rPr>
              <w:t>кристалічний порошок або кристали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>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340542-25/В-28 від 04.07.2025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ФАМОТИДИН, </w:t>
            </w:r>
            <w:r>
              <w:rPr>
                <w:b/>
              </w:rPr>
              <w:t>кристалічний порошок або кристали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>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345742-25/З-100 від 06.10.2025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Фарингосепт, </w:t>
            </w:r>
            <w:r>
              <w:rPr>
                <w:b/>
              </w:rPr>
              <w:t>льодяники пресовані по 10 мг; по 10 льодяників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345742-25/З-100 від 06.10.2025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Фарингосепт, </w:t>
            </w:r>
            <w:r>
              <w:rPr>
                <w:b/>
              </w:rPr>
              <w:t>льодяники пресовані по 10 мг; по 10 льодяників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</w:t>
            </w:r>
            <w:r>
              <w:rPr>
                <w:b/>
              </w:rPr>
              <w:t>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345742-25/З-100 від 06.10.2025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Фарингосепт, </w:t>
            </w:r>
            <w:r>
              <w:rPr>
                <w:b/>
              </w:rPr>
              <w:t>льодяники пресовані по 10 мг; по 10 льодяників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</w:t>
            </w:r>
            <w:r>
              <w:rPr>
                <w:b/>
              </w:rPr>
              <w:t>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345761-25/З-100 від 06.10.2025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Фарингосепт зі смаком рому, </w:t>
            </w:r>
            <w:r>
              <w:rPr>
                <w:b/>
              </w:rPr>
              <w:t>льодяники пресовані, по 10 мг; по 10 льодяників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345761-25/З-100 від 06.10.2025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Фарингосепт зі смаком рому, </w:t>
            </w:r>
            <w:r>
              <w:rPr>
                <w:b/>
              </w:rPr>
              <w:t>льодяники пресовані, по 10 мг; по 10 льодяників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</w:t>
      </w:r>
      <w:r>
        <w:rPr>
          <w:b/>
          <w:szCs w:val="20"/>
          <w:lang w:val="uk-UA"/>
        </w:rPr>
        <w:t xml:space="preserve">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345761-25/З-100 від 06.10.2025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Фарингосепт зі смаком рому, </w:t>
            </w:r>
            <w:r>
              <w:rPr>
                <w:b/>
              </w:rPr>
              <w:t>льодяники пресовані, по 10 мг; по 10 льодяників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349461-25/В-149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ФАРІДАМІН, </w:t>
            </w:r>
            <w:r>
              <w:rPr>
                <w:b/>
              </w:rPr>
              <w:t>спрей для ротової порожнини зі смаком м'яти 1,5 мг/мл; спрей для ротової порожнини зі смаком лимона 1,5 мг/мл; по 30 мл у поліетиленовому контейнері з кришкою в комплекті з пристроєм для розпилювання у пачці з картону або по 30 мл, або 35 мл у поліетиленов</w:t>
            </w:r>
            <w:r>
              <w:rPr>
                <w:b/>
              </w:rPr>
              <w:t>ому контейнері з кришкою та ковпачком в комплекті з пристроєм для розпилювання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349461-25/В-149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ФАРІДАМІН, </w:t>
            </w:r>
            <w:r>
              <w:rPr>
                <w:b/>
              </w:rPr>
              <w:t>спрей для ротової порожнини зі смаком м'яти 1,5 мг/мл; спрей для ротової порожнини зі смаком лимона 1,5 мг/мл; по 30 мл у поліетиленовому контейнері з кришкою в комплекті з пристроєм для розпилювання у пачці з картону або по 30 мл, або 35 мл у поліетиленов</w:t>
            </w:r>
            <w:r>
              <w:rPr>
                <w:b/>
              </w:rPr>
              <w:t>ому контейнері з кришкою та ковпачком в комплекті з пристроєм для розпилювання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349461-25/В-149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ФАРІДАМІН, </w:t>
            </w:r>
            <w:r>
              <w:rPr>
                <w:b/>
              </w:rPr>
              <w:t>спрей для ротової порожнини зі смаком м'яти 1,5 мг/мл; спрей для ротової порожнини зі смаком лимона 1,5 мг/мл; по 30 мл у поліетиленовому контейнері з кришкою в комплекті з пристроєм для розпилювання у пачці з картону або по 30 мл, або 35 мл у поліетиленов</w:t>
            </w:r>
            <w:r>
              <w:rPr>
                <w:b/>
              </w:rPr>
              <w:t>ому контейнері з кришкою та ковпачком в комплекті з пристроєм для розпилювання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349461-25/В-149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ФАРІДАМІН, </w:t>
            </w:r>
            <w:r>
              <w:rPr>
                <w:b/>
              </w:rPr>
              <w:t>спрей для ротової порожнини зі смаком м'яти 1,5 мг/мл; спрей для ротової порожнини зі смаком лимона 1,5 мг/мл; по 30 мл у поліетиленовому контейнері з кришкою в комплекті з пристроєм для розпилювання у пачці з картону або по 30 мл, або 35 мл у поліетиленов</w:t>
            </w:r>
            <w:r>
              <w:rPr>
                <w:b/>
              </w:rPr>
              <w:t>ому контейнері з кришкою та ковпачком в комплекті з пристроєм для розпилювання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349461-25/В-149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ФАРІДАМІН, </w:t>
            </w:r>
            <w:r>
              <w:rPr>
                <w:b/>
              </w:rPr>
              <w:t>спрей для ротової порожнини зі смаком м'яти 1,5 мг/мл; спрей для ротової порожнини зі смаком лимона 1,5 мг/мл; по 30 мл у поліетиленовому контейнері з кришкою в комплекті з пристроєм для розпилювання у пачці з картону або по 30 мл, або 35 мл у поліетиленов</w:t>
            </w:r>
            <w:r>
              <w:rPr>
                <w:b/>
              </w:rPr>
              <w:t>ому контейнері з кришкою та ковпачком в комплекті з пристроєм для розпилювання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349461-25/В-149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ФАРІДАМІН, </w:t>
            </w:r>
            <w:r>
              <w:rPr>
                <w:b/>
              </w:rPr>
              <w:t>спрей для ротової порожнини зі смаком м'яти 1,5 мг/мл; спрей для ротової порожнини зі смаком лимона 1,5 мг/мл; по 30 мл у поліетиленовому контейнері з кришкою в комплекті з пристроєм для розпилювання у пачці з картону або по 30 мл, або 35 мл у поліетиленов</w:t>
            </w:r>
            <w:r>
              <w:rPr>
                <w:b/>
              </w:rPr>
              <w:t>ому контейнері з кришкою та ковпачком в комплекті з пристроєм для розпилювання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343096-25/З-28, 343097-25/З-28 від 18.08.2025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Фарлінекс, </w:t>
            </w:r>
            <w:r>
              <w:rPr>
                <w:b/>
              </w:rPr>
              <w:t>спрей оромукозний, розчин по 30 мл у флаконі; по 1 флакону з насосом-розпилювачем та аплікатором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Босналек д.д., Боснiя i Герцеговина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343096-25/З-28, 343097-25/З-28 від 18.08.2025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Фарлінекс, </w:t>
            </w:r>
            <w:r>
              <w:rPr>
                <w:b/>
              </w:rPr>
              <w:t>спрей оромукозний, розчин по 30 мл у флаконі; по 1 флакону з насосом-розпилювачем та аплікатором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Босналек д.д., Боснiя i Герцеговина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343096-25/З-28, 343097-25/З-28 від 18.08.2025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Фарлінекс, </w:t>
            </w:r>
            <w:r>
              <w:rPr>
                <w:b/>
              </w:rPr>
              <w:t>спрей оромукозний, розчин по 30 мл у флаконі; по 1 флакону з насосом-розпилювачем та аплікатором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Босналек д.д., Боснiя i Герцеговина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349832-25/З-45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Федин-20®, </w:t>
            </w:r>
            <w:r>
              <w:rPr>
                <w:b/>
              </w:rPr>
              <w:t>капсули по 20 мг, по 10 капсул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349832-25/З-45 в</w:t>
            </w:r>
            <w:r>
              <w:rPr>
                <w:b/>
              </w:rPr>
              <w:t>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Федин-20®, </w:t>
            </w:r>
            <w:r>
              <w:rPr>
                <w:b/>
              </w:rPr>
              <w:t>капсули по 20 мг, по 10 капсул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349832-25/З-45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Федин-20®, </w:t>
            </w:r>
            <w:r>
              <w:rPr>
                <w:b/>
              </w:rPr>
              <w:t>капсули по 20 мг, по 10 капсул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348405-25/В-13</w:t>
            </w:r>
            <w:r>
              <w:rPr>
                <w:b/>
              </w:rPr>
              <w:t>7 від 20.11.2025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ФЕНІРОН, </w:t>
            </w:r>
            <w:r>
              <w:rPr>
                <w:b/>
              </w:rPr>
              <w:t>капсули тверді по 250 мг;</w:t>
            </w:r>
            <w:r>
              <w:rPr>
                <w:b/>
              </w:rPr>
              <w:br/>
              <w:t>по 20 або 40, або 60 капсул твердих у поліетиленовому контейнері, закупореному поліетиленовою кришкою з контролем першого відкриття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348405-25/В-137 від 20.11.2025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ФЕНІРОН, </w:t>
            </w:r>
            <w:r>
              <w:rPr>
                <w:b/>
              </w:rPr>
              <w:t>капсули тверді по 250 мг;</w:t>
            </w:r>
            <w:r>
              <w:rPr>
                <w:b/>
              </w:rPr>
              <w:br/>
            </w:r>
            <w:r>
              <w:rPr>
                <w:b/>
              </w:rPr>
              <w:t>по 20 або 40, або 60 капсул твердих у поліетиленовому контейнері, закупореному поліетиленовою кришкою з контролем першого відкриття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</w:t>
            </w:r>
            <w:r>
              <w:rPr>
                <w:b/>
              </w:rPr>
              <w:t>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348405-25/В-137 від 20.11.2025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ФЕНІРОН, </w:t>
            </w:r>
            <w:r>
              <w:rPr>
                <w:b/>
              </w:rPr>
              <w:t>капсули тверді по 250 мг;</w:t>
            </w:r>
            <w:r>
              <w:rPr>
                <w:b/>
              </w:rPr>
              <w:br/>
              <w:t>по 20 або 40, або 60 капсул твердих у поліетиленовому контейнері, закупореному поліетиленовою кришкою з контролем першого відкриття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349742-25/В-139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 РЕАКТ, </w:t>
            </w:r>
            <w:r>
              <w:rPr>
                <w:b/>
              </w:rPr>
              <w:t>розчин для ін’єкцій 50 мкг/мл; по 2 мл в ампулі; по 5 ампул у пластиковому лотку, по 1 або 2 лотка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"РЕАКТФАРМ",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349742-25/В-139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 РЕАКТ, </w:t>
            </w:r>
            <w:r>
              <w:rPr>
                <w:b/>
              </w:rPr>
              <w:t>розчин для ін’єкцій 50 мкг/мл; по 2 мл в ампулі; по 5 ампул у пластиковому лотку, по 1 або 2 лотка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"РЕАКТФАРМ",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349742-25/В-139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 РЕАКТ, </w:t>
            </w:r>
            <w:r>
              <w:rPr>
                <w:b/>
              </w:rPr>
              <w:t>розчин для ін’єкцій 50 мкг/мл; по 2 мл в ампулі; по 5 ампул у пластиковому лотку, по 1 або 2 лотка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"РЕАКТФАРМ",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349763-25/В-97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Фітогастрол, </w:t>
            </w:r>
            <w:r>
              <w:rPr>
                <w:b/>
              </w:rPr>
              <w:t>збір, по 50 г у пачках із внутрішнім пакетом; по 1,5 г у фільтр-пакеті; по 20 фільтр-пакетів у пачці або у пачці з внутрішнім пакетом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349763-25/В-97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Фітогастрол, </w:t>
            </w:r>
            <w:r>
              <w:rPr>
                <w:b/>
              </w:rPr>
              <w:t>збір, по 50 г у пачках із внутрішнім пакетом; по 1,5 г у фільтр-пакеті; по 20 фільтр-пакетів у пачці або у пачці з внутрішнім пакетом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349763-25/В-97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Фітогастрол, </w:t>
            </w:r>
            <w:r>
              <w:rPr>
                <w:b/>
              </w:rPr>
              <w:t xml:space="preserve">збір, по 50 г у пачках із внутрішнім пакетом; по 1,5 г </w:t>
            </w:r>
            <w:r>
              <w:rPr>
                <w:b/>
              </w:rPr>
              <w:t>у фільтр-пакеті; по 20 фільтр-пакетів у пачці або у пачці з внутрішнім пакетом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349203-25/В-120 від 02.12.2025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ФІТОГЕПАТОЛ, </w:t>
            </w:r>
            <w:r>
              <w:rPr>
                <w:b/>
              </w:rPr>
              <w:t>збір;</w:t>
            </w:r>
            <w:r>
              <w:rPr>
                <w:b/>
              </w:rPr>
              <w:br/>
              <w:t xml:space="preserve">по 50 г у пачках з внутрішнім пакетом; </w:t>
            </w:r>
            <w:r>
              <w:rPr>
                <w:b/>
              </w:rPr>
              <w:br/>
            </w:r>
            <w:r>
              <w:rPr>
                <w:b/>
              </w:rPr>
              <w:t>по 1,5 г у фільтр-пакеті; по 20 фільтр-пакетів у пачці;</w:t>
            </w:r>
            <w:r>
              <w:rPr>
                <w:b/>
              </w:rPr>
              <w:br/>
              <w:t>по 1,5 г у фільтр-пакеті; по 20 фільтр-пакетів у пачці з внутрішнім пакетом.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349203-25/В-120 від 02.12.2025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ФІТОГЕПАТОЛ, </w:t>
            </w:r>
            <w:r>
              <w:rPr>
                <w:b/>
              </w:rPr>
              <w:t>збір;</w:t>
            </w:r>
            <w:r>
              <w:rPr>
                <w:b/>
              </w:rPr>
              <w:br/>
              <w:t xml:space="preserve">по 50 г у пачках з внутрішнім пакетом; </w:t>
            </w:r>
            <w:r>
              <w:rPr>
                <w:b/>
              </w:rPr>
              <w:br/>
            </w:r>
            <w:r>
              <w:rPr>
                <w:b/>
              </w:rPr>
              <w:t>по 1,5 г у фільтр-пакеті; по 20 фільтр-пакетів у пачці;</w:t>
            </w:r>
            <w:r>
              <w:rPr>
                <w:b/>
              </w:rPr>
              <w:br/>
              <w:t>по 1,5 г у фільтр-пакеті; по 20 фільтр-пакетів у пачці з внутрішнім пакетом.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349203-25/В-120 від 02.12.2025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ФІТОГЕПАТОЛ, </w:t>
            </w:r>
            <w:r>
              <w:rPr>
                <w:b/>
              </w:rPr>
              <w:t>збір;</w:t>
            </w:r>
            <w:r>
              <w:rPr>
                <w:b/>
              </w:rPr>
              <w:br/>
              <w:t xml:space="preserve">по 50 г у пачках з внутрішнім пакетом; </w:t>
            </w:r>
            <w:r>
              <w:rPr>
                <w:b/>
              </w:rPr>
              <w:br/>
            </w:r>
            <w:r>
              <w:rPr>
                <w:b/>
              </w:rPr>
              <w:t>по 1,5 г у фільтр-пакеті; по 20 фільтр-пакетів у пачці;</w:t>
            </w:r>
            <w:r>
              <w:rPr>
                <w:b/>
              </w:rPr>
              <w:br/>
              <w:t>по 1,5 г у фільтр-пакеті; по 20 фільтр-пакетів у пачці з внутрішнім пакетом.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349665-25/В-120 від 09.12.2025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Фітонефрол, </w:t>
            </w:r>
            <w:r>
              <w:rPr>
                <w:b/>
              </w:rPr>
              <w:t>збір;</w:t>
            </w:r>
            <w:r>
              <w:rPr>
                <w:b/>
              </w:rPr>
              <w:br/>
              <w:t>по 50 г у пачках з внутрішнім пакетом;</w:t>
            </w:r>
            <w:r>
              <w:rPr>
                <w:b/>
              </w:rPr>
              <w:br/>
            </w:r>
            <w:r>
              <w:rPr>
                <w:b/>
              </w:rPr>
              <w:t>по 1,5 г у фільтр-пакеті; по 20 фільтр-пакетів у пачці;</w:t>
            </w:r>
            <w:r>
              <w:rPr>
                <w:b/>
              </w:rPr>
              <w:br/>
              <w:t>по 1,5 г у фільтр-пакеті; по 20 фільтр-пакетів у пачці з внутрішнім пакетом.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349665-25/В-120 від 09.12.2025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Фітонефрол, </w:t>
            </w:r>
            <w:r>
              <w:rPr>
                <w:b/>
              </w:rPr>
              <w:t>збір;</w:t>
            </w:r>
            <w:r>
              <w:rPr>
                <w:b/>
              </w:rPr>
              <w:br/>
              <w:t>по 50 г у пачках з внутрішнім пакетом;</w:t>
            </w:r>
            <w:r>
              <w:rPr>
                <w:b/>
              </w:rPr>
              <w:br/>
            </w:r>
            <w:r>
              <w:rPr>
                <w:b/>
              </w:rPr>
              <w:t>по 1,5 г у фільтр-пакеті; по 20 фільтр-пакетів у пачці;</w:t>
            </w:r>
            <w:r>
              <w:rPr>
                <w:b/>
              </w:rPr>
              <w:br/>
              <w:t>по 1,5 г у фільтр-пакеті; по 20 фільтр-пакетів у пачці з внутрішнім пакетом.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349665-25/В-120 від 09.12.2025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Фітонефрол, </w:t>
            </w:r>
            <w:r>
              <w:rPr>
                <w:b/>
              </w:rPr>
              <w:t>збір;</w:t>
            </w:r>
            <w:r>
              <w:rPr>
                <w:b/>
              </w:rPr>
              <w:br/>
              <w:t>по 50 г у пачках з внутрішнім пакетом;</w:t>
            </w:r>
            <w:r>
              <w:rPr>
                <w:b/>
              </w:rPr>
              <w:br/>
            </w:r>
            <w:r>
              <w:rPr>
                <w:b/>
              </w:rPr>
              <w:t>по 1,5 г у фільтр-пакеті; по 20 фільтр-пакетів у пачці;</w:t>
            </w:r>
            <w:r>
              <w:rPr>
                <w:b/>
              </w:rPr>
              <w:br/>
              <w:t>по 1,5 г у фільтр-пакеті; по 20 фільтр-пакетів у пачці з внутрішнім пакетом.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349202-25/В-120 від 02.12.2025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ФІТОСЕДАН, </w:t>
            </w:r>
            <w:r>
              <w:rPr>
                <w:b/>
              </w:rPr>
              <w:t>збір;</w:t>
            </w:r>
            <w:r>
              <w:rPr>
                <w:b/>
              </w:rPr>
              <w:br/>
              <w:t>по 1,5 г у фільтр-пакеті; по 20 фільтр-пакетів у пачці;</w:t>
            </w:r>
            <w:r>
              <w:rPr>
                <w:b/>
              </w:rPr>
              <w:br/>
            </w:r>
            <w:r>
              <w:rPr>
                <w:b/>
              </w:rPr>
              <w:t>по 1,5 г у фільтр-пакеті; по 20 фільтр-пакетів у пачці з внутрішнім пакетом.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349202-25/В-120 від 02.12.2025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ФІТОСЕДАН, </w:t>
            </w:r>
            <w:r>
              <w:rPr>
                <w:b/>
              </w:rPr>
              <w:t>збір;</w:t>
            </w:r>
            <w:r>
              <w:rPr>
                <w:b/>
              </w:rPr>
              <w:br/>
              <w:t>по 1,5 г у фільтр-пакеті; по 20 фільтр-пакетів у пачці;</w:t>
            </w:r>
            <w:r>
              <w:rPr>
                <w:b/>
              </w:rPr>
              <w:br/>
            </w:r>
            <w:r>
              <w:rPr>
                <w:b/>
              </w:rPr>
              <w:t>по 1,5 г у фільтр-пакеті; по 20 фільтр-пакетів у пачці з внутрішнім пакетом.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349202-25/В-120 від 02.12.2025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ФІТОСЕДАН, </w:t>
            </w:r>
            <w:r>
              <w:rPr>
                <w:b/>
              </w:rPr>
              <w:t>збір;</w:t>
            </w:r>
            <w:r>
              <w:rPr>
                <w:b/>
              </w:rPr>
              <w:br/>
              <w:t>по 1,5 г у фільтр-пакеті; по 20 фільтр-пакетів у пачці;</w:t>
            </w:r>
            <w:r>
              <w:rPr>
                <w:b/>
              </w:rPr>
              <w:br/>
            </w:r>
            <w:r>
              <w:rPr>
                <w:b/>
              </w:rPr>
              <w:t>по 1,5 г у фільтр-пакеті; по 20 фільтр-пакетів у пачці з внутрішнім пакетом.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349749-25/В-97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Фітоцистол, </w:t>
            </w:r>
            <w:r>
              <w:rPr>
                <w:b/>
              </w:rPr>
              <w:t>збір, по 1,5 г у фільтр-пакеті; по 20 фільтр-пакетів у пачці; по 1,5 г у фільтр-пакеті; по 20 фільтр-пакетів у пачці з внутрішнім пакетом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349749-25/В-97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Фітоцистол, </w:t>
            </w:r>
            <w:r>
              <w:rPr>
                <w:b/>
              </w:rPr>
              <w:t>збір, по 1,5 г у фільтр-пакеті; по 20 фільтр-пакетів у пачці; по 1,5 г у фільтр-пакеті; по 20 фільтр-пакетів у пачці з внутрішнім пакетом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349749-25/В-97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Фітоцистол, </w:t>
            </w:r>
            <w:r>
              <w:rPr>
                <w:b/>
              </w:rPr>
              <w:t>збір, по 1,5 г у фільтр-пакеті; по 20 фільтр-пакетів у пачці; по 1,5 г у фільтр-пакеті; по 20 фільтр-пакетів у пачці з внутрішнім пакетом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345343-25/З-130 від 26.09.2025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ФЛЕКСБУМІН, </w:t>
            </w:r>
            <w:r>
              <w:rPr>
                <w:b/>
              </w:rPr>
              <w:t>розчин для інфузій, 200 г/л; по 50 мл у поліетиленовому пакеті; по 1 або по 24 пакети в картонній коробці; по 100 мл у поліетиленовому пакеті; по 1 або по 12 пакетів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Такеда Мануфекчурінг Австрія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345343-25/З-130 від 26.09.2025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ФЛЕКСБУМІН, </w:t>
            </w:r>
            <w:r>
              <w:rPr>
                <w:b/>
              </w:rPr>
              <w:t>розчин для інфузій, 200 г/л; по 50 мл у поліетиленовому пакеті; по 1 або по 24 пакети в картонній коробці; по 100 мл у поліетиленовому пакеті; по 1 або по 12 пакетів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Такеда Мануфекчурінг Австрія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345343-25/З-130 від 26.09.2025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ФЛЕКСБУМІН, </w:t>
            </w:r>
            <w:r>
              <w:rPr>
                <w:b/>
              </w:rPr>
              <w:t>розчин для інфузій, 200 г/л; по 50 мл у поліетиленовому пакеті; по 1 або по 24 пакети в картонній коробці; по 100 мл у поліетиленовому пакеті; по 1 або по 12 пакетів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Такеда Мануфекчурінг Австрія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348366-25/В-10</w:t>
            </w:r>
            <w:r>
              <w:rPr>
                <w:b/>
              </w:rPr>
              <w:t>0, 348367-25/В-100, 348369-25/В-100 від 20.11.2025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капсули по 50 мг; по 7 або 10 капсул у блістері, по 1 блістеру в коробці з картону з маркуванням українською мовою; капсули по 100 мг; по 10 капсул у блістері, по 1 блістеру у коробці з картону з маркуванням українською мовою; капсули по 150 мг; по 1 капсу</w:t>
            </w:r>
            <w:r>
              <w:rPr>
                <w:b/>
              </w:rPr>
              <w:t>лі в блістері; по 1 або по 2, або по 3, або по 4 блістери у коробці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348366-25/В-100, 348367-25/В-100, 348369-25/В-100 від 20.11.2025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капсули по 50 мг; по 7 або 10 капсул у блістері, по 1 блістеру в коробці з картону з маркуванням українською мовою; капсули по 100 мг; по 10 капсул у блістері, по 1 блістеру у коробці з картону з маркуванням українською мовою; капсули по 150 мг; по 1 капсу</w:t>
            </w:r>
            <w:r>
              <w:rPr>
                <w:b/>
              </w:rPr>
              <w:t>лі в блістері; по 1 або по 2, або по 3, або по 4 блістери у коробці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348366-25/В-100, 348367-25/В-100, 348369-25/В-100 від 20.11.2025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капсули по 50 мг; по 7 або 10 капсул у блістері, по 1 блістеру в коробці з картону з маркуванням українською мовою; капсули по 100 мг; по 10 капсул у блістері, по 1 блістеру у коробці з картону з маркуванням українською мовою; капсули по 150 мг; по 1 капсу</w:t>
            </w:r>
            <w:r>
              <w:rPr>
                <w:b/>
              </w:rPr>
              <w:t>лі в блістері; по 1 або по 2, або по 3, або по 4 блістери у коробці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348366-25/В-100, 348367-25/В-100, 348369-25/В-100 від 20.11.2025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капсули по 50 мг; по 7 або 10 капсул у блістері, по 1 блістеру в коробці з картону з маркуванням українською мовою; капсули по 100 мг; по 10 капсул у блістері, по 1 блістеру у коробці з картону з маркуванням українською мовою; капсули по 150 мг; по 1 капсу</w:t>
            </w:r>
            <w:r>
              <w:rPr>
                <w:b/>
              </w:rPr>
              <w:t>лі в блістері; по 1 або по 2, або по 3, або по 4 блістери у коробці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348366-25/В-100, 348367-25/В-100, 348369-25/В-100 від 20.11.2025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капсули по 50 мг; по 7 або 10 капсул у блістері, по 1 блістеру в коробці з картону з маркуванням українською мовою; капсули по 100 мг; по 10 капсул у блістері, по 1 блістеру у коробці з картону з маркуванням українською мовою; капсули по 150 мг; по 1 капсу</w:t>
            </w:r>
            <w:r>
              <w:rPr>
                <w:b/>
              </w:rPr>
              <w:t>лі в блістері; по 1 або по 2, або по 3, або по 4 блістери у коробці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348366-25/В-100, 348367-25/В-100, 348369-25/В-100 від 20.11.2025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капсули по 50 мг; по 7 або 10 капсул у блістері, по 1 блістеру в коробці з картону з маркуванням українською мовою; капсули по 100 мг; по 10 капсул у блістері, по 1 блістеру у коробці з картону з маркуванням українською мовою; капсули по 150 мг; по 1 капсу</w:t>
            </w:r>
            <w:r>
              <w:rPr>
                <w:b/>
              </w:rPr>
              <w:t>лі в блістері; по 1 або по 2, або по 3, або по 4 блістери у коробці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348366-25/В-100, 348367-25/В-100, 348369-25/В-100 від 20.11.2025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капсули по 50 мг; по 7 або 10 капсул у блістері, по 1 блістеру в коробці з картону з маркуванням українською мовою; капсули по 100 мг; по 10 капсул у блістері, по 1 блістеру у коробці з картону з маркуванням українською мовою; капсули по 150 мг; по 1 капсу</w:t>
            </w:r>
            <w:r>
              <w:rPr>
                <w:b/>
              </w:rPr>
              <w:t>лі в блістері; по 1 або по 2, або по 3, або по 4 блістери у коробці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348366-25/В-100, 348367-25/В-100, 348369-25/В-100 від 20.11.2025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капсули по 50 мг; по 7 або 10 капсул у блістері, по 1 блістеру в коробці з картону з маркуванням українською мовою; капсули по 100 мг; по 10 капсул у блістері, по 1 блістеру у коробці з картону з маркуванням українською мовою; капсули по 150 мг; по 1 капсу</w:t>
            </w:r>
            <w:r>
              <w:rPr>
                <w:b/>
              </w:rPr>
              <w:t>лі в блістері; по 1 або по 2, або по 3, або по 4 блістери у коробці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348366-25/В-100, 348367-25/В-100, 348369-25/В-100 від 20.11.2025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капсули по 50 мг; по 7 або 10 капсул у блістері, по 1 блістеру в коробці з картону з маркуванням українською мовою; капсули по 100 мг; по 10 капсул у блістері, по 1 блістеру у коробці з картону з маркуванням українською мовою; капсули по 150 мг; по 1 капсу</w:t>
            </w:r>
            <w:r>
              <w:rPr>
                <w:b/>
              </w:rPr>
              <w:t>лі в блістері; по 1 або по 2, або по 3, або по 4 блістери у коробці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349264-25/В-137 від 03.12.2025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Форталор, </w:t>
            </w:r>
            <w:r>
              <w:rPr>
                <w:b/>
              </w:rPr>
              <w:t>спрей для ротової порожнини 1,5 мг/мл</w:t>
            </w:r>
            <w:r>
              <w:rPr>
                <w:b/>
              </w:rPr>
              <w:br/>
            </w:r>
            <w:r>
              <w:rPr>
                <w:b/>
              </w:rPr>
              <w:t>по 30 мл або 35 мл у поліетиленовому контейнері з кришкою та ковпачком в комплекті з пристроєм для розпилювання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</w:t>
            </w:r>
            <w:r>
              <w:rPr>
                <w:szCs w:val="20"/>
              </w:rPr>
              <w:t xml:space="preserve">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349264-25/В-137 від 03.12.2025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Форталор, </w:t>
            </w:r>
            <w:r>
              <w:rPr>
                <w:b/>
              </w:rPr>
              <w:t>спрей для ротової порожнини 1,5 мг/мл</w:t>
            </w:r>
            <w:r>
              <w:rPr>
                <w:b/>
              </w:rPr>
              <w:br/>
              <w:t>по 30 мл або 35 мл у поліетиленовому контейнері з кришкою та ковпачком в комплекті з пристроєм для розпилювання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349264-25/В-137 </w:t>
            </w:r>
            <w:r>
              <w:rPr>
                <w:b/>
              </w:rPr>
              <w:t>від 03.12.2025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Форталор, </w:t>
            </w:r>
            <w:r>
              <w:rPr>
                <w:b/>
              </w:rPr>
              <w:t>спрей для ротової порожнини 1,5 мг/мл</w:t>
            </w:r>
            <w:r>
              <w:rPr>
                <w:b/>
              </w:rPr>
              <w:br/>
              <w:t>по 30 мл або 35 мл у поліетиленовому контейнері з кришкою та ковпачком в комплекті з пристроєм для розпилювання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347662-25/З-61 від 05.11.2025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ХІЛО-КОМОД® Форте, </w:t>
            </w:r>
            <w:r>
              <w:rPr>
                <w:b/>
              </w:rPr>
              <w:t>краплі очні, 2 мг/мл по 10 мл у багатодозовому контейнері, оснащеному повітронепроникним насосом та закритому ковпачком;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УРСАФАРМ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347662-25/З-61 від 05.11.2025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ХІЛО-КОМОД® Форте, </w:t>
            </w:r>
            <w:r>
              <w:rPr>
                <w:b/>
              </w:rPr>
              <w:t>краплі очні, 2 мг/мл по 10 мл у багатодозовому контейнері, оснащеному повітронепроникним насосом та закритому ковпачком;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УРСАФАРМ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347662-25/З-61 від 05.11.2025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ХІЛО-КОМОД® Форте, </w:t>
            </w:r>
            <w:r>
              <w:rPr>
                <w:b/>
              </w:rPr>
              <w:t>краплі очні, 2 мг/мл по 10 мл у багатодозовому контейнері, оснащеному повітронепроникним насосом та закритому ковпачком;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УРСАФАРМ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336305-25/З-100 від 18.04.2025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Холоксан® 500 мг Холоксан® 1 г Холоксан® 2 г , </w:t>
            </w:r>
            <w:r>
              <w:rPr>
                <w:b/>
              </w:rPr>
              <w:t>порошок для розчину для ін'єкцій по 500 мг; порошок для розчину для ін'єкцій по 1 г; порошок для розчину для ін'єкцій по 2 г;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Бакстер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</w:t>
            </w:r>
            <w:r>
              <w:rPr>
                <w:szCs w:val="20"/>
              </w:rPr>
              <w:t xml:space="preserve">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336305-25/З-100 від 18.04.2025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Холоксан® 500 мг Холоксан® 1 г Холоксан® 2 г , </w:t>
            </w:r>
            <w:r>
              <w:rPr>
                <w:b/>
              </w:rPr>
              <w:t>порошок для розчину для ін'єкцій по 500 мг; порошок для розчину для ін'єкцій по 1 г; порошок для розчину для ін'єкцій по 2 г;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Бакстер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336305-25/З-100 </w:t>
            </w:r>
            <w:r>
              <w:rPr>
                <w:b/>
              </w:rPr>
              <w:t>від 18.04.2025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Холоксан® 500 мг Холоксан® 1 г Холоксан® 2 г , </w:t>
            </w:r>
            <w:r>
              <w:rPr>
                <w:b/>
              </w:rPr>
              <w:t>порошок для розчину для ін'єкцій по 500 мг; порошок для розчину для ін'єкцій по 1 г; порошок для розчину для ін'єкцій по 2 г;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Бакстер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</w:t>
            </w:r>
            <w:r>
              <w:rPr>
                <w:szCs w:val="20"/>
              </w:rPr>
              <w:t xml:space="preserve">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336305-25/З-100 від 18.04.2025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Холоксан® 500 мг Холоксан® 1 г Холоксан® 2 г , </w:t>
            </w:r>
            <w:r>
              <w:rPr>
                <w:b/>
              </w:rPr>
              <w:t>порошок для розчину для ін'єкцій по 500 мг; порошок для розчину для ін'єкцій по 1 г; порошок для розчину для ін'єкцій по 2 г;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Бакстер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336305-25/З-100 від 18.04.2025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Холоксан® 500 мг Холоксан® 1 г Холоксан® 2 г , </w:t>
            </w:r>
            <w:r>
              <w:rPr>
                <w:b/>
              </w:rPr>
              <w:t>порошок для розчину для ін'єкцій по 500 мг; порошок для розчину для ін'єкцій по 1 г; порошок для розчину для ін'єкцій по 2 г;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Бакстер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</w:t>
            </w:r>
            <w:r>
              <w:rPr>
                <w:szCs w:val="20"/>
              </w:rPr>
              <w:t xml:space="preserve">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336305-25/З-100 від 18.04.2025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Холоксан® 500 мг Холоксан® 1 г Холоксан® 2 г , </w:t>
            </w:r>
            <w:r>
              <w:rPr>
                <w:b/>
              </w:rPr>
              <w:t>порошок для розчину для ін'єкцій по 500 мг; порошок для розчину для ін'єкцій по 1 г; порошок для розчину для ін'єкцій по 2 г;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Бакстер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336305-25/З-10</w:t>
            </w:r>
            <w:r>
              <w:rPr>
                <w:b/>
              </w:rPr>
              <w:t>0 від 18.04.2025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Холоксан® 500 мг Холоксан® 1 г Холоксан® 2 г , </w:t>
            </w:r>
            <w:r>
              <w:rPr>
                <w:b/>
              </w:rPr>
              <w:t>порошок для розчину для ін'єкцій по 500 мг; порошок для розчину для ін'єкцій по 1 г; порошок для розчину для ін'єкцій по 2 г;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Бакстер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</w:t>
            </w:r>
            <w:r>
              <w:rPr>
                <w:szCs w:val="20"/>
              </w:rPr>
              <w:t xml:space="preserve">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336305-25/З-100 від 18.04.2025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Холоксан® 500 мг Холоксан® 1 г Холоксан® 2 г , </w:t>
            </w:r>
            <w:r>
              <w:rPr>
                <w:b/>
              </w:rPr>
              <w:t>порошок для розчину для ін'єкцій по 500 мг; порошок для розчину для ін'єкцій по 1 г; порошок для розчину для ін'єкцій по 2 г;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Бакстер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336305-25/З-100 </w:t>
            </w:r>
            <w:r>
              <w:rPr>
                <w:b/>
              </w:rPr>
              <w:t>від 18.04.2025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Холоксан® 500 мг Холоксан® 1 г Холоксан® 2 г , </w:t>
            </w:r>
            <w:r>
              <w:rPr>
                <w:b/>
              </w:rPr>
              <w:t>порошок для розчину для ін'єкцій по 500 мг; порошок для розчину для ін'єкцій по 1 г; порошок для розчину для ін'єкцій по 2 г;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Бакстер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</w:t>
            </w:r>
            <w:r>
              <w:rPr>
                <w:szCs w:val="20"/>
              </w:rPr>
              <w:t xml:space="preserve">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351511-26/В-96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ЦИКЛОКУТАН®, </w:t>
            </w:r>
            <w:r>
              <w:rPr>
                <w:b/>
              </w:rPr>
              <w:t>лак для нігтів лікувальний, 80 мг/г; по 3 г розчину у флаконі; по 1 флакону у комплекті із 10 шпателів в касеті, тримачем шпателя, тампонами для очищення та пилочками для нігтів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351511-26/В-96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ЦИКЛОКУТАН®, </w:t>
            </w:r>
            <w:r>
              <w:rPr>
                <w:b/>
              </w:rPr>
              <w:t>лак для нігтів лікувальний, 80 мг/г; по 3 г розчину у флаконі; по 1 флакону у комплекті із 10 шпателів в касеті, тримачем шпателя, тампонами для очищення та пилочками для нігтів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</w:t>
            </w:r>
            <w:r>
              <w:rPr>
                <w:b/>
              </w:rPr>
              <w:t>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351511-26/В-96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ЦИКЛОКУТАН®, </w:t>
            </w:r>
            <w:r>
              <w:rPr>
                <w:b/>
              </w:rPr>
              <w:t>лак для нігтів лікувальний, 80 мг/г; по 3 г розчину у флаконі; по 1 флакону у комплекті із 10 шпателів в касеті, тримачем шпателя, тампонами для очищення та пилочками для нігтів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345086-25/З-124 від 19.09.2025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Янумет, </w:t>
            </w:r>
            <w:r>
              <w:rPr>
                <w:b/>
              </w:rPr>
              <w:t>таблетки, вкриті плівковою оболонкою, по 50 мг/500 мг; по 14 таблеток у блістері; по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50 мг/850 мг; по 14 таблеток у блістері; по 4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50 мг/1000 мг; по 14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345086-25/З-124 від 19.09.2025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Янумет, </w:t>
            </w:r>
            <w:r>
              <w:rPr>
                <w:b/>
              </w:rPr>
              <w:t>таблетки, вкриті плівковою оболонкою, по 50 мг/500 мг; по 14 таблеток у блістері; по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50 мг/850 мг; по 14 таблеток у блістері; по 4 блістери в картонній коробці;</w:t>
            </w:r>
            <w:r>
              <w:rPr>
                <w:b/>
              </w:rPr>
              <w:br/>
              <w:t>таблетки, вкриті плівк</w:t>
            </w:r>
            <w:r>
              <w:rPr>
                <w:b/>
              </w:rPr>
              <w:t>овою оболонкою, по 50 мг/1000 мг; по 14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345086-25/З-124 від 19.09.2025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Янумет, </w:t>
            </w:r>
            <w:r>
              <w:rPr>
                <w:b/>
              </w:rPr>
              <w:t>таблетки, вкриті плівковою оболонкою, по 50 мг/500 мг; по 14 таблеток у блістері; по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50 мг/850 мг; по 14 таблеток у блістері; по 4 блістери в картонній коробці;</w:t>
            </w:r>
            <w:r>
              <w:rPr>
                <w:b/>
              </w:rPr>
              <w:br/>
              <w:t>таблетки, вкриті плівк</w:t>
            </w:r>
            <w:r>
              <w:rPr>
                <w:b/>
              </w:rPr>
              <w:t>овою оболонкою, по 50 мг/1000 мг; по 14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345086-25/З-124 від 19.09.2025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Янумет, </w:t>
            </w:r>
            <w:r>
              <w:rPr>
                <w:b/>
              </w:rPr>
              <w:t>таблетки, вкриті плівковою оболонкою, по 50 мг/500 мг; по 14 таблеток у блістері; по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50 мг/850 мг; по 14 таблеток у блістері; по 4 блістери в картонній коробці;</w:t>
            </w:r>
            <w:r>
              <w:rPr>
                <w:b/>
              </w:rPr>
              <w:br/>
              <w:t>таблетки, вкриті плівк</w:t>
            </w:r>
            <w:r>
              <w:rPr>
                <w:b/>
              </w:rPr>
              <w:t>овою оболонкою, по 50 мг/1000 мг; по 14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345086-25/З-124 від 19.09.2025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Янумет, </w:t>
            </w:r>
            <w:r>
              <w:rPr>
                <w:b/>
              </w:rPr>
              <w:t>таблетки, вкриті плівковою оболонкою, по 50 мг/500 мг; по 14 таблеток у блістері; по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50 мг/850 мг; по 14 таблеток у блістері; по 4 блістери в картонній коробці;</w:t>
            </w:r>
            <w:r>
              <w:rPr>
                <w:b/>
              </w:rPr>
              <w:br/>
              <w:t>таблетки, вкриті плівк</w:t>
            </w:r>
            <w:r>
              <w:rPr>
                <w:b/>
              </w:rPr>
              <w:t>овою оболонкою, по 50 мг/1000 мг; по 14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345086-25/З-124 від 19.09.2025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Янумет, </w:t>
            </w:r>
            <w:r>
              <w:rPr>
                <w:b/>
              </w:rPr>
              <w:t>таблетки, вкриті плівковою оболонкою, по 50 мг/500 мг; по 14 таблеток у блістері; по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50 мг/850 мг; по 14 таблеток у блістері; по 4 блістери в картонній коробці;</w:t>
            </w:r>
            <w:r>
              <w:rPr>
                <w:b/>
              </w:rPr>
              <w:br/>
              <w:t>таблетки, вкриті плівк</w:t>
            </w:r>
            <w:r>
              <w:rPr>
                <w:b/>
              </w:rPr>
              <w:t>овою оболонкою, по 50 мг/1000 мг; по 14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345086-25/З-124 від 19.09.2025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Янумет, </w:t>
            </w:r>
            <w:r>
              <w:rPr>
                <w:b/>
              </w:rPr>
              <w:t>таблетки, вкриті плівковою оболонкою, по 50 мг/500 мг; по 14 таблеток у блістері; по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50 мг/850 мг; по 14 таблеток у блістері; по 4 блістери в картонній коробці;</w:t>
            </w:r>
            <w:r>
              <w:rPr>
                <w:b/>
              </w:rPr>
              <w:br/>
              <w:t>таблетки, вкриті плівк</w:t>
            </w:r>
            <w:r>
              <w:rPr>
                <w:b/>
              </w:rPr>
              <w:t>овою оболонкою, по 50 мг/1000 мг; по 14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345086-25/З-124 від 19.09.2025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Янумет, </w:t>
            </w:r>
            <w:r>
              <w:rPr>
                <w:b/>
              </w:rPr>
              <w:t>таблетки, вкриті плівковою оболонкою, по 50 мг/500 мг; по 14 таблеток у блістері; по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50 мг/850 мг; по 14 таблеток у блістері; по 4 блістери в картонній коробці;</w:t>
            </w:r>
            <w:r>
              <w:rPr>
                <w:b/>
              </w:rPr>
              <w:br/>
              <w:t>таблетки, вкриті плівк</w:t>
            </w:r>
            <w:r>
              <w:rPr>
                <w:b/>
              </w:rPr>
              <w:t>овою оболонкою, по 50 мг/1000 мг; по 14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F30A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F30A7">
      <w:pPr>
        <w:jc w:val="center"/>
        <w:rPr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345086-25/З-124 від 19.09.2025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caps/>
              </w:rPr>
              <w:t xml:space="preserve">Янумет, </w:t>
            </w:r>
            <w:r>
              <w:rPr>
                <w:b/>
              </w:rPr>
              <w:t>таблетки, вкриті плівковою оболонкою, по 50 мг/500 мг; по 14 таблеток у блістері; по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50 мг/850 мг; по 14 таблеток у блістері; по 4 блістери в картонній коробці;</w:t>
            </w:r>
            <w:r>
              <w:rPr>
                <w:b/>
              </w:rPr>
              <w:br/>
              <w:t>таблетки, вкриті плівк</w:t>
            </w:r>
            <w:r>
              <w:rPr>
                <w:b/>
              </w:rPr>
              <w:t>овою оболонкою, по 50 мг/1000 мг; по 14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>16.03.2026 р. № 322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F30A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napToGrid w:val="0"/>
              <w:jc w:val="both"/>
              <w:rPr>
                <w:szCs w:val="20"/>
              </w:rPr>
            </w:pP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F30A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F30A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F30A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30A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F30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F30A7">
      <w:pPr>
        <w:jc w:val="center"/>
        <w:rPr>
          <w:b/>
          <w:lang w:val="uk-UA"/>
        </w:rPr>
      </w:pPr>
    </w:p>
    <w:p w:rsidR="00000000" w:rsidRDefault="00FF30A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F30A7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F30A7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FF30A7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F30A7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FF30A7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FF30A7"/>
    <w:rsid w:val="00FF3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CD39E1-7B91-48FF-B37E-2550BA9A1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304</Pages>
  <Words>148231</Words>
  <Characters>844921</Characters>
  <Application>Microsoft Office Word</Application>
  <DocSecurity>0</DocSecurity>
  <Lines>7041</Lines>
  <Paragraphs>1982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991170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2026-04-01T08:04:00Z</dcterms:created>
  <dcterms:modified xsi:type="dcterms:W3CDTF">2026-04-01T08:04:00Z</dcterms:modified>
</cp:coreProperties>
</file>