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F6C89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357760-26/З-124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АВАСТИН®, </w:t>
            </w:r>
            <w:r>
              <w:rPr>
                <w:b/>
              </w:rPr>
              <w:t>концентрат для розчину для інфузій, 100 мг/4 мл; по 4 мл (100 мг) або 16 мл (400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357760-26/З-124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АВАСТИН®, </w:t>
            </w:r>
            <w:r>
              <w:rPr>
                <w:b/>
              </w:rPr>
              <w:t>концентрат для розчину для інфузій, 100 мг/4 мл; по 4 мл (100 мг) або 16 мл (400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357760-26/З-124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АВАСТИН®, </w:t>
            </w:r>
            <w:r>
              <w:rPr>
                <w:b/>
              </w:rPr>
              <w:t>концентрат для розчину для інфузій, 100 мг/4 мл; по 4 мл (100 мг) або 16 мл (400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348054-25/В-138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Адель® Д Фармак (було: Адель® Д), </w:t>
            </w:r>
            <w:r>
              <w:rPr>
                <w:b/>
              </w:rPr>
              <w:t>капсули тверді, 0,5 мг/0,4 мг; по 30 капсул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348054-25/В-138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Адель® Д Фармак (було: Адель® Д), </w:t>
            </w:r>
            <w:r>
              <w:rPr>
                <w:b/>
              </w:rPr>
              <w:t>капсули тверді, 0,5 мг/0,4 мг; по 30 капсул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348054-25/В-138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Адель® Д Фармак (було: Адель® Д), </w:t>
            </w:r>
            <w:r>
              <w:rPr>
                <w:b/>
              </w:rPr>
              <w:t>капсули тверді, 0,5 мг/0,4 мг; по 30 капсул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359700-26/З-137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Айвіал,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Айкор Лайф Сайєнсіз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359700-26/З-137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Айвіал,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Айкор Лайф Сайєнсіз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359700-26/З-137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Айвіал, </w:t>
            </w:r>
            <w:r>
              <w:rPr>
                <w:b/>
              </w:rPr>
              <w:t>таблетки по 2,5 мг;</w:t>
            </w:r>
            <w:r>
              <w:rPr>
                <w:b/>
              </w:rPr>
              <w:br/>
              <w:t>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Айкор Лайф Сайєнсіз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357321-26/З-96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2X, </w:t>
            </w:r>
            <w:r>
              <w:rPr>
                <w:b/>
              </w:rPr>
              <w:t>таблетки, вкриті плівковою оболонкою, 875 мг/125 мг,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357321-26/З-96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2X, </w:t>
            </w:r>
            <w:r>
              <w:rPr>
                <w:b/>
              </w:rPr>
              <w:t>таблетки, вкриті плівковою оболонкою, 875 мг/125 мг,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357321-26/З-96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2X, </w:t>
            </w:r>
            <w:r>
              <w:rPr>
                <w:b/>
              </w:rPr>
              <w:t>таблетки, вкриті плівковою оболонкою, 875 мг/125 мг,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348031-25/В-140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Ангелон®, </w:t>
            </w:r>
            <w:r>
              <w:rPr>
                <w:b/>
              </w:rPr>
              <w:t>таблетки по 20 мг; по 10 таблеток у блістері; по 3 або 4 блістери в коробці; таблетки зі смаком ментолу по 20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348031-25/В-140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Ангелон®, </w:t>
            </w:r>
            <w:r>
              <w:rPr>
                <w:b/>
              </w:rPr>
              <w:t>таблетки по 20 мг; по 10 таблеток у блістері; по 3 або 4 блістери в коробці; таблетки зі смаком ментолу по 20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</w:t>
            </w:r>
            <w:r>
              <w:rPr>
                <w:b/>
              </w:rPr>
              <w:t>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348031-25/В-140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Ангелон®, </w:t>
            </w:r>
            <w:r>
              <w:rPr>
                <w:b/>
              </w:rPr>
              <w:t>таблетки по 20 мг; по 10 таблеток у блістері; по 3 або 4 блістери в коробці; таблетки зі смаком ментолу по 20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</w:t>
            </w:r>
            <w:r>
              <w:rPr>
                <w:b/>
              </w:rPr>
              <w:t>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348031-25/В-140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Ангелон®, </w:t>
            </w:r>
            <w:r>
              <w:rPr>
                <w:b/>
              </w:rPr>
              <w:t>таблетки по 20 мг; по 10 таблеток у блістері; по 3 або 4 блістери в коробці; таблетки зі смаком ментолу по 20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</w:t>
            </w:r>
            <w:r>
              <w:rPr>
                <w:b/>
              </w:rPr>
              <w:t>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348031-25/В-140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Ангелон®, </w:t>
            </w:r>
            <w:r>
              <w:rPr>
                <w:b/>
              </w:rPr>
              <w:t>таблетки по 20 мг; по 10 таблеток у блістері; по 3 або 4 блістери в коробці; таблетки зі смаком ментолу по 20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</w:t>
            </w:r>
            <w:r>
              <w:rPr>
                <w:b/>
              </w:rPr>
              <w:t>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348031-25/В-140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Ангелон®, </w:t>
            </w:r>
            <w:r>
              <w:rPr>
                <w:b/>
              </w:rPr>
              <w:t>таблетки по 20 мг; по 10 таблеток у блістері; по 3 або 4 блістери в коробці; таблетки зі смаком ментолу по 20 мг; по 10 таблеток у блістері; по 3 або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</w:t>
            </w:r>
            <w:r>
              <w:rPr>
                <w:b/>
              </w:rPr>
              <w:t>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351274-26/З-100, 351275-26/З-100, 351276-26/З-100, 351277-26/З-100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АЦЦ® 200, </w:t>
            </w:r>
            <w:r>
              <w:rPr>
                <w:b/>
              </w:rPr>
              <w:t>таблетки шипучі по 200 мг; по 20 таблеток у тубі; по 1 тубі у картонній коробці; по 1 таблетці у саше;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351274-26/З-100, 351275-26/З-100, 351276-26/З-100, 351277-26/З-100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АЦЦ® 200, </w:t>
            </w:r>
            <w:r>
              <w:rPr>
                <w:b/>
              </w:rPr>
              <w:t>таблетки шипучі по 200 мг; по 20 таблеток у тубі; по 1 тубі у картонній коробці; по 1 таблетці у саше;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351274-26/З-100, 351275-26/З-100, 351276-26/З-100, 351277-26/З-100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АЦЦ® 200, </w:t>
            </w:r>
            <w:r>
              <w:rPr>
                <w:b/>
              </w:rPr>
              <w:t>таблетки шипучі по 200 мг; по 20 таблеток у тубі; по 1 тубі у картонній коробці; по 1 таблетці у саше; по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358178-26/В-126, 358179-26/В-126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капсули тверді; по 10 капсул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358178-26/В-126, 358179-26/В-126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капсули тверді; по 10 капсул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358178-26/В-126, 358179-26/В-126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капсули тверді; по 10 капсул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357999-26/В-128, 358000-26/В-128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краплі оральні; по 25 мл у флаконі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357999-26/В-128, 358000-26/В-128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краплі оральні; по 25 мл у флаконі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357999-26/В-128, 358000-26/В-128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краплі оральні; по 25 мл у флаконі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354724-26/В-96, 354725-26/В-96, 3</w:t>
            </w:r>
            <w:r>
              <w:rPr>
                <w:b/>
              </w:rPr>
              <w:t>54726-26/В-96, 354727-26/В-96, 354728-26/В-96, 354729-26/В-96, 354730-26/В-96, 356212-26/В-96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капсули тверді, по 10 капсул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354724-26/В-96, 354725-26/В-96, 354726-26/В-96, 354727-26/В-96, 354728-26/В-96, 354729-26/В-96, 354730-26/В-96, 356212-26/В-96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капсули тверді, по 10 капсул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354724-26/В-96, 354725-26/В-96, 354</w:t>
            </w:r>
            <w:r>
              <w:rPr>
                <w:b/>
              </w:rPr>
              <w:t>726-26/В-96, 354727-26/В-96, 354728-26/В-96, 354729-26/В-96, 354730-26/В-96, 356212-26/В-96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капсули тверді, по 10 капсул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354787-26/В-28, 354788-26/В-28, 354789-26/В-28, 354790-26/В-28, 354791-26/В-28, 354792-26/В-28, 354793-26/В-28, 356233-26/В-97 від 1</w:t>
            </w:r>
            <w:r>
              <w:rPr>
                <w:b/>
              </w:rPr>
              <w:t>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краплі оральні по 25 мл у флаконі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354787-26/В-28, 354788-26/В-28, 354789-26/В-28, 354790-26/В-28, 354791-26/В-28, 354792-26/В-</w:t>
            </w:r>
            <w:r>
              <w:rPr>
                <w:b/>
              </w:rPr>
              <w:t>28, 354793-26/В-28, 356233-26/В-97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краплі оральні по 25 мл у флаконі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354787-26/В-28, 354788-26/В-28, 354789-26/В-28, 354790-26/В-28, 354791-26/В-28, 354792-26/В-28, 354793-26/В-28, 356233-26/В-97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Барбовал®, </w:t>
            </w:r>
            <w:r>
              <w:rPr>
                <w:b/>
              </w:rPr>
              <w:t>краплі оральні по 25 мл у флаконі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353627-26/З-124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Біотебал, </w:t>
            </w:r>
            <w:r>
              <w:rPr>
                <w:b/>
              </w:rPr>
              <w:t>таблетки по 10 мг; по 15 таблеток у блістері; по 2, 4 або 6 блістерів у картонній коробці; по 20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</w:t>
            </w:r>
            <w:r>
              <w:rPr>
                <w:b/>
              </w:rPr>
              <w:t>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353627-26/З-124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Біотебал, </w:t>
            </w:r>
            <w:r>
              <w:rPr>
                <w:b/>
              </w:rPr>
              <w:t>таблетки по 10 мг; по 15 таблеток у блістері; по 2, 4 або 6 блістерів у картонній коробці; по 20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353627-26/З-124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Біотебал, </w:t>
            </w:r>
            <w:r>
              <w:rPr>
                <w:b/>
              </w:rPr>
              <w:t>таблетки по 10 мг; по 15 таблеток у блістері; по 2, 4 або 6 блістерів у картонній коробці; по 20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339852-25/В-97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 мазь, </w:t>
            </w:r>
            <w:r>
              <w:rPr>
                <w:b/>
              </w:rPr>
              <w:t>мазь, по 25 г у контейнерах пластмасових; по 20 г у тубах алюмінієвих; по 20 г у тубі алюмінієвій; по 1 тубі у пачці з картону; по 20 г або по 25 г, або по 30 г у тубах ламінатних; по 20 г або по 25 г, або по 30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339852-25/В-97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 мазь, </w:t>
            </w:r>
            <w:r>
              <w:rPr>
                <w:b/>
              </w:rPr>
              <w:t>мазь, по 25 г у контейнерах пластмасових; по 20 г у тубах алюмінієвих; по 20 г у тубі алюмінієвій; по 1 тубі у пачці з картону; по 20 г або по 25 г, або по 30 г у тубах ламінатних; по 20 г або по 25 г, або по 30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339852-25/В-97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 мазь, </w:t>
            </w:r>
            <w:r>
              <w:rPr>
                <w:b/>
              </w:rPr>
              <w:t>мазь, по 25 г у контейнерах пластмасових; по 20 г у тубах алюмінієвих; по 20 г у тубі алюмінієвій; по 1 тубі у пачці з картону; по 20 г або по 25 г, або по 30 г у тубах ламінатних; по 20 г або по 25 г, або по 30 г у тубі ламінатній;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358401-26/З-149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Вермокс, </w:t>
            </w:r>
            <w:r>
              <w:rPr>
                <w:b/>
              </w:rPr>
              <w:t xml:space="preserve">таблетки по 100 мг; по 6 таблеток </w:t>
            </w:r>
            <w:r>
              <w:rPr>
                <w:b/>
              </w:rPr>
              <w:t>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358401-26/З-149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Вермокс, </w:t>
            </w:r>
            <w:r>
              <w:rPr>
                <w:b/>
              </w:rPr>
              <w:t>таблетки по 100 мг; по 6 таблеток у блістері; по 1 блістеру</w:t>
            </w:r>
            <w:r>
              <w:rPr>
                <w:b/>
              </w:rPr>
              <w:t xml:space="preserve">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358401-26/З-149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Вермокс, </w:t>
            </w:r>
            <w:r>
              <w:rPr>
                <w:b/>
              </w:rPr>
              <w:t>таблетки по 100 мг; по 6 таблеток у блістері; по 1 блістеру</w:t>
            </w:r>
            <w:r>
              <w:rPr>
                <w:b/>
              </w:rPr>
              <w:t xml:space="preserve">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362379-26/З-130 від 03.08.2026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Відора,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362379-26/З-130 від 03.08.2026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Відора,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362379-26/З-130 від 03.08.2026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Відора,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346513-25/З-149, 346514-25/З-149, 346515-25/З-149, 346516-25/З-149, 346517-25/З-149, 346518-25/З-149, 346519-25/З-149, 346520-25/З-149, 346521-25/З-149, 346522-25/З-149, 346523-25/З-149, 346524-25/З-149, 346525-25/З-149,</w:t>
            </w:r>
            <w:r>
              <w:rPr>
                <w:b/>
              </w:rPr>
              <w:t xml:space="preserve"> 346526-25/З-149, 346527-25/З-149, 346528-25/З-149, 346529-25/З-149, 346530-25/З-149, 355250-26/З-149, 355251-26/З-149, 355252-26/З-149, 355253-26/З-149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таблетки гастрорезистентні по 25 мг; по 10 таблеток у блістері; по 3 блістери в коробці з картону; 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346513-25/З-149, 346514-25/З-149, 346515-25/З-149, 346516-25/З-149, 346517-25/З-149, 346518-25/З-149, 346519-25/З-149, 346520-25/З-149, 346521-25/З-149, 346522-25/З-149, 346523-25/З-149, 346524-25/З-149, 346525-25/З-149, 3</w:t>
            </w:r>
            <w:r>
              <w:rPr>
                <w:b/>
              </w:rPr>
              <w:t>46526-25/З-149, 346527-25/З-149, 346528-25/З-149, 346529-25/З-149, 346530-25/З-149, 355250-26/З-149, 355251-26/З-149, 355252-26/З-149, 355253-26/З-149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таблетки гастрорезистентні по 25 мг; по 10 таблеток у блістері; по 3 блістери в коробці з картону; 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346513-25/З-149, 346514-25/З-149, 346515-25/З-149, 346516-25/З-149, 346517-25/З-149, 346518-25/З-149, 346519-25/З-149, 346520-25/З-149, 346521</w:t>
            </w:r>
            <w:r>
              <w:rPr>
                <w:b/>
              </w:rPr>
              <w:t>-25/З-149, 346522-25/З-149, 346523-25/З-149, 346524-25/З-149, 346525-25/З-149, 346526-25/З-149, 346527-25/З-149, 346528-25/З-149, 346529-25/З-149, 346530-25/З-149, 355250-26/З-149, 355251-26/З-149, 355252-26/З-149, 355253-26/З-149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таблетки гастрорезистентні по 25 мг; по 10 таблеток у блістері; по 3 блістери в коробці з картону; 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346513-25/З-149, 346514-25/З-149, 346515-25/З-149, 346516-25/З-149, 346517-25/З-149, 346518-25/З-149, 346519-25/З-149, 346520-25/З-1</w:t>
            </w:r>
            <w:r>
              <w:rPr>
                <w:b/>
              </w:rPr>
              <w:t>49, 346521-25/З-149, 346522-25/З-149, 346523-25/З-149, 346524-25/З-149, 346525-25/З-149, 346526-25/З-149, 346527-25/З-149, 346528-25/З-149, 346529-25/З-149, 346530-25/З-149, 355250-26/З-149, 355251-26/З-149, 355252-26/З-149, 355253-26/З-149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таблетки гастрорезистентні по 25 мг; по 10 таблеток у блістері; по 3 блістери в коробці з картону; 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346513-25/З-149, 346514-25/З-149, 346515-25/З-149, 346516-25/З-149, 346517-25/З-149, 346518-25/З-149, 346519-25/З-149, 346520-25/З-149, 346521</w:t>
            </w:r>
            <w:r>
              <w:rPr>
                <w:b/>
              </w:rPr>
              <w:t>-25/З-149, 346522-25/З-149, 346523-25/З-149, 346524-25/З-149, 346525-25/З-149, 346526-25/З-149, 346527-25/З-149, 346528-25/З-149, 346529-25/З-149, 346530-25/З-149, 355250-26/З-149, 355251-26/З-149, 355252-26/З-149, 355253-26/З-149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таблетки гастрорезистентні по 25 мг; по 10 таблеток у блістері; по 3 блістери в коробці з картону; 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346513-25/З-149, 346514-25/З-149, 346515-25/З-149, 346516-25/З-149, 346517-25/З-149, 346518-25/З-149, 346519-25/З-149, 346520-25/З-149, 346521</w:t>
            </w:r>
            <w:r>
              <w:rPr>
                <w:b/>
              </w:rPr>
              <w:t>-25/З-149, 346522-25/З-149, 346523-25/З-149, 346524-25/З-149, 346525-25/З-149, 346526-25/З-149, 346527-25/З-149, 346528-25/З-149, 346529-25/З-149, 346530-25/З-149, 355250-26/З-149, 355251-26/З-149, 355252-26/З-149, 355253-26/З-149 від 17.10.2025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таблетки гастрорезистентні по 25 мг; по 10 таблеток у блістері; по 3 блістери в коробці з картону; таблетки гастрорезистентні по 50 мг;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358729-26/З-126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АККОРД, </w:t>
            </w:r>
            <w:r>
              <w:rPr>
                <w:b/>
              </w:rPr>
              <w:t>таблетки, вкриті плівковою оболонкою, по 200 мг; по 14 таблеток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358729-26/З-126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АККОРД, </w:t>
            </w:r>
            <w:r>
              <w:rPr>
                <w:b/>
              </w:rPr>
              <w:t>таблетки, вкриті плівковою оболонкою, по 200 мг; по 14 таблеток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358729-26/З-126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АККОРД, </w:t>
            </w:r>
            <w:r>
              <w:rPr>
                <w:b/>
              </w:rPr>
              <w:t>таблетки, вкриті плівковою оболонкою, по 200 мг; по 14 таблеток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</w:t>
            </w:r>
            <w:r>
              <w:rPr>
                <w:b/>
              </w:rPr>
              <w:t>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355085-26/З-146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200 мг або по 50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355085-26/З-146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200 мг або по 50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355085-26/З-146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200 мг або по 50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355085-26/З-146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200 мг або по 50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355085-26/З-146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200 мг або по 50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355085-26/З-146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Воритаб®-50; Воритаб®-200, </w:t>
            </w:r>
            <w:r>
              <w:rPr>
                <w:b/>
              </w:rPr>
              <w:t>таблетки, вкриті плівковою оболонкою, по 200 мг або по 50 мг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355417-26/В-96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мг, по 5 флаконів з ліофілізатом у комплекті з 5 ампулами розчинника по 5 мл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</w:rPr>
              <w:t>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355417-26/В-96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мг, по 5 флаконів з ліофілізатом у комплекті з 5 ампулами розчинника по 5 мл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</w:rPr>
              <w:t>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355417-26/В-96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мг, по 5 флаконів з ліофілізатом у комплекті з 5 ампулами розчинника по 5 мл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</w:rPr>
              <w:t>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361366-26/З-149, 361367-26/З-149 від 13.07.2026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ліофілізат для концентрату для розчину для інфузій по 150 мг; ліофілізат для концентрату для розчину для iнфузiй у флаконі, по 1 флакону в картонній коробці; ліофілізат для концентрату для розчину для інфузій по 440 мг; ліофілізат для концентрату для розчи</w:t>
            </w:r>
            <w:r>
              <w:rPr>
                <w:b/>
              </w:rPr>
              <w:t>ну для iнфузiй у флаконі, разом з 20 мл розчинника (розчинник: бактеріостатична вода для ін'єкцій 20 мл, що містить 1,1% бензилового спирту та воду для ін'єкцій) у флаконі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361366-26/З-149, 361367-26/З-149 від 13.07.2026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ліофілізат для концентрату для розчину для інфузій по 150 мг; ліофілізат для концентрату для розчину для iнфузiй у флаконі, по 1 флакону в картонній коробці; ліофілізат для концентрату для розчину для інфузій по 440 мг; ліофілізат для концентрату для розчи</w:t>
            </w:r>
            <w:r>
              <w:rPr>
                <w:b/>
              </w:rPr>
              <w:t>ну для iнфузiй у флаконі, разом з 20 мл розчинника (розчинник: бактеріостатична вода для ін'єкцій 20 мл, що містить 1,1% бензилового спирту та воду для ін'єкцій) у флаконі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361366-26/З-149, 361367-26/З-149 від 13.07.2026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ліофілізат для концентрату для розчину для інфузій по 150 мг; ліофілізат для концентрату для розчину для iнфузiй у флаконі, по 1 флакону в картонній коробці; ліофілізат для концентрату для розчину для інфузій по 440 мг; ліофілізат для концентрату для розчи</w:t>
            </w:r>
            <w:r>
              <w:rPr>
                <w:b/>
              </w:rPr>
              <w:t>ну для iнфузiй у флаконі, разом з 20 мл розчинника (розчинник: бактеріостатична вода для ін'єкцій 20 мл, що містить 1,1% бензилового спирту та воду для ін'єкцій) у флаконі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361366-26/З-149, 361367-26/З-149 від 13.07.2026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ліофілізат для концентрату для розчину для інфузій по 150 мг; ліофілізат для концентрату для розчину для iнфузiй у флаконі, по 1 флакону в картонній коробці; ліофілізат для концентрату для розчину для інфузій по 440 мг; ліофілізат для концентрату для розчи</w:t>
            </w:r>
            <w:r>
              <w:rPr>
                <w:b/>
              </w:rPr>
              <w:t>ну для iнфузiй у флаконі, разом з 20 мл розчинника (розчинник: бактеріостатична вода для ін'єкцій 20 мл, що містить 1,1% бензилового спирту та воду для ін'єкцій) у флаконі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361366-26/З-149, 361367-26/З-149 від 13.07.2026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ліофілізат для концентрату для розчину для інфузій по 150 мг; ліофілізат для концентрату для розчину для iнфузiй у флаконі, по 1 флакону в картонній коробці; ліофілізат для концентрату для розчину для інфузій по 440 мг; ліофілізат для концентрату для розчи</w:t>
            </w:r>
            <w:r>
              <w:rPr>
                <w:b/>
              </w:rPr>
              <w:t>ну для iнфузiй у флаконі, разом з 20 мл розчинника (розчинник: бактеріостатична вода для ін'єкцій 20 мл, що містить 1,1% бензилового спирту та воду для ін'єкцій) у флаконі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361366-26/З-149, 361367-26/З-149 від 13.07.2026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ГЕРЦЕПТИН®, </w:t>
            </w:r>
            <w:r>
              <w:rPr>
                <w:b/>
              </w:rPr>
              <w:t>ліофілізат для концентрату для розчину для інфузій по 150 мг; ліофілізат для концентрату для розчину для iнфузiй у флаконі, по 1 флакону в картонній коробці; ліофілізат для концентрату для розчину для інфузій по 440 мг; ліофілізат для концентрату для розчи</w:t>
            </w:r>
            <w:r>
              <w:rPr>
                <w:b/>
              </w:rPr>
              <w:t>ну для iнфузiй у флаконі, разом з 20 мл розчинника (розчинник: бактеріостатична вода для ін'єкцій 20 мл, що містить 1,1% бензилового спирту та воду для ін'єкцій) у флаконі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358856-26/З-128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капсули тверді по 100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358856-26/З-128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капсули тверді по 100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358856-26/З-128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капсули тверді по 100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358804-26/З-126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358804-26/З-126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358804-26/З-126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358804-26/З-126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358804-26/З-126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358804-26/З-126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 або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363285-26/З-147 від 18.08.2026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Гідроксикарбамід-Віста, </w:t>
            </w:r>
            <w:r>
              <w:rPr>
                <w:b/>
              </w:rPr>
              <w:t xml:space="preserve">капсули по 500 мг по 10 капсул у блістері; по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363285-26/З-147 від 18.08.2026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Гідроксикарбамід-Віста, </w:t>
            </w:r>
            <w:r>
              <w:rPr>
                <w:b/>
              </w:rPr>
              <w:t xml:space="preserve">капсули по 500 мг по 10 капсул у блістері; по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363285-26/З-147 від 18.08.2026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Гідроксикарбамід-Віста, </w:t>
            </w:r>
            <w:r>
              <w:rPr>
                <w:b/>
              </w:rPr>
              <w:t xml:space="preserve">капсули по 500 мг по 10 капсул у блістері; по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355136-26/З-144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мг; комбі-упаковка № 1: по 1 таблетці азитроміцину, 2 таблетки секнідазолу, 1 таблетці флуконазолу у блістері; по 1 блісте</w:t>
            </w:r>
            <w:r>
              <w:rPr>
                <w:b/>
              </w:rPr>
              <w:t xml:space="preserve">ру в картонній пачці; комбі-упаковка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</w:t>
            </w:r>
            <w:r>
              <w:rPr>
                <w:b/>
              </w:rPr>
              <w:t>таблетці флуконазолу у стрипі;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</w:t>
            </w:r>
            <w:r>
              <w:rPr>
                <w:b/>
              </w:rPr>
              <w:t>, 5000 таблеток секнідазолу,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355136-26/З-144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мг;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355136-26/З-144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мг; комбі-упаковка № 1: по 1 таблетці азитроміцину, 2 таблетки секнідазолу, 1 таблетці флуконазолу у блістері; по 1 блістеру в картонні</w:t>
            </w:r>
            <w:r>
              <w:rPr>
                <w:b/>
              </w:rPr>
              <w:t>й пачці; комбі-упаковка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</w:t>
            </w:r>
            <w:r>
              <w:rPr>
                <w:b/>
              </w:rPr>
              <w:t>оназолу у стрипі;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</w:t>
            </w:r>
            <w:r>
              <w:rPr>
                <w:b/>
              </w:rPr>
              <w:t>ок секнідазолу,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355136-26/З-144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мг; комбі-упаковка № 1: по 1 таблетці азитроміцину, 2 таблетки секнідазолу, 1 таблетці флуконазолу у блістері; по 1 блісте</w:t>
            </w:r>
            <w:r>
              <w:rPr>
                <w:b/>
              </w:rPr>
              <w:t xml:space="preserve">ру в картонній пачці; комбі-упаковка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</w:t>
            </w:r>
            <w:r>
              <w:rPr>
                <w:b/>
              </w:rPr>
              <w:t>таблетці флуконазолу у стрипі;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</w:t>
            </w:r>
            <w:r>
              <w:rPr>
                <w:b/>
              </w:rPr>
              <w:t>, 5000 таблеток секнідазолу,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355136-26/З-144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мг;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355136-26/З-144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мг; комбі-упаковка № 1: по 1 таблетці азитроміцину, 2 таблетки секнідазолу, 1 таблетці флуконазолу у блістері; по 1 блістеру в картонні</w:t>
            </w:r>
            <w:r>
              <w:rPr>
                <w:b/>
              </w:rPr>
              <w:t>й пачці; комбі-упаковка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</w:t>
            </w:r>
            <w:r>
              <w:rPr>
                <w:b/>
              </w:rPr>
              <w:t>оназолу у стрипі;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</w:t>
            </w:r>
            <w:r>
              <w:rPr>
                <w:b/>
              </w:rPr>
              <w:t>ок секнідазолу,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356983-26/В-97, 356984-26/В-97, 356986-26/В-97, 356988-26/В-97, 356990-</w:t>
            </w:r>
            <w:r>
              <w:rPr>
                <w:b/>
              </w:rPr>
              <w:t>26/В-97, 356991-26/В-97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Глаутан, </w:t>
            </w:r>
            <w:r>
              <w:rPr>
                <w:b/>
              </w:rPr>
              <w:t>краплі очні, 0,04 мг/мл, по 2,5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356983-26/В-97, 356984-26/В-97, 356986-26/В-97, 356988-26/В-97, 356990-26/В-97, 356991-26/В-</w:t>
            </w:r>
            <w:r>
              <w:rPr>
                <w:b/>
              </w:rPr>
              <w:t>97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Глаутан, </w:t>
            </w:r>
            <w:r>
              <w:rPr>
                <w:b/>
              </w:rPr>
              <w:t>краплі очні, 0,04 мг/мл, по 2,5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356983-26/В-97, 356984-26/В-97, 356</w:t>
            </w:r>
            <w:r>
              <w:rPr>
                <w:b/>
              </w:rPr>
              <w:t>986-26/В-97, 356988-26/В-97, 356990-26/В-97, 356991-26/В-97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Глаутан, </w:t>
            </w:r>
            <w:r>
              <w:rPr>
                <w:b/>
              </w:rPr>
              <w:t>краплі очні, 0,04 мг/мл, по 2,5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343570-25/З-82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100 мг, по 10 таблеток у блістері; по 6 блістерів в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400 мг, по 10 таблеток у блістері; по 3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343570-25/З-82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100 мг, по 10 таблеток у блістері; по 6 блістерів в коробці;</w:t>
            </w:r>
            <w:r>
              <w:rPr>
                <w:b/>
              </w:rPr>
              <w:br/>
              <w:t>таблетки, вкриті плівковою оболонкою, по 400 мг, по 10 таблеток у блістері; по 3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343570-25/З-82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100 мг, по 10 таблеток у блістері; по 6 блістерів в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400 мг, по 10 таблеток у блістері; по 3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343570-25/З-82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100 мг, по 10 таблеток у блістері; по 6 блістерів в коробці;</w:t>
            </w:r>
            <w:r>
              <w:rPr>
                <w:b/>
              </w:rPr>
              <w:br/>
              <w:t>таблетки, вкриті плівковою оболонкою, по 400 мг, по 10 таблеток у блістері; по 3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Новартіс Фарма АГ, </w:t>
            </w:r>
            <w:r>
              <w:rPr>
                <w:b/>
              </w:rPr>
              <w:t>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343570-25/З-82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100 мг, по 10 таблеток у блістері; по 6 блістерів в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400 мг, по 10 таблеток у блістері; по 3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343570-25/З-82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100 мг, по 10 таблеток у блістері; по 6 блістерів в коробці;</w:t>
            </w:r>
            <w:r>
              <w:rPr>
                <w:b/>
              </w:rPr>
              <w:br/>
              <w:t>таблетки, вкриті плівковою оболонкою, по 400 мг, по 10 таблеток у блістері; по 3 блістери в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355541-26/З-97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та по 200 мг, 10 флаконів з порошком у коробці з картону;</w:t>
            </w:r>
            <w:r>
              <w:rPr>
                <w:b/>
              </w:rPr>
              <w:br/>
              <w:t>порошок для приготування розчину для інфузій по 500 мг та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357814-26/З-130, 357815-26/З-130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Ц, </w:t>
            </w:r>
            <w:r>
              <w:rPr>
                <w:b/>
              </w:rPr>
              <w:t>капсули по 150 мг; по 300 мг; по 8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357814-26/З-130, 357815-26/З-130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Ц, </w:t>
            </w:r>
            <w:r>
              <w:rPr>
                <w:b/>
              </w:rPr>
              <w:t>капсули по 150 мг; по 300 мг; по 8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357814-26/З-130, 357815-26/З-130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Ц, </w:t>
            </w:r>
            <w:r>
              <w:rPr>
                <w:b/>
              </w:rPr>
              <w:t>капсули по 150 мг; по 300 мг; по 8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357814-26/З-130, 357815-26/З-130 </w:t>
            </w:r>
            <w:r>
              <w:rPr>
                <w:b/>
              </w:rPr>
              <w:t>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Ц, </w:t>
            </w:r>
            <w:r>
              <w:rPr>
                <w:b/>
              </w:rPr>
              <w:t>капсули по 150 мг; по 300 мг; по 8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357814-26/З-130, 357815-26/З-130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Ц, </w:t>
            </w:r>
            <w:r>
              <w:rPr>
                <w:b/>
              </w:rPr>
              <w:t>капсули по 150 мг; по 300 мг; по 8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357814-26/З-130, 357815-26/З-130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Далацин Ц, </w:t>
            </w:r>
            <w:r>
              <w:rPr>
                <w:b/>
              </w:rPr>
              <w:t>капсули по 150 мг; по 300 мг; по 8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ТОВ "Сандоз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</w:t>
      </w:r>
      <w:r>
        <w:rPr>
          <w:b/>
          <w:lang w:val="uk-UA"/>
        </w:rPr>
        <w:t>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358446-26/В-</w:t>
            </w:r>
            <w:r>
              <w:rPr>
                <w:b/>
              </w:rPr>
              <w:t>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ДЕЙЛІПОРТ, </w:t>
            </w:r>
            <w:r>
              <w:rPr>
                <w:b/>
              </w:rPr>
              <w:t>капсули пролонгованої дії по 0,5 мг, по 1 мг, по 3 мг, по 5 мг; по 10 капсул у блістері; по 5 блістерів у алюмінієвому пакеті; по 1 алюмінієвому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358836-26/З-132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ін’єкцій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358836-26/З-132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ін’єкцій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358836-26/З-132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ін’єкцій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358650-26/З-148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358650-26/З-148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358650-26/З-148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Деніпім, </w:t>
            </w:r>
            <w:r>
              <w:rPr>
                <w:b/>
              </w:rPr>
              <w:t>порошок для розчину для ін'єкцій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355272-26/В-82, 359672-26/В-152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сироп,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355272-26/В-82, 359672-26/В-152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сироп,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355272-26/В-82, 359672-26/В-152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сироп,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355968-26/З-146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355968-26/З-146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355968-26/З-146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351946-26/З-152, 351947-26/З-152, 351948-26/З-152, 351949-26/З-152, 351950-26/З-152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Дуаклір® Дженуейр®, </w:t>
            </w:r>
            <w:r>
              <w:rPr>
                <w:b/>
              </w:rPr>
              <w:t>порошок для інгаляцій, 340 мкг/12 мкг; по 60 доз порошку для інгаляцій в інгаляторі; по 1 або по 3 інгалятори в алюмінієвому ламінованому пакеті кожен, разом із пакетиком з осушувачем в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БЕРЛІН-ХЕ</w:t>
            </w:r>
            <w:r>
              <w:rPr>
                <w:b/>
              </w:rPr>
              <w:t>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351946-26/З-152, 351947-26/З-152, 351948-26/З-152, 351949-26/З-152, 351950-26/З-152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Дуаклір® Дженуейр®, </w:t>
            </w:r>
            <w:r>
              <w:rPr>
                <w:b/>
              </w:rPr>
              <w:t>порошок для інгаляцій, 340 мкг/12 мкг; по 60 доз порошку для інгаляцій в інгаляторі; по 1 або по 3 інгалятори в алюмінієвому ламінованому пакеті кожен, разом із пакетиком з осушувачем в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БЕРЛІН-ХЕ</w:t>
            </w:r>
            <w:r>
              <w:rPr>
                <w:b/>
              </w:rPr>
              <w:t>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351946-26/З-152, 351947-26/З-152, 351948-26/З-152, 351949-26/З-152, 351950-26/З-152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Дуаклір® Дженуейр®, </w:t>
            </w:r>
            <w:r>
              <w:rPr>
                <w:b/>
              </w:rPr>
              <w:t>порошок для інгаляцій, 340 мкг/12 мкг; по 60 доз порошку для інгаляцій в інгаляторі; по 1 або по 3 інгалятори в алюмінієвому ламінованому пакеті кожен, разом із пакетиком з осушувачем в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</w:t>
            </w:r>
            <w:r>
              <w:rPr>
                <w:b/>
              </w:rPr>
              <w:t>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</w:t>
            </w:r>
            <w:r>
              <w:rPr>
                <w:b/>
              </w:rPr>
              <w:t>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357827-26/З-61, 357828-26/З-61, 357</w:t>
            </w:r>
            <w:r>
              <w:rPr>
                <w:b/>
              </w:rPr>
              <w:t>829-26/З-61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 xml:space="preserve">таблетки по 25 мг або 50 мг 60 таблеток у флаконі; по 1 флакону в картонній упаковці </w:t>
            </w:r>
            <w:r>
              <w:rPr>
                <w:b/>
              </w:rPr>
              <w:br/>
              <w:t xml:space="preserve">таблетки по 100 мг по 30 або 60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357416-26/З-116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Езопротект, </w:t>
            </w:r>
            <w:r>
              <w:rPr>
                <w:b/>
              </w:rPr>
              <w:t>ліофілізат для розчину для ін'єкцій та інфузій по 40 мг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357416-26/З-116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Езопротект, </w:t>
            </w:r>
            <w:r>
              <w:rPr>
                <w:b/>
              </w:rPr>
              <w:t>ліофілізат для розчину для ін'єкцій та інфузій по 40 мг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357416-26/З-116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Езопротект, </w:t>
            </w:r>
            <w:r>
              <w:rPr>
                <w:b/>
              </w:rPr>
              <w:t>ліофілізат для розчину для ін'єкцій та інфузій по 40 мг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352421-26/З-124, 352422-26/З-124,</w:t>
            </w:r>
            <w:r>
              <w:rPr>
                <w:b/>
              </w:rPr>
              <w:t xml:space="preserve"> 352423-26/З-124, 352424-26/З-124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Енхерту, </w:t>
            </w:r>
            <w:r>
              <w:rPr>
                <w:b/>
              </w:rPr>
              <w:t xml:space="preserve">порошок для концентрату для розчину для інфузій, 100 мг; стерильний ліофілізований порошок для концентрату для розчину для інфузій для одноразового використання у скляному флаконі, закупореному гумовою пробкою з обжимною кришкою "flip-off crimp cap";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352421-26/З-124, 352422-26/З-124, 352423-26/З-124, 352424-26/З-124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Енхерту, </w:t>
            </w:r>
            <w:r>
              <w:rPr>
                <w:b/>
              </w:rPr>
              <w:t>порошок для концентрату для розчину для інфузій, 100 мг; стерильний ліофілізований порошок для концентрату для розчину для інфузій для одноразового використання у скляному флаконі, закупореному гумовою проб</w:t>
            </w:r>
            <w:r>
              <w:rPr>
                <w:b/>
              </w:rPr>
              <w:t>кою з обжимною кришкою "flip-off crimp cap";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352421-26/З-124, 352422-26/З-124, 352423-26/З-124, 352424-26/З-124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Енхерту, </w:t>
            </w:r>
            <w:r>
              <w:rPr>
                <w:b/>
              </w:rPr>
              <w:t xml:space="preserve">порошок для концентрату для розчину для інфузій, 100 мг; стерильний ліофілізований порошок для концентрату для розчину для інфузій для одноразового використання у скляному флаконі, закупореному гумовою пробкою з обжимною кришкою "flip-off crimp cap";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</w:t>
            </w:r>
            <w:r>
              <w:rPr>
                <w:b/>
              </w:rPr>
              <w:t>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354507-26/В-126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ЕПОБІОКРИН, </w:t>
            </w:r>
            <w:r>
              <w:rPr>
                <w:b/>
              </w:rPr>
              <w:t>розчин для ін'єкцій по 1000 МО, по 2000 МО, по 4000 МО,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352321-26/З-82, 352322-26/З-82, 352323-26/З-82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352321-26/З-82, 352322-26/З-82, 352323-26/З-82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352321-26/З-82, 352322-26/З-82, 352323-26/З-82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356069-26/З-100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Етамбутол ДТ 100, </w:t>
            </w:r>
            <w:r>
              <w:rPr>
                <w:b/>
              </w:rPr>
              <w:t>таблетки, що диспергуються по 100 мг;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356069-26/З-100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Етамбутол ДТ 100, </w:t>
            </w:r>
            <w:r>
              <w:rPr>
                <w:b/>
              </w:rPr>
              <w:t>таблетки, що диспергуються по 100 мг;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356069-26/З-100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Етамбутол ДТ 100, </w:t>
            </w:r>
            <w:r>
              <w:rPr>
                <w:b/>
              </w:rPr>
              <w:t>таблетки, що диспергуються по 100 мг;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358115-26/З-138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>порошок для розчину для ін’єкцій по 1 г або 2 г;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358115-26/З-138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>порошок для розчину для ін’єкцій по 1 г або 2 г;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358115-26/З-138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>порошок для розчину для ін’єкцій по 1 г або 2 г;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358115-26/З-138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>порошок для розчину для ін’єкцій по 1 г або 2 г;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358115-26/З-138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>порошок для розчину для ін’єкцій по 1 г або 2 г;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358115-26/З-138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Ефмерин, </w:t>
            </w:r>
            <w:r>
              <w:rPr>
                <w:b/>
              </w:rPr>
              <w:t>порошок для розчину для ін’єкцій по 1 г або 2 г;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355135-26/З-144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Н, </w:t>
            </w:r>
            <w:r>
              <w:rPr>
                <w:b/>
              </w:rPr>
              <w:t>таблетки по 40 мг/12,5 мг, по 80 мг/12,5 мг, по 80 мг/25 мг; по 7 таблеток в алюмінієвому блістері, по 2 блістери у картонній коробці; по 7 таблеток в алюмінієвому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351341-26/З-147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Ікзим, </w:t>
            </w:r>
            <w:r>
              <w:rPr>
                <w:b/>
              </w:rPr>
              <w:t>таблетки, вкриті плівковою оболонкою, по 400 мг;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351341-26/З-147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Ікзим, </w:t>
            </w:r>
            <w:r>
              <w:rPr>
                <w:b/>
              </w:rPr>
              <w:t>таблетки, вкриті плівковою оболонкою, по 400 мг;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351341-26/З-147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Ікзим, </w:t>
            </w:r>
            <w:r>
              <w:rPr>
                <w:b/>
              </w:rPr>
              <w:t>таблетки, вкриті плівковою оболонкою, по 400 мг;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349079-25/З-148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крем,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349079-25/З-148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крем,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349079-25/З-148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крем,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350218-25/В-132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Кейдекс Ін'єкт, </w:t>
            </w:r>
            <w:r>
              <w:rPr>
                <w:b/>
              </w:rPr>
              <w:t xml:space="preserve">розчин для ін'єкцій, 25 мг/мл, по 2 мл в ампулі, по 5 ампул у блістері,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350218-25/В-132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Кейдекс Ін'єкт, </w:t>
            </w:r>
            <w:r>
              <w:rPr>
                <w:b/>
              </w:rPr>
              <w:t xml:space="preserve">розчин для ін'єкцій, 25 мг/мл, по 2 мл в ампулі, по 5 ампул у блістері,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350218-25/В-132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Кейдекс Ін'єкт, </w:t>
            </w:r>
            <w:r>
              <w:rPr>
                <w:b/>
              </w:rPr>
              <w:t xml:space="preserve">розчин для ін'єкцій, 25 мг/мл, по 2 мл в ампулі, по 5 ампул у блістері,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</w:t>
            </w:r>
            <w:r>
              <w:rPr>
                <w:b/>
              </w:rPr>
              <w:t>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357174-26/В-60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Кетанікс, </w:t>
            </w:r>
            <w:r>
              <w:rPr>
                <w:b/>
              </w:rPr>
              <w:t xml:space="preserve">розчин для ін’єкцій, 30 мг/мл </w:t>
            </w:r>
            <w:r>
              <w:rPr>
                <w:b/>
              </w:rPr>
              <w:br/>
              <w:t xml:space="preserve">по 1 мл в ампулі; по 10 ампул у пачці; </w:t>
            </w:r>
            <w:r>
              <w:rPr>
                <w:b/>
              </w:rPr>
              <w:br/>
              <w:t xml:space="preserve">по 1 мл в ампулі; по 100 ампул у пачці; 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5 ампул в блістері; по 2 блістери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357174-26/В-60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Кетанікс, </w:t>
            </w:r>
            <w:r>
              <w:rPr>
                <w:b/>
              </w:rPr>
              <w:t xml:space="preserve">розчин для ін’єкцій, 30 мг/мл </w:t>
            </w:r>
            <w:r>
              <w:rPr>
                <w:b/>
              </w:rPr>
              <w:br/>
              <w:t xml:space="preserve">по 1 мл в ампулі; по 10 ампул у пачці; </w:t>
            </w:r>
            <w:r>
              <w:rPr>
                <w:b/>
              </w:rPr>
              <w:br/>
              <w:t xml:space="preserve">по 1 мл в ампулі; по 100 ампул у пачці; </w:t>
            </w:r>
            <w:r>
              <w:rPr>
                <w:b/>
              </w:rPr>
              <w:br/>
              <w:t>по 1 мл в ампулі; по 5 ампул в блістері; по 2 блістери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357174-26/В-60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Кетанікс, </w:t>
            </w:r>
            <w:r>
              <w:rPr>
                <w:b/>
              </w:rPr>
              <w:t xml:space="preserve">розчин для ін’єкцій, 30 мг/мл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 мл в ампулі; по 10 ампул у пачці; </w:t>
            </w:r>
            <w:r>
              <w:rPr>
                <w:b/>
              </w:rPr>
              <w:br/>
              <w:t xml:space="preserve">по 1 мл в ампулі; по 100 ампул у пачці; </w:t>
            </w:r>
            <w:r>
              <w:rPr>
                <w:b/>
              </w:rPr>
              <w:br/>
              <w:t>по 1 мл в ампулі; по 5 ампул в блістері; по 2 блістери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356964-26/В-118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356964-26/В-118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356964-26/В-118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355745-26/В-97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Кеторолаку трометамол (Кеторолаку трометамін), </w:t>
            </w:r>
            <w:r>
              <w:rPr>
                <w:b/>
              </w:rPr>
              <w:t>крист</w:t>
            </w:r>
            <w:r>
              <w:rPr>
                <w:b/>
              </w:rPr>
              <w:t>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355745-26/В-97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Кеторолаку трометамол (Кеторолаку трометамін),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355745-26/В-97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Кеторолаку трометамол (Кеторолаку трометамін),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358572-26/В-145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, </w:t>
            </w:r>
            <w:r>
              <w:rPr>
                <w:b/>
              </w:rPr>
              <w:t>таблетки по 0,001 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 блістери у пачці з картону;</w:t>
            </w:r>
            <w:r>
              <w:rPr>
                <w:b/>
              </w:rPr>
              <w:br/>
              <w:t>іn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358572-26/В-145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, </w:t>
            </w:r>
            <w:r>
              <w:rPr>
                <w:b/>
              </w:rPr>
              <w:t>таблетки по 0,001 г;</w:t>
            </w:r>
            <w:r>
              <w:rPr>
                <w:b/>
              </w:rPr>
              <w:br/>
              <w:t>по 10 таблеток у блістері; по 1 або 3 блістери у пачці з картону;</w:t>
            </w:r>
            <w:r>
              <w:rPr>
                <w:b/>
              </w:rPr>
              <w:br/>
              <w:t>іn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358572-26/В-145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, </w:t>
            </w:r>
            <w:r>
              <w:rPr>
                <w:b/>
              </w:rPr>
              <w:t>таблетки по 0,001 г;</w:t>
            </w:r>
            <w:r>
              <w:rPr>
                <w:b/>
              </w:rPr>
              <w:br/>
              <w:t>по 10 таблеток у блістері; по 1 або 3 блістери у пачці з картону;</w:t>
            </w:r>
            <w:r>
              <w:rPr>
                <w:b/>
              </w:rPr>
              <w:br/>
              <w:t>іn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358572-26/В-145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, </w:t>
            </w:r>
            <w:r>
              <w:rPr>
                <w:b/>
              </w:rPr>
              <w:t>таблетки по 0,001 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 блістери у пачці з картону;</w:t>
            </w:r>
            <w:r>
              <w:rPr>
                <w:b/>
              </w:rPr>
              <w:br/>
              <w:t>іn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358572-26/В-145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, </w:t>
            </w:r>
            <w:r>
              <w:rPr>
                <w:b/>
              </w:rPr>
              <w:t>таблетки по 0,001 г;</w:t>
            </w:r>
            <w:r>
              <w:rPr>
                <w:b/>
              </w:rPr>
              <w:br/>
              <w:t>по 10 таблеток у блістері; по 1 або 3 блістери у пачці з картону;</w:t>
            </w:r>
            <w:r>
              <w:rPr>
                <w:b/>
              </w:rPr>
              <w:br/>
              <w:t>іn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358572-26/В-145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Кетотифен , </w:t>
            </w:r>
            <w:r>
              <w:rPr>
                <w:b/>
              </w:rPr>
              <w:t>таблетки по 0,001 г;</w:t>
            </w:r>
            <w:r>
              <w:rPr>
                <w:b/>
              </w:rPr>
              <w:br/>
              <w:t>по 10 таблеток у блістері; по 1 або 3 блістери у пачці з картону;</w:t>
            </w:r>
            <w:r>
              <w:rPr>
                <w:b/>
              </w:rPr>
              <w:br/>
              <w:t>іn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355073-26/З-100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мг; комбінований набір для перорального застосування №42: 2 таблетки жовтого кольору круглої форми (тинідазолу) + 2 таблетки жовтого кольору довгастої форми (клар</w:t>
            </w:r>
            <w:r>
              <w:rPr>
                <w:b/>
              </w:rPr>
              <w:t>итроміцину) + 2 капсули (лансопразолу) - у стрипі, по 7 стрипів у картонній пачці; комбінований набір для перорального застосування №42: 2 таблетки жовтого кольору круглої форми (тинідазолу) + 2 таблетки жовтого кольору довгастої форми (кларитроміцину) + 2</w:t>
            </w:r>
            <w:r>
              <w:rPr>
                <w:b/>
              </w:rPr>
              <w:t xml:space="preserve"> капсули (лансопразолу) -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355073-26/З-100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мг; комбінований набір для перорального застосування №42: 2 таблетки жовтого кольору круглої форми (тинідазолу) + 2 таблетки жовтого кольору довгастої форми (клар</w:t>
            </w:r>
            <w:r>
              <w:rPr>
                <w:b/>
              </w:rPr>
              <w:t>итроміцину) + 2 капсули (лансопразолу) - у стрипі, по 7 стрипів у картонній пачці; комбінований набір для перорального застосування №42: 2 таблетки жовтого кольору круглої форми (тинідазолу) + 2 таблетки жовтого кольору довгастої форми (кларитроміцину) + 2</w:t>
            </w:r>
            <w:r>
              <w:rPr>
                <w:b/>
              </w:rPr>
              <w:t xml:space="preserve"> капсули (лансопразолу) -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355073-26/З-100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мг; комбінований набір для перорального застосування №42: 2 таблетки жовтого кольору круглої форми (тинідазолу) + 2 таблетки жовтого кольору довгастої</w:t>
            </w:r>
            <w:r>
              <w:rPr>
                <w:b/>
              </w:rPr>
              <w:t xml:space="preserve"> форми (кларитроміцину) + 2 капсули (лансопразолу) - у стрипі, по 7 стрипів у картонній пачці; комбінований набір для перорального застосування №42: 2 таблетки жовтого кольору круглої форми (тинідазолу) + 2 таблетки жовтого кольору довгастої форми (кларитр</w:t>
            </w:r>
            <w:r>
              <w:rPr>
                <w:b/>
              </w:rPr>
              <w:t>оміцину) + 2 капсули (лансопразолу) - у блістері,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355056-26/З-149, 355057-26/З-149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мг;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355056-26/З-149, 355057-26/З-149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мг;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355056-26/З-149, 355057-26/З-149 ві</w:t>
            </w:r>
            <w:r>
              <w:rPr>
                <w:b/>
              </w:rPr>
              <w:t>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мг;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355056-26/З-149, 355057-26/З-149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мг;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355056-26/З-149, 355057-26/З-149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мг;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355056-26/З-149, 355057-26/З-149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Клопіксол, </w:t>
            </w:r>
            <w:r>
              <w:rPr>
                <w:b/>
              </w:rPr>
              <w:t>таблетки, вкриті плівковою оболонкою, по 2 мг; по 10 мг; по 100 таблеток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355331-26/З-146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мг;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355331-26/З-146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мг;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р. № </w:t>
            </w:r>
            <w:r>
              <w:rPr>
                <w:b/>
              </w:rPr>
              <w:t>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355331-26/З-146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мг;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р. № </w:t>
            </w:r>
            <w:r>
              <w:rPr>
                <w:b/>
              </w:rPr>
              <w:t>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359809-26/З-100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КОКОМІД,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359809-26/З-100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КОКОМІД,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359809-26/З-100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КОКОМІД,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359809-26/З-100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КОКОМІД,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359809-26/З-100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КОКОМІД,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359809-26/З-100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КОКОМІД, </w:t>
            </w:r>
            <w:r>
              <w:rPr>
                <w:b/>
              </w:rPr>
              <w:t>таблетки, вкриті плівковою оболонкою, по 50 мг; таблетки, вкриті плівковою оболонкою, по 150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355529-26/З-144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355529-26/З-144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355529-26/З-144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</w:rPr>
              <w:t>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355529-26/З-144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355529-26/З-144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355529-26/З-144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</w:rPr>
              <w:t>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355332-26/З-146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табле</w:t>
            </w:r>
            <w:r>
              <w:rPr>
                <w:b/>
              </w:rPr>
              <w:t>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та</w:t>
            </w:r>
            <w:r>
              <w:rPr>
                <w:b/>
              </w:rPr>
              <w:t>блетки у блістері з фольги алюмінієвої; по 1 блістеру у пачці з картону; по 20 пачок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355332-26/З-146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табле</w:t>
            </w:r>
            <w:r>
              <w:rPr>
                <w:b/>
              </w:rPr>
              <w:t>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та</w:t>
            </w:r>
            <w:r>
              <w:rPr>
                <w:b/>
              </w:rPr>
              <w:t>блетки у блістері з фольги алюмінієвої; по 1 блістеру у пачці з картону; по 20 пачок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355332-26/З-146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табле</w:t>
            </w:r>
            <w:r>
              <w:rPr>
                <w:b/>
              </w:rPr>
              <w:t>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та</w:t>
            </w:r>
            <w:r>
              <w:rPr>
                <w:b/>
              </w:rPr>
              <w:t>блетки у блістері з фольги алюмінієвої; по 1 блістеру у пачці з картону; по 20 пачок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355332-26/З-146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</w:t>
            </w:r>
            <w:r>
              <w:rPr>
                <w:b/>
              </w:rPr>
              <w:t>люмінієвої і плівки полівінілхлоридної або по 8 таблеток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</w:t>
            </w:r>
            <w:r>
              <w:rPr>
                <w:b/>
              </w:rPr>
              <w:t>перових конвертів у груповій пачці з картону; по 4 таблетки у блістері з фольги алюмінієвої; по 1 блістеру у пачці з картону; по 20 пачок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355332-26/З-146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табле</w:t>
            </w:r>
            <w:r>
              <w:rPr>
                <w:b/>
              </w:rPr>
              <w:t>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та</w:t>
            </w:r>
            <w:r>
              <w:rPr>
                <w:b/>
              </w:rPr>
              <w:t>блетки у блістері з фольги алюмінієвої; по 1 блістеру у пачці з картону; по 20 пачок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355332-26/З-146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табле</w:t>
            </w:r>
            <w:r>
              <w:rPr>
                <w:b/>
              </w:rPr>
              <w:t>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та</w:t>
            </w:r>
            <w:r>
              <w:rPr>
                <w:b/>
              </w:rPr>
              <w:t>блетки у блістері з фольги алюмінієвої; по 1 блістеру у пачці з картону; по 20 пачок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</w:t>
            </w:r>
            <w:r>
              <w:rPr>
                <w:b/>
              </w:rPr>
              <w:t xml:space="preserve">3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>капсули тверді з гастрорезисте</w:t>
            </w:r>
            <w:r>
              <w:rPr>
                <w:b/>
              </w:rPr>
              <w:t>нтними гранулами по 400 мг; по 20 або 50, або 100 капсул у флаконі; по 1 флакону в 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3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</w:t>
            </w:r>
            <w:r>
              <w:rPr>
                <w:b/>
              </w:rPr>
              <w:t xml:space="preserve">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400 мг; по 20 або 50, або 100 капсул у флаконі; по 1 флакону в </w:t>
            </w:r>
            <w:r>
              <w:rPr>
                <w:b/>
              </w:rPr>
              <w:t>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3 блістери в картонній коробці; </w:t>
            </w:r>
            <w:r>
              <w:rPr>
                <w:b/>
              </w:rPr>
              <w:br/>
              <w:t>капсули</w:t>
            </w:r>
            <w:r>
              <w:rPr>
                <w:b/>
              </w:rPr>
              <w:t xml:space="preserve"> тверді з гастрорезистентними гранулами по 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>капсули тверді з гастрорезистентними гранулами по 400 мг; по 20 або 50</w:t>
            </w:r>
            <w:r>
              <w:rPr>
                <w:b/>
              </w:rPr>
              <w:t>, або 100 капсул у флаконі; по 1 флакону в 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</w:t>
            </w:r>
            <w:r>
              <w:rPr>
                <w:b/>
              </w:rPr>
              <w:t xml:space="preserve">3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>капсули тверді з гастрорезисте</w:t>
            </w:r>
            <w:r>
              <w:rPr>
                <w:b/>
              </w:rPr>
              <w:t>нтними гранулами по 400 мг; по 20 або 50, або 100 капсул у флаконі; по 1 флакону в 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3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</w:t>
            </w:r>
            <w:r>
              <w:rPr>
                <w:b/>
              </w:rPr>
              <w:t xml:space="preserve">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400 мг; по 20 або 50, або 100 капсул у флаконі; по 1 флакону в </w:t>
            </w:r>
            <w:r>
              <w:rPr>
                <w:b/>
              </w:rPr>
              <w:t>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3 блістери в картонній коробці; </w:t>
            </w:r>
            <w:r>
              <w:rPr>
                <w:b/>
              </w:rPr>
              <w:br/>
              <w:t>капсули</w:t>
            </w:r>
            <w:r>
              <w:rPr>
                <w:b/>
              </w:rPr>
              <w:t xml:space="preserve"> тверді з гастрорезистентними гранулами по 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>капсули тверді з гастрорезистентними гранулами по 400 мг; по 20 або 50</w:t>
            </w:r>
            <w:r>
              <w:rPr>
                <w:b/>
              </w:rPr>
              <w:t>, або 100 капсул у флаконі; по 1 флакону в 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</w:t>
            </w:r>
            <w:r>
              <w:rPr>
                <w:b/>
              </w:rPr>
              <w:t xml:space="preserve">3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>капсули тверді з гастрорезисте</w:t>
            </w:r>
            <w:r>
              <w:rPr>
                <w:b/>
              </w:rPr>
              <w:t>нтними гранулами по 400 мг; по 20 або 50, або 100 капсул у флаконі; по 1 флакону в 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3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</w:t>
            </w:r>
            <w:r>
              <w:rPr>
                <w:b/>
              </w:rPr>
              <w:t xml:space="preserve">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 xml:space="preserve">капсули тверді з гастрорезистентними гранулами по 400 мг; по 20 або 50, або 100 капсул у флаконі; по 1 флакону в </w:t>
            </w:r>
            <w:r>
              <w:rPr>
                <w:b/>
              </w:rPr>
              <w:t>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358445-26/З-140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 10000, Креон® 25000, Креон® 40000, </w:t>
            </w:r>
            <w:r>
              <w:rPr>
                <w:b/>
              </w:rPr>
              <w:t xml:space="preserve">капсули тверді з гастрорезистентними гранулами по 150 мг; по 20 або 50, або 100 капсул у флаконі; по 1 флакону в картонній коробці; по 10 капсул у блістері; по 1 або 2, або 3 блістери в картонній коробці; </w:t>
            </w:r>
            <w:r>
              <w:rPr>
                <w:b/>
              </w:rPr>
              <w:br/>
              <w:t>капсули</w:t>
            </w:r>
            <w:r>
              <w:rPr>
                <w:b/>
              </w:rPr>
              <w:t xml:space="preserve"> тверді з гастрорезистентними гранулами по 300 мг; по 20 або 50, або 100 капсул у флаконі; по 1 флакону в картонній коробці; по 10 капсул у блістері; по 2 блістери в картонній коробці; </w:t>
            </w:r>
            <w:r>
              <w:rPr>
                <w:b/>
              </w:rPr>
              <w:br/>
              <w:t>капсули тверді з гастрорезистентними гранулами по 400 мг; по 20 або 50</w:t>
            </w:r>
            <w:r>
              <w:rPr>
                <w:b/>
              </w:rPr>
              <w:t>, або 100 капсул у флаконі; по 1 флакону в картонній коробці; по 10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358444-26/З-140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КРЕОН®Чик, </w:t>
            </w:r>
            <w:r>
              <w:rPr>
                <w:b/>
              </w:rPr>
              <w:t>гастрорезистентні гранули, по 60,12 мг/100 мг; по 20 г гранул у скляній пляшці; 1 пляшка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358444-26/З-140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КРЕОН®Чик, </w:t>
            </w:r>
            <w:r>
              <w:rPr>
                <w:b/>
              </w:rPr>
              <w:t>гастрорезистентні гранули, по 60,12 мг/100 мг; по 20 г гранул у скляній пляшці; 1 пляшка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358444-26/З-140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КРЕОН®Чик, </w:t>
            </w:r>
            <w:r>
              <w:rPr>
                <w:b/>
              </w:rPr>
              <w:t>гастрорезистентні гранули, по 60,12 мг/100 мг; по 20 г гранул у скляній пляшці; 1 пляшка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355162-26/З-130, 355166-26/З-130,</w:t>
            </w:r>
            <w:r>
              <w:rPr>
                <w:b/>
              </w:rPr>
              <w:t xml:space="preserve"> 355168-26/З-130, 355169-26/З-130, 355170-26/З-130, 355171-26/З-130, 355172-26/З-130, 355173-26/З-130, 355174-26/З-130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355162-26/З-130, 355166-26/З-130, 355168-26/З-130, 355169-26/З-130, 355170-26/З-130, 355171-</w:t>
            </w:r>
            <w:r>
              <w:rPr>
                <w:b/>
              </w:rPr>
              <w:t>26/З-130, 355172-26/З-130, 355173-26/З-130, 355174-26/З-130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355162-26/З-130, 355166-26/З-130, 355168-26/З-130, 355169-26/З-130, 355170-26/З-130, 355171-26/З-130, 355172-26/З-130, 355173-26/З-130, 355174-26/З-130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355162-26/З-130, 355166-26/З-130,</w:t>
            </w:r>
            <w:r>
              <w:rPr>
                <w:b/>
              </w:rPr>
              <w:t xml:space="preserve"> 355168-26/З-130, 355169-26/З-130, 355170-26/З-130, 355171-26/З-130, 355172-26/З-130, 355173-26/З-130, 355174-26/З-130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355162-26/З-130, 355166-26/З-130, 355168-26/З-130, 355169-26/З-130, 355170-26/З-130, 355171-</w:t>
            </w:r>
            <w:r>
              <w:rPr>
                <w:b/>
              </w:rPr>
              <w:t>26/З-130, 355172-26/З-130, 355173-26/З-130, 355174-26/З-130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355162-26/З-130, 355166-26/З-130, 355168-26/З-130, 355169-26/З-130, 355170-26/З-130, 355171-26/З-130, 355172-26/З-130, 355173-26/З-130, 355174-26/З-130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354309-26/З-126, 354312-26/З-126,</w:t>
            </w:r>
            <w:r>
              <w:rPr>
                <w:b/>
              </w:rPr>
              <w:t xml:space="preserve"> 356340-26/З-126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Лагевріо/Lagevrio™, </w:t>
            </w:r>
            <w:r>
              <w:rPr>
                <w:b/>
              </w:rPr>
              <w:t>капсули по 200 мг; по 40 капсул у пляшці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</w:t>
      </w:r>
      <w:r>
        <w:rPr>
          <w:b/>
          <w:sz w:val="20"/>
          <w:szCs w:val="20"/>
          <w:lang w:val="ru-RU"/>
        </w:rPr>
        <w:t>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354309-26/З-126, 354312-26/З-126, 356340-26/З-126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Лагевріо/Lagevrio™, </w:t>
            </w:r>
            <w:r>
              <w:rPr>
                <w:b/>
              </w:rPr>
              <w:t>капсули по 200 мг; по 40 капсул у пляшці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354309-26/З-126, 354312-26/З-126, 356340-26/З-126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Лагевріо/Lagevrio™, </w:t>
            </w:r>
            <w:r>
              <w:rPr>
                <w:b/>
              </w:rPr>
              <w:t>капсули по 200 мг; по 40 капсул у пляшці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</w:t>
            </w:r>
            <w:r>
              <w:rPr>
                <w:b/>
              </w:rPr>
              <w:t>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</w:t>
            </w:r>
            <w:r>
              <w:rPr>
                <w:b/>
              </w:rPr>
              <w:t xml:space="preserve">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355949-26/В-117, 355950-26/В-117 </w:t>
            </w:r>
            <w:r>
              <w:rPr>
                <w:b/>
              </w:rPr>
              <w:t>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355949-26/В-117, 355950-26/В-117 ві</w:t>
            </w:r>
            <w:r>
              <w:rPr>
                <w:b/>
              </w:rPr>
              <w:t>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358713-26/В-149, 358714-26/В-149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 комбі , </w:t>
            </w:r>
            <w:r>
              <w:rPr>
                <w:b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358713-26/В-149, 358714-26/В-149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 комбі , </w:t>
            </w:r>
            <w:r>
              <w:rPr>
                <w:b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358713-26/В-149, 358714-26/В-149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 комбі , </w:t>
            </w:r>
            <w:r>
              <w:rPr>
                <w:b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358713-26/В-149, 358714-26/В-149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 комбі , </w:t>
            </w:r>
            <w:r>
              <w:rPr>
                <w:b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358713-26/В-149, 358714-26/В-149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 комбі , </w:t>
            </w:r>
            <w:r>
              <w:rPr>
                <w:b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358713-26/В-149, 358714-26/В-149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 комбі , </w:t>
            </w:r>
            <w:r>
              <w:rPr>
                <w:b/>
              </w:rPr>
              <w:t>краплі очні, розчин, (50 мкг+5 мг)/мл;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 по 100 блістері</w:t>
            </w:r>
            <w:r>
              <w:rPr>
                <w:b/>
              </w:rPr>
              <w:t>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 по 100 блістері</w:t>
            </w:r>
            <w:r>
              <w:rPr>
                <w:b/>
              </w:rPr>
              <w:t>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</w:t>
            </w:r>
            <w:r>
              <w:rPr>
                <w:b/>
              </w:rPr>
              <w:t xml:space="preserve"> по 100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 по 100 блістері</w:t>
            </w:r>
            <w:r>
              <w:rPr>
                <w:b/>
              </w:rPr>
              <w:t>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 по 100 блістері</w:t>
            </w:r>
            <w:r>
              <w:rPr>
                <w:b/>
              </w:rPr>
              <w:t>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</w:t>
            </w:r>
            <w:r>
              <w:rPr>
                <w:b/>
              </w:rPr>
              <w:t xml:space="preserve"> по 100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</w:t>
            </w:r>
            <w:r>
              <w:rPr>
                <w:b/>
              </w:rPr>
              <w:t>ері по 50 або по 100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 по 100 блістері</w:t>
            </w:r>
            <w:r>
              <w:rPr>
                <w:b/>
              </w:rPr>
              <w:t>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</w:t>
            </w:r>
            <w:r>
              <w:rPr>
                <w:b/>
              </w:rPr>
              <w:t xml:space="preserve"> по 100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</w:t>
            </w:r>
            <w:r>
              <w:rPr>
                <w:b/>
              </w:rPr>
              <w:t>ері по 50 або по 100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 по 100 блістері</w:t>
            </w:r>
            <w:r>
              <w:rPr>
                <w:b/>
              </w:rPr>
              <w:t>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357505-26/З-117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мг, по 500 мг; по 5 або по 10 таблеток у блістері; по 1 блістеру в картонній упаковці; in bulk: по 5 таблеток у блістері по 100 або по 200 блістерів у коробках; in bulk: по 10 таблеток у блістері по 50 або</w:t>
            </w:r>
            <w:r>
              <w:rPr>
                <w:b/>
              </w:rPr>
              <w:t xml:space="preserve"> по 100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СІМПЕКС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340202-25/З-126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мг/мл;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340202-25/З-126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мг/мл;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340202-25/З-126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мг/мл;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352866-26/В-138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Лідокаїну гідрохлориду моногідрат, </w:t>
            </w:r>
            <w:r>
              <w:rPr>
                <w:b/>
              </w:rPr>
              <w:t>кристалічний 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</w:t>
            </w:r>
            <w:r>
              <w:rPr>
                <w:b/>
              </w:rPr>
              <w:t>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352866-26/В-138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Лідокаїну гідрохлориду моногідрат, </w:t>
            </w:r>
            <w:r>
              <w:rPr>
                <w:b/>
              </w:rPr>
              <w:t>кристалічний 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352866-26/В-138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Лідокаїну гідрохлориду моногідрат, </w:t>
            </w:r>
            <w:r>
              <w:rPr>
                <w:b/>
              </w:rPr>
              <w:t>кристалічний 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р. № </w:t>
            </w:r>
            <w:r>
              <w:rPr>
                <w:b/>
              </w:rPr>
              <w:t>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346106-25/З-96, 346107-25/З-96, 346108-25/З-96, 346114-25/З-96, 346115-25/З-96, 346116-25/З-</w:t>
            </w:r>
            <w:r>
              <w:rPr>
                <w:b/>
              </w:rPr>
              <w:t>96,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346106-25/З-96, 346107-25/З-96, 346108-25/З-96, 346114-25/З-96, 346115-25/З-96, 346116-25/З-96</w:t>
            </w:r>
            <w:r>
              <w:rPr>
                <w:b/>
              </w:rPr>
              <w:t>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</w:t>
            </w:r>
            <w:r>
              <w:rPr>
                <w:b/>
              </w:rPr>
              <w:t>, 346107-25/З-96, 346108-25/З-96, 346114-25/З-96, 346115-25/З-96, 346116-25/З-96,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346106-25/З-96, 346107-25/З-96, 346108-25/З-96, 346114-25/З-96, 346115-25/З-96, 346116-25/З-</w:t>
            </w:r>
            <w:r>
              <w:rPr>
                <w:b/>
              </w:rPr>
              <w:t>96,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346106-25/З-96, 346107-25/З-96, 346108-25/З-96, 346114-25/З-96, 346115-25/З-96, 346116-25/З-96</w:t>
            </w:r>
            <w:r>
              <w:rPr>
                <w:b/>
              </w:rPr>
              <w:t>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</w:t>
            </w:r>
            <w:r>
              <w:rPr>
                <w:b/>
              </w:rPr>
              <w:t>, 346107-25/З-96, 346108-25/З-96, 346114-25/З-96, 346115-25/З-96, 346116-25/З-96,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</w:t>
      </w:r>
      <w:r>
        <w:rPr>
          <w:b/>
          <w:lang w:val="uk-UA"/>
        </w:rPr>
        <w:t>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</w:t>
            </w:r>
            <w:r>
              <w:rPr>
                <w:b/>
              </w:rPr>
              <w:t>06-25/З-96, 346107-25/З-96, 346108-25/З-96, 346114-25/З-96, 346115-25/З-96, 346116-25/З-96,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346106-25/З-96, 346107-25/З-96, 346108-25/З-96, 346114-25/З-96, 346115-25/З-96, 346116-2</w:t>
            </w:r>
            <w:r>
              <w:rPr>
                <w:b/>
              </w:rPr>
              <w:t>5/З-96,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346097-25/З-96, 346098-25/З-96, 346099-25/З-96, 346100-25/З-96, 346101-25/З-96, 346103-25/З-96, 346104-25/З-96, 346105-25/З-96, 346106-25/З-96</w:t>
            </w:r>
            <w:r>
              <w:rPr>
                <w:b/>
              </w:rPr>
              <w:t>, 346107-25/З-96, 346108-25/З-96, 346114-25/З-96, 346115-25/З-96, 346116-25/З-96, 346117-25/З-96, 346118-25/З-96, 354428-26/З-60, 359846-26/З-96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</w:r>
            <w:r>
              <w:rPr>
                <w:b/>
              </w:rPr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скляних флаконах;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</w:t>
            </w:r>
            <w:r>
              <w:rPr>
                <w:b/>
              </w:rPr>
              <w:t>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скляних флакон</w:t>
            </w:r>
            <w:r>
              <w:rPr>
                <w:b/>
              </w:rPr>
              <w:t>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</w:r>
            <w:r>
              <w:rPr>
                <w:b/>
              </w:rPr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скляних флаконах;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</w:t>
            </w:r>
            <w:r>
              <w:rPr>
                <w:b/>
              </w:rPr>
              <w:t>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</w:t>
            </w:r>
            <w:r>
              <w:rPr>
                <w:b/>
              </w:rPr>
              <w:t xml:space="preserve"> таблеток у скляних флаконах;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</w:t>
            </w:r>
            <w:r>
              <w:rPr>
                <w:b/>
              </w:rPr>
              <w:t>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342930-25/З-28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 по 30 таблеток у скляних флак</w:t>
            </w:r>
            <w:r>
              <w:rPr>
                <w:b/>
              </w:rPr>
              <w:t>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скляних флакон</w:t>
            </w:r>
            <w:r>
              <w:rPr>
                <w:b/>
              </w:rPr>
              <w:t>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</w:r>
            <w:r>
              <w:rPr>
                <w:b/>
              </w:rPr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скляних флаконах;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</w:t>
            </w:r>
            <w:r>
              <w:rPr>
                <w:b/>
              </w:rPr>
              <w:t>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 xml:space="preserve">по 15 таблеток у блістері; по 4 блістери у картонній </w:t>
            </w:r>
            <w:r>
              <w:rPr>
                <w:b/>
              </w:rPr>
              <w:t>коробці.</w:t>
            </w:r>
            <w:r>
              <w:rPr>
                <w:b/>
              </w:rPr>
              <w:br/>
              <w:t>для 800 мг по 30 таблеток у скляних флаконах;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</w:t>
            </w:r>
            <w:r>
              <w:rPr>
                <w:b/>
              </w:rPr>
              <w:t>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скляних флакон</w:t>
            </w:r>
            <w:r>
              <w:rPr>
                <w:b/>
              </w:rPr>
              <w:t>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</w:t>
            </w:r>
            <w:r>
              <w:rPr>
                <w:b/>
              </w:rPr>
              <w:t>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</w:r>
            <w:r>
              <w:rPr>
                <w:b/>
              </w:rPr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скляних флаконах;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</w:t>
            </w:r>
            <w:r>
              <w:rPr>
                <w:b/>
              </w:rPr>
              <w:t>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356843-26/З-60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800 мг; по 1200 мг;</w:t>
            </w:r>
            <w:r>
              <w:rPr>
                <w:b/>
              </w:rPr>
              <w:br/>
              <w:t>для 400 мг по 60 таблеток у скляному флаконі; по 1 флакону у картонній коробці;</w:t>
            </w:r>
            <w:r>
              <w:rPr>
                <w:b/>
              </w:rPr>
              <w:br/>
              <w:t>по 15 таблеток у блістері; по 4 блістери у картонній коробці.</w:t>
            </w:r>
            <w:r>
              <w:rPr>
                <w:b/>
              </w:rPr>
              <w:br/>
              <w:t>для 800 мг по 30 таблеток у скля</w:t>
            </w:r>
            <w:r>
              <w:rPr>
                <w:b/>
              </w:rPr>
              <w:t>них флаконах;</w:t>
            </w:r>
            <w:r>
              <w:rPr>
                <w:b/>
              </w:rPr>
              <w:br/>
              <w:t xml:space="preserve">по 15 таблеток у блістері; по 2 блістери у картонній коробці. </w:t>
            </w:r>
            <w:r>
              <w:rPr>
                <w:b/>
              </w:rPr>
              <w:br/>
              <w:t>для 1200 мг по 20 таблеток у скляних флаконах;</w:t>
            </w:r>
            <w:r>
              <w:rPr>
                <w:b/>
              </w:rPr>
              <w:br/>
              <w:t xml:space="preserve">по 10 таблеток у блістері; по 2 блістери у картонній коробці.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347486-25/З-124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800 мг; по 30 таблеток у скляних фл</w:t>
            </w:r>
            <w:r>
              <w:rPr>
                <w:b/>
              </w:rPr>
              <w:t xml:space="preserve">аконах; по 15 таблеток у блістері; по 2 блістери у картонній коробці; </w:t>
            </w:r>
            <w:r>
              <w:rPr>
                <w:b/>
              </w:rPr>
              <w:br/>
              <w:t>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ЗАТ Фармацевтичний завод ЕГІС</w:t>
            </w:r>
            <w:r>
              <w:rPr>
                <w:b/>
              </w:rPr>
              <w:t xml:space="preserve">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357175-26/В-60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>розчин для ін`єкцій 250 мг/мл</w:t>
            </w:r>
            <w:r>
              <w:rPr>
                <w:b/>
              </w:rPr>
              <w:br/>
              <w:t>по 5 мл в ампулі; по 10 ампул в пачці;</w:t>
            </w:r>
            <w:r>
              <w:rPr>
                <w:b/>
              </w:rPr>
              <w:br/>
              <w:t xml:space="preserve">по 5 мл в ампулі; по 100 ампул в пачці; 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ампулі; по 5 ампул в блістері; по 2 блістери в пачці;</w:t>
            </w:r>
            <w:r>
              <w:rPr>
                <w:b/>
              </w:rPr>
              <w:br/>
              <w:t>по 10 мл в ампулі; по 10 ампул в пачці;</w:t>
            </w:r>
            <w:r>
              <w:rPr>
                <w:b/>
              </w:rPr>
              <w:br/>
              <w:t xml:space="preserve">по 10 мл в ампулі; по 5 ампул в блістері; по 2 блістери в пачці </w:t>
            </w:r>
            <w:r>
              <w:rPr>
                <w:b/>
              </w:rPr>
              <w:br/>
              <w:t>по 10 мл в ампулі; по 100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</w:t>
            </w:r>
            <w:r>
              <w:rPr>
                <w:b/>
              </w:rPr>
              <w:t>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357175-26/В-60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>розчин для ін`єкцій 250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ампулі; по 10 ампул в пачці;</w:t>
            </w:r>
            <w:r>
              <w:rPr>
                <w:b/>
              </w:rPr>
              <w:br/>
              <w:t xml:space="preserve">по 5 мл в ампулі; по 100 ампул в пачці; </w:t>
            </w:r>
            <w:r>
              <w:rPr>
                <w:b/>
              </w:rPr>
              <w:br/>
              <w:t>по 5 мл в ампулі; по 5 ампул в блістері; по 2 блістери в пачці;</w:t>
            </w:r>
            <w:r>
              <w:rPr>
                <w:b/>
              </w:rPr>
              <w:br/>
              <w:t>по 10 мл в ампулі; по 10 ампул в пачці;</w:t>
            </w:r>
            <w:r>
              <w:rPr>
                <w:b/>
              </w:rPr>
              <w:br/>
              <w:t xml:space="preserve">по 10 мл в ампулі; по 5 ампул в блістері; по 2 блістери в пачці </w:t>
            </w:r>
            <w:r>
              <w:rPr>
                <w:b/>
              </w:rPr>
              <w:br/>
              <w:t>по 10 м</w:t>
            </w:r>
            <w:r>
              <w:rPr>
                <w:b/>
              </w:rPr>
              <w:t>л в ампулі; по 100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357175-26/В-60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МАГНІЮ СУЛЬФАТ, </w:t>
            </w:r>
            <w:r>
              <w:rPr>
                <w:b/>
              </w:rPr>
              <w:t>розчин для ін`єкцій 250 мг/мл</w:t>
            </w:r>
            <w:r>
              <w:rPr>
                <w:b/>
              </w:rPr>
              <w:br/>
              <w:t>по 5 мл в ампулі; по 10 ампул в пачці;</w:t>
            </w:r>
            <w:r>
              <w:rPr>
                <w:b/>
              </w:rPr>
              <w:br/>
              <w:t xml:space="preserve">по 5 мл в ампулі; по 100 ампул в пачці; </w:t>
            </w:r>
            <w:r>
              <w:rPr>
                <w:b/>
              </w:rPr>
              <w:br/>
              <w:t>по 5 мл в ампулі; по 5 ампул в блістері; по 2 блістери в пачці;</w:t>
            </w:r>
            <w:r>
              <w:rPr>
                <w:b/>
              </w:rPr>
              <w:br/>
              <w:t>по 10 мл в ампулі; по 10 ампул в пачці;</w:t>
            </w:r>
            <w:r>
              <w:rPr>
                <w:b/>
              </w:rPr>
              <w:br/>
              <w:t>по 10 мл в ампулі; по 5 ам</w:t>
            </w:r>
            <w:r>
              <w:rPr>
                <w:b/>
              </w:rPr>
              <w:t xml:space="preserve">пул в блістері; по 2 блістери в пачці </w:t>
            </w:r>
            <w:r>
              <w:rPr>
                <w:b/>
              </w:rPr>
              <w:br/>
              <w:t>по 10 мл в ампулі; по 100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313981-24/В-139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 xml:space="preserve">порошок для розчину для ін'єкцій та інфузій по 0,5 г у флаконі та 1,0 г у флаконі; </w:t>
            </w:r>
            <w:r>
              <w:rPr>
                <w:b/>
              </w:rPr>
              <w:br/>
              <w:t>in bulk: по 190 флаконів у коробці;</w:t>
            </w:r>
            <w:r>
              <w:rPr>
                <w:b/>
              </w:rPr>
              <w:br/>
              <w:t>in bulk: по 176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313981-24/В-139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 xml:space="preserve">порошок для розчину для ін'єкцій та інфузій по 0,5 г у флаконі та 1,0 г у флаконі; </w:t>
            </w:r>
            <w:r>
              <w:rPr>
                <w:b/>
              </w:rPr>
              <w:br/>
              <w:t>in bulk: по 190 флаконів у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176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313981-24/В-139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 xml:space="preserve">порошок для розчину для ін'єкцій та інфузій по 0,5 г у флаконі та 1,0 г у флаконі; </w:t>
            </w:r>
            <w:r>
              <w:rPr>
                <w:b/>
              </w:rPr>
              <w:br/>
              <w:t>in bulk: по 190 флаконів у коробці;</w:t>
            </w:r>
            <w:r>
              <w:rPr>
                <w:b/>
              </w:rPr>
              <w:br/>
              <w:t>in bulk: по 176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315098-24/В-61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>порошок для розчину для ін’єкцій та інфузій по 0,5 г або по 1,0 г у флаконі; по 1 або по 10 флаконів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315098-24/В-61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>порошок для розчину для ін’єкцій та інфузій по 0,5 г або по 1,0 г у флаконі; по 1 або по 10 флаконів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315098-24/В-61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>порошок для розчину для ін’єкцій та інфузій по 0,5 г або по 1,0 г у флаконі; по 1 або по 10 флаконів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315098-24/В-61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>порошок для розчину для ін’єкцій та інфузій по 0,5 г або по 1,0 г у флаконі; по 1 або по 10 флаконів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315098-24/В-61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>порошок для розчину для ін’єкцій та інфузій по 0,5 г або по 1,0 г у флаконі; по 1 або по 10 флаконів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315098-24/В-61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>порошок для розчину для ін’єкцій та інфузій по 0,5 г або по 1,0 г у флаконі; по 1 або по 10 флаконів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313981-24/В-139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 xml:space="preserve">порошок для розчину для ін'єкцій та інфузій по 0,5 г у флаконі та 1,0 г у флаконі; </w:t>
            </w:r>
            <w:r>
              <w:rPr>
                <w:b/>
              </w:rPr>
              <w:br/>
              <w:t>in bulk: по 190 флаконів у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176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313981-24/В-139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 xml:space="preserve">порошок для розчину для ін'єкцій та інфузій по 0,5 г у флаконі та 1,0 г у флаконі; </w:t>
            </w:r>
            <w:r>
              <w:rPr>
                <w:b/>
              </w:rPr>
              <w:br/>
              <w:t>in bulk: по 190 флаконів у коробці;</w:t>
            </w:r>
            <w:r>
              <w:rPr>
                <w:b/>
              </w:rPr>
              <w:br/>
              <w:t>in bulk: по 176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313981-24/В-139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МЕПЕНАМ, </w:t>
            </w:r>
            <w:r>
              <w:rPr>
                <w:b/>
              </w:rPr>
              <w:t xml:space="preserve">порошок для розчину для ін'єкцій та інфузій по 0,5 г у флаконі та 1,0 г у флаконі; </w:t>
            </w:r>
            <w:r>
              <w:rPr>
                <w:b/>
              </w:rPr>
              <w:br/>
              <w:t>in bulk: по 190 флаконів у коробці;</w:t>
            </w:r>
            <w:r>
              <w:rPr>
                <w:b/>
              </w:rPr>
              <w:br/>
            </w:r>
            <w:r>
              <w:rPr>
                <w:b/>
              </w:rPr>
              <w:t>in bulk: по 176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357746-26/В-100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Міноксидил, </w:t>
            </w:r>
            <w:r>
              <w:rPr>
                <w:b/>
              </w:rPr>
              <w:t>порошок (субстанція) в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ПП "Медео",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357746-26/В-100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Міноксидил, </w:t>
            </w:r>
            <w:r>
              <w:rPr>
                <w:b/>
              </w:rPr>
              <w:t>порошок (субстанція) в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ПП "Медео",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357746-26/В-100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Міноксидил, </w:t>
            </w:r>
            <w:r>
              <w:rPr>
                <w:b/>
              </w:rPr>
              <w:t>порошок (субстанція) в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ПП "Медео",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357680-26/В-120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МІНОКСИДИЛ, </w:t>
            </w:r>
            <w:r>
              <w:rPr>
                <w:b/>
              </w:rPr>
              <w:t>порошок (субстанція) в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ПП "Медео",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357680-26/В-120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МІНОКСИДИЛ, </w:t>
            </w:r>
            <w:r>
              <w:rPr>
                <w:b/>
              </w:rPr>
              <w:t>порошок (субстанція) в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ПП "Медео",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357680-26/В-120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МІНОКСИДИЛ, </w:t>
            </w:r>
            <w:r>
              <w:rPr>
                <w:b/>
              </w:rPr>
              <w:t>порошок (субстанція) в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ПП "Медео",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</w:t>
      </w:r>
      <w:r>
        <w:rPr>
          <w:b/>
          <w:lang w:val="uk-UA"/>
        </w:rPr>
        <w:t>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362243-26/В-137 від 30.07.2026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Мірамістин®, </w:t>
            </w:r>
            <w:r>
              <w:rPr>
                <w:b/>
              </w:rPr>
              <w:t>розчин для зовнішнього застосування, 0,1 мг/мл; по 50 мл у флаконі, по 1 флакону з уретральною насадкою або по 1 флакону з розпилювачем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362243-26/В-137 від 30.07.2026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Мірамістин®, </w:t>
            </w:r>
            <w:r>
              <w:rPr>
                <w:b/>
              </w:rPr>
              <w:t>розчин для зовнішнього застосування, 0,1 мг/мл; по 50 мл у флаконі, по 1 флакону з уретральною насадкою або по 1 флакону з розпилювачем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362243-26/В-137 від 30.07.2026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Мірамістин®, </w:t>
            </w:r>
            <w:r>
              <w:rPr>
                <w:b/>
              </w:rPr>
              <w:t>розчин для зовнішнього застосування, 0,1 мг/мл; по 50 мл у флаконі, по 1 флакону з уретральною насадкою або по 1 флакону з розпилювачем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355915-26/З-118, 355916-26/З-118, 355917-26/З-118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Моміксон , </w:t>
            </w:r>
            <w:r>
              <w:rPr>
                <w:b/>
              </w:rPr>
              <w:t xml:space="preserve">спрей назальний, суспензія, 50 мкг/дозу; по 10 г (60 доз), по 16 г (120 доз), 18 г (140 доз) суспензії у поліетиленовому флаконі з дозуючим насосом та назальним 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355915-26/З-118, 355916-26/З-118, 355917-26/З-118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Моміксон , </w:t>
            </w:r>
            <w:r>
              <w:rPr>
                <w:b/>
              </w:rPr>
              <w:t xml:space="preserve">спрей назальний, суспензія, 50 мкг/дозу; по 10 г (60 доз), по 16 г (120 доз), 18 г (140 доз) суспензії у поліетиленовому флаконі з дозуючим насосом та назальним 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355915-26/З-118, 355916-26/З-118, 355917-26/З-118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Моміксон , </w:t>
            </w:r>
            <w:r>
              <w:rPr>
                <w:b/>
              </w:rPr>
              <w:t xml:space="preserve">спрей назальний, суспензія, 50 мкг/дозу; по 10 г (60 доз), по 16 г (120 доз), 18 г (140 доз) суспензії у поліетиленовому флаконі з дозуючим насосом та назальним 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359108-26/З-126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Монопрост®, </w:t>
            </w:r>
            <w:r>
              <w:rPr>
                <w:b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359108-26/З-126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Монопрост®, </w:t>
            </w:r>
            <w:r>
              <w:rPr>
                <w:b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359108-26/З-126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Монопрост®, </w:t>
            </w:r>
            <w:r>
              <w:rPr>
                <w:b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352316-26/З-88, 357703-26/З-152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Небідо, </w:t>
            </w:r>
            <w:r>
              <w:rPr>
                <w:b/>
              </w:rPr>
              <w:t>розчин для ін`єкцій, 250 мг/мл; по 4 мл  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352316-26/З-88, 357703-26/З-152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Небідо, </w:t>
            </w:r>
            <w:r>
              <w:rPr>
                <w:b/>
              </w:rPr>
              <w:t>розчин для ін`єкцій, 250 мг/мл; по 4 мл  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352316-26/З-88, 357703-26/З-152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Небідо, </w:t>
            </w:r>
            <w:r>
              <w:rPr>
                <w:b/>
              </w:rPr>
              <w:t>розчин для ін`єкцій, 250 мг/мл; по 4 мл  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355157-26/З-120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</w:t>
            </w:r>
            <w:r>
              <w:rPr>
                <w:b/>
              </w:rPr>
              <w:t>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355157-26/З-120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</w:t>
            </w:r>
            <w:r>
              <w:rPr>
                <w:b/>
              </w:rPr>
              <w:t>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355157-26/З-120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Неотризол®, </w:t>
            </w:r>
            <w:r>
              <w:rPr>
                <w:b/>
              </w:rPr>
              <w:t>таблетки вагінальні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стрипі; по 2 стрипи в картонній коробці у комплекті з аплікатором; по 8 таблеток у блістері; по 1 блістеру в картонній коробці у комплекті з аплікатором;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</w:t>
            </w:r>
            <w:r>
              <w:rPr>
                <w:b/>
              </w:rPr>
              <w:t>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341920-25/В-130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Таблетки, вкриті плівковою оболонкою, по 200 мг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341920-25/В-130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Таблетки, вкриті плівковою оболонкою, по 200 мг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341920-25/В-130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Таблетки, вкриті плівковою оболонкою, по 200 мг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355165-26/З-96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Новокс®-500; Новокс®-750, </w:t>
            </w:r>
            <w:r>
              <w:rPr>
                <w:b/>
              </w:rPr>
              <w:t>таблетки, вкриті плівковою оболонкою, по 500 мг; або по 750 мг; по 5 таблеток у блістері; по 1 блістеру в картонній упаковці; in bulk: по 1000 таблеток у подвійному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353357-26/В-152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Пантенол-Здоров'я аерозоль, </w:t>
            </w:r>
            <w:r>
              <w:rPr>
                <w:b/>
              </w:rPr>
              <w:t xml:space="preserve">піна нашкірна, 50 мг/г; по 58,5 г або по 117,0 г у балоні з клапаном-насосом, насадкою-розпилювачем та захисним ковпачком; по 1 балону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353357-26/В-152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Пантенол-Здоров'я аерозоль, </w:t>
            </w:r>
            <w:r>
              <w:rPr>
                <w:b/>
              </w:rPr>
              <w:t xml:space="preserve">піна нашкірна, 50 мг/г; по 58,5 г або по 117,0 г у балоні з клапаном-насосом, насадкою-розпилювачем та захисним ковпачком; по 1 балону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353357-26/В-152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Пантенол-Здоров'я аерозоль, </w:t>
            </w:r>
            <w:r>
              <w:rPr>
                <w:b/>
              </w:rPr>
              <w:t xml:space="preserve">піна нашкірна, 50 мг/г; по 58,5 г або по 117,0 г у балоні з клапаном-насосом, насадкою-розпилювачем та захисним ковпачком; по 1 балону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lastRenderedPageBreak/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lastRenderedPageBreak/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lastRenderedPageBreak/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lastRenderedPageBreak/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lastRenderedPageBreak/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lastRenderedPageBreak/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345454-25/З-128 від 30.09.2025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плівковою оболонкою, по 150 мг: </w:t>
            </w:r>
            <w:r>
              <w:rPr>
                <w:b/>
              </w:rPr>
              <w:br/>
              <w:t xml:space="preserve">28 таблеток: по 14 таблеток у блістер-карті, по 2 блістер-карти у коробці;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56 таблеток: по 14 таблеток у блістер-карті, по 4 блістер-карти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мг: </w:t>
            </w:r>
            <w:r>
              <w:rPr>
                <w:b/>
              </w:rPr>
              <w:br/>
              <w:t xml:space="preserve">14 таблеток: по 14 таблеток у блістер-карті, по 1 блістер-карті у коробці; </w:t>
            </w:r>
            <w:r>
              <w:rPr>
                <w:b/>
              </w:rPr>
              <w:br/>
              <w:t>28 таблеток: по 14 таблеток у блістер-карті, по 2 бліс</w:t>
            </w:r>
            <w:r>
              <w:rPr>
                <w:b/>
              </w:rPr>
              <w:t xml:space="preserve">тер-карти у коробці; </w:t>
            </w:r>
            <w:r>
              <w:rPr>
                <w:b/>
              </w:rPr>
              <w:br/>
              <w:t xml:space="preserve">таблетки, вкриті плівковою оболонкою, по 200 мг та по 50 мг: </w:t>
            </w:r>
            <w:r>
              <w:rPr>
                <w:b/>
              </w:rPr>
              <w:br/>
              <w:t>28 таблеток (14 таблеток по 50 мг та 14 таблеток по 200 мг): по 7 таблеток дозуванням 50 мг та по 7 таблеток дозуванням 200 мг у блістер-карті, по 2 блістер-карти у коробці</w:t>
            </w:r>
            <w:r>
              <w:rPr>
                <w:b/>
              </w:rPr>
              <w:t xml:space="preserve">; </w:t>
            </w:r>
            <w:r>
              <w:rPr>
                <w:b/>
              </w:rPr>
              <w:br/>
              <w:t>56 таблеток (28 таблеток по 50 мг та 28 таблеток по 200 мг): по 7 таблеток дозуванням 50 мг та по 7 таблеток дозуванням 200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361017-26/З-124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 з фенілефрином, </w:t>
            </w:r>
            <w:r>
              <w:rPr>
                <w:b/>
              </w:rPr>
              <w:t>спрей назальний, розчин;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361017-26/З-124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 з фенілефрином, </w:t>
            </w:r>
            <w:r>
              <w:rPr>
                <w:b/>
              </w:rPr>
              <w:t>спрей назальний, розчин;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361017-26/З-124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 з фенілефрином, </w:t>
            </w:r>
            <w:r>
              <w:rPr>
                <w:b/>
              </w:rPr>
              <w:t>спрей назальний, розчин;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 (відмов</w:t>
            </w:r>
            <w:r>
              <w:rPr>
                <w:b/>
              </w:rPr>
              <w:t>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362230-26/З-140 від 29.07.2026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362230-26/З-140 від 29.07.2026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362230-26/З-140 від 29.07.2026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</w:t>
            </w:r>
            <w:r>
              <w:rPr>
                <w:b/>
              </w:rPr>
              <w:t>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351683-26/З-124, 351684-26/З-124, 351685-26/З-124, 351686-26/З-124, 351687-26/З-124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351683-26/З-124, 351684-26/З-124, 351685-26/З-124, 351686-26/З-124, 351687-26/З-124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351683-26/З-124, 351684-26/З-124, 351685-26/З-124, 351686-26/З-124, 351687-26/З-124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350337-25/З-124, 350338-25/З-124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 xml:space="preserve">таблетки, вкриті плівковою оболонкою, пролонгованої дії, 15 мг; №28: по 7 </w:t>
            </w:r>
            <w:r>
              <w:rPr>
                <w:b/>
              </w:rPr>
              <w:t>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350337-25/З-124, 350338-25/З-124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350337-25/З-124, 350338-25/З-124 ві</w:t>
            </w:r>
            <w:r>
              <w:rPr>
                <w:b/>
              </w:rPr>
              <w:t>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352263-26/З-138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САНЦЕД - 1000, </w:t>
            </w:r>
            <w:r>
              <w:rPr>
                <w:b/>
              </w:rPr>
              <w:t>порошок для розчину для ін'єкцій по 1000 мг, по 1 флакону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352263-26/З-138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САНЦЕД - 1000, </w:t>
            </w:r>
            <w:r>
              <w:rPr>
                <w:b/>
              </w:rPr>
              <w:t>порошок для розчину для ін'єкцій по 1000 мг, по 1 флакону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352263-26/З-138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САНЦЕД - 1000, </w:t>
            </w:r>
            <w:r>
              <w:rPr>
                <w:b/>
              </w:rPr>
              <w:t>порошок для розчину для ін'єкцій по 1000 мг, по 1 флакону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341325-25/З-82, 341326-25/З-82, 3</w:t>
            </w:r>
            <w:r>
              <w:rPr>
                <w:b/>
              </w:rPr>
              <w:t>41327-25/З-82, 341328-25/З-82, 341329-25/З-82, 341330-25/З-82, 341331-25/З-82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Сертикан, </w:t>
            </w:r>
            <w:r>
              <w:rPr>
                <w:b/>
              </w:rPr>
              <w:t>таблетки по 0,75 мг, по 10 таблеток у блістері; по 6 блістерів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341325-25/З-82, 341326-25/З-82, 341327-25/З-82, 341328-25/З-82, 341329-25/З-82, 341330-25/З-82, 341331-25/З-82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Сертикан, </w:t>
            </w:r>
            <w:r>
              <w:rPr>
                <w:b/>
              </w:rPr>
              <w:t>таблетки по 0,75 мг, по 10 таблеток у блістері; по 6 блістерів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341325-25/З-82, 341326-25/З-82, 341</w:t>
            </w:r>
            <w:r>
              <w:rPr>
                <w:b/>
              </w:rPr>
              <w:t>327-25/З-82, 341328-25/З-82, 341329-25/З-82, 341330-25/З-82, 341331-25/З-82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Сертикан, </w:t>
            </w:r>
            <w:r>
              <w:rPr>
                <w:b/>
              </w:rPr>
              <w:t>таблетки по 0,75 мг, по 10 таблеток у блістері; по 6 блістерів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356914-26/З-126, 356915-26/З-126, 356916-26/З-126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 або по 40 мг або по 60 мг; 1 флакон 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355425-26/З-100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Сінметон, </w:t>
            </w:r>
            <w:r>
              <w:rPr>
                <w:b/>
              </w:rPr>
              <w:t>таблетки, вкриті оболонкою, по 500 мг; таблетки, вкриті оболонкою, по 750 мг; по 10 таблеток у блістері; по 1 або по 3, або по 10 блістерів у пачці з картону; іn bulk: по 1000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</w:t>
            </w:r>
            <w:r>
              <w:rPr>
                <w:b/>
              </w:rPr>
              <w:t xml:space="preserve">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352159-26/З-28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Скайпім, </w:t>
            </w:r>
            <w:r>
              <w:rPr>
                <w:b/>
              </w:rPr>
              <w:t>порошок для розчину для ін'єкцій по 1000 мг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352159-26/З-28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Скайпім, </w:t>
            </w:r>
            <w:r>
              <w:rPr>
                <w:b/>
              </w:rPr>
              <w:t>порошок для розчину для ін'єкцій по 1000 мг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352159-26/З-28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Скайпім, </w:t>
            </w:r>
            <w:r>
              <w:rPr>
                <w:b/>
              </w:rPr>
              <w:t>порошок для розчину для ін'єкцій по 1000 мг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358515-26/В-61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 або по 50 мг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358515-26/В-61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 або по 50 мг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</w:t>
            </w:r>
            <w:r>
              <w:rPr>
                <w:szCs w:val="20"/>
                <w:lang w:val="ru-RU"/>
              </w:rPr>
              <w:t>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358515-26/В-61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 або по 50 мг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358515-26/В-61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 або по 50 мг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</w:rPr>
              <w:t>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358515-26/В-61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 або по 50 мг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</w:t>
            </w:r>
            <w:r>
              <w:rPr>
                <w:szCs w:val="20"/>
                <w:lang w:val="ru-RU"/>
              </w:rPr>
              <w:t>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358515-26/В-61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Таліпрес® Асіно, </w:t>
            </w:r>
            <w:r>
              <w:rPr>
                <w:b/>
              </w:rPr>
              <w:t>таблетки по 25 мг або по 50 мг по 10 таблеток у блістері; по 1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359223-26/З-149, 359224-26/З-149,</w:t>
            </w:r>
            <w:r>
              <w:rPr>
                <w:b/>
              </w:rPr>
              <w:t xml:space="preserve"> 359225-26/З-149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Тресіба® ФлексТач®, </w:t>
            </w:r>
            <w:r>
              <w:rPr>
                <w:b/>
              </w:rPr>
              <w:t>розчин для ін'єкцій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359223-26/З-149, 359224-26/З-149, 359225-26/З-149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Тресіба® ФлексТач®, </w:t>
            </w:r>
            <w:r>
              <w:rPr>
                <w:b/>
              </w:rPr>
              <w:t>розчин для ін'єкцій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359223-26/З-149, 359224-26/З-149, 3</w:t>
            </w:r>
            <w:r>
              <w:rPr>
                <w:b/>
              </w:rPr>
              <w:t>59225-26/З-149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Тресіба® ФлексТач®, </w:t>
            </w:r>
            <w:r>
              <w:rPr>
                <w:b/>
              </w:rPr>
              <w:t>розчин для ін'єкцій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353736-26/З-88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ін’єкцій та інфузій, 370 мг/мл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353736-26/З-88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ін’єкцій та інфузій, 370 мг/мл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353736-26/З-88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ін’єкцій та інфузій, 370 мг/мл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357052-26/В-96, 357053-26/В-96, 357054-26/В-96, 357055-26/В-96, 357056-26/В-96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 in bulk № 7290 (10х7</w:t>
            </w:r>
            <w:r>
              <w:rPr>
                <w:b/>
              </w:rPr>
              <w:t>29) таблеток: по 10 таблеток у блістері, по 729 блістерів у картонній коробці (виробник КУСУМ ХЕЛТХКЕР ПВТ ЛТД, СП-289 (А), РІІКО Індастріал ареа, Чопанкі, Бхіваді, Діст. Алвар (Раджастан), Індія);</w:t>
            </w:r>
            <w:r>
              <w:rPr>
                <w:b/>
              </w:rPr>
              <w:br/>
              <w:t>in bulk: № 9000 (10х900) таблеток: по 10 таблеток у блісте</w:t>
            </w:r>
            <w:r>
              <w:rPr>
                <w:b/>
              </w:rPr>
              <w:t>рі, по 900 блістерів у картонній коробці ( виробник КУСУМ ХЕЛТХКЕР ПВТ ЛТД Плот № М-3, Індор Спешел Ікономік Зоун, Фейз-ІІ, Пітампур, Діст. Дхар, Мадхья Прадеш, Пін 454774, Індія)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357052-26/В-96, 357053-26/В-96, 357054-26/В-96, 357055-26/В-96, 357056-26/В-96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 in bulk № 7290 (10х7</w:t>
            </w:r>
            <w:r>
              <w:rPr>
                <w:b/>
              </w:rPr>
              <w:t>29) таблеток: по 10 таблеток у блістері, по 729 блістерів у картонній коробці (виробник КУСУМ ХЕЛТХКЕР ПВТ ЛТД, СП-289 (А), РІІКО Індастріал ареа, Чопанкі, Бхіваді, Діст. Алвар (Раджастан), Індія);</w:t>
            </w:r>
            <w:r>
              <w:rPr>
                <w:b/>
              </w:rPr>
              <w:br/>
              <w:t>in bulk: № 9000 (10х900) таблеток: по 10 таблеток у блісте</w:t>
            </w:r>
            <w:r>
              <w:rPr>
                <w:b/>
              </w:rPr>
              <w:t>рі, по 900 блістерів у картонній коробці ( виробник КУСУМ ХЕЛТХКЕР ПВТ ЛТД Плот № М-3, Індор Спешел Ікономік Зоун, Фейз-ІІ, Пітампур, Діст. Дхар, Мадхья Прадеш, Пін 454774, Індія)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357052-26/В-96, 357053-26/В-96, 357054-26/В-96, 357055-26/В-96, 357056-26/В-96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 in bulk № 7290 (10х7</w:t>
            </w:r>
            <w:r>
              <w:rPr>
                <w:b/>
              </w:rPr>
              <w:t>29) таблеток: по 10 таблеток у блістері, по 729 блістерів у картонній коробці (виробник КУСУМ ХЕЛТХКЕР ПВТ ЛТД, СП-289 (А), РІІКО Індастріал ареа, Чопанкі, Бхіваді, Діст. Алвар (Раджастан), Індія);</w:t>
            </w:r>
            <w:r>
              <w:rPr>
                <w:b/>
              </w:rPr>
              <w:br/>
              <w:t>in bulk: № 9000 (10х900) таблеток: по 10 таблеток у блісте</w:t>
            </w:r>
            <w:r>
              <w:rPr>
                <w:b/>
              </w:rPr>
              <w:t>рі, по 900 блістерів у картонній коробці ( виробник КУСУМ ХЕЛТХКЕР ПВТ ЛТД Плот № М-3, Індор Спешел Ікономік Зоун, Фейз-ІІ, Пітампур, Діст. Дхар, Мадхья Прадеш, Пін 454774, Індія)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357052-26/В-96, 357053-26/В-96, 357054-26/В-96, 357055-26/В-96, 357056-26/В-96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 in bulk № 7290 (10х7</w:t>
            </w:r>
            <w:r>
              <w:rPr>
                <w:b/>
              </w:rPr>
              <w:t>29) таблеток: по 10 таблеток у блістері, по 729 блістерів у картонній коробці (виробник КУСУМ ХЕЛТХКЕР ПВТ ЛТД, СП-289 (А), РІІКО Індастріал ареа, Чопанкі, Бхіваді, Діст. Алвар (Раджастан), Індія);</w:t>
            </w:r>
            <w:r>
              <w:rPr>
                <w:b/>
              </w:rPr>
              <w:br/>
              <w:t>in bulk: № 9000 (10х900) таблеток: по 10 таблеток у блісте</w:t>
            </w:r>
            <w:r>
              <w:rPr>
                <w:b/>
              </w:rPr>
              <w:t>рі, по 900 блістерів у картонній коробці ( виробник КУСУМ ХЕЛТХКЕР ПВТ ЛТД Плот № М-3, Індор Спешел Ікономік Зоун, Фейз-ІІ, Пітампур, Діст. Дхар, Мадхья Прадеш, Пін 454774, Індія)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357052-26/В-96, 357053-26/В-96, 357054-26/В-96, 357055-26/В-96, 357056-26/В-96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 in bulk № 7290 (10х7</w:t>
            </w:r>
            <w:r>
              <w:rPr>
                <w:b/>
              </w:rPr>
              <w:t>29) таблеток: по 10 таблеток у блістері, по 729 блістерів у картонній коробці (виробник КУСУМ ХЕЛТХКЕР ПВТ ЛТД, СП-289 (А), РІІКО Індастріал ареа, Чопанкі, Бхіваді, Діст. Алвар (Раджастан), Індія);</w:t>
            </w:r>
            <w:r>
              <w:rPr>
                <w:b/>
              </w:rPr>
              <w:br/>
              <w:t>in bulk: № 9000 (10х900) таблеток: по 10 таблеток у блісте</w:t>
            </w:r>
            <w:r>
              <w:rPr>
                <w:b/>
              </w:rPr>
              <w:t>рі, по 900 блістерів у картонній коробці ( виробник КУСУМ ХЕЛТХКЕР ПВТ ЛТД Плот № М-3, Індор Спешел Ікономік Зоун, Фейз-ІІ, Пітампур, Діст. Дхар, Мадхья Прадеш, Пін 454774, Індія)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357052-26/В-96, 357053-26/В-96, 357054-26/В-96, 357055-26/В-96, 357056-26/В-96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Фаніган, </w:t>
            </w:r>
            <w:r>
              <w:rPr>
                <w:b/>
              </w:rPr>
              <w:t xml:space="preserve">таблетки, по 4 таблетки у блістері; по 25 блістерів у картонній упаковці; по 10 таблеток у блістері; по 10 блістерів у картонній упаковці; </w:t>
            </w:r>
            <w:r>
              <w:rPr>
                <w:b/>
              </w:rPr>
              <w:br/>
              <w:t>in bulk № 880 (10х88) таблеток: по 10 таблеток у блістері, по 88 блістерів у картонній коробці; in bulk № 7290 (10х7</w:t>
            </w:r>
            <w:r>
              <w:rPr>
                <w:b/>
              </w:rPr>
              <w:t>29) таблеток: по 10 таблеток у блістері, по 729 блістерів у картонній коробці (виробник КУСУМ ХЕЛТХКЕР ПВТ ЛТД, СП-289 (А), РІІКО Індастріал ареа, Чопанкі, Бхіваді, Діст. Алвар (Раджастан), Індія);</w:t>
            </w:r>
            <w:r>
              <w:rPr>
                <w:b/>
              </w:rPr>
              <w:br/>
              <w:t>in bulk: № 9000 (10х900) таблеток: по 10 таблеток у блісте</w:t>
            </w:r>
            <w:r>
              <w:rPr>
                <w:b/>
              </w:rPr>
              <w:t>рі, по 900 блістерів у картонній коробці ( виробник КУСУМ ХЕЛТХКЕР ПВТ ЛТД Плот № М-3, Індор Спешел Ікономік Зоун, Фейз-ІІ, Пітампур, Діст. Дхар, Мадхья Прадеш, Пін 454774, Індія)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270222-21/З-06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ФІБГАЛ, </w:t>
            </w:r>
            <w:r>
              <w:rPr>
                <w:b/>
              </w:rPr>
              <w:t>таблетки, вкриті плівковою оболонкою, по 145 мг,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270222-21/З-06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ФІБГАЛ, </w:t>
            </w:r>
            <w:r>
              <w:rPr>
                <w:b/>
              </w:rPr>
              <w:t>таблетки, вкриті плівковою оболонкою, по 145 мг,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270222-21/З-06 від 16.12.2021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ФІБГАЛ, </w:t>
            </w:r>
            <w:r>
              <w:rPr>
                <w:b/>
              </w:rPr>
              <w:t>таблетки, вкриті плівковою оболонкою, по 145 мг,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355555-26/З-144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355555-26/З-144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</w:t>
            </w:r>
            <w:r>
              <w:rPr>
                <w:szCs w:val="20"/>
                <w:lang w:val="ru-RU"/>
              </w:rPr>
              <w:t>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355555-26/З-144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355446-26/З-100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оболонкою; по 10 таблеток у блістері; по 1 або по 3, або по 10 блістерів у картонній пачці; in bulk: по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30.09.2026 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355446-26/З-100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оболонкою; по 10 таблеток у блістері; по 1 або по 3, або по 10 блістерів у картонній пачці; in bulk: по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355446-26/З-100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оболонкою; по 10 таблеток у блістері; по 1 або по 3, або по 10 блістерів у картонній пачці; in bulk: по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355446-26/З-100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оболонкою; по 10 таблеток у блістері; по 1 або по 3, або по 10 блістерів у картонній пачці; in bulk: по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355446-26/З-100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оболонкою; по 10 таблеток у блістері; по 1 або по 3, або по 10 блістерів у картонній пачці; in bulk: по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F6C89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F6C8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F6C89">
      <w:pPr>
        <w:jc w:val="center"/>
        <w:rPr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355446-26/З-100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оболонкою; по 10 таблеток у блістері; по 1 або по 3, або по 10 блістерів у картонній пачці; in bulk: по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30.09.2026 </w:t>
            </w:r>
            <w:r>
              <w:rPr>
                <w:b/>
              </w:rPr>
              <w:t>р. № 1454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6C8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FF6C8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6C8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6C89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6C8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6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F6C89">
      <w:pPr>
        <w:jc w:val="center"/>
        <w:rPr>
          <w:b/>
          <w:lang w:val="uk-UA"/>
        </w:rPr>
      </w:pPr>
    </w:p>
    <w:p w:rsidR="00000000" w:rsidRDefault="00FF6C8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6C8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6C8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FF6C8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6C8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FF6C8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F6C89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6E641C-09A0-4880-A7BA-672A6ABF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489</Pages>
  <Words>93726</Words>
  <Characters>663643</Characters>
  <Application>Microsoft Office Word</Application>
  <DocSecurity>0</DocSecurity>
  <Lines>5530</Lines>
  <Paragraphs>1511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755858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Кучер Тетяна Михайлівна</cp:lastModifiedBy>
  <cp:revision>2</cp:revision>
  <cp:lastPrinted>2012-07-18T13:42:00Z</cp:lastPrinted>
  <dcterms:created xsi:type="dcterms:W3CDTF">2026-10-13T12:38:00Z</dcterms:created>
  <dcterms:modified xsi:type="dcterms:W3CDTF">2026-10-13T12:38:00Z</dcterms:modified>
</cp:coreProperties>
</file>