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613A1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360028-26/В-145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"АРТ</w:t>
            </w:r>
            <w:r>
              <w:rPr>
                <w:b/>
              </w:rPr>
              <w:t>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360028-26/В-145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360028-26/В-145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354253-26/В-148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Азапін, </w:t>
            </w:r>
            <w:r>
              <w:rPr>
                <w:b/>
              </w:rPr>
              <w:t xml:space="preserve">таблетки по 100 мг або по 25 мг, по 10 таблеток у блістері; по 5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356351-26/З-137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Азитроміцин-Віста, </w:t>
            </w:r>
            <w:r>
              <w:rPr>
                <w:b/>
              </w:rPr>
              <w:t>порошок для розчину для інфузій по 500 мг;</w:t>
            </w:r>
            <w:r>
              <w:rPr>
                <w:b/>
              </w:rPr>
              <w:br/>
              <w:t>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356351-26/З-137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>Азитроміцин-Віста,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порошок для розчину для інфузій по 500 мг;</w:t>
            </w:r>
            <w:r>
              <w:rPr>
                <w:b/>
              </w:rPr>
              <w:br/>
              <w:t>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356351-26/З-137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Азитроміцин-Віста, </w:t>
            </w:r>
            <w:r>
              <w:rPr>
                <w:b/>
              </w:rPr>
              <w:t>порошок для розчину для інфузій по 500 мг;</w:t>
            </w:r>
            <w:r>
              <w:rPr>
                <w:b/>
              </w:rPr>
              <w:br/>
              <w:t>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352330-26/З-132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АКСИТИНІБ-ВІСТА, </w:t>
            </w:r>
            <w:r>
              <w:rPr>
                <w:b/>
              </w:rPr>
              <w:t>таблетки, вкриті плівковою оболонкою, по 1 мг або по 5 мг, по 7 таблеток у блістері з маркуванням українською мовою;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351465-26/З-120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348580-25/З-117, 348581-25/З-117, 348582-25/З-117, 348583-25/З-117, 348584-25/З-117, 357366-26/З-117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Алерік Нео, </w:t>
            </w:r>
            <w:r>
              <w:rPr>
                <w:b/>
              </w:rPr>
              <w:t>розчин оральний 0,5 мг/мл по 60 мл і 150 мл у пляшці; у комплекті з мірною ложечкою або з мірним шприцом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348580-25/З-117, 348581-25/З-117, 348582-25/З-117, 348583-25/З-117, 348584-25/З-117, 357366-</w:t>
            </w:r>
            <w:r>
              <w:rPr>
                <w:b/>
              </w:rPr>
              <w:t>26/З-117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Алерік Нео, </w:t>
            </w:r>
            <w:r>
              <w:rPr>
                <w:b/>
              </w:rPr>
              <w:t>розчин оральний 0,5 мг/мл по 60 мл і 150 мл у пляшці; у комплекті з мірною ложечкою або з мірним шприцом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348580-25/З-117, 348581-25/З-117, 348582-25/З-117, 348583-25/З-117, 348584-25/З-117, 357366-26/З-117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Алерік Нео, </w:t>
            </w:r>
            <w:r>
              <w:rPr>
                <w:b/>
              </w:rPr>
              <w:t>розчин оральний 0,5 мг/мл по 60 мл і 150 мл у пляшці; у комплекті з мірною ложечкою або з мірним шприцом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354111-26/З-147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Альбумін людини 200 г/л , </w:t>
            </w:r>
            <w:r>
              <w:rPr>
                <w:b/>
              </w:rPr>
              <w:t>розчин для інфузій, 200 г/л; по 50 мл або по 100 мл розчину у пляшці;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354111-26/З-147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Альбумін людини 200 г/л , </w:t>
            </w:r>
            <w:r>
              <w:rPr>
                <w:b/>
              </w:rPr>
              <w:t>розчин для інфузій, 200 г/л; по 50 мл або по 100 мл розчину у пляшці;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354111-26/З-147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Альбумін людини 200 г/л , </w:t>
            </w:r>
            <w:r>
              <w:rPr>
                <w:b/>
              </w:rPr>
              <w:t>розчин для інфузій, 200 г/л; по 50 мл або по 100 мл розчину у пляшці;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354869-26/З-148, 354870-26/З-148, 354871-26/З-148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мл,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354869-26/З-148, 354870-26/З-148, 354871-26/З-148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мл,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354869-26/З-148, 354870-26/З-148, 354871-26/З-148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мл,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</w:t>
            </w:r>
            <w:r>
              <w:rPr>
                <w:b/>
              </w:rPr>
              <w:t xml:space="preserve">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357064-26/З-138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Аплерія, </w:t>
            </w:r>
            <w:r>
              <w:rPr>
                <w:b/>
              </w:rPr>
              <w:t>таблетки, вкриті плівковою оболонкою, по 25 мг та по 50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355794-26/З-120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Ардуан®, </w:t>
            </w:r>
            <w:r>
              <w:rPr>
                <w:b/>
              </w:rPr>
              <w:t>ліофілізат для розчину для ін'єкцій по 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 флаконів з ліофілізатом у комплекті з 5 ампулами розчинника (0,9 % розчин натрію хлориду) по 2 мл в картонній формі; по 5 картонних форм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355794-26/З-120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Ардуан®, </w:t>
            </w:r>
            <w:r>
              <w:rPr>
                <w:b/>
              </w:rPr>
              <w:t>ліофілізат для розчину для ін'єкцій по 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 флаконів з ліофілізатом у комплекті з 5 ампулами розчинника (0,9 % розчин натрію хлориду) по 2 мл в картонній формі; по 5 картонних форм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355794-26/З-120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Ардуан®, </w:t>
            </w:r>
            <w:r>
              <w:rPr>
                <w:b/>
              </w:rPr>
              <w:t>ліофілізат для розчину для ін'єкцій по 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 флаконів з ліофілізатом у комплекті з 5 ампулами розчинника (0,9 % розчин натрію хлориду) по 2 мл в картонній формі; по 5 картонних форм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341774-25/З-123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АТЕНАТИВ 500 МО АТЕНАТИВ 1000 МО, </w:t>
            </w:r>
            <w:r>
              <w:rPr>
                <w:b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коробці; 1 флакону з порошком (1000 МО) та 1 флакон з розчинником (20 мл)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</w:t>
            </w:r>
            <w:r>
              <w:rPr>
                <w:b/>
              </w:rPr>
              <w:t>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356975-26/З-120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356975-26/З-120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>таблетки,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356975-26/З-120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355021-26/З-100, 355022-26/З-100 </w:t>
            </w:r>
            <w:r>
              <w:rPr>
                <w:b/>
              </w:rPr>
              <w:t>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355021-26/З-100, 355022-26/З-100 </w:t>
            </w:r>
            <w:r>
              <w:rPr>
                <w:b/>
              </w:rPr>
              <w:t>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355021-26/З-100, 355022-26/З-100 </w:t>
            </w:r>
            <w:r>
              <w:rPr>
                <w:b/>
              </w:rPr>
              <w:t>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355021-26/З-100, 355022-26/З-100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Афінітор, </w:t>
            </w:r>
            <w:r>
              <w:rPr>
                <w:b/>
              </w:rPr>
              <w:t>таблетки по 2,5 мг або 5 мг, або 10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350580-25/З-146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Береш® Кальцій плюс D3, </w:t>
            </w:r>
            <w:r>
              <w:rPr>
                <w:b/>
              </w:rPr>
              <w:t xml:space="preserve">таблетки, вкриті плівковою оболонкою по 10 таблеток у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350580-25/З-146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Береш® Кальцій плюс D3, </w:t>
            </w:r>
            <w:r>
              <w:rPr>
                <w:b/>
              </w:rPr>
              <w:t xml:space="preserve">таблетки, вкриті плівковою оболонкою по 10 таблеток у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350580-25/З-146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Береш® Кальцій плюс D3, </w:t>
            </w:r>
            <w:r>
              <w:rPr>
                <w:b/>
              </w:rPr>
              <w:t xml:space="preserve">таблетки, вкриті плівковою оболонкою по 10 таблеток у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350583-25/З-146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оболонкою по 10 таблеток в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350583-25/З-146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оболонкою по 10 таблеток в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350583-25/З-146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оболонкою по 10 таблеток в блістері,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357744-26/В-100, 357745-26/В-100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356499-26/В-61, 356500-26/В-61, 356502-26/В-61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БІ-СЕПТ-ФАРМАК®, </w:t>
            </w:r>
            <w:r>
              <w:rPr>
                <w:b/>
              </w:rPr>
              <w:t>таблетки, 400 мг/80 мг по 20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356499-26/В-61, 356500-26/В-61, 356502-26/В-61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БІ-СЕПТ-ФАРМАК®, </w:t>
            </w:r>
            <w:r>
              <w:rPr>
                <w:b/>
              </w:rPr>
              <w:t>таблетки, 400 мг/80 мг по 20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356499-26/В-61, 356500-26/В-61, 356</w:t>
            </w:r>
            <w:r>
              <w:rPr>
                <w:b/>
              </w:rPr>
              <w:t>502-26/В-61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БІ-СЕПТ-ФАРМАК®, </w:t>
            </w:r>
            <w:r>
              <w:rPr>
                <w:b/>
              </w:rPr>
              <w:t>таблетки, 400 мг/80 мг по 20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359780-26/З-147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Блемарен®, </w:t>
            </w:r>
            <w:r>
              <w:rPr>
                <w:b/>
              </w:rPr>
              <w:t>таблетки шипучі, по 20 шипучих таблеток у поліпропіленовому контейнері; по 4 або 5 контейнерів у картонній коробці разом з індикаторним папером і контрольним календарем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359780-26/З-147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Блемарен®, </w:t>
            </w:r>
            <w:r>
              <w:rPr>
                <w:b/>
              </w:rPr>
              <w:t>таблетки шипучі, по 20 шипучих таблеток у поліпропіленовому контейнері; по 4 або 5 контейнерів у картонній коробці разом з індикаторним папером і контрольним календарем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359780-26/З-147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Блемарен®, </w:t>
            </w:r>
            <w:r>
              <w:rPr>
                <w:b/>
              </w:rPr>
              <w:t>таблетки шипучі, по 20 шипучих таблеток у поліпропіленовому контейнері; по 4 або 5 контейнерів у картонній коробці разом з індикаторним папером і контрольним календарем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</w:t>
            </w:r>
            <w:r>
              <w:rPr>
                <w:b/>
              </w:rPr>
              <w:t>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</w:t>
            </w:r>
            <w:r>
              <w:rPr>
                <w:b/>
              </w:rPr>
              <w:t>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</w:t>
            </w:r>
            <w:r>
              <w:rPr>
                <w:b/>
              </w:rPr>
              <w:t>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352314-26/З-130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БОТОКС® КОМПЛЕКС БОТУЛІНІЧНОГО ТОКСИНУ ТИПУ А (ВІД CLOSTRIDIUM BOTULINUM), </w:t>
            </w:r>
            <w:r>
              <w:rPr>
                <w:b/>
              </w:rPr>
              <w:t xml:space="preserve">порошок для розчину для ін'єкцій по 100 одиниць-Аллерган; </w:t>
            </w:r>
            <w:r>
              <w:rPr>
                <w:b/>
              </w:rPr>
              <w:br/>
              <w:t xml:space="preserve">порошок для розчину для ін'єкцій по 200 одиниць-Аллерган; 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Еббві Лімітед</w:t>
            </w:r>
            <w:r>
              <w:rPr>
                <w:b/>
              </w:rPr>
              <w:t>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347279-25/З-149, 347280-25/З-149, 347281-25/З-149, 347282-25/З-149, 347283-25/З-149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мг;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347279-25/З-149, 347280-25/З-149, 347281-25/З-149, 347282-25/З-149, 347283-25/З-149 від 30.1</w:t>
            </w:r>
            <w:r>
              <w:rPr>
                <w:b/>
              </w:rPr>
              <w:t>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мг;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347279-25/З-149, 347280-25/З-149, 347281-25/З-149, 347282-25/З-149, 347283-25/З-149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Брексін®, </w:t>
            </w:r>
            <w:r>
              <w:rPr>
                <w:b/>
              </w:rPr>
              <w:t>таблетки по 20 мг; по 10 таблеток у блістері; по 1,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353017-26/З-148, 353018-26/З-148, 353019-26/З-148, 353024-26/З-148 від </w:t>
            </w:r>
            <w:r>
              <w:rPr>
                <w:b/>
              </w:rPr>
              <w:t>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353017-26/З-148, 353018-26/З-148, 353019-26/З-148, 353024-26/З-148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Валарокс, </w:t>
            </w:r>
            <w:r>
              <w:rPr>
                <w:b/>
              </w:rPr>
              <w:t>таблетки, вкриті плівковою оболонкою, 10 мг/80 мг або 20 мг/80 мг, або 10 мг/160 мг, або 20 мг/160 мг; по 10 таблеток у блістері;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349438-25/З-146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Ауробіндо, </w:t>
            </w:r>
            <w:r>
              <w:rPr>
                <w:b/>
              </w:rPr>
              <w:t>таблетки, вкриті плівковою оболонкою, по 80 мг або по 160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336491-25/З-148, 336492-25/З-148,</w:t>
            </w:r>
            <w:r>
              <w:rPr>
                <w:b/>
              </w:rPr>
              <w:t xml:space="preserve"> 336493-25/З-148, 336494-25/З-148, 336495-25/З-148, 336496-25/З-148, 357890-26/З-148, 357891-26/З-148 від 21.04.2025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80, </w:t>
            </w:r>
            <w:r>
              <w:rPr>
                <w:b/>
              </w:rPr>
              <w:t>таблетки, вкриті плівковою оболонкою, 80 мг/12,5 мг, по 14 таблеток у блістері; по 2, по 4 або по 6 блістерів в коробці; по 15 таблеток у блістері; по 2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336491-25/З-148, 336492-25/З-148, 336493-25/З-148, 336494-25/З-148, 336495-25/З-148, 336496-25/З-148, 357890-26/З-148, 357891-26/З-148 від 21.04.2025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80, </w:t>
            </w:r>
            <w:r>
              <w:rPr>
                <w:b/>
              </w:rPr>
              <w:t>таблетки, вкриті плівковою оболонкою, 80 мг/12,5 мг, по 14 таблеток у блістері; по 2, по 4 або по 6 блістерів в коробці; по 15 таблеток у блістері; по 2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336491-25/З-148, 336492-25/З-148, 336493-25/З-148, 336494-25/З-148, 336495-25/З-148, 336496-25/З-148, 357890-26/З-148, 357891-26/З-148 від 21.04.2025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 80, </w:t>
            </w:r>
            <w:r>
              <w:rPr>
                <w:b/>
              </w:rPr>
              <w:t>таблетки, вкриті плівковою оболонкою, 80 мг/12,5 мг, по 14 таблеток у блістері; по 2, по 4 або по 6 блістерів в коробці; по 15 таблеток у блістері; по 2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351568-26/В-120, 351570-26/В-120, 351571-26/В-120, 351572-26/В-120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351568-26/В-120, 351570-26/В-120, 351571-26/В-120, 351572-26/В-120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</w:t>
            </w:r>
            <w:r>
              <w:rPr>
                <w:b/>
              </w:rPr>
              <w:br/>
              <w:t>по 10 таблеток у блістері; по 3 або 6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351568-26/В-120, 351570-26/В-120, 351571-26/В-120, 351572-26/В-120 від 19.01.2026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351927-26/В-116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таблетки по 5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351927-26/В-116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таблетки по 5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351927-26/В-116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таблетки по 5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356084-26/В-116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343125-25/В-118, 343126-25/В-118 </w:t>
            </w:r>
            <w:r>
              <w:rPr>
                <w:b/>
              </w:rPr>
              <w:t>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343125-25/В-118, 343126-25/В-118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</w:t>
            </w:r>
            <w:r>
              <w:rPr>
                <w:noProof/>
              </w:rPr>
              <w:t>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343125-25/В-118, 343126-25/В-118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343125-25/В-118, 343126-25/В-118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343125-25/В-118, 343126-25/В-118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343125-25/В-118, 343126-25/В-118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Галара, </w:t>
            </w:r>
            <w:r>
              <w:rPr>
                <w:b/>
              </w:rPr>
              <w:t xml:space="preserve">капсули тверді, по 75 мг або 150 мг по 14 капсул в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359617-26/В-120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359617-26/В-120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359617-26/В-120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350369-25/З-120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</w:t>
            </w:r>
            <w:r>
              <w:rPr>
                <w:b/>
              </w:rPr>
              <w:br/>
              <w:t>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350369-25/З-120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</w:t>
            </w:r>
            <w:r>
              <w:rPr>
                <w:b/>
              </w:rPr>
              <w:br/>
              <w:t>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</w:t>
            </w:r>
            <w:r>
              <w:rPr>
                <w:sz w:val="16"/>
                <w:szCs w:val="16"/>
              </w:rPr>
              <w:t>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350369-25/З-120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</w:t>
            </w:r>
            <w:r>
              <w:rPr>
                <w:b/>
              </w:rPr>
              <w:br/>
              <w:t>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356694-26/В-148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мг;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356694-26/В-148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мг;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356694-26/В-148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мг;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>таблетки вагінальні по 10 мг, 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 xml:space="preserve">таблетки вагінальні по 10 мг, </w:t>
            </w:r>
            <w:r>
              <w:rPr>
                <w:b/>
              </w:rPr>
              <w:t>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 xml:space="preserve">таблетки вагінальні по 10 мг, </w:t>
            </w:r>
            <w:r>
              <w:rPr>
                <w:b/>
              </w:rPr>
              <w:t>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 xml:space="preserve">таблетки вагінальні по 10 мг, </w:t>
            </w:r>
            <w:r>
              <w:rPr>
                <w:b/>
              </w:rPr>
              <w:t>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 xml:space="preserve">таблетки вагінальні по 10 мг, </w:t>
            </w:r>
            <w:r>
              <w:rPr>
                <w:b/>
              </w:rPr>
              <w:t>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358145-26/В-06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ГРАНЗОФЕН®, </w:t>
            </w:r>
            <w:r>
              <w:rPr>
                <w:b/>
              </w:rPr>
              <w:t xml:space="preserve">таблетки вагінальні по 10 мг, </w:t>
            </w:r>
            <w:r>
              <w:rPr>
                <w:b/>
              </w:rPr>
              <w:t>по 6 таблеток у блістері, по 1 блістеру в картонній упаковці, in bulk: 2592 (6 х 432) таблетки вагінальні: по 6 таблеток у блістері; по 432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354606-26/В-123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№1,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354606-26/В-123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№1,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354606-26/В-123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№1,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354573-26/В-147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№2,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354573-26/В-147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№2,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354573-26/В-147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Грудний збір №2, </w:t>
            </w:r>
            <w:r>
              <w:rPr>
                <w:b/>
              </w:rPr>
              <w:t>збір; по 50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349443-25/В-139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Дагліф®, </w:t>
            </w:r>
            <w:r>
              <w:rPr>
                <w:b/>
              </w:rPr>
              <w:t>таблетки, вкриті плівковою оболонкою, по 5 мг та по 10 мг,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</w:t>
            </w:r>
            <w:r>
              <w:rPr>
                <w:b/>
              </w:rPr>
              <w:t>14 таблеток у 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14 таблеток у блістері, </w:t>
            </w:r>
            <w:r>
              <w:rPr>
                <w:b/>
              </w:rPr>
              <w:t>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14 таблеток у блістері, </w:t>
            </w:r>
            <w:r>
              <w:rPr>
                <w:b/>
              </w:rPr>
              <w:t>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14 таблеток у блістері, </w:t>
            </w:r>
            <w:r>
              <w:rPr>
                <w:b/>
              </w:rPr>
              <w:t>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14 таблеток у блістері, </w:t>
            </w:r>
            <w:r>
              <w:rPr>
                <w:b/>
              </w:rPr>
              <w:t>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352543-26/В-120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 in bulk: по 14 таблеток у блістері, </w:t>
            </w:r>
            <w:r>
              <w:rPr>
                <w:b/>
              </w:rPr>
              <w:t>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353810-26/В-120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  <w:t>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 xml:space="preserve">in bulk: по </w:t>
            </w:r>
            <w:r>
              <w:rPr>
                <w:b/>
              </w:rPr>
              <w:t>14 таблеток у 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353810-26/В-120 від 02.0</w:t>
            </w:r>
            <w:r>
              <w:rPr>
                <w:b/>
              </w:rPr>
              <w:t>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bulk: по 14 таблеток у 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353810-26/В-120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  <w:t>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 xml:space="preserve">in bulk: по 14 таблеток у </w:t>
            </w:r>
            <w:r>
              <w:rPr>
                <w:b/>
              </w:rPr>
              <w:t>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</w:t>
            </w:r>
            <w:r>
              <w:rPr>
                <w:b/>
              </w:rPr>
              <w:t>810-26/В-120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bulk: по 14 таблеток у 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353810-26/В-120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  <w:t>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 xml:space="preserve">in bulk: по 14 таблеток у </w:t>
            </w:r>
            <w:r>
              <w:rPr>
                <w:b/>
              </w:rPr>
              <w:t>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353806-26/В-120, 353807-26/В-120, 353808-26/В-120, 353809-26/В-120, 35381</w:t>
            </w:r>
            <w:r>
              <w:rPr>
                <w:b/>
              </w:rPr>
              <w:t>0-26/В-120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плівковою оболонкою, по 20 мг;</w:t>
            </w:r>
            <w:r>
              <w:rPr>
                <w:b/>
              </w:rPr>
              <w:br/>
              <w:t xml:space="preserve">по 14 таблеток у блістері, по 1 блістеру у </w:t>
            </w:r>
            <w:r>
              <w:rPr>
                <w:b/>
              </w:rPr>
              <w:t>картонній упаковці; по 14 таблеток у блістері,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bulk: по 14 таблеток у блістері, по 90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</w:t>
            </w:r>
            <w:r>
              <w:rPr>
                <w:b/>
              </w:rPr>
              <w:t>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354732-26/З-96, 354733-26/З-96, 354734-26/З-96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Децисан,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з розчинником (калію дигідрофосфат, натрію гідроксид, вода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354732-26/З-96, 354733-26/З-96, 354734-26/З-96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Децисан,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з розчинником (калію дигідрофосфат, натрію гідроксид, вода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354732-26/З-96, 354733-26/З-96, 354734-26/З-96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Децисан,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з розчинником (калію дигідрофосфат, натрію гідроксид, вода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344298-25/З-140, 344299-25/З-140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344298-25/З-140, 344299-25/З-140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344298-25/З-140, 344299-25/З-140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355922-26/В-148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Діокор 80, Діокор 160, </w:t>
            </w:r>
            <w:r>
              <w:rPr>
                <w:b/>
              </w:rPr>
              <w:t>таблетки, вкриті плівковою оболонкою, по 80 мг/12,5 мг або по 160 мг/12,5 мг, по 10 таблеток в блістері; по 1, по 3, по 4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</w:t>
      </w:r>
      <w:r>
        <w:rPr>
          <w:b/>
          <w:lang w:val="uk-UA"/>
        </w:rPr>
        <w:t>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354955-26/В-117, 354956-26/В-117, 355124-26/В-137, 355125-26/В-137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Діфорс 160, Діфорс 80, Діфорс XL, </w:t>
            </w:r>
            <w:r>
              <w:rPr>
                <w:b/>
              </w:rPr>
              <w:t>таблетки, вкриті плівковою оболонкою, 5 мг/160 мг; 5 мг/80 мг; 10 мг/160 мг; по 10 таблеток у блістері; по 1, 3 або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358872-26/В-138, 358873-26/В-138, 358874-26/В-138, 358875-26/В-138, 358876-26/В-138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г; по 2 г в саше; по 10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358872-26/В-138, 358873-26/В-138, 358874-26/В-138, 358875-26/В-138, 358876-26/В-138 від 28.0</w:t>
            </w:r>
            <w:r>
              <w:rPr>
                <w:b/>
              </w:rPr>
              <w:t>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г; по 2 г в саше; по 10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358872-26/В-138, 358873-26/В-138, 3</w:t>
            </w:r>
            <w:r>
              <w:rPr>
                <w:b/>
              </w:rPr>
              <w:t>58874-26/В-138, 358875-26/В-138, 358876-26/В-138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г; по 2 г в саше; по 10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350864-25/В-100, 356746-26/В-97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ДОМПЕРИДОН-СТОМА, </w:t>
            </w:r>
            <w:r>
              <w:rPr>
                <w:b/>
              </w:rPr>
              <w:t>таблетки по 10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350864-25/В-100, 356746-26/В-97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ДОМПЕРИДОН-СТОМА, </w:t>
            </w:r>
            <w:r>
              <w:rPr>
                <w:b/>
              </w:rPr>
              <w:t>таблетки по 10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350864-25/В-100, 356746-26/В-97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ДОМПЕРИДОН-СТОМА, </w:t>
            </w:r>
            <w:r>
              <w:rPr>
                <w:b/>
              </w:rPr>
              <w:t>таблетки по 10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 xml:space="preserve">таблетки, що диспергуються в ротовій порожнині, по 5 мг або по 10 мг; по 10 таблеток у блістері; по 3 або по 6 </w:t>
            </w:r>
            <w:r>
              <w:rPr>
                <w:b/>
              </w:rPr>
              <w:t>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>таблетки, що диспергуються в ротовій порожнині, по 5 мг або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>таблетки, що диспергуються в ротовій порожнині, по 5 мг або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>таблетки, що диспергуються в ротовій порожнині, по 5 мг або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>таблетки, що диспергуються в ротовій порожнині, по 5 мг або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350518-25/В-138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Донекс®, </w:t>
            </w:r>
            <w:r>
              <w:rPr>
                <w:b/>
              </w:rPr>
              <w:t>таблетки, що диспергуються в ротовій порожнині, по 5 мг або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357192-26/В-148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 , </w:t>
            </w:r>
            <w:r>
              <w:rPr>
                <w:b/>
              </w:rPr>
              <w:t>краплі очні, розчин 2 %;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357192-26/В-148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 , </w:t>
            </w:r>
            <w:r>
              <w:rPr>
                <w:b/>
              </w:rPr>
              <w:t>краплі очні, розчин 2 %;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357192-26/В-148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 , </w:t>
            </w:r>
            <w:r>
              <w:rPr>
                <w:b/>
              </w:rPr>
              <w:t>краплі очні, розчин 2 %;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357164-26/З-116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Дорзамед, </w:t>
            </w:r>
            <w:r>
              <w:rPr>
                <w:b/>
              </w:rPr>
              <w:t>краплі очні, розчин, 20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357164-26/З-116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Дорзамед, </w:t>
            </w:r>
            <w:r>
              <w:rPr>
                <w:b/>
              </w:rPr>
              <w:t>краплі очні, розчин, 20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357164-26/З-116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Дорзамед, </w:t>
            </w:r>
            <w:r>
              <w:rPr>
                <w:b/>
              </w:rPr>
              <w:t>краплі очні, розчин, 20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р. № </w:t>
            </w:r>
            <w:r>
              <w:rPr>
                <w:b/>
              </w:rPr>
              <w:t>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</w:t>
            </w:r>
            <w:r>
              <w:rPr>
                <w:b/>
              </w:rPr>
              <w:t>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</w:t>
            </w:r>
            <w:r>
              <w:rPr>
                <w:b/>
              </w:rPr>
              <w:t>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349595-25/З-152, 349596-25/З-152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5мг/80мг; 5мг/160мг; 10мг/160мг;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</w:t>
            </w:r>
            <w:r>
              <w:rPr>
                <w:b/>
              </w:rPr>
              <w:t>ою оболонкою,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</w:t>
            </w:r>
            <w:r>
              <w:rPr>
                <w:b/>
              </w:rPr>
              <w:t>стери в коробці; таблетки, вкриті плівковою оболонкою,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</w:t>
            </w:r>
            <w:r>
              <w:rPr>
                <w:b/>
              </w:rPr>
              <w:t>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348083-25/З-128, 348084-25/З-128, 348085-25/З-128, 348086-25/З-128 від </w:t>
            </w:r>
            <w:r>
              <w:rPr>
                <w:b/>
              </w:rPr>
              <w:t>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</w:t>
            </w:r>
            <w:r>
              <w:rPr>
                <w:b/>
              </w:rPr>
              <w:t>стери в коробці; таблетки, вкриті плівковою оболонкою,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</w:t>
            </w:r>
            <w:r>
              <w:rPr>
                <w:b/>
              </w:rPr>
              <w:t>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348083-25/З-128, 348084-25/З-128, 348085-25/З-128, 348086-25/З-128 від </w:t>
            </w:r>
            <w:r>
              <w:rPr>
                <w:b/>
              </w:rPr>
              <w:t>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348083-25/З-128, 348084-25/З-128, 348085-25/З-128, 348086-25/З-128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по 14 таблеток у блістері; по 1 або по 2 блістери в коробці; таблетки, вкриті плівковою оболонкою, 5 мг/160 мг; по 14 таблеток у блістері; по 1 або по 2 блістери в коробці; таблетки, вкриті плівковою оболон</w:t>
            </w:r>
            <w:r>
              <w:rPr>
                <w:b/>
              </w:rPr>
              <w:t>кою, 10 мг/160 мг; по 14 таблеток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</w:t>
            </w:r>
            <w:r>
              <w:rPr>
                <w:b/>
              </w:rPr>
              <w:t>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р. № </w:t>
            </w:r>
            <w:r>
              <w:rPr>
                <w:b/>
              </w:rPr>
              <w:t>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</w:t>
            </w:r>
            <w:r>
              <w:rPr>
                <w:b/>
              </w:rPr>
              <w:t>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356326-26/В-148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таблетки, вкриті плівковою оболонкою, по 4 мг, по 8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354633-26/В-100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мг/мл;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354633-26/В-100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мг/мл;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354633-26/В-100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розчин оральний, 1 мг/мл; по 30 мл у флаконі; по 1 флакону у комплекті з дозуючою піпеткою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357383-26/В-120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>таблетки по 100 мг</w:t>
            </w:r>
            <w:r>
              <w:rPr>
                <w:b/>
              </w:rPr>
              <w:br/>
              <w:t>по 1 або по 2, або по 4 таблетки у блістері; по 1 блістеру в пачці з картону; по 4 таблетки у блістері; по 2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355921-26/З-148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Естрамон 50, </w:t>
            </w:r>
            <w:r>
              <w:rPr>
                <w:b/>
              </w:rPr>
              <w:t>пластир трансдермальний, 50 мкг/доба, по 1 пластиру в пакетику; по 6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355921-26/З-148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Естрамон 50, </w:t>
            </w:r>
            <w:r>
              <w:rPr>
                <w:b/>
              </w:rPr>
              <w:t>пластир трансдермальний, 50 мкг/доба, по 1 пластиру в пакетику; по 6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355921-26/З-148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Естрамон 50, </w:t>
            </w:r>
            <w:r>
              <w:rPr>
                <w:b/>
              </w:rPr>
              <w:t>пластир трансдермальний, 50 мкг/доба, по 1 пластиру в пакетику; по 6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353196-26/З-06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мг, по 10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353196-26/З-06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мг, по 10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353196-26/З-06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мг, по 10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354895-26/В-144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Заспокійливий збір №2, </w:t>
            </w:r>
            <w:r>
              <w:rPr>
                <w:b/>
              </w:rPr>
              <w:t>збір по 50 г або по 75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354895-26/В-144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Заспокійливий збір №2, </w:t>
            </w:r>
            <w:r>
              <w:rPr>
                <w:b/>
              </w:rPr>
              <w:t>збір по 50 г або по 75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354895-26/В-144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Заспокійливий збір №2, </w:t>
            </w:r>
            <w:r>
              <w:rPr>
                <w:b/>
              </w:rPr>
              <w:t>збір по 50 г або по 75 г у пачці з внутрішнім пакетом; по 1,5 г у фільтр-пакеті; по 20 фільтр-пакетів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357119-26/З-132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Зульбекс®, </w:t>
            </w:r>
            <w:r>
              <w:rPr>
                <w:b/>
              </w:rPr>
              <w:t>таблетки кишковорозчинні по 10 мг; по 20 мг; по 14 таблеток у блістері; по 1,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355088-26/З-123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мг,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356918-26/В-120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ІмуноВел®, </w:t>
            </w:r>
            <w:r>
              <w:rPr>
                <w:b/>
              </w:rPr>
              <w:t>капсули</w:t>
            </w:r>
            <w:r>
              <w:rPr>
                <w:b/>
              </w:rPr>
              <w:br/>
              <w:t xml:space="preserve">по 12 капсул у блістері,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356918-26/В-120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ІмуноВел®, </w:t>
            </w:r>
            <w:r>
              <w:rPr>
                <w:b/>
              </w:rPr>
              <w:t>капсули</w:t>
            </w:r>
            <w:r>
              <w:rPr>
                <w:b/>
              </w:rPr>
              <w:br/>
              <w:t xml:space="preserve">по 12 капсул у блістері,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356918-26/В-120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ІмуноВел®, </w:t>
            </w:r>
            <w:r>
              <w:rPr>
                <w:b/>
              </w:rPr>
              <w:t>капсули</w:t>
            </w:r>
            <w:r>
              <w:rPr>
                <w:b/>
              </w:rPr>
              <w:br/>
              <w:t xml:space="preserve">по 12 капсул у блістері,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351909-26/З-118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351909-26/З-118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351909-26/З-118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356147-26/З-82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Кавінтон, </w:t>
            </w:r>
            <w:r>
              <w:rPr>
                <w:b/>
              </w:rPr>
              <w:t>таблетки по 5 мг; по 25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356147-26/З-82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Кавінтон, </w:t>
            </w:r>
            <w:r>
              <w:rPr>
                <w:b/>
              </w:rPr>
              <w:t>таблетки по 5 мг; по 25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356147-26/З-82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Кавінтон, </w:t>
            </w:r>
            <w:r>
              <w:rPr>
                <w:b/>
              </w:rPr>
              <w:t>таблетки по 5 мг; по 25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349628-25/З-96, 349629-25/З-96, 356772-26/З-96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349628-25/З-96, 349629-25/З-96, 356772-26/З-96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349628-25/З-96, 349629-25/З-96, 356772-26/З-96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352367-26/В-116 від 05.02.2026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Карбалекс 300 мг ретард, Карбалекс 600 мг ретард, </w:t>
            </w:r>
            <w:r>
              <w:rPr>
                <w:b/>
              </w:rPr>
              <w:t>таблетки пролонгованої дії по 300 мг або по 600 мг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</w:t>
            </w:r>
            <w:r>
              <w:rPr>
                <w:b/>
              </w:rPr>
              <w:t>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 xml:space="preserve">таблетки по 8 мг; по 10 таблеток у блістері; по 3 або 9 блістерів у пачці; </w:t>
            </w:r>
            <w:r>
              <w:rPr>
                <w:b/>
              </w:rPr>
              <w:t>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 xml:space="preserve">таблетки по 8 мг; по 10 таблеток у блістері; по 3 або 9 блістерів у пачці; </w:t>
            </w:r>
            <w:r>
              <w:rPr>
                <w:b/>
              </w:rPr>
              <w:t>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 xml:space="preserve">таблетки по 8 мг; по 10 таблеток у блістері; по 3 або 9 блістерів у пачці; </w:t>
            </w:r>
            <w:r>
              <w:rPr>
                <w:b/>
              </w:rPr>
              <w:t>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357644-26/В-06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 xml:space="preserve">таблетки по 8 мг; по 10 таблеток у блістері; по 3 або 9 блістерів у пачці; </w:t>
            </w:r>
            <w:r>
              <w:rPr>
                <w:b/>
              </w:rPr>
              <w:t>по 16 мг; по 10 таблеток у блістері; по 3 блістери в пачці;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</w:t>
            </w:r>
            <w:r>
              <w:rPr>
                <w:b/>
              </w:rPr>
              <w:t>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</w:t>
            </w:r>
            <w:r>
              <w:rPr>
                <w:noProof/>
              </w:rPr>
              <w:t>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</w:t>
            </w:r>
            <w:r>
              <w:rPr>
                <w:b/>
              </w:rPr>
              <w:t>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</w:t>
            </w:r>
            <w:r>
              <w:rPr>
                <w:noProof/>
              </w:rPr>
              <w:t>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355928-26/З-140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таблетки, вкриті плівковою оболонкою, по 20 мг; по 14 таблеток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 xml:space="preserve">таблетки, вкриті плівковою оболонкою, по 25 мг, </w:t>
            </w:r>
            <w:r>
              <w:rPr>
                <w:b/>
              </w:rPr>
              <w:t>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 xml:space="preserve">таблетки, вкриті плівковою оболонкою, по 25 мг, </w:t>
            </w:r>
            <w:r>
              <w:rPr>
                <w:b/>
              </w:rPr>
              <w:t>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353126-26/В-116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 xml:space="preserve">таблетки, вкриті плівковою оболонкою, по 25 мг, </w:t>
            </w:r>
            <w:r>
              <w:rPr>
                <w:b/>
              </w:rPr>
              <w:t>по 100 мг, по 200 мг: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</w:t>
            </w:r>
            <w:r>
              <w:rPr>
                <w:b/>
              </w:rPr>
              <w:t>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346695-25/З-96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Кветіпін, </w:t>
            </w:r>
            <w:r>
              <w:rPr>
                <w:b/>
              </w:rPr>
              <w:t>таблетки, вкриті оболонкою, по 25 мг, по 100 мг, по 200 мг, по 10 таблеток у блістері; по 3 блістери в картонній коробці; по 25 мг або 100 мг по 100 таблеток або по 500 таблеток у флаконах, по 200 мг або 300 мг по 100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Фармасай</w:t>
            </w:r>
            <w:r>
              <w:rPr>
                <w:b/>
              </w:rPr>
              <w:t>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353800-26/В-138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353800-26/В-138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353800-26/В-138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358699-26/З-148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358699-26/З-148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358699-26/З-148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2,5 %,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356770-26/В-148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356770-26/В-148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таблетки, по 10 таблеток у блістері; по 1 бл</w:t>
            </w:r>
            <w:r>
              <w:rPr>
                <w:b/>
              </w:rPr>
              <w:t>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356770-26/В-148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351329-26/В-28, 351330-26/В-28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351329-26/В-28, 351330-26/В-28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351329-26/В-28, 351330-26/В-28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Кодепсин,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</w:t>
            </w:r>
            <w:r>
              <w:rPr>
                <w:b/>
              </w:rPr>
              <w:t>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342542-25/З-61, 342543-25/З-61, 342544-25/З-61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 або по 2 000 000 МО 1 або 10 флаконів з порошком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354256-26/В-140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354256-26/В-140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354256-26/В-140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350582-25/З-146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 плюс®, </w:t>
            </w:r>
            <w:r>
              <w:rPr>
                <w:b/>
              </w:rPr>
              <w:t>краплі оральні, по 30 мл або по 100 мл у флаконі з пробкою-крапельницею; по 1 флакону в картонній коробці; по 30 мл у флаконі з пробкою-крапельницею; по 4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350582-25/З-146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 плюс®, </w:t>
            </w:r>
            <w:r>
              <w:rPr>
                <w:b/>
              </w:rPr>
              <w:t>краплі оральні, по 30 мл або по 100 мл у флаконі з пробкою-крапельницею; по 1 флакону в картонній коробці; по 30 мл у флаконі з пробкою-крапельницею; по 4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350582-25/З-146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 плюс®, </w:t>
            </w:r>
            <w:r>
              <w:rPr>
                <w:b/>
              </w:rPr>
              <w:t>краплі оральні, по 30 мл або по 100 мл у флаконі з пробкою-крапельницею; по 1 флакону в картонній коробці; по 30 мл у флаконі з пробкою-крапельницею; по 4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</w:t>
            </w:r>
            <w:r>
              <w:rPr>
                <w:b/>
              </w:rPr>
              <w:t xml:space="preserve">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350581-25/З-146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Береш® Екстра, </w:t>
            </w:r>
            <w:r>
              <w:rPr>
                <w:b/>
              </w:rPr>
              <w:t>краплі оральні, розчин, по 30 мл у флаконі з пробкою-крапельницею, по 1 або по 4 флакони у картонній коробці; по 100 мл у флаконі з пробкою-крапельницею, по 1 флакону у картонній коробці; по 30 мл у флаконі, по 1 або по 4 флакони у комплекті з окремим дозу</w:t>
            </w:r>
            <w:r>
              <w:rPr>
                <w:b/>
              </w:rPr>
              <w:t>ючим насосом у картонній коробці; по 100 мл у флаконі по 1 флакону у комплекті з окремим дозуючим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350581-25/З-146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Береш® Екстра, </w:t>
            </w:r>
            <w:r>
              <w:rPr>
                <w:b/>
              </w:rPr>
              <w:t>краплі оральні, розчин, по 30 мл у флаконі з пробкою-крапельницею, по 1 або по 4 флакони у картонній коробці; по 100 мл у флаконі з пробкою-крапельницею, по 1 флакону у картонній коробці; по 30 мл у флаконі, по 1 або по 4 флакони у ко</w:t>
            </w:r>
            <w:r>
              <w:rPr>
                <w:b/>
              </w:rPr>
              <w:t>мплекті з окремим дозуючим насосом у картонній коробці; по 100 мл у флаконі по 1 флакону у комплекті з окремим дозуючим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350581-25/З-146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Краплі Береш® Екстра, </w:t>
            </w:r>
            <w:r>
              <w:rPr>
                <w:b/>
              </w:rPr>
              <w:t>краплі оральні, розчин, по 30 мл у флаконі з пробкою-крапельницею, по 1 або по 4 флакони у картонній коробці; по 100 мл у флаконі з пробкою-крапельницею, по 1 флакону у картонній коробці; по 30</w:t>
            </w:r>
            <w:r>
              <w:rPr>
                <w:b/>
              </w:rPr>
              <w:t xml:space="preserve"> мл у флаконі, по 1 або по 4 флакони у комплекті з окремим дозуючим насосом у картонній коробці; по 100 мл у флаконі по 1 флакону у комплекті з окремим дозуючим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</w:t>
            </w:r>
            <w:r>
              <w:rPr>
                <w:b/>
              </w:rPr>
              <w:t>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355951-26/В-61, 356727-26/В-61, 357414-26/В-61, 357415-26/В-61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КсеЛайф, </w:t>
            </w:r>
            <w:r>
              <w:rPr>
                <w:b/>
              </w:rPr>
              <w:t>газ медичний стиснений у балоні по 2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из обмеженою відповідальністю "Інгаз",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355951-26/В-61, 356727-26/В-61, 357414-26/В-61, 357415-26/В-61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КсеЛайф, </w:t>
            </w:r>
            <w:r>
              <w:rPr>
                <w:b/>
              </w:rPr>
              <w:t>газ медичний стиснений у балоні по 2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из обмеженою відповідальністю "Інгаз",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355951-26/В-61, 356727-26/В-61, 357414-26/В-61, 357415-26/В-61 від 06.04.</w:t>
            </w:r>
            <w:r>
              <w:rPr>
                <w:b/>
              </w:rPr>
              <w:t>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КсеЛайф, </w:t>
            </w:r>
            <w:r>
              <w:rPr>
                <w:b/>
              </w:rPr>
              <w:t>газ медичний стиснений у балоні по 2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из обмеженою відповідальністю "Інгаз",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337295-25/З-45, 337296-25/З-45, 3</w:t>
            </w:r>
            <w:r>
              <w:rPr>
                <w:b/>
              </w:rPr>
              <w:t>37297-25/З-45, 337298-25/З-45, 337299-25/З-45, 337300-25/З-45, 337301-25/З-45, 337302-25/З-45, 337303-25/З-45, 337304-25/З-45, 337305-25/З-45, 337306-25/З-45, 337307-25/З-45, 337308-25/З-45, 337309-25/З-45, 337310-25/З-45, 337311-25/З-45, 337312-25/З-45 ві</w:t>
            </w:r>
            <w:r>
              <w:rPr>
                <w:b/>
              </w:rPr>
              <w:t>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337295-25/З-45, 337296-25/З-45, 337297-25/З-45, 337298-25/З-45, 337299-25/З-45, 337300-25/З-45, 337301-25/З-45, 337302-25/З-45, 337303-25/З-45, 337304-25/З-45, 337305-25/З-45, 337306-25/З-45, 337307-25/З-45, 337308-25/З-45</w:t>
            </w:r>
            <w:r>
              <w:rPr>
                <w:b/>
              </w:rPr>
              <w:t>, 337309-25/З-45, 337310-25/З-45, 337311-25/З-45, 337312-25/З-45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337295-25/З-45, 337296-25/З-45, 337297-25/З-45, 337298-25/З-45, 337299-25/З-45, 337300-25/З-45, 337301-25/З-45, 337302-25/З-45, 337303-25/З-45</w:t>
            </w:r>
            <w:r>
              <w:rPr>
                <w:b/>
              </w:rPr>
              <w:t>, 337304-25/З-45, 337305-25/З-45, 337306-25/З-45, 337307-25/З-45, 337308-25/З-45, 337309-25/З-45, 337310-25/З-45, 337311-25/З-45, 337312-25/З-45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354450-26/З-88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</w:t>
            </w:r>
            <w:r>
              <w:rPr>
                <w:b/>
              </w:rPr>
              <w:t>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354450-26/З-88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354450-26/З-88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</w:t>
            </w:r>
            <w:r>
              <w:rPr>
                <w:b/>
              </w:rPr>
              <w:t>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343330-25/З-130, 343331-25/З-130, 343332-25/З-130, 343333-25/З-130, 343334-25/З-130, 343335-25/З-130, 343336-25/З-130, 343337-25/З-130, 343339-25/З-130, 351433-26/З-130, 351434-26/З-130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ін’єкцій по 75 мг або 150 мг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356138-26/З-126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Куріозин, </w:t>
            </w:r>
            <w:r>
              <w:rPr>
                <w:b/>
              </w:rPr>
              <w:t>гель, 1,027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356138-26/З-126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Куріозин, </w:t>
            </w:r>
            <w:r>
              <w:rPr>
                <w:b/>
              </w:rPr>
              <w:t>гель, 1,027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356138-26/З-126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Куріозин, </w:t>
            </w:r>
            <w:r>
              <w:rPr>
                <w:b/>
              </w:rPr>
              <w:t>гель, 1,027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346370-25/З-130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Кюрлед, </w:t>
            </w:r>
            <w:r>
              <w:rPr>
                <w:b/>
              </w:rPr>
              <w:t>таблетки, вкриті плівковою оболонкою, по 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346370-25/З-130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Кюрлед, </w:t>
            </w:r>
            <w:r>
              <w:rPr>
                <w:b/>
              </w:rPr>
              <w:t>таблетки, вкриті плівковою оболонкою, по 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346370-25/З-130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Кюрлед, </w:t>
            </w:r>
            <w:r>
              <w:rPr>
                <w:b/>
              </w:rPr>
              <w:t>таблетки, вкриті плівковою оболонкою, по 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346314-25/З-128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Кюрлед-ЛП,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346314-25/З-128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Кюрлед-ЛП,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346314-25/З-128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Кюрлед-ЛП,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354159-26/В-96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ЛЕВІЦИТАМ, </w:t>
            </w:r>
            <w:r>
              <w:rPr>
                <w:b/>
              </w:rPr>
              <w:t>розчин оральний, 100 мг/мл, по 300 мл у флаконі; по 1 флакону у комплекті з мірним шприцом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354159-26/В-96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ЛЕВІЦИТАМ, </w:t>
            </w:r>
            <w:r>
              <w:rPr>
                <w:b/>
              </w:rPr>
              <w:t>розчин оральний, 100 мг/мл, по 300 мл у флаконі; по 1 флакону у комплекті з мірним шприцом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354159-26/В-96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ЛЕВІЦИТАМ, </w:t>
            </w:r>
            <w:r>
              <w:rPr>
                <w:b/>
              </w:rPr>
              <w:t>розчин оральний, 100 мг/мл, по 300 мл у флаконі; по 1 флакону у комплекті з мірним шприцом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</w:t>
            </w:r>
            <w:r>
              <w:rPr>
                <w:b/>
              </w:rPr>
              <w:t xml:space="preserve"> 357215-26/З-117, 357216-26/З-117, 357217-26/З-117, 357218-26/З-117,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 357215-26/З-117, 357216-26/З-117, 357217-26/З-117, 357218-</w:t>
            </w:r>
            <w:r>
              <w:rPr>
                <w:b/>
              </w:rPr>
              <w:t>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</w:t>
            </w:r>
            <w:r>
              <w:rPr>
                <w:b/>
              </w:rPr>
              <w:t>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 357215-26/З-117, 357216-26/З-117, 35721</w:t>
            </w:r>
            <w:r>
              <w:rPr>
                <w:b/>
              </w:rPr>
              <w:t>7-26/З-117, 357218-26/З-117,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</w:t>
            </w:r>
            <w:r>
              <w:rPr>
                <w:b/>
              </w:rPr>
              <w:t>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 357215-26/З-117, 357216-26/З-117, 357</w:t>
            </w:r>
            <w:r>
              <w:rPr>
                <w:b/>
              </w:rPr>
              <w:t>217-26/З-117, 357218-26/З-117,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</w:t>
            </w:r>
            <w:r>
              <w:rPr>
                <w:b/>
              </w:rPr>
              <w:t>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 357215-26/З-117, 357216-26/З-117, 357217-26/З-117, 357218-</w:t>
            </w:r>
            <w:r>
              <w:rPr>
                <w:b/>
              </w:rPr>
              <w:t>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 xml:space="preserve">таблетки, вкриті плівковою оболонкою, по 10 мг або </w:t>
            </w:r>
            <w:r>
              <w:rPr>
                <w:b/>
              </w:rPr>
              <w:t>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357213-26/З-117, 357214-26/З-117, 357215-26/З-117, 357216-26/З-117, 357217-26/З-117, 357218-26/З-117, 357219-26/З-117, 357220-26/З-117, 357221-26/З-117, 357222-26/З-117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</w:t>
            </w:r>
            <w:r>
              <w:rPr>
                <w:b/>
              </w:rPr>
              <w:t>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352426-26/В-117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355628-26/З-137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</w:r>
            <w:r>
              <w:rPr>
                <w:b/>
              </w:rPr>
              <w:t>по 300 мл у системі для внутрішньовенного введення; по 1 системі для внутрішньовенного введення в пакеті з ламінованої фольги; по 1 або 10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355628-26/З-137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</w:r>
            <w:r>
              <w:rPr>
                <w:b/>
              </w:rPr>
              <w:t>по 300 мл у системі для внутрішньовенного введення; по 1 системі для внутрішньовенного введення в пакеті з ламінованої фольги; по 1 або 10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355628-26/З-137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</w:r>
            <w:r>
              <w:rPr>
                <w:b/>
              </w:rPr>
              <w:t>по 300 мл у системі для внутрішньовенного введення; по 1 системі для внутрішньовенного введення в пакеті з ламінованої фольги; по 1 або 10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355630-26/З-139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таблетки, вкриті плівковою оболонкою, по 600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355630-26/З-139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таблетки, вкриті плівковою оболонкою, по 600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355630-26/З-139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КРКА, </w:t>
            </w:r>
            <w:r>
              <w:rPr>
                <w:b/>
              </w:rPr>
              <w:t>таблетки, вкриті плівковою оболонкою, по 600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357834-26/В-120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ЛІНОЗИД,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  <w:t>по 300 мл розчину в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357834-26/В-120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ЛІНОЗИД,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  <w:t>по 300 мл розчину в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</w:t>
      </w:r>
      <w:r>
        <w:rPr>
          <w:b/>
          <w:sz w:val="20"/>
          <w:szCs w:val="20"/>
        </w:rPr>
        <w:t>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357834-26/В-120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ЛІНОЗИД, </w:t>
            </w:r>
            <w:r>
              <w:rPr>
                <w:b/>
              </w:rPr>
              <w:t>розчин для інфузій, 2 мг/мл;</w:t>
            </w:r>
            <w:r>
              <w:rPr>
                <w:b/>
              </w:rPr>
              <w:br/>
              <w:t>по 300 мл розчину в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356357-26/З-130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Магурол, </w:t>
            </w:r>
            <w:r>
              <w:rPr>
                <w:b/>
              </w:rPr>
              <w:t>таблетки по 4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356357-26/З-130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Магурол, </w:t>
            </w:r>
            <w:r>
              <w:rPr>
                <w:b/>
              </w:rPr>
              <w:t>таблетки по 4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356357-26/З-130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Магурол, </w:t>
            </w:r>
            <w:r>
              <w:rPr>
                <w:b/>
              </w:rPr>
              <w:t>таблетки по 4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350180-25/В-97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Мельдекс, </w:t>
            </w:r>
            <w:r>
              <w:rPr>
                <w:b/>
              </w:rPr>
              <w:t>розчин для ін'єкцій 100 мг/мл, по 5 мл у флаконах скляних; по 5 флаконів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350180-25/В-97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Мельдекс, </w:t>
            </w:r>
            <w:r>
              <w:rPr>
                <w:b/>
              </w:rPr>
              <w:t>розчин для ін'єкцій 100 мг/мл, по 5 мл у флаконах скляних; по 5 флаконів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350180-25/В-97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Мельдекс, </w:t>
            </w:r>
            <w:r>
              <w:rPr>
                <w:b/>
              </w:rPr>
              <w:t>розчин для ін'єкцій 100 мг/мл, по 5 мл у флаконах скляних; по 5 флаконів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335737-25/В-120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Метронідазолу бензоат, </w:t>
            </w:r>
            <w:r>
              <w:rPr>
                <w:b/>
              </w:rPr>
              <w:t>порошок кристалічний (субстанція) у подвійних поліетиленових пакетах та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335737-25/В-120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Метронідазолу бензоат, </w:t>
            </w:r>
            <w:r>
              <w:rPr>
                <w:b/>
              </w:rPr>
              <w:t>порошок кристалічний (субстанція) у подвійних поліетиленових пакетах та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335737-25/В-120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Метронідазолу бензоат, </w:t>
            </w:r>
            <w:r>
              <w:rPr>
                <w:b/>
              </w:rPr>
              <w:t>порошок кристалічний (субстанція) у подвійних поліетиленових пакетах та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351394-26/З-116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Моксин, </w:t>
            </w:r>
            <w:r>
              <w:rPr>
                <w:b/>
              </w:rPr>
              <w:t>розчин для інфузій, 400 мг/250 мл, по 250 мл препарату в контейнері,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351394-26/З-116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Моксин, </w:t>
            </w:r>
            <w:r>
              <w:rPr>
                <w:b/>
              </w:rPr>
              <w:t>розчин для інфузій, 400 мг/250 мл, по 250 мл препарату в контейнері,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351394-26/З-116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Моксин, </w:t>
            </w:r>
            <w:r>
              <w:rPr>
                <w:b/>
              </w:rPr>
              <w:t>розчин для інфузій, 400 мг/250 мл, по 250 мл препарату в контейнері,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340776-25/В-60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М'яти перцевої олія , </w:t>
            </w:r>
            <w:r>
              <w:rPr>
                <w:b/>
              </w:rPr>
              <w:t>рідина (субстанція) по 25 кг або по 180 кг у сталевих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«ЛЕКО СТАЙЛ»,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340776-25/В-60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М'яти перцевої олія , </w:t>
            </w:r>
            <w:r>
              <w:rPr>
                <w:b/>
              </w:rPr>
              <w:t>рідина (субстанція) по 25 кг або по 180 кг у сталевих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«ЛЕКО СТАЙЛ»,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340776-25/В-60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М'яти перцевої олія , </w:t>
            </w:r>
            <w:r>
              <w:rPr>
                <w:b/>
              </w:rPr>
              <w:t>рідина (субстанція) по 25 кг або по 180 кг у сталевих барабанах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«ЛЕКО СТАЙЛ»,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330336-25/З-128, 330337-25/З-128, 330338-25/З-128, 330339-25/З-128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мг;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330336-25/З-128, 330337-25/З-128, 330338-25/З-128, 330339-25/З-128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мг;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330336-25/З-128, 330337-25/З-128, 330338-25/З-128, 330339-25/З-128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мг;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356690-26/З-147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Нефобол, </w:t>
            </w:r>
            <w:r>
              <w:rPr>
                <w:b/>
              </w:rPr>
              <w:t>таблетки, вкриті оболонкою, по 30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356690-26/З-147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Нефобол, </w:t>
            </w:r>
            <w:r>
              <w:rPr>
                <w:b/>
              </w:rPr>
              <w:t>таблетки, вкриті оболонкою, по 30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356690-26/З-147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Нефобол, </w:t>
            </w:r>
            <w:r>
              <w:rPr>
                <w:b/>
              </w:rPr>
              <w:t>таблетки, вкриті оболонкою, по 30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348373-25/В-147, 348375-25/В-147, 348376-25/В-147, 350045-25/В-147, 357</w:t>
            </w:r>
            <w:r>
              <w:rPr>
                <w:b/>
              </w:rPr>
              <w:t>711-26/В-147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Німелган, </w:t>
            </w:r>
            <w:r>
              <w:rPr>
                <w:b/>
              </w:rPr>
              <w:t>гранули для оральної суспензії, по 100 мг; по 10, 20 або 30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348373-25/В-147, 348375-25/В-147, 348376-25/В-147, 350045-25/В-147, 357711-26/В-147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Німелган, </w:t>
            </w:r>
            <w:r>
              <w:rPr>
                <w:b/>
              </w:rPr>
              <w:t>гранули для оральної суспензії, по 100 мг; по 10, 20 або 30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348373-25/В-147, 348375-25/В-147, 348376-25/В-147, 350045-25/В-147, 357711-26/В-147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Німелган, </w:t>
            </w:r>
            <w:r>
              <w:rPr>
                <w:b/>
              </w:rPr>
              <w:t>гранули для оральної суспензії, по 100 мг; по 10, 20 або 30 саше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355829-26/З-117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Новінет, </w:t>
            </w:r>
            <w:r>
              <w:rPr>
                <w:b/>
              </w:rPr>
              <w:t>таблетки, вкриті оболонкою, 0,15 мг/0,02 мг по 21 таблетці в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355829-26/З-117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Новінет, </w:t>
            </w:r>
            <w:r>
              <w:rPr>
                <w:b/>
              </w:rPr>
              <w:t>таблетки, вкриті оболонкою, 0,15 мг/0,02 мг по 21 таблетці в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355829-26/З-117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Новінет, </w:t>
            </w:r>
            <w:r>
              <w:rPr>
                <w:b/>
              </w:rPr>
              <w:t>таблетки, вкриті оболонкою, 0,15 мг/0,02 мг по 21 таблетці в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335258-25/В-45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Ноотрофен-Фаркос, </w:t>
            </w:r>
            <w:r>
              <w:rPr>
                <w:b/>
              </w:rPr>
              <w:t>таблетки по 250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335258-25/В-45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Ноотрофен-Фаркос, </w:t>
            </w:r>
            <w:r>
              <w:rPr>
                <w:b/>
              </w:rPr>
              <w:t>таблетки по 250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335258-25/В-45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Ноотрофен-Фаркос, </w:t>
            </w:r>
            <w:r>
              <w:rPr>
                <w:b/>
              </w:rPr>
              <w:t>таблетки по 250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349071-25/З-88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оболонкою, по 300 мг;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349071-25/З-88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оболонкою, по 300 мг;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349071-25/З-88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оболонкою, по 300 мг;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346476-25/З-149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346476-25/З-149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346476-25/З-149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352825-26/В-61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порошок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352825-26/В-61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порошок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352825-26/В-61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порошок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</w:t>
            </w:r>
            <w:r>
              <w:rPr>
                <w:b/>
              </w:rPr>
              <w:t>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</w:t>
            </w:r>
            <w:r>
              <w:rPr>
                <w:b/>
              </w:rPr>
              <w:t>ля інфузій (голка-метелик); 2 просочених спиртом тампонів).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</w:t>
            </w:r>
            <w:r>
              <w:rPr>
                <w:b/>
              </w:rPr>
              <w:t>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</w:t>
            </w:r>
            <w:r>
              <w:rPr>
                <w:b/>
              </w:rPr>
              <w:t>осочених спиртом тампонів).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</w:t>
            </w:r>
            <w:r>
              <w:rPr>
                <w:b/>
              </w:rPr>
              <w:t>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</w:t>
            </w:r>
            <w:r>
              <w:rPr>
                <w:b/>
              </w:rPr>
              <w:t>олка-метелик); 2 просочених спиртом тампонів).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345240-25/З-116 від 25.09.2025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Опіпрам , </w:t>
            </w:r>
            <w:r>
              <w:rPr>
                <w:b/>
              </w:rPr>
              <w:t>таблетки, вкриті плівковою оболонкою, по 50 мг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345240-25/З-116 від 25.09.2025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Опіпрам , </w:t>
            </w:r>
            <w:r>
              <w:rPr>
                <w:b/>
              </w:rPr>
              <w:t>таблетки, вкриті плівковою оболонкою, по 50 мг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345240-25/З-116 від 25.09.2025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Опіпрам , </w:t>
            </w:r>
            <w:r>
              <w:rPr>
                <w:b/>
              </w:rPr>
              <w:t>таблетки, вкриті плівковою оболонкою, по 50 мг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355315-26/З-123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ОРГАНОРІК® , </w:t>
            </w:r>
            <w:r>
              <w:rPr>
                <w:b/>
              </w:rPr>
              <w:t>гранули для оральної суспензії,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 356315-26/З-130,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>Падцев,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 356315-26/З-130,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 356315-26/З-130,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</w:t>
            </w:r>
            <w:r>
              <w:rPr>
                <w:b/>
              </w:rPr>
              <w:t xml:space="preserve"> 356315-26/З-130,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 356315-26/З-130,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356313-26/З-130, 356314-26/З-130, 3</w:t>
            </w:r>
            <w:r>
              <w:rPr>
                <w:b/>
              </w:rPr>
              <w:t>56315-26/З-130, 356316-26/З-130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мг, 30 мг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348264-25/З-139, 355426-26/З-139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  <w:t xml:space="preserve">по 5 мл, 16,7 мл або 50 мл у флаконі з маркуванням українською мовою; по 1 флакону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по 5 мл, 16,7 мл або 50 мл у флаконі; по 1 флакону в картон</w:t>
            </w:r>
            <w:r>
              <w:rPr>
                <w:b/>
              </w:rPr>
              <w:t>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348264-25/З-139, 355426-26/З-139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  <w:t xml:space="preserve">по 5 мл, 16,7 мл або 50 мл у флаконі з маркуванням українською мовою; по 1 флакону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по 5 мл, 16,7 мл або 50 мл у флаконі; п</w:t>
            </w:r>
            <w:r>
              <w:rPr>
                <w:b/>
              </w:rPr>
              <w:t>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348264-25/З-139, 355426-26/З-139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  <w:t>по 5 мл, 16,7 мл або 50 мл у флаконі з маркуванням українською мовою; по 1 флакону в картонній коробці з маркуванням українською та англійською мовами;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по 5 мл, 16,7 мл або 50 мл у флаконі; по 1 флакону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345452-25/В-45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Паллада-НС, </w:t>
            </w:r>
            <w:r>
              <w:rPr>
                <w:b/>
              </w:rPr>
              <w:t>спрей назальний, розчин, 665 мкг/доза, по 30 мл (240 доз) у флаконі із дозуючим пристроєм та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345452-25/В-45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Паллада-НС, </w:t>
            </w:r>
            <w:r>
              <w:rPr>
                <w:b/>
              </w:rPr>
              <w:t>спрей назальний, розчин, 665 мкг/доза, по 30 мл (240 доз) у флаконі із дозуючим пристроєм та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</w:t>
            </w: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345452-25/В-45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Паллада-НС, </w:t>
            </w:r>
            <w:r>
              <w:rPr>
                <w:b/>
              </w:rPr>
              <w:t>спрей назальний, розчин, 665 мкг/доза, по 30 мл (240 доз) у флаконі із дозуючим пристроєм та захисним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Пере</w:t>
            </w: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319639-24/В-97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10 000,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319639-24/В-97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10 000,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319639-24/В-97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10 000,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</w:t>
            </w:r>
            <w:r>
              <w:rPr>
                <w:b/>
              </w:rPr>
              <w:t>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319638-24/В-97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25 000,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319638-24/В-97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25 000,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319638-24/В-97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25 000, </w:t>
            </w:r>
            <w:r>
              <w:rPr>
                <w:b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</w:t>
            </w:r>
            <w:r>
              <w:rPr>
                <w:b/>
              </w:rPr>
              <w:t>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356504-26/В-117, 356505-26/В-117, 356506-26/В-117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Парацетамол-Дарниця, </w:t>
            </w:r>
            <w:r>
              <w:rPr>
                <w:b/>
              </w:rPr>
              <w:t>таблетки по 200 мг; по 10 таблеток у контурній чарунковій упаковці; по 1 або по 10 контурних чарункових упаковок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</w:t>
            </w:r>
            <w:r>
              <w:rPr>
                <w:b/>
              </w:rPr>
              <w:t>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356504-26/В-117, 356505-26/В-117, 356506-26/В-117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Парацетамол-Дарниця, </w:t>
            </w:r>
            <w:r>
              <w:rPr>
                <w:b/>
              </w:rPr>
              <w:t>таблетки по 200 мг; по 10 таблеток у контурній чарунковій упаковці; по 1 або по 10 контурних чарункових упаковок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</w:t>
            </w:r>
            <w:r>
              <w:rPr>
                <w:b/>
              </w:rPr>
              <w:t>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356504-26/В-117, 356505-26/В-117, 356506-26/В-117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Парацетамол-Дарниця, </w:t>
            </w:r>
            <w:r>
              <w:rPr>
                <w:b/>
              </w:rPr>
              <w:t>таблетки по 200 мг; по 10 таблеток у контурній чарунковій упаковці; по 1 або по 10 контурних чарункових упаковок у пачці; по 10 таблеток у контурних чарункових упаковках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</w:t>
            </w:r>
            <w:r>
              <w:rPr>
                <w:b/>
              </w:rPr>
              <w:t>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333346-25/З-100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 20 вакцина пневмококова полісахаридна кон'югована (20-валентна, адсорбована), </w:t>
            </w:r>
            <w:r>
              <w:rPr>
                <w:b/>
              </w:rPr>
              <w:t xml:space="preserve">суспензія для ін’єкцій, 1 доза (0,5 мл); по 1 дозі </w:t>
            </w:r>
            <w:r>
              <w:rPr>
                <w:b/>
              </w:rPr>
              <w:t>у попередньо наповненому шприці. По 1 попередньо наповненому шприцу з відокремленою голкою в герметичному термоформованому лотку в картонній коробці. По 5 попередньо наповнених шприців в герметичному термоформованому лотку; по 2 лотки разом з відокремленим</w:t>
            </w:r>
            <w:r>
              <w:rPr>
                <w:b/>
              </w:rPr>
              <w:t>и голками або без них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333346-25/З-100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 20 вакцина пневмококова полісахаридна кон'югована (20-валентна, адсорбована), </w:t>
            </w:r>
            <w:r>
              <w:rPr>
                <w:b/>
              </w:rPr>
              <w:t>суспензія для ін’єкцій, 1 доза (0,5 мл); по 1 дозі у попередньо наповненому шприці. По 1 попередньо наповненому шприцу з відокремленою голкою в герметичному термоформова</w:t>
            </w:r>
            <w:r>
              <w:rPr>
                <w:b/>
              </w:rPr>
              <w:t>ному лотку в картонній коробці. По 5 попередньо наповнених шприців в герметичному термоформованому лотку; по 2 лотки разом з відокремленими голками або без них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</w:t>
            </w:r>
            <w:r>
              <w:rPr>
                <w:b/>
              </w:rPr>
              <w:t>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333346-25/З-100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 20 вакцина пневмококова полісахаридна кон'югована (20-валентна, адсорбована), </w:t>
            </w:r>
            <w:r>
              <w:rPr>
                <w:b/>
              </w:rPr>
              <w:t xml:space="preserve">суспензія для ін’єкцій, 1 доза (0,5 мл); по 1 дозі </w:t>
            </w:r>
            <w:r>
              <w:rPr>
                <w:b/>
              </w:rPr>
              <w:t>у попередньо наповненому шприці. По 1 попередньо наповненому шприцу з відокремленою голкою в герметичному термоформованому лотку в картонній коробці. По 5 попередньо наповнених шприців в герметичному термоформованому лотку; по 2 лотки разом з відокремленим</w:t>
            </w:r>
            <w:r>
              <w:rPr>
                <w:b/>
              </w:rPr>
              <w:t>и голками або без них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360016-26/З-149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ПРОКТО-ГЛІВЕНОЛ, </w:t>
            </w:r>
            <w:r>
              <w:rPr>
                <w:b/>
              </w:rPr>
              <w:t>крем ректальний; по 30 г крему у тубі; по 1 тубі у комплекті з насадкою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360016-26/З-149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ПРОКТО-ГЛІВЕНОЛ, </w:t>
            </w:r>
            <w:r>
              <w:rPr>
                <w:b/>
              </w:rPr>
              <w:t>крем ректальний; по 30 г крему у тубі; по 1 тубі у комплекті з насадкою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360016-26/З-149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ПРОКТО-ГЛІВЕНОЛ, </w:t>
            </w:r>
            <w:r>
              <w:rPr>
                <w:b/>
              </w:rPr>
              <w:t>крем ректальний; по 30 г крему у тубі; по 1 тубі у комплекті з насадкою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Рекордаті Аіленд Лтд,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358234-26/З-120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358234-26/З-120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358234-26/З-120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</w:t>
            </w:r>
            <w:r>
              <w:rPr>
                <w:b/>
              </w:rPr>
              <w:t>з картону; по 3 пачки у пачці 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</w:t>
            </w:r>
            <w:r>
              <w:rPr>
                <w:b/>
              </w:rPr>
              <w:t xml:space="preserve">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з картону; по 3 пачки у пачці </w:t>
            </w:r>
            <w:r>
              <w:rPr>
                <w:b/>
              </w:rPr>
              <w:t>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з картону; по 3 пачки у пачці </w:t>
            </w:r>
            <w:r>
              <w:rPr>
                <w:b/>
              </w:rPr>
              <w:t>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</w:t>
            </w:r>
            <w:r>
              <w:rPr>
                <w:b/>
              </w:rPr>
              <w:t>ері; по 3 блістери у пачці з картону; по 3 пачки у пачці 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з картону; по 3 пачки у пачці </w:t>
            </w:r>
            <w:r>
              <w:rPr>
                <w:b/>
              </w:rPr>
              <w:t>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355313-26/З-123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з картону; по 3 пачки у пачці </w:t>
            </w:r>
            <w:r>
              <w:rPr>
                <w:b/>
              </w:rPr>
              <w:t>з картону; по 30, 60 або 90 таблеток у контейнері; по 1 контейнеру у пачці з картону; 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357028-26/З-148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мг,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357028-26/З-148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мг,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357028-26/З-148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мг,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349957-25/В-148, 349960-25/В-148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оболонкою, по 150 мг; по 10 таблеток у стрипі, по 2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349957-25/В-148, 349960-25/В-148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оболонкою, по 150 мг; по 10 таблеток у стрипі, по 2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349957-25/В-148, 349960-25/В-148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оболонкою, по 150 мг; по 10 таблеток у стрипі, по 2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</w:t>
            </w:r>
            <w:r>
              <w:rPr>
                <w:b/>
              </w:rPr>
              <w:t>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</w:t>
            </w:r>
            <w:r>
              <w:rPr>
                <w:b/>
              </w:rPr>
              <w:t>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355929-26/З-140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 або по 3 мг; по 7 капсул у блістері; по 1 або 4 блістери в картонній упаковці;</w:t>
            </w:r>
            <w:r>
              <w:rPr>
                <w:b/>
              </w:rPr>
              <w:br/>
              <w:t>капсули тверді по 4,5 мг або по 6 мг; по 7 капсул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357958-26/З-147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мг;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</w:t>
            </w:r>
            <w:r>
              <w:rPr>
                <w:b/>
              </w:rPr>
              <w:t>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</w:t>
            </w:r>
            <w:r>
              <w:rPr>
                <w:b/>
              </w:rPr>
              <w:t>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</w:t>
            </w:r>
            <w:r>
              <w:rPr>
                <w:b/>
              </w:rPr>
              <w:t>а для ін’єкцій), 1 адаптером для флакону,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</w:t>
            </w:r>
            <w:r>
              <w:rPr>
                <w:b/>
              </w:rPr>
              <w:t>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</w:t>
            </w:r>
            <w:r>
              <w:rPr>
                <w:b/>
              </w:rPr>
              <w:t>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</w:t>
            </w:r>
            <w:r>
              <w:rPr>
                <w:b/>
              </w:rPr>
              <w:t>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</w:t>
            </w:r>
            <w:r>
              <w:rPr>
                <w:b/>
              </w:rPr>
              <w:t>а для ін’єкцій), 1 адаптером для флакону,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</w:t>
            </w:r>
            <w:r>
              <w:rPr>
                <w:b/>
              </w:rPr>
              <w:t>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</w:t>
            </w:r>
            <w:r>
              <w:rPr>
                <w:b/>
              </w:rPr>
              <w:t>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</w:t>
            </w:r>
            <w:r>
              <w:rPr>
                <w:b/>
              </w:rPr>
              <w:t>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</w:t>
            </w:r>
            <w:r>
              <w:rPr>
                <w:b/>
              </w:rPr>
              <w:t>а для ін’єкцій), 1 адаптером для флакону,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</w:t>
            </w:r>
            <w:r>
              <w:rPr>
                <w:b/>
              </w:rPr>
              <w:t>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</w:t>
            </w:r>
            <w:r>
              <w:rPr>
                <w:b/>
              </w:rPr>
              <w:t>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</w:t>
            </w:r>
            <w:r>
              <w:rPr>
                <w:b/>
              </w:rPr>
              <w:t>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</w:t>
            </w:r>
            <w:r>
              <w:rPr>
                <w:b/>
              </w:rPr>
              <w:t>а для ін’єкцій), 1 адаптером для флакону,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</w:t>
            </w:r>
            <w:r>
              <w:rPr>
                <w:b/>
              </w:rPr>
              <w:t>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 xml:space="preserve"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</w:t>
            </w:r>
            <w:r>
              <w:rPr>
                <w:b/>
              </w:rPr>
              <w:t>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</w:t>
            </w:r>
            <w:r>
              <w:rPr>
                <w:b/>
              </w:rPr>
              <w:t>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350009-25/З-126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ін’єкцій по 250 МО, по 500 МО, по 1000 МО,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</w:t>
            </w:r>
            <w:r>
              <w:rPr>
                <w:b/>
              </w:rPr>
              <w:t>, 1 системою для інфузії, 2 тампонами зі спиртом, 1 пластирем та 1 марлевою подушечкою в картонній коробці; ліофілізат для розчину для ін’єкцій по 3000 МО; 1 попередньо наповнений шприц з ліофілізатом у верхній камері та розчинником по 4 мл у нижній камері</w:t>
            </w:r>
            <w:r>
              <w:rPr>
                <w:b/>
              </w:rPr>
              <w:t>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24.07.2026 </w:t>
            </w:r>
            <w:r>
              <w:rPr>
                <w:b/>
              </w:rPr>
              <w:t>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352544-26/З-88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мг;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357419-26/В-148, 357423-26/В-148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САНАКОМ, </w:t>
            </w:r>
            <w:r>
              <w:rPr>
                <w:b/>
              </w:rPr>
              <w:t>розчин для ін`єкцій 10 мг/мл; по 1,5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357419-26/В-148, 357423-26/В-148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САНАКОМ, </w:t>
            </w:r>
            <w:r>
              <w:rPr>
                <w:b/>
              </w:rPr>
              <w:t>розчин для ін`єкцій 10 мг/мл; по 1,5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357419-26/В-148, 357423-26/В-148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САНАКОМ, </w:t>
            </w:r>
            <w:r>
              <w:rPr>
                <w:b/>
              </w:rPr>
              <w:t>розчин для ін`єкцій 10 мг/мл; по 1,5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352241-26/В-145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СЕПТАВІОЛ 70%, </w:t>
            </w:r>
            <w:r>
              <w:rPr>
                <w:b/>
              </w:rPr>
              <w:t>розчин для зовнішнього застосування 70 %;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у флаконах скляних або полімерних, укупорених пробкою та кришкою або кришкою з контролем першого розкриття; </w:t>
            </w:r>
            <w:r>
              <w:rPr>
                <w:b/>
              </w:rPr>
              <w:br/>
              <w:t>по 100 мл у флаконах скляних або полімерних, укупорених пробкою та кришкою або кришкою з контролем першого розкриття або алюмінієвими ковп</w:t>
            </w:r>
            <w:r>
              <w:rPr>
                <w:b/>
              </w:rPr>
              <w:t>ачками;</w:t>
            </w:r>
            <w:r>
              <w:rPr>
                <w:b/>
              </w:rPr>
              <w:br/>
              <w:t>по 0,5 л або по 1 л, або по 2 л, або по 5 л, або по 10 л, або по 20 л у каністрах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352241-26/В-145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СЕПТАВІОЛ 70%, </w:t>
            </w:r>
            <w:r>
              <w:rPr>
                <w:b/>
              </w:rPr>
              <w:t>розчин для зовнішнього застосування 70 %;</w:t>
            </w:r>
            <w:r>
              <w:rPr>
                <w:b/>
              </w:rPr>
              <w:br/>
              <w:t xml:space="preserve">по 50 мл у флаконах скляних або полімерних, укупорених пробкою та кришкою або кришкою з контролем першого розкриття; </w:t>
            </w:r>
            <w:r>
              <w:rPr>
                <w:b/>
              </w:rPr>
              <w:br/>
              <w:t>по 100 мл у флаконах скляних або полімерних, укупорених пробкою та кришкою або кришкою з контрол</w:t>
            </w:r>
            <w:r>
              <w:rPr>
                <w:b/>
              </w:rPr>
              <w:t>ем першого розкриття або алюмінієвими ковпачками;</w:t>
            </w:r>
            <w:r>
              <w:rPr>
                <w:b/>
              </w:rPr>
              <w:br/>
              <w:t>по 0,5 л або по 1 л, або по 2 л, або по 5 л, або по 10 л, або по 20 л у каністрах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352241-26/В-145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СЕПТАВІОЛ 70%, </w:t>
            </w:r>
            <w:r>
              <w:rPr>
                <w:b/>
              </w:rPr>
              <w:t>розчин для зовнішнього застосування 70 %;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у флаконах скляних або полімерних, укупорених пробкою та кришкою або кришкою з контролем першого розкриття; </w:t>
            </w:r>
            <w:r>
              <w:rPr>
                <w:b/>
              </w:rPr>
              <w:br/>
              <w:t>по 100 мл у флаконах скляних або полімерних, укупорених пробкою та кришкою або кришкою з контролем першого розкриття або алюмінієвими ковп</w:t>
            </w:r>
            <w:r>
              <w:rPr>
                <w:b/>
              </w:rPr>
              <w:t>ачками;</w:t>
            </w:r>
            <w:r>
              <w:rPr>
                <w:b/>
              </w:rPr>
              <w:br/>
              <w:t>по 0,5 л або по 1 л, або по 2 л, або по 5 л, або по 10 л, або по 20 л у каністрах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352499-26/В-100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Симетикон, </w:t>
            </w:r>
            <w:r>
              <w:rPr>
                <w:b/>
              </w:rPr>
              <w:t>таблетки, вкриті оболонкою, по 125 мг; по 7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352499-26/В-100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Симетикон, </w:t>
            </w:r>
            <w:r>
              <w:rPr>
                <w:b/>
              </w:rPr>
              <w:t>таблетки, вкриті оболонкою, по 125 мг; по 7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352499-26/В-100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Симетикон, </w:t>
            </w:r>
            <w:r>
              <w:rPr>
                <w:b/>
              </w:rPr>
              <w:t>таблетки, вкриті оболонкою, по 125 мг; по 7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346843-25/З-124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Солу-Кортеф, </w:t>
            </w:r>
            <w:r>
              <w:rPr>
                <w:b/>
              </w:rPr>
              <w:t>порошок для розчину для ін'єкцій по 100 мг; 1 флакон з порошком у картонній коробці; 25 флаконів з порошком у піддоні для транспортування (без вторинної упаковки)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</w:t>
            </w:r>
            <w:r>
              <w:rPr>
                <w:b/>
              </w:rPr>
              <w:t>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346843-25/З-124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Солу-Кортеф, </w:t>
            </w:r>
            <w:r>
              <w:rPr>
                <w:b/>
              </w:rPr>
              <w:t>порошок для розчину для ін'єкцій по 100 мг; 1 флакон з порошком у картонній коробці; 25 флаконів з порошком у піддоні для транспортування (без вторинної упаковки)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346843-25/З-124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Солу-Кортеф, </w:t>
            </w:r>
            <w:r>
              <w:rPr>
                <w:b/>
              </w:rPr>
              <w:t>порошок для розчину для ін'єкцій по 100 мг; 1 флакон з порошком у картонній коробці; 25 флаконів з порошком у піддоні для транспортування (без вторинної упаковки)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352015-26/В-60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 , </w:t>
            </w:r>
            <w:r>
              <w:rPr>
                <w:b/>
              </w:rPr>
              <w:t>розчин для зовнішнього застосування 70 %</w:t>
            </w:r>
            <w:r>
              <w:rPr>
                <w:b/>
              </w:rPr>
              <w:br/>
              <w:t>по 50 мл у флаконах скляних, укупорених пробками та кришками;</w:t>
            </w:r>
            <w:r>
              <w:rPr>
                <w:b/>
              </w:rPr>
              <w:br/>
              <w:t xml:space="preserve">по 100 мл у флаконах скляних, укупорених пробками та кришками; </w:t>
            </w:r>
            <w:r>
              <w:rPr>
                <w:b/>
              </w:rPr>
              <w:br/>
              <w:t>по 100 мл у флаконах скляни</w:t>
            </w:r>
            <w:r>
              <w:rPr>
                <w:b/>
              </w:rPr>
              <w:t xml:space="preserve">х, укупорених алюмінієвими кришками; </w:t>
            </w:r>
            <w:r>
              <w:rPr>
                <w:b/>
              </w:rPr>
              <w:br/>
              <w:t xml:space="preserve">по 200 мл у банках скляних,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50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>по 50 мл у флаконах полімерних, укупорених пробками-кр</w:t>
            </w:r>
            <w:r>
              <w:rPr>
                <w:b/>
              </w:rPr>
              <w:t xml:space="preserve">апельницями та кришками з контролем першого розкриття; </w:t>
            </w:r>
            <w:r>
              <w:rPr>
                <w:b/>
              </w:rPr>
              <w:br/>
              <w:t xml:space="preserve">по 100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200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>по 0,5 л у каністрах, укупорен</w:t>
            </w:r>
            <w:r>
              <w:rPr>
                <w:b/>
              </w:rPr>
              <w:t xml:space="preserve">их кришками; </w:t>
            </w:r>
            <w:r>
              <w:rPr>
                <w:b/>
              </w:rPr>
              <w:br/>
              <w:t xml:space="preserve">по 1 л у каністрах,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 xml:space="preserve">по 5 л у каністрах, укупорених кришками; </w:t>
            </w:r>
            <w:r>
              <w:rPr>
                <w:b/>
              </w:rPr>
              <w:br/>
              <w:t xml:space="preserve">по 10 л у каністрах, укупорених кришками; </w:t>
            </w:r>
            <w:r>
              <w:rPr>
                <w:b/>
              </w:rPr>
              <w:br/>
              <w:t>по 20 л у каністрах, укупорених кришками.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ПРИВАТНЕ АКЦІОНЕРНЕ </w:t>
            </w:r>
            <w:r>
              <w:rPr>
                <w:b/>
              </w:rPr>
              <w:t>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352015-26/В-60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 , </w:t>
            </w:r>
            <w:r>
              <w:rPr>
                <w:b/>
              </w:rPr>
              <w:t>розчин для зовнішнього застосування 70 %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флаконах скляних, укупорених пробками та кришками;</w:t>
            </w:r>
            <w:r>
              <w:rPr>
                <w:b/>
              </w:rPr>
              <w:br/>
              <w:t xml:space="preserve">по 100 мл у флаконах скляних, укупорених пробками та кришками; </w:t>
            </w:r>
            <w:r>
              <w:rPr>
                <w:b/>
              </w:rPr>
              <w:br/>
              <w:t xml:space="preserve">по 100 мл у флаконах скляних, укупорених алюмінієвими кришками; </w:t>
            </w:r>
            <w:r>
              <w:rPr>
                <w:b/>
              </w:rPr>
              <w:br/>
              <w:t>по 200 мл у банках скляних, укупорених кришками з контролем першо</w:t>
            </w:r>
            <w:r>
              <w:rPr>
                <w:b/>
              </w:rPr>
              <w:t xml:space="preserve">го розкриття; </w:t>
            </w:r>
            <w:r>
              <w:rPr>
                <w:b/>
              </w:rPr>
              <w:br/>
              <w:t xml:space="preserve">по 50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50 мл у флаконах полімерних, укупорених пробками-крапельницями та кришками з контролем першого розкриття; </w:t>
            </w:r>
            <w:r>
              <w:rPr>
                <w:b/>
              </w:rPr>
              <w:br/>
              <w:t>по 100 мл у флаконах полімерних, укупорених кри</w:t>
            </w:r>
            <w:r>
              <w:rPr>
                <w:b/>
              </w:rPr>
              <w:t xml:space="preserve">шками з контролем першого розкриття; </w:t>
            </w:r>
            <w:r>
              <w:rPr>
                <w:b/>
              </w:rPr>
              <w:br/>
              <w:t xml:space="preserve">по 200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0,5 л у каністрах, укупорених кришками; </w:t>
            </w:r>
            <w:r>
              <w:rPr>
                <w:b/>
              </w:rPr>
              <w:br/>
              <w:t xml:space="preserve">по 1 л у каністрах,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 xml:space="preserve">по 5 </w:t>
            </w:r>
            <w:r>
              <w:rPr>
                <w:b/>
              </w:rPr>
              <w:t xml:space="preserve">л у каністрах, укупорених кришками; </w:t>
            </w:r>
            <w:r>
              <w:rPr>
                <w:b/>
              </w:rPr>
              <w:br/>
              <w:t xml:space="preserve">по 10 л у каністрах, укупорених кришками; </w:t>
            </w:r>
            <w:r>
              <w:rPr>
                <w:b/>
              </w:rPr>
              <w:br/>
              <w:t>по 20 л у каністрах, укупорених кришками.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352015-26/В-60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 , </w:t>
            </w:r>
            <w:r>
              <w:rPr>
                <w:b/>
              </w:rPr>
              <w:t>розчин для зовнішнього застосування 70 %</w:t>
            </w:r>
            <w:r>
              <w:rPr>
                <w:b/>
              </w:rPr>
              <w:br/>
              <w:t>по 50 мл у флаконах скляних, укупорених пробками та кришками;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у флаконах скляних, укупорених пробками та кришками; </w:t>
            </w:r>
            <w:r>
              <w:rPr>
                <w:b/>
              </w:rPr>
              <w:br/>
              <w:t xml:space="preserve">по 100 мл у флаконах скляних, укупорених алюмінієвими кришками; </w:t>
            </w:r>
            <w:r>
              <w:rPr>
                <w:b/>
              </w:rPr>
              <w:br/>
              <w:t xml:space="preserve">по 200 мл у банках скляних, укупорених кришками з контролем першого розкриття; </w:t>
            </w:r>
            <w:r>
              <w:rPr>
                <w:b/>
              </w:rPr>
              <w:br/>
              <w:t>по 50 мл у флаконах полімерних, укупорених криш</w:t>
            </w:r>
            <w:r>
              <w:rPr>
                <w:b/>
              </w:rPr>
              <w:t xml:space="preserve">ками з контролем першого розкриття; </w:t>
            </w:r>
            <w:r>
              <w:rPr>
                <w:b/>
              </w:rPr>
              <w:br/>
              <w:t xml:space="preserve">по 50 мл у флаконах полімерних, укупорених пробками-крапельницями та кришками з контролем першого розкриття; </w:t>
            </w:r>
            <w:r>
              <w:rPr>
                <w:b/>
              </w:rPr>
              <w:br/>
              <w:t xml:space="preserve">по 100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>по 200 мл у флаконах пол</w:t>
            </w:r>
            <w:r>
              <w:rPr>
                <w:b/>
              </w:rPr>
              <w:t xml:space="preserve">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0,5 л у каністрах, укупорених кришками; </w:t>
            </w:r>
            <w:r>
              <w:rPr>
                <w:b/>
              </w:rPr>
              <w:br/>
              <w:t xml:space="preserve">по 1 л у каністрах,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 xml:space="preserve">по 5 л у каністрах, укупорених кришками; </w:t>
            </w:r>
            <w:r>
              <w:rPr>
                <w:b/>
              </w:rPr>
              <w:br/>
              <w:t>по 10 л у каністрах, укуп</w:t>
            </w:r>
            <w:r>
              <w:rPr>
                <w:b/>
              </w:rPr>
              <w:t xml:space="preserve">орених кришками; </w:t>
            </w:r>
            <w:r>
              <w:rPr>
                <w:b/>
              </w:rPr>
              <w:br/>
              <w:t>по 20 л у каністрах, укупорених кришками.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352234-26/В-145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 , </w:t>
            </w:r>
            <w:r>
              <w:rPr>
                <w:b/>
              </w:rPr>
              <w:t>розчин для зовнішнього застосування 96 %;</w:t>
            </w:r>
            <w:r>
              <w:rPr>
                <w:b/>
              </w:rPr>
              <w:br/>
              <w:t xml:space="preserve">по 50 мл у флаконах скляних, укупорених пробками та кришками; </w:t>
            </w:r>
            <w:r>
              <w:rPr>
                <w:b/>
              </w:rPr>
              <w:br/>
              <w:t>по 100 мл у флаконах скляних, укупорених пробками та кришками;</w:t>
            </w:r>
            <w:r>
              <w:rPr>
                <w:b/>
              </w:rPr>
              <w:br/>
              <w:t>по 100 мл у флаконах скляних, укупорених алюмінієвими</w:t>
            </w:r>
            <w:r>
              <w:rPr>
                <w:b/>
              </w:rPr>
              <w:t xml:space="preserve"> кришками; </w:t>
            </w:r>
            <w:r>
              <w:rPr>
                <w:b/>
              </w:rPr>
              <w:br/>
              <w:t xml:space="preserve">по 200 мл у банках скляних, укупорених кришками з контролем першого розкриття; </w:t>
            </w:r>
            <w:r>
              <w:rPr>
                <w:b/>
              </w:rPr>
              <w:br/>
              <w:t>по 50 мл у флаконах полімерних, укупорених кришками з контролем першого розкриття;</w:t>
            </w:r>
            <w:r>
              <w:rPr>
                <w:b/>
              </w:rPr>
              <w:br/>
              <w:t>по 50 мл у флаконах полімерних, укупорених пробками-крапельницями та кришками з к</w:t>
            </w:r>
            <w:r>
              <w:rPr>
                <w:b/>
              </w:rPr>
              <w:t xml:space="preserve">онтролем першого розкриття; </w:t>
            </w:r>
            <w:r>
              <w:rPr>
                <w:b/>
              </w:rPr>
              <w:br/>
              <w:t xml:space="preserve">по 100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200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0,5 л у каністрах, укупорених кришками; </w:t>
            </w:r>
            <w:r>
              <w:rPr>
                <w:b/>
              </w:rPr>
              <w:br/>
              <w:t>по 1 л у кані</w:t>
            </w:r>
            <w:r>
              <w:rPr>
                <w:b/>
              </w:rPr>
              <w:t xml:space="preserve">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 xml:space="preserve">по 5 л у каністрах, укупорених кришками; </w:t>
            </w:r>
            <w:r>
              <w:rPr>
                <w:b/>
              </w:rPr>
              <w:br/>
              <w:t xml:space="preserve">по 10 л у каністрах, укупорених кришками; </w:t>
            </w:r>
            <w:r>
              <w:rPr>
                <w:b/>
              </w:rPr>
              <w:br/>
              <w:t>по 20 л у каністрах, укупорених кришками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</w:t>
            </w:r>
            <w:r>
              <w:rPr>
                <w:b/>
              </w:rPr>
              <w:t>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352234-26/В-145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 , </w:t>
            </w:r>
            <w:r>
              <w:rPr>
                <w:b/>
              </w:rPr>
              <w:t>розчин для зовнішнього застосування 96 %;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у флаконах скляних, укупорених пробками та кришками; </w:t>
            </w:r>
            <w:r>
              <w:rPr>
                <w:b/>
              </w:rPr>
              <w:br/>
              <w:t>по 100 мл у флаконах скляних, укупорених пробками та кришками;</w:t>
            </w:r>
            <w:r>
              <w:rPr>
                <w:b/>
              </w:rPr>
              <w:br/>
              <w:t xml:space="preserve">по 100 мл у флаконах скляних, укупорених алюмінієвими кришками; </w:t>
            </w:r>
            <w:r>
              <w:rPr>
                <w:b/>
              </w:rPr>
              <w:br/>
              <w:t>по 200 мл у банках скляних, укупорених кришками з контролем першо</w:t>
            </w:r>
            <w:r>
              <w:rPr>
                <w:b/>
              </w:rPr>
              <w:t xml:space="preserve">го розкриття; </w:t>
            </w:r>
            <w:r>
              <w:rPr>
                <w:b/>
              </w:rPr>
              <w:br/>
              <w:t>по 50 мл у флаконах полімерних, укупорених кришками з контролем першого розкриття;</w:t>
            </w:r>
            <w:r>
              <w:rPr>
                <w:b/>
              </w:rPr>
              <w:br/>
              <w:t xml:space="preserve">по 50 мл у флаконах полімерних, укупорених пробками-крапельницями та кришками з контролем першого розкриття; </w:t>
            </w:r>
            <w:r>
              <w:rPr>
                <w:b/>
              </w:rPr>
              <w:br/>
              <w:t>по 100 мл у флаконах полімерних, укупорених криш</w:t>
            </w:r>
            <w:r>
              <w:rPr>
                <w:b/>
              </w:rPr>
              <w:t xml:space="preserve">ками з контролем першого розкриття; </w:t>
            </w:r>
            <w:r>
              <w:rPr>
                <w:b/>
              </w:rPr>
              <w:br/>
              <w:t xml:space="preserve">по 200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0,5 л у каністрах, укупорених кришками; </w:t>
            </w:r>
            <w:r>
              <w:rPr>
                <w:b/>
              </w:rPr>
              <w:br/>
              <w:t xml:space="preserve">по 1 л у каністрах,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>по 5 л</w:t>
            </w:r>
            <w:r>
              <w:rPr>
                <w:b/>
              </w:rPr>
              <w:t xml:space="preserve"> у каністрах, укупорених кришками; </w:t>
            </w:r>
            <w:r>
              <w:rPr>
                <w:b/>
              </w:rPr>
              <w:br/>
              <w:t xml:space="preserve">по 10 л у каністрах, укупорених кришками; </w:t>
            </w:r>
            <w:r>
              <w:rPr>
                <w:b/>
              </w:rPr>
              <w:br/>
              <w:t>по 20 л у каністрах, укупорених кришками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352234-26/В-145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 , </w:t>
            </w:r>
            <w:r>
              <w:rPr>
                <w:b/>
              </w:rPr>
              <w:t>розчин для зовнішнього застосування 96 %;</w:t>
            </w:r>
            <w:r>
              <w:rPr>
                <w:b/>
              </w:rPr>
              <w:br/>
              <w:t xml:space="preserve">по 50 мл у флаконах скляних, укупорених пробками та кришками; 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флаконах скляних, укупорених пробками та кришками;</w:t>
            </w:r>
            <w:r>
              <w:rPr>
                <w:b/>
              </w:rPr>
              <w:br/>
              <w:t xml:space="preserve">по 100 мл у флаконах скляних, укупорених алюмінієвими кришками; </w:t>
            </w:r>
            <w:r>
              <w:rPr>
                <w:b/>
              </w:rPr>
              <w:br/>
              <w:t xml:space="preserve">по 200 мл у банках скляних, укупорених кришками з контролем першого розкриття; </w:t>
            </w:r>
            <w:r>
              <w:rPr>
                <w:b/>
              </w:rPr>
              <w:br/>
              <w:t>по 50 мл у флаконах полімерних, укупорених кришк</w:t>
            </w:r>
            <w:r>
              <w:rPr>
                <w:b/>
              </w:rPr>
              <w:t>ами з контролем першого розкриття;</w:t>
            </w:r>
            <w:r>
              <w:rPr>
                <w:b/>
              </w:rPr>
              <w:br/>
              <w:t xml:space="preserve">по 50 мл у флаконах полімерних, укупорених пробками-крапельницями та кришками з контролем першого розкриття; </w:t>
            </w:r>
            <w:r>
              <w:rPr>
                <w:b/>
              </w:rPr>
              <w:br/>
              <w:t xml:space="preserve">по 100 мл у флаконах полімерних, укупорених кришками з контролем першого розкриття; </w:t>
            </w:r>
            <w:r>
              <w:rPr>
                <w:b/>
              </w:rPr>
              <w:br/>
              <w:t>по 200 мл у флаконах полім</w:t>
            </w:r>
            <w:r>
              <w:rPr>
                <w:b/>
              </w:rPr>
              <w:t xml:space="preserve">ерних, укупорених кришками з контролем першого розкриття; </w:t>
            </w:r>
            <w:r>
              <w:rPr>
                <w:b/>
              </w:rPr>
              <w:br/>
              <w:t xml:space="preserve">по 0,5 л у каністрах, укупорених кришками; </w:t>
            </w:r>
            <w:r>
              <w:rPr>
                <w:b/>
              </w:rPr>
              <w:br/>
              <w:t xml:space="preserve">по 1 л у каністрах, укупорених кришками; </w:t>
            </w:r>
            <w:r>
              <w:rPr>
                <w:b/>
              </w:rPr>
              <w:br/>
              <w:t xml:space="preserve">по 2 л у каністрах, укупорених кришками; </w:t>
            </w:r>
            <w:r>
              <w:rPr>
                <w:b/>
              </w:rPr>
              <w:br/>
              <w:t xml:space="preserve">по 5 л у каністрах, укупорених кришками; </w:t>
            </w:r>
            <w:r>
              <w:rPr>
                <w:b/>
              </w:rPr>
              <w:br/>
              <w:t>по 10 л у каністрах, укупор</w:t>
            </w:r>
            <w:r>
              <w:rPr>
                <w:b/>
              </w:rPr>
              <w:t xml:space="preserve">ених кришками; </w:t>
            </w:r>
            <w:r>
              <w:rPr>
                <w:b/>
              </w:rPr>
              <w:br/>
              <w:t>по 20 л у каністрах, укупорених кришками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348267-25/З-100, 348268-25/З-100, 348269-25/З-100, 348270-25/З-100 від </w:t>
            </w:r>
            <w:r>
              <w:rPr>
                <w:b/>
              </w:rPr>
              <w:t>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</w:t>
            </w:r>
            <w:r>
              <w:rPr>
                <w:b/>
              </w:rPr>
              <w:t>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>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вода для ін’єкцій) по 0,5 мл у попередньо заповненому шприцу з прикріпле</w:t>
            </w:r>
            <w:r>
              <w:rPr>
                <w:b/>
              </w:rPr>
              <w:t xml:space="preserve">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</w:t>
            </w:r>
            <w:r>
              <w:rPr>
                <w:b/>
              </w:rPr>
              <w:t>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</w:t>
            </w:r>
            <w:r>
              <w:rPr>
                <w:b/>
              </w:rPr>
              <w:t>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348267-25/З-100, 348268-25/З-100, 348269-25/З-100, 348270-25/З-100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</w:t>
            </w:r>
            <w:r>
              <w:rPr>
                <w:b/>
              </w:rPr>
              <w:t>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>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вода для ін’єкцій) по 0,5 мл у попередньо заповненому шприцу з прикріпле</w:t>
            </w:r>
            <w:r>
              <w:rPr>
                <w:b/>
              </w:rPr>
              <w:t xml:space="preserve">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</w:t>
            </w:r>
            <w:r>
              <w:rPr>
                <w:b/>
              </w:rPr>
              <w:t>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</w:t>
            </w:r>
            <w:r>
              <w:rPr>
                <w:b/>
              </w:rPr>
              <w:t>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348267-25/З-100, 348268-25/З-100, 348269-25/З-100, 348270-25/З-100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</w:t>
            </w:r>
            <w:r>
              <w:rPr>
                <w:b/>
              </w:rPr>
              <w:t>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>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вода для ін’єкцій) по 0,5 мл у попередньо заповненому шприцу з прикріпле</w:t>
            </w:r>
            <w:r>
              <w:rPr>
                <w:b/>
              </w:rPr>
              <w:t xml:space="preserve">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</w:t>
            </w:r>
            <w:r>
              <w:rPr>
                <w:b/>
              </w:rPr>
              <w:t>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</w:t>
            </w:r>
            <w:r>
              <w:rPr>
                <w:b/>
              </w:rPr>
              <w:t>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</w:t>
            </w:r>
            <w:r>
              <w:rPr>
                <w:b/>
              </w:rPr>
              <w:t>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356891-26/В-117, 356893-26/В-117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мг; по 50 мг;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345990-25/З-100, 355767-26/З-100, 355768-26/З-100, 355769-26/З-100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</w:t>
            </w:r>
            <w:r>
              <w:rPr>
                <w:b/>
              </w:rPr>
              <w:t>користання у термоформованому блістері; по 1 блістеру в картонній коробці; 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</w:t>
            </w:r>
            <w:r>
              <w:rPr>
                <w:b/>
              </w:rPr>
              <w:t xml:space="preserve"> 1 попередньо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345990-25/З-100, 355767-26/З-100, 355768-26/З-100, 355769-26/З-100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</w:t>
            </w:r>
            <w:r>
              <w:rPr>
                <w:b/>
              </w:rPr>
              <w:t>редньо наповненому шприцу одноразового використання у термоформованому блістері; по 1 блістеру в картонній коробці; розчин для ін’єкцій у попередньо наповненій шприц-ручці одноразового використання для автоматичного введення із незнімною голкою із захисним</w:t>
            </w:r>
            <w:r>
              <w:rPr>
                <w:b/>
              </w:rPr>
              <w:t xml:space="preserve"> ковпачком та обмежувачем ходу поршня; по 1 попередньо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345990-25/З-100, 355767-26/З-100, 3</w:t>
            </w:r>
            <w:r>
              <w:rPr>
                <w:b/>
              </w:rPr>
              <w:t>55768-26/З-100, 355769-26/З-100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</w:t>
            </w:r>
            <w:r>
              <w:rPr>
                <w:b/>
              </w:rPr>
              <w:t>я у термоформованому блістері; по 1 блістеру в картонній коробці; 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попере</w:t>
            </w:r>
            <w:r>
              <w:rPr>
                <w:b/>
              </w:rPr>
              <w:t>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358569-26/В-96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(ТЕОФІЛІН БЕЗВОДНИЙ),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358569-26/В-96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(ТЕОФІЛІН БЕЗВОДНИЙ),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358569-26/В-96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ТЕОФІЛІН (ТЕОФІЛІН БЕЗВОДНИЙ),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351323-26/З-120, 351324-26/З-120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мг;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351323-26/З-120, 351324-26/З-120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мг;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351323-26/З-120, 351324-26/З-120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мг;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</w:t>
            </w:r>
            <w:r>
              <w:rPr>
                <w:b/>
              </w:rPr>
              <w:t xml:space="preserve">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340376-25/В-137 від 01.07.2025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Тикагрелор-Тева, </w:t>
            </w:r>
            <w:r>
              <w:rPr>
                <w:b/>
              </w:rPr>
              <w:t>таблетки, вкриті плівковою оболонкою, по 60 мг або 90 мг; по 10 таблеток у блістері; по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353069-26/В-100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Топірамат, </w:t>
            </w:r>
            <w:r>
              <w:rPr>
                <w:b/>
              </w:rPr>
              <w:t xml:space="preserve">порошок (субстанція) у подвійних поліетиленових мішках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353069-26/В-100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Топірамат, </w:t>
            </w:r>
            <w:r>
              <w:rPr>
                <w:b/>
              </w:rPr>
              <w:t xml:space="preserve">порошок (субстанція) у подвійних поліетиленових мішках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353069-26/В-100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Топірамат, </w:t>
            </w:r>
            <w:r>
              <w:rPr>
                <w:b/>
              </w:rPr>
              <w:t xml:space="preserve">порошок (субстанція) у подвійних поліетиленових мішках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354381-26/В-28, 354382-26/В-28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354381-26/В-28, 354382-26/В-28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354381-26/В-28, 354382-26/В-28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354383-26/В-28, 354384-26/В-28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354383-26/В-28, 354384-26/В-28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354383-26/В-28, 354384-26/В-28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358932-26/З-28, 358933-26/З-28, 358934-26/З-28, 358935-26/З-28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Унілат, </w:t>
            </w:r>
            <w:r>
              <w:rPr>
                <w:b/>
              </w:rPr>
              <w:t>краплі очні, розчин 50 мкг/мл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358932-26/З-28, 358933-26/З-28, 358934-26/З-28, 358935-26/З-28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Унілат, </w:t>
            </w:r>
            <w:r>
              <w:rPr>
                <w:b/>
              </w:rPr>
              <w:t>краплі очні, розчин 50 мкг/мл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358932-26/З-28, 358933-26/З-28, 358934-26/З-28, 358935-26/З-28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Унілат, </w:t>
            </w:r>
            <w:r>
              <w:rPr>
                <w:b/>
              </w:rPr>
              <w:t>краплі очні, розчин 50 мкг/мл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345341-25/З-148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 , </w:t>
            </w:r>
            <w:r>
              <w:rPr>
                <w:b/>
              </w:rPr>
              <w:t>капсули по 500 мг;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345341-25/З-148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 , </w:t>
            </w:r>
            <w:r>
              <w:rPr>
                <w:b/>
              </w:rPr>
              <w:t>капсули по 500 мг;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345341-25/З-148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 , </w:t>
            </w:r>
            <w:r>
              <w:rPr>
                <w:b/>
              </w:rPr>
              <w:t>капсули по 500 мг;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345280-25/З-45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Урсоген, </w:t>
            </w:r>
            <w:r>
              <w:rPr>
                <w:b/>
              </w:rPr>
              <w:t>капсули по 250 мг,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345280-25/З-45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Урсоген, </w:t>
            </w:r>
            <w:r>
              <w:rPr>
                <w:b/>
              </w:rPr>
              <w:t>капсули по 250 мг,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345280-25/З-45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Урсоген, </w:t>
            </w:r>
            <w:r>
              <w:rPr>
                <w:b/>
              </w:rPr>
              <w:t>капсули по 250 мг, по 25 капсул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358248-26/В-148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Фазекс®, </w:t>
            </w:r>
            <w:r>
              <w:rPr>
                <w:b/>
              </w:rPr>
              <w:t>гель, 0,1 %, по 30 г в алюмінієвій тубі, по 1 тубі у картонній упаковці; in bulk: № 144 (1х144) туби: по 30 г в алюмінієвій тубі, по 144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341512-25/В-152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мг; таблетки з модифікованим вивільненням по 5 мг; таблетки з модифікованим вивільненням по 10 мг;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338900-25/З-124, 338901-25/З-124, 338902-25/З-124, 338903-25/З-124, 338904-25/З-124, 338905-25/З-124, 338906-25/З-124, 338907-25/З-124, 338908-25/З-124, 338909-25/З-124, 338910-25/З-124, 338911-25/З-124, 338912-25/З-124,</w:t>
            </w:r>
            <w:r>
              <w:rPr>
                <w:b/>
              </w:rPr>
              <w:t xml:space="preserve"> 338913-25/З-124, 338915-25/З-124, 338916-25/З-124, 340016-25/З-124, 349508-25/З-124, 349509-25/З-124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</w:t>
            </w:r>
            <w:r>
              <w:rPr>
                <w:b/>
              </w:rPr>
              <w:t>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338900-25/З-124, 338901-25/З-124, 338902-25/З-124, 338903-25/З-124, 338904-25/З-124, 338905-</w:t>
            </w:r>
            <w:r>
              <w:rPr>
                <w:b/>
              </w:rPr>
              <w:t>25/З-124, 338906-25/З-124, 338907-25/З-124, 338908-25/З-124, 338909-25/З-124, 338910-25/З-124, 338911-25/З-124, 338912-25/З-124, 338913-25/З-124, 338915-25/З-124, 338916-25/З-124, 340016-25/З-124, 349508-25/З-124, 349509-25/З-124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338900-25/З-124, 338901-25/З-124, 338902-25/З-124, 338903-25/З-124, 338904-25/З-124, 338905-25/З-124, 338906-25/З-124, 338907-25/З-124, 338908-25/З-124, 338909-25/З-124, 338910-25/З-124, 338911-25/З-124, 338912-25/З-124, 3</w:t>
            </w:r>
            <w:r>
              <w:rPr>
                <w:b/>
              </w:rPr>
              <w:t>38913-25/З-124, 338915-25/З-124, 338916-25/З-124, 340016-25/З-124, 349508-25/З-124, 349509-25/З-124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350823-25/З-100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350823-25/З-100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350823-25/З-100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344621-25/З-121, 344622-25/З-121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344621-25/З-121, 344622-25/З-121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344621-25/З-121, 344622-25/З-121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345313-25/З-149, 345314-25/З-149, 345315-25/З-149, 345316-25/З-149, 345317-25/З-149, 345318-25/З-149, 345319-25/З-149, 345320-25/З-149, 345321-25/З-149, 345322-25/З-149, 345323-25/З-149, 345324-25/З-149, 345325-25/З-149,</w:t>
            </w:r>
            <w:r>
              <w:rPr>
                <w:b/>
              </w:rPr>
              <w:t xml:space="preserve"> 345326-25/З-149, 345327-25/З-149, 353048-26/З-149, 353049-26/З-149, 353050-26/З-149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 xml:space="preserve">порошок для приготування розчину для перорального застосування по 4 г; по 4,0668 г порошку в пакетику; по 10, 20, 30 або 50 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345313-25/З-149, 345314-25/З-149, 345315-25/З-149, 345316-25/З-149, 345317-25/З-149, 345318-</w:t>
            </w:r>
            <w:r>
              <w:rPr>
                <w:b/>
              </w:rPr>
              <w:t>25/З-149, 345319-25/З-149, 345320-25/З-149, 345321-25/З-149, 345322-25/З-149, 345323-25/З-149, 345324-25/З-149, 345325-25/З-149, 345326-25/З-149, 345327-25/З-149, 353048-26/З-149, 353049-26/З-149, 353050-26/З-149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 xml:space="preserve">порошок для приготування розчину для перорального застосування по 4 г; по 4,0668 г порошку в пакетику; по 10, 20, 30 або 50 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</w:t>
            </w:r>
            <w:r>
              <w:rPr>
                <w:b/>
              </w:rPr>
              <w:t>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345313-25/З-149, 345314-25/З-149, 345315-25/З-149, 345316-25/З-149, 345317-25/З-149, 345318-25/З-149, 345319-25/З-149, 345320-25/З-149, 345321-25/З-149, 345322-25/З-149, 345323-25/З-149, 345324-25/З-149, 345325-25/З-149, 3</w:t>
            </w:r>
            <w:r>
              <w:rPr>
                <w:b/>
              </w:rPr>
              <w:t>45326-25/З-149, 345327-25/З-149, 353048-26/З-149, 353049-26/З-149, 353050-26/З-149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 xml:space="preserve">порошок для приготування розчину для перорального застосування по 4 г; по 4,0668 г порошку в пакетику; по 10, 20, 30 або 50 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344612-25/З-118, 344615-25/З-118,</w:t>
            </w:r>
            <w:r>
              <w:rPr>
                <w:b/>
              </w:rPr>
              <w:t xml:space="preserve"> 344617-25/З-118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344612-25/З-118, 344615-25/З-118, 344617-25/З-118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344612-25/З-118, 344615-25/З-118, 344617-25/З-118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350802-25/З-123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350802-25/З-123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350802-25/З-123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351896-26/В-145, 351897-26/В-145,</w:t>
            </w:r>
            <w:r>
              <w:rPr>
                <w:b/>
              </w:rPr>
              <w:t xml:space="preserve"> 351899-26/В-145, 351900-26/В-145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351896-26/В-145, 351897-26/В-145, 351899-26/В-145, 351900-26/В-145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351896-26/В-145, 351897-26/В-145, 351899-26/В-145, 351900-26/В-145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</w:t>
            </w:r>
            <w:r>
              <w:rPr>
                <w:b/>
              </w:rPr>
              <w:t>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</w:t>
            </w:r>
            <w:r>
              <w:rPr>
                <w:b/>
              </w:rPr>
              <w:t xml:space="preserve">за) в попередньо наповненому шприці у комплекті з голкою; 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</w:t>
            </w:r>
            <w:r>
              <w:rPr>
                <w:b/>
              </w:rPr>
              <w:t>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</w:t>
            </w:r>
            <w:r>
              <w:rPr>
                <w:b/>
              </w:rPr>
              <w:t>бці з маркуванням українською мовою; по 1 мл (1 доза) в попередньо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</w:t>
            </w:r>
            <w:r>
              <w:rPr>
                <w:b/>
              </w:rPr>
              <w:t>ми мовами зі стикером українською мовою; по 1 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ГлаксоСмітКляйн Експорт Лімітед, Велика </w:t>
            </w:r>
            <w:r>
              <w:rPr>
                <w:b/>
              </w:rPr>
              <w:t>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</w:t>
            </w:r>
            <w:r>
              <w:rPr>
                <w:b/>
                <w:caps/>
              </w:rPr>
              <w:t xml:space="preserve">Хаврикс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</w:t>
            </w:r>
            <w:r>
              <w:rPr>
                <w:b/>
              </w:rPr>
              <w:t xml:space="preserve">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</w:t>
            </w:r>
            <w:r>
              <w:rPr>
                <w:b/>
              </w:rPr>
              <w:t>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</w:t>
            </w:r>
            <w:r>
              <w:rPr>
                <w:b/>
              </w:rPr>
              <w:t xml:space="preserve">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</w:t>
            </w:r>
            <w:r>
              <w:rPr>
                <w:b/>
              </w:rPr>
              <w:t>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по 1 шприцу в картонній коробці з маркуванням укра</w:t>
            </w:r>
            <w:r>
              <w:rPr>
                <w:b/>
              </w:rPr>
              <w:t>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голкою; по 1 шприцу в картонній коробці з маркуван</w:t>
            </w:r>
            <w:r>
              <w:rPr>
                <w:b/>
              </w:rPr>
              <w:t xml:space="preserve">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попередньо наповненому шприці у комплекті з голкою; </w:t>
            </w:r>
            <w:r>
              <w:rPr>
                <w:b/>
              </w:rPr>
              <w:t>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в попередньо наповненому шприці у комплекті з голк</w:t>
            </w:r>
            <w:r>
              <w:rPr>
                <w:b/>
              </w:rPr>
              <w:t>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</w:t>
            </w:r>
            <w:r>
              <w:rPr>
                <w:b/>
              </w:rPr>
              <w:t>аїнською мовою; по 0,5 мл (1 доза) в попередньо наповненому шприці у комплекті з голкою; 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</w:t>
            </w:r>
            <w:r>
              <w:rPr>
                <w:b/>
              </w:rPr>
              <w:t>ером українською мовою; по 0,5 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</w:t>
            </w:r>
            <w:r>
              <w:rPr>
                <w:b/>
              </w:rPr>
              <w:t>; по 1 флакону в картонній коробці з маркуванням українською мовою; по 1 мл (1 доза) в попередньо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</w:t>
            </w:r>
            <w:r>
              <w:rPr>
                <w:b/>
              </w:rPr>
              <w:t xml:space="preserve"> коробці з маркуванням іноземними мовами зі стикером українською мовою; по 1 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ГлаксоСмі</w:t>
            </w:r>
            <w:r>
              <w:rPr>
                <w:b/>
              </w:rPr>
              <w:t>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</w:t>
            </w:r>
            <w:r>
              <w:rPr>
                <w:b/>
                <w:caps/>
              </w:rPr>
              <w:t xml:space="preserve">Хаврикс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</w:t>
            </w:r>
            <w:r>
              <w:rPr>
                <w:b/>
              </w:rPr>
              <w:t xml:space="preserve">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</w:t>
            </w:r>
            <w:r>
              <w:rPr>
                <w:b/>
              </w:rPr>
              <w:t>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</w:t>
            </w:r>
            <w:r>
              <w:rPr>
                <w:b/>
              </w:rPr>
              <w:t xml:space="preserve">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</w:t>
            </w:r>
            <w:r>
              <w:rPr>
                <w:b/>
              </w:rPr>
              <w:t>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347749-25/З-144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по 1 шприцу в картонній коробці з маркуванням укра</w:t>
            </w:r>
            <w:r>
              <w:rPr>
                <w:b/>
              </w:rPr>
              <w:t>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голкою; по 1 шприцу в картонній коробці з маркуван</w:t>
            </w:r>
            <w:r>
              <w:rPr>
                <w:b/>
              </w:rPr>
              <w:t xml:space="preserve">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попередньо наповненому шприці у комплекті з голкою; </w:t>
            </w:r>
            <w:r>
              <w:rPr>
                <w:b/>
              </w:rPr>
              <w:t>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в попередньо наповненому шприці у комплекті з голк</w:t>
            </w:r>
            <w:r>
              <w:rPr>
                <w:b/>
              </w:rPr>
              <w:t>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</w:t>
            </w:r>
            <w:r>
              <w:rPr>
                <w:b/>
              </w:rPr>
              <w:t xml:space="preserve"> (Вода для ін’єкцій по 5 мл в ампулі) у блістері; по 1 блістеру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</w:t>
            </w:r>
            <w:r>
              <w:rPr>
                <w:b/>
              </w:rPr>
              <w:t>н з порошком та 1 ампула з розчинником (Вода для ін'єкцій по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</w:t>
            </w:r>
            <w:r>
              <w:rPr>
                <w:b/>
              </w:rPr>
              <w:t xml:space="preserve">инником (Вода для ін’єкцій по 5 мл в ампулі) у блістері; по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</w:t>
            </w:r>
            <w:r>
              <w:rPr>
                <w:b/>
              </w:rPr>
              <w:t>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Приватне акціонерне </w:t>
            </w:r>
            <w:r>
              <w:rPr>
                <w:b/>
              </w:rPr>
              <w:t>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>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</w:t>
            </w:r>
            <w:r>
              <w:rPr>
                <w:b/>
              </w:rPr>
              <w:t>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(Лідокаїн, розчин для ін'єкцій 10 мг</w:t>
            </w:r>
            <w:r>
              <w:rPr>
                <w:b/>
              </w:rPr>
              <w:t>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>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</w:t>
            </w:r>
            <w:r>
              <w:rPr>
                <w:b/>
              </w:rPr>
              <w:t>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(Лідокаїн, розчин для ін'єкцій 10 мг</w:t>
            </w:r>
            <w:r>
              <w:rPr>
                <w:b/>
              </w:rPr>
              <w:t>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>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</w:t>
            </w:r>
            <w:r>
              <w:rPr>
                <w:b/>
              </w:rPr>
              <w:t>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(Лідокаїн, розчин для ін'єкцій 10 мг</w:t>
            </w:r>
            <w:r>
              <w:rPr>
                <w:b/>
              </w:rPr>
              <w:t>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>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</w:t>
            </w:r>
            <w:r>
              <w:rPr>
                <w:b/>
              </w:rPr>
              <w:t>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(Лідокаїн, розчин для ін'єкцій 10 мг</w:t>
            </w:r>
            <w:r>
              <w:rPr>
                <w:b/>
              </w:rPr>
              <w:t>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359816-26/В-100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>теру у пачці; порошок для розчину для ін'єкцій по 1 г: 1 флакон з порошком та 1 ампула з розчинником (Лідокаїн, розчин для ін'єкцій 10 мг/мл по 5 мл в ампулі) у блістері; 1 блістер у пачці; 1 флакон з порошком та 1 ампула з розчинником (Вода для ін'єкцій п</w:t>
            </w:r>
            <w:r>
              <w:rPr>
                <w:b/>
              </w:rPr>
              <w:t>о 10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(Лідокаїн, розчин для ін'єкцій 10 мг</w:t>
            </w:r>
            <w:r>
              <w:rPr>
                <w:b/>
              </w:rPr>
              <w:t>/мл по 5 мл в ампулі) у блістері; 1 блістер у пачці; 1 флакон з порошком та 1 ампула з розчинником (Вода для ін'єкцій по 10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358166-26/В-116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Циклодол, </w:t>
            </w:r>
            <w:r>
              <w:rPr>
                <w:b/>
              </w:rPr>
              <w:t>таблетки по 2 мг або по 5 мг по 10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</w:t>
            </w:r>
            <w:r>
              <w:rPr>
                <w:b/>
              </w:rPr>
              <w:t>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346802-25/З-97, 346803-25/З-97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блістері;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1613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346802-25/З-97, 346803-25/З-97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блістері;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1613A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1613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1613A1">
      <w:pPr>
        <w:jc w:val="center"/>
        <w:rPr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346802-25/З-97, 346803-25/З-97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caps/>
              </w:rPr>
              <w:t xml:space="preserve">Цистінол® Акут,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коробці; по 20 таблеток у блістері; по 2, або 3,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>24.07.2026 р. № 101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613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1613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613A1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613A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613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613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1613A1">
      <w:pPr>
        <w:jc w:val="center"/>
        <w:rPr>
          <w:b/>
          <w:lang w:val="uk-UA"/>
        </w:rPr>
      </w:pPr>
    </w:p>
    <w:p w:rsidR="00000000" w:rsidRDefault="001613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613A1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613A1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1613A1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613A1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1613A1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613A1"/>
    <w:rsid w:val="0016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C852E-4A9B-44E5-A882-6E5738BE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175</Pages>
  <Words>127107</Words>
  <Characters>905368</Characters>
  <Application>Microsoft Office Word</Application>
  <DocSecurity>0</DocSecurity>
  <Lines>7544</Lines>
  <Paragraphs>2060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1030415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2026-07-30T12:35:00Z</dcterms:created>
  <dcterms:modified xsi:type="dcterms:W3CDTF">2026-07-30T12:35:00Z</dcterms:modified>
</cp:coreProperties>
</file>