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298278-23/В-60, 298325-23/В-60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DL-сульфокамфорна кислота , </w:t>
            </w:r>
            <w:r>
              <w:rPr>
                <w:b/>
              </w:rPr>
              <w:t>кристалічний порошок (субстанція);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</w:t>
            </w:r>
            <w:r>
              <w:rPr>
                <w:b/>
              </w:rPr>
              <w:t>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bookmarkStart w:id="0" w:name="_GoBack"/>
            <w:r>
              <w:rPr>
                <w:b/>
              </w:rPr>
              <w:t>10.11.2023 р. № 1946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298278-23/В-60, </w:t>
            </w:r>
            <w:r>
              <w:rPr>
                <w:b/>
              </w:rPr>
              <w:t>298325-23/В-60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DL-сульфокамфорна кислота , </w:t>
            </w:r>
            <w:r>
              <w:rPr>
                <w:b/>
              </w:rPr>
              <w:t>кристалічний порошок (субстанція);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298278-23/В-60, </w:t>
            </w:r>
            <w:r>
              <w:rPr>
                <w:b/>
              </w:rPr>
              <w:t>298325-23/В-60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DL-сульфокамфорна кислота , </w:t>
            </w:r>
            <w:r>
              <w:rPr>
                <w:b/>
              </w:rPr>
              <w:t>кристалічний порошок (субстанція);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</w:t>
            </w:r>
            <w:r>
              <w:rPr>
                <w:b/>
              </w:rPr>
              <w:t>1,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</w:t>
            </w:r>
            <w:r>
              <w:rPr>
                <w:b/>
              </w:rPr>
              <w:t xml:space="preserve">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</w:t>
            </w:r>
            <w:r>
              <w:rPr>
                <w:b/>
              </w:rPr>
              <w:t xml:space="preserve">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</w:t>
            </w:r>
            <w:r>
              <w:rPr>
                <w:b/>
              </w:rPr>
              <w:t>1,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</w:t>
            </w:r>
            <w:r>
              <w:rPr>
                <w:b/>
              </w:rPr>
              <w:t xml:space="preserve">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</w:t>
            </w:r>
            <w:r>
              <w:rPr>
                <w:b/>
              </w:rPr>
              <w:t>1,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</w:t>
            </w:r>
            <w:r>
              <w:rPr>
                <w:b/>
              </w:rPr>
              <w:t xml:space="preserve">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</w:t>
            </w:r>
            <w:r>
              <w:rPr>
                <w:b/>
              </w:rPr>
              <w:t xml:space="preserve">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</w:t>
            </w:r>
            <w:r>
              <w:rPr>
                <w:b/>
              </w:rPr>
              <w:t>1,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297710-23/З-121, 298678-23/З-123 від 13.07.2023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Азиджуб, </w:t>
            </w:r>
            <w:r>
              <w:rPr>
                <w:b/>
              </w:rPr>
              <w:t>таблетки, вкриті плівковою оболонкою, по 250 мг, по 6 таблеток в блістері; по 1 блістеру у картонній коробці або по 500 мг, по 3 таблетки в блістері; по 1 блістеру у картонній коробці або in bulk: по 5000 таблеток у поліетиленовому пакеті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Джубіла</w:t>
            </w:r>
            <w:r>
              <w:rPr>
                <w:b/>
              </w:rPr>
              <w:t>нт Дженерікс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297401-23/В-13</w:t>
            </w:r>
            <w:r>
              <w:rPr>
                <w:b/>
              </w:rPr>
              <w:t>2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капсули по 250 мг; по 6 або по 10 капсул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297401-23/В-132 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капсули по 250 мг; по 6 або по 10 капсул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297401-23/В-132 </w:t>
            </w:r>
            <w:r>
              <w:rPr>
                <w:b/>
              </w:rPr>
              <w:t>від 06.07.2023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Азимед®, </w:t>
            </w:r>
            <w:r>
              <w:rPr>
                <w:b/>
              </w:rPr>
              <w:t>капсули по 250 мг; по 6 або по 10 капсул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300009-23/В-60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Азицин®, </w:t>
            </w:r>
            <w:r>
              <w:rPr>
                <w:b/>
              </w:rPr>
              <w:t>таблетки, вкриті оболонкою, по 500 мг; по 3 таблетки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300009-23/В-60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Азицин®, </w:t>
            </w:r>
            <w:r>
              <w:rPr>
                <w:b/>
              </w:rPr>
              <w:t>таблетки, вкриті оболонкою, по 500 мг; по 3 таблетки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300009-23/В-60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Азицин®, </w:t>
            </w:r>
            <w:r>
              <w:rPr>
                <w:b/>
              </w:rPr>
              <w:t>таблетки, вкриті оболонкою, по 500 мг; по 3 таблетки у контурній чарунковій упаковці; по 1 контурній чарунковій упаковці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297606-23/З-143, 297607-23/З-143, 297608-23/З-143, 297609-23/З-143, 297610-23/З-143, 297612-23/З-143, 297613-23/З-143, 297614-23/З-143, 297616-23/З-143, 2976</w:t>
            </w:r>
            <w:r>
              <w:rPr>
                <w:b/>
              </w:rPr>
              <w:t>17-23/З-143, 297619-23/З-143, 297621-23/З-143, 297623-23/З-143, 297624-23/З-143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розчинника (вода для ін'єкцій) по 50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297606-23/З-143, 297607-23/З-143, 297608-23/З-143, 297609-23/З-143, 297610-23/З-143, 297612-23/З-143, 297613-23/З-143, 297614-23/З-143, 297616-23/З-143, 297617-23/З-143, 297619-2</w:t>
            </w:r>
            <w:r>
              <w:rPr>
                <w:b/>
              </w:rPr>
              <w:t>3/З-143, 297621-23/З-143, 297623-23/З-143, 297624-23/З-143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розчинника (вода для ін'єкцій) по 50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297606-23/З-143, 297607-23/З-143, 297608-23/З-143, 297609-23/З-143, 297610-23/З-143, 297612-23/З-143, 297613-23/З-143, 297614-23/З-143, 297616-23/З-143, 297617-23/З-14</w:t>
            </w:r>
            <w:r>
              <w:rPr>
                <w:b/>
              </w:rPr>
              <w:t>3, 297619-23/З-143, 297621-23/З-143, 297623-23/З-143, 297624-23/З-143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мг; 1 флакон з ліофілізатом у комплекті з 1 флаконом розчинника (вода для ін'єкцій) по 50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288284-23/З-82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288284-23/З-82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288284-23/З-82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</w:t>
            </w:r>
            <w:r>
              <w:rPr>
                <w:b/>
                <w:noProof/>
              </w:rPr>
              <w:t>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298788-23/В-60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екстратаб, </w:t>
            </w:r>
            <w:r>
              <w:rPr>
                <w:b/>
              </w:rPr>
              <w:t>Таблетки, вкриті плівковою оболонкою,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298788-23/В-60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екстратаб, </w:t>
            </w:r>
            <w:r>
              <w:rPr>
                <w:b/>
              </w:rPr>
              <w:t>Таблетки, вкриті плівковою оболонкою,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298788-23/В-60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Аміцитрон® екстратаб, </w:t>
            </w:r>
            <w:r>
              <w:rPr>
                <w:b/>
              </w:rPr>
              <w:t>Таблетки, вкриті плівковою оболонкою,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</w:t>
            </w:r>
            <w:r>
              <w:rPr>
                <w:b/>
              </w:rPr>
              <w:t xml:space="preserve">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</w:t>
            </w:r>
            <w:r>
              <w:rPr>
                <w:b/>
              </w:rPr>
              <w:t xml:space="preserve">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</w:t>
            </w:r>
            <w:r>
              <w:rPr>
                <w:b/>
              </w:rPr>
              <w:t>6,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</w:t>
            </w:r>
            <w:r>
              <w:rPr>
                <w:b/>
              </w:rPr>
              <w:t xml:space="preserve">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</w:t>
            </w:r>
            <w:r>
              <w:rPr>
                <w:b/>
              </w:rPr>
              <w:t xml:space="preserve">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</w:t>
            </w:r>
            <w:r>
              <w:rPr>
                <w:b/>
              </w:rPr>
              <w:t>6,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</w:t>
            </w:r>
            <w:r>
              <w:rPr>
                <w:b/>
              </w:rPr>
              <w:t xml:space="preserve">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294860-23/В-116,</w:t>
            </w:r>
            <w:r>
              <w:rPr>
                <w:b/>
              </w:rPr>
              <w:t xml:space="preserve"> 294861-23/В-116, 294863-23/В-116, 294864-23/В-116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 по 10 мг або 20 мг по 10 таблеток у блістері; по 3 або 6, або 9 блістерів у коробці; по 15 таблеток у блістері; по 2 або 4, або 6 блістерів у коробці; по 40 мг або 80 мг по 10 таблеток у блістері; по 3 або 9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297643-23/В-61</w:t>
            </w:r>
            <w:r>
              <w:rPr>
                <w:b/>
              </w:rPr>
              <w:t xml:space="preserve">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 або таблетки по 20 мг по 10 таблеток у блістері,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297643-23/В-61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 або таблетки по 20 мг по 10 таблеток у блістері,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297643-23/В-61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 або таблетки по 20 мг по 10 таблеток у блістері,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297643-23/В-61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 або таблетки по 20 мг по 10 таблеток у блістері,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297643-23/В-61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 або таблетки по 20 мг по 10 таблеток у блістері,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</w:t>
            </w:r>
            <w:r>
              <w:rPr>
                <w:b/>
              </w:rPr>
              <w:t>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297643-23/В-61 від 12.07.2023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АТФ-ЛОНГ®, </w:t>
            </w:r>
            <w:r>
              <w:rPr>
                <w:b/>
              </w:rPr>
              <w:t>таблетки по 10 мг або таблетки по 20 мг по 10 таблеток у блістері, по 4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</w:t>
            </w:r>
            <w:r>
              <w:rPr>
                <w:b/>
              </w:rPr>
              <w:t>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294898-23/В-132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Ацетал Солюбл, </w:t>
            </w:r>
            <w:r>
              <w:rPr>
                <w:b/>
              </w:rPr>
              <w:t>таблетки шипучі по 200 мг або по 600 мг по 2 таблетки у стрипі; по 5 або по 10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294898-23/В-132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Ацетал Солюбл, </w:t>
            </w:r>
            <w:r>
              <w:rPr>
                <w:b/>
              </w:rPr>
              <w:t>таблетки шипучі по 200 мг або по 600 мг по 2 таблетки у стрипі; по 5 або по 10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294898-23/В-132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Ацетал Солюбл, </w:t>
            </w:r>
            <w:r>
              <w:rPr>
                <w:b/>
              </w:rPr>
              <w:t>таблетки шипучі по 200 мг або по 600 мг по 2 таблетки у стрипі; по 5 або по 10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294898-23/В-132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Ацетал Солюбл, </w:t>
            </w:r>
            <w:r>
              <w:rPr>
                <w:b/>
              </w:rPr>
              <w:t>таблетки шипучі по 200 мг або по 600 мг по 2 таблетки у стрипі; по 5 або по 10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294898-23/В-132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Ацетал Солюбл, </w:t>
            </w:r>
            <w:r>
              <w:rPr>
                <w:b/>
              </w:rPr>
              <w:t>таблетки шипучі по 200 мг або по 600 мг по 2 таблетки у стрипі; по 5 або по 10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294898-23/В-132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Ацетал Солюбл, </w:t>
            </w:r>
            <w:r>
              <w:rPr>
                <w:b/>
              </w:rPr>
              <w:t>таблетки шипучі по 200 мг або по 600 мг по 2 таблетки у стрипі; по 5 або по 10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298288-23/З-60, 298289-23/З-60, 298290-23/З-60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Біматопрост, </w:t>
            </w:r>
            <w:r>
              <w:rPr>
                <w:b/>
              </w:rPr>
              <w:t>кристалічний порошок (субстанція); у флаконах з темного скла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Кайман Фарма с.р.о.,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298288-23/З-60, 298289-23/З-60, 298290-23/З-60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Біматопрост, </w:t>
            </w:r>
            <w:r>
              <w:rPr>
                <w:b/>
              </w:rPr>
              <w:t>кристалічний порошок (субстанція); у флаконах з темного скла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Кайман Фарма с.р.о.,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298288-23/З-60, 298289-23/З-60, 298290-23/З-60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Біматопрост, </w:t>
            </w:r>
            <w:r>
              <w:rPr>
                <w:b/>
              </w:rPr>
              <w:t>кристалічний порошок (субстанція); у флаконах з темного скла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Кайман Фарма с.р.о.,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301961-23/З-60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Біматопрост, </w:t>
            </w:r>
            <w:r>
              <w:rPr>
                <w:b/>
              </w:rPr>
              <w:t>кристалічний порошок (субстанція) у флаконах з темного скла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Кайман Фарма с.р.о.,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301961-23/З-60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Біматопрост, </w:t>
            </w:r>
            <w:r>
              <w:rPr>
                <w:b/>
              </w:rPr>
              <w:t>кристалічний порошок (субстанція) у флаконах з темного скла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Кайман Фарма с.р.о.,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301961-23/З-60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Біматопрост, </w:t>
            </w:r>
            <w:r>
              <w:rPr>
                <w:b/>
              </w:rPr>
              <w:t>кристалічний порошок (субстанція) у флаконах з темного скла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Кайман Фарма с.р.о.,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292425-23/З-06</w:t>
            </w:r>
            <w:r>
              <w:rPr>
                <w:b/>
              </w:rPr>
              <w:t xml:space="preserve">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Бозентан Зентіва, </w:t>
            </w:r>
            <w:r>
              <w:rPr>
                <w:b/>
              </w:rPr>
              <w:t>таблетки, вкриті плівковою оболонкою, по 62,5 мг; по 125 мг; по 14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292425-23/З-06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Бозентан Зентіва, </w:t>
            </w:r>
            <w:r>
              <w:rPr>
                <w:b/>
              </w:rPr>
              <w:t>таблетки, вкриті плівковою оболонкою, по 62,5 мг; по 125 мг; по 14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292425-23/З-06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Бозентан Зентіва, </w:t>
            </w:r>
            <w:r>
              <w:rPr>
                <w:b/>
              </w:rPr>
              <w:t>таблетки, вкриті плівковою оболонкою, по 62,5 мг; по 125 мг; по 14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292425-23/З-06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Бозентан Зентіва, </w:t>
            </w:r>
            <w:r>
              <w:rPr>
                <w:b/>
              </w:rPr>
              <w:t>таблетки, вкриті плівковою оболонкою, по 62,5 мг; по 125 мг; по 14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292425-23/З-06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Бозентан Зентіва, </w:t>
            </w:r>
            <w:r>
              <w:rPr>
                <w:b/>
              </w:rPr>
              <w:t>таблетки, вкриті плівковою оболонкою, по 62,5 мг; по 125 мг; по 14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292425-23/З-06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Бозентан Зентіва, </w:t>
            </w:r>
            <w:r>
              <w:rPr>
                <w:b/>
              </w:rPr>
              <w:t>таблетки, вкриті плівковою оболонкою, по 62,5 мг; по 125 мг; по 14 таблеток у блістері, по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294032-23/З-45, 294033-23/З-45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Бонабласт, </w:t>
            </w:r>
            <w:r>
              <w:rPr>
                <w:b/>
              </w:rPr>
              <w:t>концентрат для розчину для інфузій, 1 мг/мл; по 6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294032-23/З-45, 294033-23/З-45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Бонабласт, </w:t>
            </w:r>
            <w:r>
              <w:rPr>
                <w:b/>
              </w:rPr>
              <w:t>концентрат для розчину для інфузій, 1 мг/мл; по 6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294032-23/З-45, 294033-23/З-45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Бонабласт, </w:t>
            </w:r>
            <w:r>
              <w:rPr>
                <w:b/>
              </w:rPr>
              <w:t>концентрат для розчину для інфузій, 1 мг/мл; по 6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288923-23/З-06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Бринекс, </w:t>
            </w:r>
            <w:r>
              <w:rPr>
                <w:b/>
              </w:rPr>
              <w:t>краплі очні, суспензія, 1 %; по 5 мл або по 10 мл у флаконі з пробкою-крапельницею та кришкою;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288923-23/З-06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Бринекс, </w:t>
            </w:r>
            <w:r>
              <w:rPr>
                <w:b/>
              </w:rPr>
              <w:t>краплі очні, суспензія, 1 %; по 5 мл або по 10 мл у флаконі з пробкою-крапельницею та кришкою;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288923-23/З-06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Бринекс, </w:t>
            </w:r>
            <w:r>
              <w:rPr>
                <w:b/>
              </w:rPr>
              <w:t>краплі очні, суспензія, 1 %; по 5 мл або по 10 мл у флаконі з пробкою-крапельницею та кришкою;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Сентісс Фарма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291986-23/В-66 від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Брусниці листя, </w:t>
            </w:r>
            <w:r>
              <w:rPr>
                <w:b/>
              </w:rPr>
              <w:t>лікарська рослинна сировина (субстанція) у мішках з тканини з поліпропіленових ниток або у мішках паперових багатошарових, тюках з тканини з поліпропіленових ниток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291986-23/В-66 від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Брусниці листя, </w:t>
            </w:r>
            <w:r>
              <w:rPr>
                <w:b/>
              </w:rPr>
              <w:t>лікарська рослинна сировина (субстанція) у мішках з тканини з поліпропіленових ниток або у мішках паперових багатошарових, тюках з тканини з поліпропіленових ниток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291986-23/В-66 від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Брусниці листя, </w:t>
            </w:r>
            <w:r>
              <w:rPr>
                <w:b/>
              </w:rPr>
              <w:t>лікарська рослинна сировина (субстанція) у мішках з тканини з поліпропіленових ниток або у мішках паперових багатошарових, тюках з тканини з поліпропіленових ниток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291807-23/В-60</w:t>
            </w:r>
            <w:r>
              <w:rPr>
                <w:b/>
              </w:rPr>
              <w:t xml:space="preserve">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Бузини чорної квітки, </w:t>
            </w:r>
            <w:r>
              <w:rPr>
                <w:b/>
              </w:rPr>
              <w:t>квітки (субстанція) у мішках, тюках;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291807-23/В-60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Бузини чорної квітки, </w:t>
            </w:r>
            <w:r>
              <w:rPr>
                <w:b/>
              </w:rPr>
              <w:t>квітки (субстанція) у мішках, тюках;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291807-23/В-60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Бузини чорної квітки, </w:t>
            </w:r>
            <w:r>
              <w:rPr>
                <w:b/>
              </w:rPr>
              <w:t>квітки (субстанція) у мішках, тюках;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299532-23/В-138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Вазостат-Здоров'я, </w:t>
            </w:r>
            <w:r>
              <w:rPr>
                <w:b/>
              </w:rPr>
              <w:t>таблетки, вкриті плівковою оболонкою, по 10 мг, по 20 мг, або по 40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287463-23/З-60, 287464-23/З-60, 287465-23/З-60, 287466-23/З-60, 287467-23/З-60, 287468-23/З-60, 287469-23/З-60, 287470-23/З-60, 2</w:t>
            </w:r>
            <w:r>
              <w:rPr>
                <w:b/>
              </w:rPr>
              <w:t>87471-23/З-60, 287472-23/З-60, 287473-23/З-60, 287474-23/З-60, 287475-23/З-60, 287476-23/З-60, 287477-23/З-60 від 18.01.2023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НD 160, </w:t>
            </w:r>
            <w:r>
              <w:rPr>
                <w:b/>
              </w:rPr>
              <w:t>таблетки, вкриті плівковою оболонкою, 160 мг/25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14 таблеток у блістері; по 2, по 4 або по 6 блістерів в коробці; </w:t>
            </w:r>
            <w:r>
              <w:rPr>
                <w:b/>
              </w:rPr>
              <w:br/>
              <w:t>по 15 таблеток у блістері; по 2 або 4 блістери в коробці.</w:t>
            </w:r>
            <w:r>
              <w:rPr>
                <w:b/>
              </w:rPr>
              <w:br/>
              <w:t>Маркування українською мовою.;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287463-23/З-60, 287464-23/З-60, 287465-23/З-60, 287466-23/З-60, 287467-23/З-60, 287468-23/З-60, 287469-23/З-60, 287470-</w:t>
            </w:r>
            <w:r>
              <w:rPr>
                <w:b/>
              </w:rPr>
              <w:t>23/З-60, 287471-23/З-60, 287472-23/З-60, 287473-23/З-60, 287474-23/З-60, 287475-23/З-60, 287476-23/З-60, 287477-23/З-60 від 18.01.2023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НD 160, </w:t>
            </w:r>
            <w:r>
              <w:rPr>
                <w:b/>
              </w:rPr>
              <w:t>таблетки, вкриті плівковою оболонкою, 160 мг/25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14 таблеток у блістері; по 2, по 4 або по 6 блістерів в коробці; </w:t>
            </w:r>
            <w:r>
              <w:rPr>
                <w:b/>
              </w:rPr>
              <w:br/>
              <w:t>по 15 таблеток у блістері; по 2 або 4 блістери в коробці.</w:t>
            </w:r>
            <w:r>
              <w:rPr>
                <w:b/>
              </w:rPr>
              <w:br/>
              <w:t>Маркування українською мовою.;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287463-23/З-60, 287464-23/З-60, 287465-23/З-60, 287466-23/З-60, 287467-23/З-60, 287468-23/З-60, 287469-23/З-60, 287470-23/З-60, 287471-23/З-60, 287472-23/З-60, 287473-23/З-60, 287474-23/З-60, 287475-23/З-60, 287476-23/З-60, 287477-23/З-60 від 18.01.2023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 НD 160, </w:t>
            </w:r>
            <w:r>
              <w:rPr>
                <w:b/>
              </w:rPr>
              <w:t>таблетки, вкриті плівковою оболонкою, 160 мг/25 мг;</w:t>
            </w:r>
            <w:r>
              <w:rPr>
                <w:b/>
              </w:rPr>
              <w:br/>
              <w:t xml:space="preserve">по 14 таблеток у блістері; по 2, по 4 або по 6 блістерів в коробці; </w:t>
            </w:r>
            <w:r>
              <w:rPr>
                <w:b/>
              </w:rPr>
              <w:br/>
              <w:t>по 15 таблеток у блістері; по 2 або 4 блістери в коробці.</w:t>
            </w:r>
            <w:r>
              <w:rPr>
                <w:b/>
              </w:rPr>
              <w:br/>
            </w:r>
            <w:r>
              <w:rPr>
                <w:b/>
              </w:rPr>
              <w:t>Маркування українською мовою.;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298126-23/В-134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Веногепанол, </w:t>
            </w:r>
            <w:r>
              <w:rPr>
                <w:b/>
              </w:rPr>
              <w:t>гель по 40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298126-23/В-134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Веногепанол, </w:t>
            </w:r>
            <w:r>
              <w:rPr>
                <w:b/>
              </w:rPr>
              <w:t>гель по 40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298126-23/В-134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Веногепанол, </w:t>
            </w:r>
            <w:r>
              <w:rPr>
                <w:b/>
              </w:rPr>
              <w:t>гель по 40 г у тубі,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298132-23/В-134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 1000, </w:t>
            </w:r>
            <w:r>
              <w:rPr>
                <w:b/>
              </w:rPr>
              <w:t xml:space="preserve">гель по 40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298132-23/В-134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 1000, </w:t>
            </w:r>
            <w:r>
              <w:rPr>
                <w:b/>
              </w:rPr>
              <w:t xml:space="preserve">гель по 40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298132-23/В-134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 1000, </w:t>
            </w:r>
            <w:r>
              <w:rPr>
                <w:b/>
              </w:rPr>
              <w:t xml:space="preserve">гель по 40 г у тубі; по 1 тубі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295047-23/В-60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 xml:space="preserve">таблетки, вкриті плівковою оболонкою, по 40 мг по 10 таблеток у контурній чарунковій упаковці,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295047-23/В-60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 xml:space="preserve">таблетки, вкриті плівковою оболонкою, по 40 мг по 10 таблеток у контурній чарунковій упаковці,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295047-23/В-60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 xml:space="preserve">таблетки, вкриті плівковою оболонкою, по 40 мг по 10 таблеток у контурній чарунковій упаковці,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295048-23/В-60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розчин для ін'єкцій, 2,5 мг/мл</w:t>
            </w:r>
            <w:r>
              <w:rPr>
                <w:b/>
              </w:rPr>
              <w:br/>
              <w:t xml:space="preserve">по 2 мл в ампулі; по 5 ампул у контурній чарунковій упаковці; по 2 контурні чарункові упаковки в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мл в ампулі; по 10 ампул у контурній чарунковій упаковці; по 1 контурній чарунковій упаковці в пачці.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295048-23/В-60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розчин для ін'єкцій, 2,5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мл в ампулі; по 5 ампул у контурній чарунковій упаковці; по 2 контурні чарункові упаковки в пачці; </w:t>
            </w:r>
            <w:r>
              <w:rPr>
                <w:b/>
              </w:rPr>
              <w:br/>
              <w:t xml:space="preserve">по 2 мл в ампулі; по 10 ампул у контурній чарунковій упаковці; по 1 контурній чарунковій упаковці в пачці.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</w:t>
            </w:r>
            <w:r>
              <w:rPr>
                <w:b/>
              </w:rPr>
              <w:t>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295048-23/В-60 в</w:t>
            </w:r>
            <w:r>
              <w:rPr>
                <w:b/>
              </w:rPr>
              <w:t>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Верапаміл-Дарниця, </w:t>
            </w:r>
            <w:r>
              <w:rPr>
                <w:b/>
              </w:rPr>
              <w:t>розчин для ін'єкцій, 2,5 мг/мл</w:t>
            </w:r>
            <w:r>
              <w:rPr>
                <w:b/>
              </w:rPr>
              <w:br/>
              <w:t xml:space="preserve">по 2 мл в ампулі; по 5 ампул у контурній чарунковій упаковці; по 2 контурні чарункові упаковки в пачці;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мл в ампулі; по 10 ампул у контурній чарунковій упаковці; по 1 контурній чарунковій упаковці в пачці.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288290-23/З-60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>таблетки по 25 мг; по 20 таблеток у блістері; по 1 блістеру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288290-23/З-60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>таблетки по 25 мг; по 20 таблеток у блістері; по 1 блістеру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288290-23/З-60 від 03.02.2023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>таблетки по 25 мг; по 20 таблеток у блістері; по 1 блістеру в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</w:t>
            </w:r>
            <w:r>
              <w:rPr>
                <w:b/>
              </w:rPr>
              <w:t>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</w:t>
            </w:r>
            <w:r>
              <w:rPr>
                <w:b/>
              </w:rPr>
              <w:t>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</w:t>
            </w:r>
            <w:r>
              <w:rPr>
                <w:b/>
              </w:rPr>
              <w:t xml:space="preserve">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</w:t>
            </w:r>
            <w:r>
              <w:rPr>
                <w:b/>
              </w:rPr>
              <w:t>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291948-23/З-28 в</w:t>
            </w:r>
            <w:r>
              <w:rPr>
                <w:b/>
              </w:rPr>
              <w:t>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Візарсин® Q-Tab®, </w:t>
            </w:r>
            <w:r>
              <w:rPr>
                <w:b/>
              </w:rPr>
              <w:t>таблетки, що диспергуються в ротовій порожнині, по 25 мг або по 50 мг, або по 100 мг по 1 таблетці у блістері; по 1 або по 2 блістери в картонній коробці; по 4 таблетки у блістері; по 1, або по 2,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301109-23/В-96</w:t>
            </w:r>
            <w:r>
              <w:rPr>
                <w:b/>
              </w:rPr>
              <w:t xml:space="preserve">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ВІНПОЦЕТИН-ДАРНИЦЯ, </w:t>
            </w:r>
            <w:r>
              <w:rPr>
                <w:b/>
              </w:rPr>
              <w:t>таблетки по 5 мг, по 10 таблеток у контурній чарунковій упаковці; по 3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301109-23/В-96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ВІНПОЦЕТИН-ДАРНИЦЯ, </w:t>
            </w:r>
            <w:r>
              <w:rPr>
                <w:b/>
              </w:rPr>
              <w:t>таблетки по 5 мг, по 10 таблеток у контурній чарунковій упаковці; по 3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301109-23/В-96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ВІНПОЦЕТИН-ДАРНИЦЯ, </w:t>
            </w:r>
            <w:r>
              <w:rPr>
                <w:b/>
              </w:rPr>
              <w:t>таблетки по 5 мг, по 10 таблеток у контурній чарунковій упаковці; по 3 або по 5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294931-23/З-134, 297883-23/З-61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Вобе-Мугос Е, </w:t>
            </w:r>
            <w:r>
              <w:rPr>
                <w:b/>
              </w:rPr>
              <w:t>таблетки кишковорозчинні, по 20 таблеток у блістері; по 1 або по 2,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294931-23/З-134, 297883-23/З-61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Вобе-Мугос Е, </w:t>
            </w:r>
            <w:r>
              <w:rPr>
                <w:b/>
              </w:rPr>
              <w:t>таблетки кишковорозчинні, по 20 таблеток у блістері; по 1 або по 2,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294931-23/З-134, 297883-23/З-61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Вобе-Мугос Е, </w:t>
            </w:r>
            <w:r>
              <w:rPr>
                <w:b/>
              </w:rPr>
              <w:t>таблетки кишковорозчинні, по 20 таблеток у блістері; по 1 або по 2,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296483-23/З-124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ГЕНВОЯ®, </w:t>
            </w:r>
            <w:r>
              <w:rPr>
                <w:b/>
              </w:rPr>
              <w:t>таблетки, вкриті плівковою оболонкою; по 30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Гілеад Сайєнсиз Айеленд Анлімітед Компані,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296483-23/З-124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ГЕНВОЯ®, </w:t>
            </w:r>
            <w:r>
              <w:rPr>
                <w:b/>
              </w:rPr>
              <w:t>таблетки, вкриті плівковою оболонкою; по 30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Гілеад Сайєнсиз Айеленд Анлімітед Компані,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296483-23/З-124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ГЕНВОЯ®, </w:t>
            </w:r>
            <w:r>
              <w:rPr>
                <w:b/>
              </w:rPr>
              <w:t>таблетки, вкриті плівковою оболонкою; по 30 таблеток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Гілеад Сайєнсиз Айеленд Анлімітед Компані,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294346-23/З-61, 294347-23/З-61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Гентос®, </w:t>
            </w:r>
            <w:r>
              <w:rPr>
                <w:b/>
              </w:rPr>
              <w:t>таблетки по 20 таблеток у блістері; по 1,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294346-23/З-61, </w:t>
            </w:r>
            <w:r>
              <w:rPr>
                <w:b/>
              </w:rPr>
              <w:t>294347-23/З-61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Гентос®, </w:t>
            </w:r>
            <w:r>
              <w:rPr>
                <w:b/>
              </w:rPr>
              <w:t>таблетки по 20 таблеток у блістері; по 1,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294346-23/З-61, 294347-23/З-61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Гентос®, </w:t>
            </w:r>
            <w:r>
              <w:rPr>
                <w:b/>
              </w:rPr>
              <w:t>таблетки по 20 таблеток у блістері; по 1,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294351-23/З-61, 294352-23/З-61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Гентос®, </w:t>
            </w:r>
            <w:r>
              <w:rPr>
                <w:b/>
              </w:rPr>
              <w:t>краплі оральні по 20 мл або 50 мл, або 100 мл у флаконах-крапельницях;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294351-23/З-61, 294352-23/З-61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Гентос®, </w:t>
            </w:r>
            <w:r>
              <w:rPr>
                <w:b/>
              </w:rPr>
              <w:t>краплі оральні по 20 мл або 50 мл, або 100 мл у флаконах-крапельницях;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294351-23/З-61, 294352-23/З-61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Гентос®, </w:t>
            </w:r>
            <w:r>
              <w:rPr>
                <w:b/>
              </w:rPr>
              <w:t>краплі оральні по 20 мл або 50 мл, або 100 мл у флаконах-крапельницях;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"ПЕРРІГО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299128-23/З-60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 xml:space="preserve">капсули 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ТОНІФАРМ,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299128-23/З-60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 xml:space="preserve">капсули 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ТОНІФАРМ,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299128-23/З-60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 xml:space="preserve">капсули по 10 капсул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ТОНІФАРМ,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301101-23/З-138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>капсули,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ТОНІФАРМ,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301101-23/З-138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>капсули,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ТОНІФАРМ,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301101-23/З-138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Гінкор форт, </w:t>
            </w:r>
            <w:r>
              <w:rPr>
                <w:b/>
              </w:rPr>
              <w:t>капсули,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ТОНІФАРМ,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281476-22/З-130, 281477-22/З-130, 291586-23/З-84 від 21.09.2022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 xml:space="preserve">таблетки, вкриті плівковою оболонкою, по 100 мг; по 10 таблеток у блістері; по 6 блістерів в коробці; </w:t>
            </w:r>
            <w:r>
              <w:rPr>
                <w:b/>
              </w:rPr>
              <w:br/>
              <w:t>таблетки, вкриті плівковою оболонкою, по 400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281476-22/З-130, 281477-22/З-130, 291586-23/З-84 від 21.09.2022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 xml:space="preserve">таблетки, вкриті плівковою оболонкою, по 100 мг; по 10 таблеток у блістері; по 6 блістерів в коробці; </w:t>
            </w:r>
            <w:r>
              <w:rPr>
                <w:b/>
              </w:rPr>
              <w:br/>
              <w:t>таблетки, вкриті плівковою оболонкою, по 400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281476-22/З-130, 281477-22/З-130, 291586-23/З-84 від 21.09.2</w:t>
            </w:r>
            <w:r>
              <w:rPr>
                <w:b/>
              </w:rPr>
              <w:t>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 xml:space="preserve">таблетки, вкриті плівковою оболонкою, по 100 мг; по 10 таблеток у блістері; по 6 блістерів в коробці; 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281476-22/З-130, 281477-22/З-130, 291586-23/З-84 від 21.09.2022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 xml:space="preserve">таблетки, вкриті плівковою оболонкою, по 100 мг; по 10 таблеток у блістері; по 6 блістерів в коробці; </w:t>
            </w:r>
            <w:r>
              <w:rPr>
                <w:b/>
              </w:rPr>
              <w:br/>
              <w:t>таблетки, вкриті плівковою оболонкою, по 400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281476-22/З-130, 281477-22/З-130, 291586-23/З-84 від 21.09.2022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 xml:space="preserve">таблетки, вкриті плівковою оболонкою, по 100 мг; по 10 таблеток у блістері; по 6 блістерів в коробці; </w:t>
            </w:r>
            <w:r>
              <w:rPr>
                <w:b/>
              </w:rPr>
              <w:br/>
              <w:t>таблетки, вкриті плівковою оболонкою, по 400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281476-22/З-130, 281477-22/З-130, 291586-23/З-84 від 21.09.2</w:t>
            </w:r>
            <w:r>
              <w:rPr>
                <w:b/>
              </w:rPr>
              <w:t>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ГЛІВЕК®, </w:t>
            </w:r>
            <w:r>
              <w:rPr>
                <w:b/>
              </w:rPr>
              <w:t xml:space="preserve">таблетки, вкриті плівковою оболонкою, по 100 мг; по 10 таблеток у блістері; по 6 блістерів в коробці; 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400 мг; по 10 таблеток у блістері;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298984-23/З-61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298984-23/З-61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298984-23/З-61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298984-23/З-61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298984-23/З-61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298984-23/З-61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МАРІФАРМ д.о.о.,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291835-23/В-96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плоди, </w:t>
            </w:r>
            <w:r>
              <w:rPr>
                <w:b/>
              </w:rPr>
              <w:t>плоди (субстанція) у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291835-23/В-96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плоди, </w:t>
            </w:r>
            <w:r>
              <w:rPr>
                <w:b/>
              </w:rPr>
              <w:t>плоди (субстанція) у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291835-23/В-96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Глоду плоди, </w:t>
            </w:r>
            <w:r>
              <w:rPr>
                <w:b/>
              </w:rPr>
              <w:t>плоди (субстанція) у мішках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294673-23/В-60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>концентрат для розчину для інфузій, 400 мг/мл по 5 мл в ампулі; по 10 ампул у картонній коробці; по 5 мл в ампулі; по 5 ампул у блістері; по 2 блістери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294673-23/В-60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>концентрат для розчину для інфузій, 400 мг/мл по 5 мл в ампулі; по 10 ампул у картонній коробці; по 5 мл в ампулі; по 5 ампул у блістері; по 2 блістери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</w:t>
            </w:r>
            <w:r>
              <w:rPr>
                <w:b/>
              </w:rPr>
              <w:t>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294673-23/В-60 від 23.05.2023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Глутаргін, </w:t>
            </w:r>
            <w:r>
              <w:rPr>
                <w:b/>
              </w:rPr>
              <w:t>концентрат для розчину для інфузій, 400 мг/мл по 5 мл в ампулі; по 10 ампул у картонній коробці; по 5 мл в ампулі; по 5 ампул у блістері; по 2 блістери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291984-23/В-66 від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Горобини чорноплідної плоди, </w:t>
            </w:r>
            <w:r>
              <w:rPr>
                <w:b/>
              </w:rPr>
              <w:t>плоди (субстанція) у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291984-23/В-66 в</w:t>
            </w:r>
            <w:r>
              <w:rPr>
                <w:b/>
              </w:rPr>
              <w:t>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Горобини чорноплідної плоди, </w:t>
            </w:r>
            <w:r>
              <w:rPr>
                <w:b/>
              </w:rPr>
              <w:t>плоди (субстанція) у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291984-23/В-66 від 06.04.2023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Горобини чорноплідної плоди, </w:t>
            </w:r>
            <w:r>
              <w:rPr>
                <w:b/>
              </w:rPr>
              <w:t>плоди (субстанція) у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288257-23/З-28 від 02.02.2023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чорної смородини по 5 г у саше; по 5 або по 10, або по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288257-23/З-28 від 02.02.2023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чорної смородини по 5 г у саше; по 5 або по 10, або по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288257-23/З-28 від 02.02.2023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Грипго Хотмікс®, </w:t>
            </w:r>
            <w:r>
              <w:rPr>
                <w:b/>
              </w:rPr>
              <w:t>гранули для орального розчину зі смаком чорної смородини по 5 г у саше; по 5 або по 10, або по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292900-23/З-97, 292901-23/З-97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Грипекс ХотАктив Макс, </w:t>
            </w:r>
            <w:r>
              <w:rPr>
                <w:b/>
              </w:rPr>
              <w:t>порошок для орального розчину, по 5 г порошку у саше; по 5 саше або по 8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292900-23/З-97, 292901-23/З-97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Грипекс ХотАктив Макс, </w:t>
            </w:r>
            <w:r>
              <w:rPr>
                <w:b/>
              </w:rPr>
              <w:t>порошок для орального розчину, по 5 г порошку у саше; по 5 саше або по 8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292900-23/З-97, 292901-23/З-97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Грипекс ХотАктив Макс, </w:t>
            </w:r>
            <w:r>
              <w:rPr>
                <w:b/>
              </w:rPr>
              <w:t>порошок для орального розчину, по 5 г порошку у саше; по 5 саше або по 8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294085-23/З-121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Гропринозин®, </w:t>
            </w:r>
            <w:r>
              <w:rPr>
                <w:b/>
              </w:rPr>
              <w:t>таблетки по 500 мг; по 10 таблеток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294085-23/З-121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Гропринозин®, </w:t>
            </w:r>
            <w:r>
              <w:rPr>
                <w:b/>
              </w:rPr>
              <w:t>таблетки по 500 мг; по 10 таблеток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294085-23/З-121 від 15.05.2023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Гропринозин®, </w:t>
            </w:r>
            <w:r>
              <w:rPr>
                <w:b/>
              </w:rPr>
              <w:t>таблетки по 500 мг; по 10 таблеток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297731-23/З-98</w:t>
            </w:r>
            <w:r>
              <w:rPr>
                <w:b/>
              </w:rPr>
              <w:t>, 297732-23/З-98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Деакура®, </w:t>
            </w:r>
            <w:r>
              <w:rPr>
                <w:b/>
              </w:rPr>
              <w:t>таблетки по 5 мг; по 50 або по 100 таблеток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297731-23/З-98, 297732-23/З-98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Деакура®, </w:t>
            </w:r>
            <w:r>
              <w:rPr>
                <w:b/>
              </w:rPr>
              <w:t>таблетки по 5 мг; по 50 або по 100 таблеток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297731-23/З-98, 297732-23/З-98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Деакура®, </w:t>
            </w:r>
            <w:r>
              <w:rPr>
                <w:b/>
              </w:rPr>
              <w:t>таблетки по 5 мг; по 50 або по 100 таблеток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287691-23/В-121, 299648-23/В-132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сироп 0,5 мг/мл; по 60 мл у банці; по 1 банці разом з мірною ложкою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287691-23/В-121, 299648-23/В-132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сироп 0,5 мг/мл; по 60 мл у банці; по 1 банці разом з мірною ложкою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287691-23/В-121, 299648-23/В-132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сироп 0,5 мг/мл; по 60 мл у банці; по 1 банці разом з мірною ложкою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299998-23/В-100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сироп, 0,5 мг/мл; по 50 мл у флаконі з маркуванням українською мовою; по 1 флакону разом з дозуючим шприцом-піпеткою в коробці з картону з маркуванням українською та російською мовами; по 100 мл у флаконі; по 1 флакону разом з дозуючим шприцом-піпеткою в к</w:t>
            </w:r>
            <w:r>
              <w:rPr>
                <w:b/>
              </w:rPr>
              <w:t>оробці з картону з маркуванням українською та російською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</w:t>
      </w:r>
      <w:r>
        <w:rPr>
          <w:b/>
          <w:lang w:val="uk-UA"/>
        </w:rPr>
        <w:t xml:space="preserve">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299998-23/В-100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сироп, 0,5 мг/мл; по 50 мл у флаконі з маркуванням українською мовою; по 1 флакону разом з дозуючим шприцом-піпеткою в коробці з картону з маркуванням українською та російською мовами; по 100 мл у флаконі; по 1 флакону разом з дозуючим шприцом-піпеткою в к</w:t>
            </w:r>
            <w:r>
              <w:rPr>
                <w:b/>
              </w:rPr>
              <w:t>оробці з картону з маркуванням українською та російською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299998-23/В-100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сироп, 0,5 мг/мл; по 50 мл у флаконі з маркуванням українською мовою; по 1 флакону разом з дозуючим шприцом-піпеткою в коробці з картону з маркуванням українською та російською мовами; по 100 мл у флаконі; по 1 флакону разом з дозуючим шприцом-піпеткою в к</w:t>
            </w:r>
            <w:r>
              <w:rPr>
                <w:b/>
              </w:rPr>
              <w:t>оробці з картону з маркуванням українською та російською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293401-23/В-96, 293402-23/В-96, 295172-23/В-96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293401-23/В-96, 293402-23/В-96, 295172-23/В-96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293401-23/В-96, 293402-23/В-96, 295172-23/В-96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Дексмедетомідину гідрохлорид,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298463-23/З-140, 298464-23/З-140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 Ентерік 300, </w:t>
            </w:r>
            <w:r>
              <w:rPr>
                <w:b/>
              </w:rPr>
              <w:t>таблетки, вкриті оболонкою, кишковорозчинні по 300 мг № 100 (10х10): (по 10 таблеток у блістері; по 10 блістерів у картонній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298463-23/З-140, 298464-23/З-140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 Ентерік 300, </w:t>
            </w:r>
            <w:r>
              <w:rPr>
                <w:b/>
              </w:rPr>
              <w:t>таблетки, вкриті оболонкою, кишковорозчинні по 300 мг № 100 (10х10): (по 10 таблеток у блістері; по 10 блістерів у картонній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298463-23/З-140, 298464-23/З-140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 Ентерік 300, </w:t>
            </w:r>
            <w:r>
              <w:rPr>
                <w:b/>
              </w:rPr>
              <w:t>таблетки, вкриті оболонкою, кишковорозчинні по 300 мг № 100 (10х10): (по 10 таблеток у блістері; по 10 блістерів у картонній коробці)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299984-23/З-142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ДЕФЕРАСІРОКС-ВІСТА, </w:t>
            </w:r>
            <w:r>
              <w:rPr>
                <w:b/>
              </w:rPr>
              <w:t>таблетки, вкриті плівковою оболонкою, по 180 мг або 360 мг; по 10 таблеток в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299984-23/З-142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ДЕФЕРАСІРОКС-ВІСТА, </w:t>
            </w:r>
            <w:r>
              <w:rPr>
                <w:b/>
              </w:rPr>
              <w:t>таблетки, вкриті плівковою оболонкою, по 180 мг або 360 мг; по 10 таблеток в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299984-23/З-142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ДЕФЕРАСІРОКС-ВІСТА, </w:t>
            </w:r>
            <w:r>
              <w:rPr>
                <w:b/>
              </w:rPr>
              <w:t>таблетки, вкриті плівковою оболонкою, по 180 мг або 360 мг; по 10 таблеток в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299984-23/З-142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ДЕФЕРАСІРОКС-ВІСТА, </w:t>
            </w:r>
            <w:r>
              <w:rPr>
                <w:b/>
              </w:rPr>
              <w:t>таблетки, вкриті плівковою оболонкою, по 180 мг або 360 мг; по 10 таблеток в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299984-23/З-142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ДЕФЕРАСІРОКС-ВІСТА, </w:t>
            </w:r>
            <w:r>
              <w:rPr>
                <w:b/>
              </w:rPr>
              <w:t>таблетки, вкриті плівковою оболонкою, по 180 мг або 360 мг; по 10 таблеток в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299984-23/З-142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ДЕФЕРАСІРОКС-ВІСТА, </w:t>
            </w:r>
            <w:r>
              <w:rPr>
                <w:b/>
              </w:rPr>
              <w:t>таблетки, вкриті плівковою оболонкою, по 180 мг або 360 мг; по 10 таблеток в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287819-23/З-98, 287826-23/З-98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 та по 25 мг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287819-23/З-98, 287826-23/З-98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 та по 25 мг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287819-23/З-98, 287826-23/З-98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 та по 25 мг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286572-22/З-84, 287861-23/З-128 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ДЖАРДІНС®, </w:t>
            </w:r>
            <w:r>
              <w:rPr>
                <w:b/>
              </w:rPr>
              <w:t>таблетки, вкриті плівковою оболонкою, по 10 мг та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286572-22/З-84, 287861-23/З-128 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ДЖАРДІНС®, </w:t>
            </w:r>
            <w:r>
              <w:rPr>
                <w:b/>
              </w:rPr>
              <w:t>таблетки, вкриті плівковою оболонкою, по 10 мг та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286572-22/З-84, 287861-23/З-128 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ДЖАРДІНС®, </w:t>
            </w:r>
            <w:r>
              <w:rPr>
                <w:b/>
              </w:rPr>
              <w:t>таблетки, вкриті плівковою оболонкою, по 10 мг та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286572-22/З-84</w:t>
            </w:r>
            <w:r>
              <w:rPr>
                <w:b/>
              </w:rPr>
              <w:t>, 287861-23/З-128 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ДЖАРДІНС®, </w:t>
            </w:r>
            <w:r>
              <w:rPr>
                <w:b/>
              </w:rPr>
              <w:t>таблетки, вкриті плівковою оболонкою, по 10 мг та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286572-22/З-84, 287861-23/З-128 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ДЖАРДІНС®, </w:t>
            </w:r>
            <w:r>
              <w:rPr>
                <w:b/>
              </w:rPr>
              <w:t>таблетки, вкриті плівковою оболонкою, по 10 мг та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286572-22/З-84, 287861-23/З-128 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ДЖАРДІНС®, </w:t>
            </w:r>
            <w:r>
              <w:rPr>
                <w:b/>
              </w:rPr>
              <w:t>таблетки, вкриті плівковою оболонкою, по 10 мг та по 25 мг;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287819-23/З-98</w:t>
            </w:r>
            <w:r>
              <w:rPr>
                <w:b/>
              </w:rPr>
              <w:t>, 287826-23/З-98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 та по 25 мг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287819-23/З-98, </w:t>
            </w:r>
            <w:r>
              <w:rPr>
                <w:b/>
              </w:rPr>
              <w:t>287826-23/З-98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 та по 25 мг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287819-23/З-98, </w:t>
            </w:r>
            <w:r>
              <w:rPr>
                <w:b/>
              </w:rPr>
              <w:t>287826-23/З-98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ДЖАРДІНС® , </w:t>
            </w:r>
            <w:r>
              <w:rPr>
                <w:b/>
              </w:rPr>
              <w:t>таблетки, вкриті плівковою оболонкою, по 10 мг та по 25 мг по 10 таблеток у перфорованому блістері; по 1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291513-23/В-28</w:t>
            </w:r>
            <w:r>
              <w:rPr>
                <w:b/>
              </w:rPr>
              <w:t xml:space="preserve">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гель, 10 мг/г по 40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291513-23/В-28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гель, 10 мг/г по 40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291513-23/В-28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гель, 10 мг/г по 40 г у тубі; по 1 тубі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291514-23/В-28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 50 мг/г по 40 г гелю у тубі алюмінієвій № 1; у пачці з картону; по 100 г у тубі ламінатній № 1;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291514-23/В-28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 50 мг/г по 40 г гелю у тубі алюмінієвій № 1; у пачці з картону; по 100 г у тубі ламінатній № 1;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291514-23/В-28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 xml:space="preserve">гель 50 мг/г по 40 г гелю у тубі алюмінієвій № 1; у пачці з картону; по 100 г у тубі ламінатній № 1;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291405-23/В-61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таблетки по 0,05 г по 10 таблеток у блістерах; по 10 таблеток у блістері; по 1, по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291405-23/В-61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таблетки по 0,05 г по 10 таблеток у блістерах; по 10 таблеток у блістері; по 1, по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291405-23/В-61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таблетки по 0,05 г по 10 таблеток у блістерах; по 10 таблеток у блістері; по 1, по 3 або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292427-23/В-06, 292428-23/В-06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292427-23/В-06, 292428-23/В-06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292427-23/В-06, 292428-23/В-06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292427-23/В-06, 292428-23/В-06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292427-23/В-06, 292428-23/В-06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292427-23/В-06, 292428-23/В-06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Дипрофол® ЕДТА, </w:t>
            </w:r>
            <w:r>
              <w:rPr>
                <w:b/>
              </w:rPr>
              <w:t>емульсія для інфузій, 10 мг/мл або 20 мг/мл по 20 мл в ампулі; по 5 ампул у пачці; по 20 мл у флаконі; по 1 або 5, або по 10 флаконів у пачці;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299327-23/В-61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Діорен, </w:t>
            </w:r>
            <w:r>
              <w:rPr>
                <w:b/>
              </w:rPr>
              <w:t xml:space="preserve">таблетки по 5 мг або таблетки по 10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299327-23/В-61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Діорен, </w:t>
            </w:r>
            <w:r>
              <w:rPr>
                <w:b/>
              </w:rPr>
              <w:t xml:space="preserve">таблетки по 5 мг або таблетки по 10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299327-23/В-61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Діорен, </w:t>
            </w:r>
            <w:r>
              <w:rPr>
                <w:b/>
              </w:rPr>
              <w:t xml:space="preserve">таблетки по 5 мг або таблетки по 10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299327-23/В-61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Діорен, </w:t>
            </w:r>
            <w:r>
              <w:rPr>
                <w:b/>
              </w:rPr>
              <w:t xml:space="preserve">таблетки по 5 мг або таблетки по 10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299327-23/В-61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Діорен, </w:t>
            </w:r>
            <w:r>
              <w:rPr>
                <w:b/>
              </w:rPr>
              <w:t xml:space="preserve">таблетки по 5 мг або таблетки по 10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299327-23/В-61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Діорен, </w:t>
            </w:r>
            <w:r>
              <w:rPr>
                <w:b/>
              </w:rPr>
              <w:t xml:space="preserve">таблетки по 5 мг або таблетки по 10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288600-23/З-61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 xml:space="preserve">таблетки, вкриті плівковою оболонкою по 10 таблеток у блістері; по 2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288600-23/З-61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 xml:space="preserve">таблетки, вкриті плівковою оболонкою по 10 таблеток у блістері; по 2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288600-23/З-61 від 13.02.2023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Долоксен, </w:t>
            </w:r>
            <w:r>
              <w:rPr>
                <w:b/>
              </w:rPr>
              <w:t xml:space="preserve">таблетки, вкриті плівковою оболонкою по 10 таблеток у блістері; по 2 або 10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299110-23/З-28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Дорзол® , </w:t>
            </w:r>
            <w:r>
              <w:rPr>
                <w:b/>
              </w:rPr>
              <w:t xml:space="preserve">краплі очні, розчин 2 % по 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299110-23/З-28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Дорзол® , </w:t>
            </w:r>
            <w:r>
              <w:rPr>
                <w:b/>
              </w:rPr>
              <w:t xml:space="preserve">краплі очні, розчин 2 % по 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299110-23/З-28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Дорзол® , </w:t>
            </w:r>
            <w:r>
              <w:rPr>
                <w:b/>
              </w:rPr>
              <w:t xml:space="preserve">краплі очні, розчин 2 % по 5 мл у флаконі-крапельниці; по 1 флакону-крапельниці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299283-23/З-121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Дриптан®, </w:t>
            </w:r>
            <w:r>
              <w:rPr>
                <w:b/>
              </w:rPr>
              <w:t>таблетки по 5 мг; по 30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299283-23/З-121 </w:t>
            </w:r>
            <w:r>
              <w:rPr>
                <w:b/>
              </w:rPr>
              <w:t>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Дриптан®, </w:t>
            </w:r>
            <w:r>
              <w:rPr>
                <w:b/>
              </w:rPr>
              <w:t>таблетки по 5 мг; по 30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299283-23/З-121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Дриптан®, </w:t>
            </w:r>
            <w:r>
              <w:rPr>
                <w:b/>
              </w:rPr>
              <w:t>таблетки по 5 мг; по 30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292873-23/З-45</w:t>
            </w:r>
            <w:r>
              <w:rPr>
                <w:b/>
              </w:rPr>
              <w:t>, 292874-23/З-45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Екзифін, </w:t>
            </w:r>
            <w:r>
              <w:rPr>
                <w:b/>
              </w:rPr>
              <w:t>гель 1%, 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292873-23/З-45, 292874-23/З-45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Екзифін, </w:t>
            </w:r>
            <w:r>
              <w:rPr>
                <w:b/>
              </w:rPr>
              <w:t>гель 1%, 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АДМІНІСТРАТИВНИХ</w:t>
      </w:r>
      <w:r>
        <w:rPr>
          <w:b/>
          <w:lang w:val="uk-UA"/>
        </w:rPr>
        <w:t xml:space="preserve">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292873-23/З-45, 292874-23/З-45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Екзифін, </w:t>
            </w:r>
            <w:r>
              <w:rPr>
                <w:b/>
              </w:rPr>
              <w:t>гель 1%, по 15 г або по 30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293742-23/З-142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Екзодерил®, </w:t>
            </w:r>
            <w:r>
              <w:rPr>
                <w:b/>
              </w:rPr>
              <w:t>розчин нашкірний 1%; по 10 мл, 20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293742-23/З-142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Екзодерил®, </w:t>
            </w:r>
            <w:r>
              <w:rPr>
                <w:b/>
              </w:rPr>
              <w:t>розчин нашкірний 1%; по 10 мл, 20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293742-23/З-142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Екзодерил®, </w:t>
            </w:r>
            <w:r>
              <w:rPr>
                <w:b/>
              </w:rPr>
              <w:t xml:space="preserve">розчин нашкірний 1%; по 10 мл, 20 мл </w:t>
            </w:r>
            <w:r>
              <w:rPr>
                <w:b/>
              </w:rPr>
              <w:t>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299331-23/В-61, 299332-23/В-61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Елкоцин®, </w:t>
            </w:r>
            <w:r>
              <w:rPr>
                <w:b/>
              </w:rPr>
              <w:t>таблетки, вкриті плівковою оболонкою, по 100 мг по 10 таблеток в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299331-23/В-61, 299332-23/В-61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Елкоцин®, </w:t>
            </w:r>
            <w:r>
              <w:rPr>
                <w:b/>
              </w:rPr>
              <w:t>таблетки, вкриті плівковою оболонкою, по 100 мг по 10 таблеток в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299331-23/В-61, 299332-23/В-61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Елкоцин®, </w:t>
            </w:r>
            <w:r>
              <w:rPr>
                <w:b/>
              </w:rPr>
              <w:t>таблетки, вкриті плівковою оболонкою, по 100 мг по 10 таблеток в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298300-23/В-60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ЕПАДОЛ НЕО, </w:t>
            </w:r>
            <w:r>
              <w:rPr>
                <w:b/>
              </w:rPr>
              <w:t xml:space="preserve">капсули м'які, </w:t>
            </w:r>
            <w:r>
              <w:rPr>
                <w:b/>
              </w:rPr>
              <w:br/>
            </w:r>
            <w:r>
              <w:rPr>
                <w:b/>
              </w:rPr>
              <w:t>по 5 капсул у блістері; по 6 або 12 блістерів у пачці; по 10 капсул у блістері; по 3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298300-23/В-60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ЕПАДОЛ НЕО, </w:t>
            </w:r>
            <w:r>
              <w:rPr>
                <w:b/>
              </w:rPr>
              <w:t xml:space="preserve">капсули м'які, </w:t>
            </w:r>
            <w:r>
              <w:rPr>
                <w:b/>
              </w:rPr>
              <w:br/>
            </w:r>
            <w:r>
              <w:rPr>
                <w:b/>
              </w:rPr>
              <w:t>по 5 капсул у блістері; по 6 або 12 блістерів у пачці; по 10 капсул у блістері; по 3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298300-23/В-60 від 24.07.2023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ЕПАДОЛ НЕО, </w:t>
            </w:r>
            <w:r>
              <w:rPr>
                <w:b/>
              </w:rPr>
              <w:t xml:space="preserve">капсули м'які, </w:t>
            </w:r>
            <w:r>
              <w:rPr>
                <w:b/>
              </w:rPr>
              <w:br/>
            </w:r>
            <w:r>
              <w:rPr>
                <w:b/>
              </w:rPr>
              <w:t>по 5 капсул у блістері; по 6 або 12 блістерів у пачці; по 10 капсул у блістері; по 3 або 6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295655-23/В-60, 295656-23/В-60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Еплетор, </w:t>
            </w:r>
            <w:r>
              <w:rPr>
                <w:b/>
              </w:rPr>
              <w:t xml:space="preserve">таблетки, вкриті плівковою оболонкою, по 25 мг, по 50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</w:t>
            </w:r>
            <w:r>
              <w:rPr>
                <w:b/>
              </w:rPr>
              <w:t>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295655-23/В-60, 295656-23/В-60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Еплетор, </w:t>
            </w:r>
            <w:r>
              <w:rPr>
                <w:b/>
              </w:rPr>
              <w:t xml:space="preserve">таблетки, вкриті плівковою оболонкою, по 25 мг, по 50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</w:t>
            </w:r>
            <w:r>
              <w:rPr>
                <w:b/>
              </w:rPr>
              <w:t>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295655-23/В-60, 295656-23/В-60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Еплетор, </w:t>
            </w:r>
            <w:r>
              <w:rPr>
                <w:b/>
              </w:rPr>
              <w:t xml:space="preserve">таблетки, вкриті плівковою оболонкою, по 25 мг, по 50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295655-23/В-60, 295656-23/В-60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Еплетор, </w:t>
            </w:r>
            <w:r>
              <w:rPr>
                <w:b/>
              </w:rPr>
              <w:t xml:space="preserve">таблетки, вкриті плівковою оболонкою, по 25 мг, по 50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</w:t>
            </w:r>
            <w:r>
              <w:rPr>
                <w:b/>
              </w:rPr>
              <w:t>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295655-23/В-60, 295656-23/В-60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Еплетор, </w:t>
            </w:r>
            <w:r>
              <w:rPr>
                <w:b/>
              </w:rPr>
              <w:t xml:space="preserve">таблетки, вкриті плівковою оболонкою, по 25 мг, по 50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</w:t>
            </w:r>
            <w:r>
              <w:rPr>
                <w:b/>
              </w:rPr>
              <w:t>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295655-23/В-60, 295656-23/В-60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Еплетор, </w:t>
            </w:r>
            <w:r>
              <w:rPr>
                <w:b/>
              </w:rPr>
              <w:t xml:space="preserve">таблетки, вкриті плівковою оболонкою, по 25 мг, по 50 мг; по 10 таблеток у блістері; по 3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295394-23/З-45, 295395-23/З-45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таблетки вкриті плівковою оболонкою, по 2 мг або по 4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Дексель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295394-23/З-45, 295395-23/З-45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таблетки вкриті плівковою оболонкою, по 2 мг або по 4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Дексель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295394-23/З-45, 295395-23/З-45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таблетки вкриті плівковою оболонкою, по 2 мг або по 4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Дексель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295394-23/З-45, 295395-23/З-45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таблетки вкриті плівковою оболонкою, по 2 мг або по 4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Дексель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295394-23/З-45, 295395-23/З-45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таблетки вкриті плівковою оболонкою, по 2 мг або по 4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Дексель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295394-23/З-45, 295395-23/З-45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Ерідон®, </w:t>
            </w:r>
            <w:r>
              <w:rPr>
                <w:b/>
              </w:rPr>
              <w:t>таблетки вкриті плівковою оболонкою, по 2 мг або по 4 мг; по 10 таблеток у блістері; по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Дексель Лтд., Ізраїль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292122-23/З-96, 292123-23/З-96, 292124-23/З-96, 292125-23/З-96, 292126-23/З-96, 292251-23/З-96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Еспа-Бастин®, </w:t>
            </w:r>
            <w:r>
              <w:rPr>
                <w:b/>
              </w:rPr>
              <w:t>таблетки, що диспергуються в ротовій порожнині по 10 мг або по 20 мг, по 10 таблеток у блістері, по 1 блістеру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292122-23/З-96, 292123-23/З-96, 292124-23/З-96, 292125-23/З-96, 292126-23/З-96, 292251-23/З-96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Еспа-Бастин®, </w:t>
            </w:r>
            <w:r>
              <w:rPr>
                <w:b/>
              </w:rPr>
              <w:t>таблетки, що диспергуються в ротовій порожнині по 10 мг або по 20 мг, по 10 таблеток у блістері, по 1 блістеру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292122-23/З-96, 292123-23/З-96, 292124-23/З-96, 292125-23/З-96, 292126-23/З-96, 292251-23/З-96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Еспа-Бастин®, </w:t>
            </w:r>
            <w:r>
              <w:rPr>
                <w:b/>
              </w:rPr>
              <w:t>таблетки, що диспергуються в ротовій порожнині по 10 мг або по 20 мг, по 10 таблеток у блістері, по 1 блістеру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292122-23/З-96, 292123-23/З-96, 292124-23/З-96, 292125-23/З-96, 292126-23/З-96, 292251-23/З-96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Еспа-Бастин®, </w:t>
            </w:r>
            <w:r>
              <w:rPr>
                <w:b/>
              </w:rPr>
              <w:t>таблетки, що диспергуються в ротовій порожнині по 10 мг або по 20 мг, по 10 таблеток у блістері, по 1 блістеру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292122-23/З-96, 292123-23/З-96, 292124-23/З-96, 292125-23/З-96, 292126-23/З-96, 292251-23/З-96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Еспа-Бастин®, </w:t>
            </w:r>
            <w:r>
              <w:rPr>
                <w:b/>
              </w:rPr>
              <w:t>таблетки, що диспергуються в ротовій порожнині по 10 мг або по 20 мг, по 10 таблеток у блістері, по 1 блістеру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292122-23/З-96, 292123-23/З-96, 292124-23/З-96, 292125-23/З-96, 292126-23/З-96, 292251-23/З-96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Еспа-Бастин®, </w:t>
            </w:r>
            <w:r>
              <w:rPr>
                <w:b/>
              </w:rPr>
              <w:t>таблетки, що диспергуються в ротовій порожнині по 10 мг або по 20 мг, по 10 таблеток у блістері, по 1 блістеру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298367-23/В-61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ЕТИЛОВІ ЕФІРИ ОМЕГА-3 КИСЛОТ, </w:t>
            </w:r>
            <w:r>
              <w:rPr>
                <w:b/>
              </w:rPr>
              <w:t>рідина (субстанція) у сталевих барабанах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298367-23/В-61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ЕТИЛОВІ ЕФІРИ ОМЕГА-3 КИСЛОТ, </w:t>
            </w:r>
            <w:r>
              <w:rPr>
                <w:b/>
              </w:rPr>
              <w:t>рідина (субстанція) у сталевих барабанах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298367-23/В-61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ЕТИЛОВІ ЕФІРИ ОМЕГА-3 КИСЛОТ, </w:t>
            </w:r>
            <w:r>
              <w:rPr>
                <w:b/>
              </w:rPr>
              <w:t>рідина (субстанція) у сталевих барабанах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294189-23/В-121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Еуфілін-Дарниця, </w:t>
            </w:r>
            <w:r>
              <w:rPr>
                <w:b/>
              </w:rPr>
              <w:t>розчин для ін'єкцій, 20 мг/мл;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294189-23/В-121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Еуфілін-Дарниця, </w:t>
            </w:r>
            <w:r>
              <w:rPr>
                <w:b/>
              </w:rPr>
              <w:t>розчин для ін'єкцій, 20 мг/мл;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294189-23/В-121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Еуфілін-Дарниця, </w:t>
            </w:r>
            <w:r>
              <w:rPr>
                <w:b/>
              </w:rPr>
              <w:t>розчин для ін'єкцій, 20 мг/мл; по 5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302108-23/З-144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таблетки шипучі по 500 мг; по 4 таблетки у стрипі; по 4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302108-23/З-144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таблетки шипучі по 500 мг; по 4 таблетки у стрипі; по 4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302108-23/З-144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Ефералган, </w:t>
            </w:r>
            <w:r>
              <w:rPr>
                <w:b/>
              </w:rPr>
              <w:t>таблетки шипучі по 500 мг; по 4 таблетки у стрипі; по 4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300457-23/З-142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 по 80 мг або 120 мг; по 14 таблеток у блістері; по 1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300457-23/З-142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 по 80 мг або 120 мг; по 14 таблеток у блістері; по 1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300457-23/З-142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 по 80 мг або 120 мг; по 14 таблеток у блістері; по 1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300457-23/З-142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 по 80 мг або 120 мг; по 14 таблеток у блістері; по 1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300457-23/З-142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 по 80 мг або 120 мг; по 14 таблеток у блістері; по 1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300457-23/З-142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Єврофеб, </w:t>
            </w:r>
            <w:r>
              <w:rPr>
                <w:b/>
              </w:rPr>
              <w:t>таблетки, вкриті плівковою оболонкою по 80 мг або 120 мг; по 14 таблеток у блістері; по 1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Євро Лайфкер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291712-23/В-96 від 03.04.2023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Закис азоту медичний Мессер , </w:t>
            </w:r>
            <w:r>
              <w:rPr>
                <w:b/>
              </w:rPr>
              <w:t>газ медичний стиснений у балонах об'ємом 1 л, 3,1 л, 4,5 л, 5 л, 10 л, 50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291712-23/В-96 від 03.04.2023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Закис азоту медичний Мессер , </w:t>
            </w:r>
            <w:r>
              <w:rPr>
                <w:b/>
              </w:rPr>
              <w:t>газ медичний стиснений у балонах об'ємом 1 л, 3,1 л, 4,5 л, 5 л, 10 л, 50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291712-23/В-96 від 03.04.2023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Закис азоту медичний Мессер , </w:t>
            </w:r>
            <w:r>
              <w:rPr>
                <w:b/>
              </w:rPr>
              <w:t>газ медичний стиснений у балонах об'ємом 1 л, 3,1 л, 4,5 л, 5 л, 10 л, 50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299264-23/З-28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Ібупром для дітей Форте , </w:t>
            </w:r>
            <w:r>
              <w:rPr>
                <w:b/>
              </w:rPr>
              <w:t>суспензія оральна по 200 мг/5 мл по 30 мл, 100 мл, 150 мл або 200 мл у флаконі; по 1 флакону в комплекті зі шприцом-дозатором по 5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299264-23/З-28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Ібупром для дітей Форте , </w:t>
            </w:r>
            <w:r>
              <w:rPr>
                <w:b/>
              </w:rPr>
              <w:t>суспензія оральна по 200 мг/5 мл по 30 мл, 100 мл, 150 мл або 200 мл у флаконі; по 1 флакону в комплекті зі шприцом-дозатором по 5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299264-23/З-28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Ібупром для дітей Форте , </w:t>
            </w:r>
            <w:r>
              <w:rPr>
                <w:b/>
              </w:rPr>
              <w:t>суспензія оральна по 200 мг/5 мл по 30 мл, 100 мл, 150 мл або 200 мл у флаконі; по 1 флакону в комплекті зі шприцом-дозатором по 5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290558-23/З-96, 290559-23/З-96, 290560-23/З-96, 291234-23/З-96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290558-23/З-96, 290559-23/З-96, 290560-23/З-96, 291234-23/З-96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290558-23/З-96, 290559-23/З-96, 290560-23/З-96, 291234-23/З-96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Ілон® Класік, </w:t>
            </w:r>
            <w:r>
              <w:rPr>
                <w:b/>
              </w:rPr>
              <w:t>мазь по 25 г, по 50 г , по 100 г мазі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Цесра Арцнайміттель ГмбХ і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299453-23/З-06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Іпріксон Неб, </w:t>
            </w:r>
            <w:r>
              <w:rPr>
                <w:b/>
              </w:rPr>
              <w:t>розчин для інгаляцій, 0,5 мг+2,5 мг/2,5 мл; по 2,5 мл в ампулі з поліетилену низької щільності; по 5 ампул у конверті з ламінованої фольги; по 4 конверта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299453-23/З-06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Іпріксон Неб, </w:t>
            </w:r>
            <w:r>
              <w:rPr>
                <w:b/>
              </w:rPr>
              <w:t>розчин для інгаляцій, 0,5 мг+2,5 мг/2,5 мл; по 2,5 мл в ампулі з поліетилену низької щільності; по 5 ампул у конверті з ламінованої фольги; по 4 конверта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299453-23/З-06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Іпріксон Неб, </w:t>
            </w:r>
            <w:r>
              <w:rPr>
                <w:b/>
              </w:rPr>
              <w:t>розчин для інгаляцій, 0,5 мг+2,5 мг/2,5 мл; по 2,5 мл в ампулі з поліетилену низької щільності; по 5 ампул у конверті з ламінованої фольги; по 4 конверта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285905-22/З-98, 285906-22/З-98, 285907-22/З-98, 285908-22/З-98, 285909-22/З-98, 285910-22/З-98, 285911-22/З-98, 285912-22/З-98, 285913-22/З-98, 285914-22/З-9</w:t>
            </w:r>
            <w:r>
              <w:rPr>
                <w:b/>
              </w:rPr>
              <w:t>8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 по 160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285905-22/З-98, 285906-22/З-98, 285907-22/З-98, 285908-22/З-98, 285909-22/З-98, 285910-22/З-98, 285911-22/З-98, 285912-</w:t>
            </w:r>
            <w:r>
              <w:rPr>
                <w:b/>
              </w:rPr>
              <w:t>22/З-98, 285913-22/З-98, 285914-22/З-98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 по 160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285905-22/З-98, </w:t>
            </w:r>
            <w:r>
              <w:rPr>
                <w:b/>
              </w:rPr>
              <w:t>285906-22/З-98, 285907-22/З-98, 285908-22/З-98, 285909-22/З-98, 285910-22/З-98, 285911-22/З-98, 285912-22/З-98, 285913-22/З-98, 285914-22/З-98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 по 160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</w:t>
            </w:r>
            <w:r>
              <w:rPr>
                <w:b/>
              </w:rPr>
              <w:t>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285905-22/З-98, 285906-22/З-98, 285907-22/З-98, 285908-22/З-98, 285909-22/З-98, 285910-22/З-98, 285911-22/З-98, 285912-22/З-98, 285913-22/З-98, 285914-22/З-98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 по 160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285905-22/З-98, 285906-22/З-98, 285907-22/З-98, 285908-22/З-98, 285909-22/З-98, 285910-22/З-98, 285911-22/З-98, 285912-</w:t>
            </w:r>
            <w:r>
              <w:rPr>
                <w:b/>
              </w:rPr>
              <w:t>22/З-98, 285913-22/З-98, 285914-22/З-98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 по 160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285905-22/З-98, 285906-22/З-98, 285907-22/З-98, 285908-22/З-98, 285909-22/З-98, 285910-22/З-98, 285911-22/З-98, 285912-22/З-98, 285913-22/З-98, 285914-22/З-98 від 21.12.2022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</w:t>
            </w:r>
            <w:r>
              <w:rPr>
                <w:b/>
                <w:lang w:val="ru-RU"/>
              </w:rPr>
              <w:t xml:space="preserve">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Кадсіла®, </w:t>
            </w:r>
            <w:r>
              <w:rPr>
                <w:b/>
              </w:rPr>
              <w:t>порошок для концентрату для розчину для інфузій по 100 мг; по 160 мг; 1 флакон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295347-23/З-116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КАЛІМІН® 60 Н, </w:t>
            </w:r>
            <w:r>
              <w:rPr>
                <w:b/>
              </w:rPr>
              <w:t>таблетки по 60 мг по 50 або по 100 таблеток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295347-23/З-116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КАЛІМІН® 60 Н, </w:t>
            </w:r>
            <w:r>
              <w:rPr>
                <w:b/>
              </w:rPr>
              <w:t>таблетки по 60 мг по 50 або по 100 таблеток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295347-23/З-116 </w:t>
            </w:r>
            <w:r>
              <w:rPr>
                <w:b/>
              </w:rPr>
              <w:t>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КАЛІМІН® 60 Н, </w:t>
            </w:r>
            <w:r>
              <w:rPr>
                <w:b/>
              </w:rPr>
              <w:t>таблетки по 60 мг по 50 або по 100 таблеток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301965-23/З-60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хлорид, </w:t>
            </w:r>
            <w:r>
              <w:rPr>
                <w:b/>
              </w:rPr>
              <w:t>порошок кристалічний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301965-23/З-60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хлорид, </w:t>
            </w:r>
            <w:r>
              <w:rPr>
                <w:b/>
              </w:rPr>
              <w:t>порошок кристалічний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301965-23/З-60 в</w:t>
            </w:r>
            <w:r>
              <w:rPr>
                <w:b/>
              </w:rPr>
              <w:t>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Калію хлорид, </w:t>
            </w:r>
            <w:r>
              <w:rPr>
                <w:b/>
              </w:rPr>
              <w:t>порошок кристалічний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"ИМКоФарма",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300695-23/З-138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>краплі вушні; 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300695-23/З-138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 xml:space="preserve">краплі вушні; </w:t>
            </w:r>
            <w:r>
              <w:rPr>
                <w:b/>
              </w:rPr>
              <w:t>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300695-23/З-138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Кандибіотик, </w:t>
            </w:r>
            <w:r>
              <w:rPr>
                <w:b/>
              </w:rPr>
              <w:t xml:space="preserve">краплі вушні; </w:t>
            </w:r>
            <w:r>
              <w:rPr>
                <w:b/>
              </w:rPr>
              <w:t>по 5 мл у флаконі; по 1 флакону разом з піпеткою-ковпачком вкладеному у поліетиленовий пакетик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300694-23/З-138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зовнішнього застосування, 10 мг/1 мл; по 20 мл у флаконі з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300694-23/З-138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зовнішнього застосування, 10 мг/1 мл; по 20 мл у флаконі з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300694-23/З-138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зовнішнього застосування, 10 мг/1 мл; по 20 мл у флаконі з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300693-23/З-138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ротової порожнини 1 %; 15 мл у флаконі із пробкою-крапельницею та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300693-23/З-138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ротової порожнини 1 %; 15 мл у флаконі із пробкою-крапельницею та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300693-23/З-138 від 01.09.2023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Кандід, </w:t>
            </w:r>
            <w:r>
              <w:rPr>
                <w:b/>
              </w:rPr>
              <w:t>розчин для ротової порожнини 1 %; 15 мл у флаконі із пробкою-крапельницею та ковпачком з контролем першого відкриття;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269071-21/З-82, 280405-22/З-124, 280406-22/З-124, 286965-23/</w:t>
            </w:r>
            <w:r>
              <w:rPr>
                <w:b/>
              </w:rPr>
              <w:t>З-98, 286966-23/З-98, 293374-23/З-82, 293375-23/З-82 від 01.12.2021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269071-21/З-82, 280405-22/З-124, 280406-22/З-124, 286965-23/З-98, 286966-23/З-98, 293374-23/З-82, 293375-23/З-82 від 01.12.2021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269071-21/З-82, </w:t>
            </w:r>
            <w:r>
              <w:rPr>
                <w:b/>
              </w:rPr>
              <w:t>280405-22/З-124, 280406-22/З-124, 286965-23/З-98, 286966-23/З-98, 293374-23/З-82, 293375-23/З-82 від 01.12.2021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287735-23/В-61</w:t>
            </w:r>
            <w:r>
              <w:rPr>
                <w:b/>
              </w:rPr>
              <w:t xml:space="preserve">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Кропиви листя, </w:t>
            </w:r>
            <w:r>
              <w:rPr>
                <w:b/>
              </w:rPr>
              <w:t>листя (субстанція) у мішках, тюках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287735-23/В-61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Кропиви листя, </w:t>
            </w:r>
            <w:r>
              <w:rPr>
                <w:b/>
              </w:rPr>
              <w:t>листя (субстанція) у мішках, тюках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287735-23/В-61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Кропиви листя, </w:t>
            </w:r>
            <w:r>
              <w:rPr>
                <w:b/>
              </w:rPr>
              <w:t>листя (субстанція) у мішках, тюках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296459-23/З-11</w:t>
            </w:r>
            <w:r>
              <w:rPr>
                <w:b/>
              </w:rPr>
              <w:t>6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Ксалоптик, </w:t>
            </w:r>
            <w:r>
              <w:rPr>
                <w:b/>
              </w:rPr>
              <w:t>краплі очні, розчин, 50 мкг/мл по 2,5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296459-23/З-116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Ксалоптик, </w:t>
            </w:r>
            <w:r>
              <w:rPr>
                <w:b/>
              </w:rPr>
              <w:t>краплі очні, розчин, 50 мкг/мл по 2,5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296459-23/З-116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Ксалоптик, </w:t>
            </w:r>
            <w:r>
              <w:rPr>
                <w:b/>
              </w:rPr>
              <w:t>краплі очні, розчин, 50 мкг/мл по 2,5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296686-23/З-97, 296687-23/З-97, 296688-23/З-97, 296689-23/З-97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Ксефокам®, </w:t>
            </w:r>
            <w:r>
              <w:rPr>
                <w:b/>
              </w:rPr>
              <w:t>таблетки, вкриті плівковою оболонкою, по 4 мг або по 8 мг,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296636-23/З-96, 296637-23/З-96, 296638-23/З-96, 296639-23/З-96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296636-23/З-96, 296637-23/З-96, 296638-23/З-96, 296639-23/З-96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296636-23/З-96, 296637-23/З-96, 296638-23/З-96, 296639-23/З-96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296636-23/З-96, 296637-23/З-96, 296638-23/З-96, 296639-23/З-96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296636-23/З-96, 296637-23/З-96, 296638-23/З-96, 296639-23/З-96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296636-23/З-96, 296637-23/З-96, 296638-23/З-96, 296639-23/З-96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Ксефокам® Рапід, </w:t>
            </w:r>
            <w:r>
              <w:rPr>
                <w:b/>
              </w:rPr>
              <w:t>таблетки, вкриті плівковою оболонкою, по 8 мг, по 6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286374-22/З-28, 286375-22/З-28, 286376-22/З-28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Кучику® Назаль , </w:t>
            </w:r>
            <w:r>
              <w:rPr>
                <w:b/>
              </w:rPr>
              <w:t xml:space="preserve">краплі назальні, розчин 0,05 % по 10 мл у флаконі з назальним аплікатором;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286374-22/З-28, 286375-22/З-28, 286376-22/З-28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Кучику® Назаль , </w:t>
            </w:r>
            <w:r>
              <w:rPr>
                <w:b/>
              </w:rPr>
              <w:t xml:space="preserve">краплі назальні, розчин 0,05 % по 10 мл у флаконі з назальним аплікатором;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286374-22/З-28, 286375-22/З-28, 286376-22/З-28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Кучику® Назаль , </w:t>
            </w:r>
            <w:r>
              <w:rPr>
                <w:b/>
              </w:rPr>
              <w:t xml:space="preserve">краплі назальні, розчин 0,05 % по 10 мл у флаконі з назальним аплікатором; по 1 флакону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300956-23/В-96, 300957-23/В-96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гранули для орального розчину, 3 г/5 г, по 5 г в саше, по 10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300956-23/В-96, 300957-23/В-96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гранули для орального розчину, 3 г/5 г, по 5 г в саше, по 10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300956-23/В-96, 300957-23/В-96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Ларнамін®, </w:t>
            </w:r>
            <w:r>
              <w:rPr>
                <w:b/>
              </w:rPr>
              <w:t>гранули для орального розчину, 3 г/5 г, по 5 г в саше, по 10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292162-23/В-141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>мазь, по 40 g (г)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292162-23/В-141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>мазь, по 40 g (г)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292162-23/В-141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Левомеколь, </w:t>
            </w:r>
            <w:r>
              <w:rPr>
                <w:b/>
              </w:rPr>
              <w:t>мазь, по 40 g (г)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287728-23/В-61</w:t>
            </w:r>
            <w:r>
              <w:rPr>
                <w:b/>
              </w:rPr>
              <w:t xml:space="preserve">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Липи квітки, </w:t>
            </w:r>
            <w:r>
              <w:rPr>
                <w:b/>
              </w:rPr>
              <w:t>квітки (субстанція) у мішках, тюках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287728-23/В-61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Липи квітки, </w:t>
            </w:r>
            <w:r>
              <w:rPr>
                <w:b/>
              </w:rPr>
              <w:t>квітки (субстанція) у мішках, тюках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287728-23/В-61 від 24.01.2023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Липи квітки, </w:t>
            </w:r>
            <w:r>
              <w:rPr>
                <w:b/>
              </w:rPr>
              <w:t>квітки (субстанція) у мішках, тюках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295113-23/В-66</w:t>
            </w:r>
            <w:r>
              <w:rPr>
                <w:b/>
              </w:rPr>
              <w:t xml:space="preserve">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Лінімент бальзамічний (за О.В. Вишневським), </w:t>
            </w:r>
            <w:r>
              <w:rPr>
                <w:b/>
              </w:rPr>
              <w:t>лінімент по 40 г у тубах; по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295113-23/В-66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Лінімент бальзамічний (за О.В. Вишневським), </w:t>
            </w:r>
            <w:r>
              <w:rPr>
                <w:b/>
              </w:rPr>
              <w:t>лінімент по 40 г у тубах; по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295113-23/В-66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Лінімент бальзамічний (за О.В. Вишневським), </w:t>
            </w:r>
            <w:r>
              <w:rPr>
                <w:b/>
              </w:rPr>
              <w:t>лінімент по 40 г у тубах; по 40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294316-23/З-98</w:t>
            </w:r>
            <w:r>
              <w:rPr>
                <w:b/>
              </w:rPr>
              <w:t>, 301227-23/З-98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мг;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294316-23/З-98, </w:t>
            </w:r>
            <w:r>
              <w:rPr>
                <w:b/>
              </w:rPr>
              <w:t>301227-23/З-98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мг;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294316-23/З-98, </w:t>
            </w:r>
            <w:r>
              <w:rPr>
                <w:b/>
              </w:rPr>
              <w:t>301227-23/З-98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мг;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294316-23/З-98</w:t>
            </w:r>
            <w:r>
              <w:rPr>
                <w:b/>
              </w:rPr>
              <w:t>, 301227-23/З-98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мг;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294316-23/З-98, </w:t>
            </w:r>
            <w:r>
              <w:rPr>
                <w:b/>
              </w:rPr>
              <w:t>301227-23/З-98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мг;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294316-23/З-98, 301227-23/З-98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Лінпарза, </w:t>
            </w:r>
            <w:r>
              <w:rPr>
                <w:b/>
              </w:rPr>
              <w:t>таблетки, вкриті плівковою оболонкою, по 100 мг та по 150 мг; по 8 таблеток в блістері; по 7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295586-23/З-39 від 06.06.2023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ЛОГУФЕН®, </w:t>
            </w:r>
            <w:r>
              <w:rPr>
                <w:b/>
              </w:rPr>
              <w:t>таблетки, вкриті плівковою оболонкою, по 250 мг, по 10 таблеток у блістері, по 3 або 6 блістерів у картонній упаковці; in bulk: по 10 таблеток у блістері, по 240 блістерів у картонній коробці; по 500 мг, по 10 таблеток у блістері, по 3 або 6 блістерів у ка</w:t>
            </w:r>
            <w:r>
              <w:rPr>
                <w:b/>
              </w:rPr>
              <w:t>ртонній упаковці; in bulk: по 10 таблеток у блістері,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299285-23/В-28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Макрогол 4000,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299285-23/В-28 в</w:t>
            </w:r>
            <w:r>
              <w:rPr>
                <w:b/>
              </w:rPr>
              <w:t>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Макрогол 4000,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299285-23/В-28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Макрогол 4000,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"ТК "Аврора",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296018-23/З-137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ін'єкцій, 15 мг/1,5 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ампул у фасонному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296018-23/З-137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ін'єкцій, 15 мг/1,5 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ампул у фасонному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296018-23/З-137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Мелокс, </w:t>
            </w:r>
            <w:r>
              <w:rPr>
                <w:b/>
              </w:rPr>
              <w:t>розчин для ін'єкцій, 15 мг/1,5 мл;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5 ампул у фасонному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292731-23/В-96, 292732-23/В-96, 292733-23/В-96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мл; по 1,5 мл в ампулах,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292731-23/В-96, 292732-23/В-96, 292733-23/В-96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мл; по 1,5 мл в ампулах,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292731-23/В-96, 292732-23/В-96, 292733-23/В-96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Мелоссо, </w:t>
            </w:r>
            <w:r>
              <w:rPr>
                <w:b/>
              </w:rPr>
              <w:t>розчин для ін'єкцій, 15 мг/1,5 мл; по 1,5 мл в ампулах, по 5 ампул у блістері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300401-23/В-139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Метилпреднізолон-ФС, </w:t>
            </w:r>
            <w:r>
              <w:rPr>
                <w:b/>
              </w:rPr>
              <w:t>таблетки по 4 мг або 8 мг по 10 таблеток у блістері; по 3 блістери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300401-23/В-139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Метилпреднізолон-ФС, </w:t>
            </w:r>
            <w:r>
              <w:rPr>
                <w:b/>
              </w:rPr>
              <w:t>таблетки по 4 мг або 8 мг по 10 таблеток у блістері; по 3 блістери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300401-23/В-139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Метилпреднізолон-ФС, </w:t>
            </w:r>
            <w:r>
              <w:rPr>
                <w:b/>
              </w:rPr>
              <w:t>таблетки по 4 мг або 8 мг по 10 таблеток у блістері; по 3 блістери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300401-23/В-139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Метилпреднізолон-ФС, </w:t>
            </w:r>
            <w:r>
              <w:rPr>
                <w:b/>
              </w:rPr>
              <w:t>таблетки по 4 мг або 8 мг по 10 таблеток у блістері; по 3 блістери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300401-23/В-139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Метилпреднізолон-ФС, </w:t>
            </w:r>
            <w:r>
              <w:rPr>
                <w:b/>
              </w:rPr>
              <w:t>таблетки по 4 мг або 8 мг по 10 таблеток у блістері; по 3 блістери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300401-23/В-139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Метилпреднізолон-ФС, </w:t>
            </w:r>
            <w:r>
              <w:rPr>
                <w:b/>
              </w:rPr>
              <w:t>таблетки по 4 мг або 8 мг по 10 таблеток у блістері; по 3 блістери у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301554-23/В-96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Метоклопраміду гідрохлорид моногідрат,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301554-23/В-96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Метоклопраміду гідрохлорид моногідрат,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301554-23/В-96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Метоклопраміду гідрохлорид моногідрат,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294327-23/З-121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5 мг, 10 мг; </w:t>
            </w:r>
            <w:r>
              <w:rPr>
                <w:b/>
              </w:rPr>
              <w:t>по 50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296691-23/З-139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 xml:space="preserve">розчин для інфузій 0,5 % </w:t>
            </w:r>
            <w:r>
              <w:rPr>
                <w:b/>
              </w:rPr>
              <w:t>по 100 мл препарату в контейнерах; по 1 контейнеру в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296691-23/З-139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 xml:space="preserve">розчин для інфузій 0,5 % </w:t>
            </w:r>
            <w:r>
              <w:rPr>
                <w:b/>
              </w:rPr>
              <w:t>по 100 мл препарату в контейнерах; по 1 контейнеру в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296691-23/З-139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 xml:space="preserve">розчин для інфузій 0,5 % </w:t>
            </w:r>
            <w:r>
              <w:rPr>
                <w:b/>
              </w:rPr>
              <w:t>по 100 мл препарату в контейнерах; по 1 контейнеру в плівці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299137-23/З-139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Мідазолам-Віста, </w:t>
            </w:r>
            <w:r>
              <w:rPr>
                <w:b/>
              </w:rPr>
              <w:t xml:space="preserve">розчин для ін'єкцій, 5 мг/мл по 15 мг по 3 мл в ампулі; по 5 ампул у картонній коробці або по 5 мг/мл по 50 мг по 10 мл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299137-23/З-139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Мідазолам-Віста, </w:t>
            </w:r>
            <w:r>
              <w:rPr>
                <w:b/>
              </w:rPr>
              <w:t xml:space="preserve">розчин для ін'єкцій, 5 мг/мл по 15 мг по 3 мл в ампулі; по 5 ампул у картонній коробці або по 5 мг/мл по 50 мг по 10 мл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299137-23/З-139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Мідазолам-Віста, </w:t>
            </w:r>
            <w:r>
              <w:rPr>
                <w:b/>
              </w:rPr>
              <w:t xml:space="preserve">розчин для ін'єкцій, 5 мг/мл по 15 мг по 3 мл в ампулі; по 5 ампул у картонній коробці або по 5 мг/мл по 50 мг по 10 мл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299137-23/З-139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Мідазолам-Віста, </w:t>
            </w:r>
            <w:r>
              <w:rPr>
                <w:b/>
              </w:rPr>
              <w:t xml:space="preserve">розчин для ін'єкцій, 5 мг/мл по 15 мг по 3 мл в ампулі; по 5 ампул у картонній коробці або по 5 мг/мл по 50 мг по 10 мл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299137-23/З-139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Мідазолам-Віста, </w:t>
            </w:r>
            <w:r>
              <w:rPr>
                <w:b/>
              </w:rPr>
              <w:t xml:space="preserve">розчин для ін'єкцій, 5 мг/мл по 15 мг по 3 мл в ампулі; по 5 ампул у картонній коробці або по 5 мг/мл по 50 мг по 10 мл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299137-23/З-139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Мідазолам-Віста, </w:t>
            </w:r>
            <w:r>
              <w:rPr>
                <w:b/>
              </w:rPr>
              <w:t xml:space="preserve">розчин для ін'єкцій, 5 мг/мл по 15 мг по 3 мл в ампулі; по 5 ампул у картонній коробці або по 5 мг/мл по 50 мг по 10 мл в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кишковорозчинні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кишковорозчинні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  <w:t>таблетки, вкриті оболонкою, кишковоро</w:t>
            </w:r>
            <w:r>
              <w:rPr>
                <w:b/>
              </w:rPr>
              <w:t>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10.11.2023 р. № </w:t>
            </w:r>
            <w:r>
              <w:rPr>
                <w:b/>
              </w:rPr>
              <w:t>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287244-23/З-84 від 16.01.2023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Міфортик, </w:t>
            </w:r>
            <w:r>
              <w:rPr>
                <w:b/>
              </w:rPr>
              <w:t>таблетки, вкриті оболонкою, кишковорозчинні по 180 мг; по 10 таблеток у блістері; по 12 блістерів у коробці з картону; in bulk: по 10 таблеток у блістері; по 12 блістерів в упаковці; по 90 упаковок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кишковорозчинні по 360 мг; по 10 таблеток у блістері; по 12 блістерів у коробці з картону; in bulk: по 10 таблеток у блістері; по 12 блістерів в упаковці; по 45 упаковок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299465-23/З-121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299465-23/З-121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299465-23/З-121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299465-23/З-121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299465-23/З-121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299465-23/З-121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Мовіназа®-10 мг, Мовіназа®-20 мг, </w:t>
            </w:r>
            <w:r>
              <w:rPr>
                <w:b/>
              </w:rPr>
              <w:t>таблетки, вкриті оболонкою, кишковорозчинні по 10 мг або по 20 мг; по 10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294459-23/В-142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Мометазон-Тева, </w:t>
            </w:r>
            <w:r>
              <w:rPr>
                <w:b/>
              </w:rPr>
              <w:t>спрей назальний, суспензія, 50 мкг/дозу; по 10 г (60 доз) у флаконі з дозуючим спрей-насосом та розпилювачем, закритим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294459-23/В-142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Мометазон-Тева, </w:t>
            </w:r>
            <w:r>
              <w:rPr>
                <w:b/>
              </w:rPr>
              <w:t>спрей назальний, суспензія, 50 мкг/дозу; по 10 г (60 доз) у флаконі з дозуючим спрей-насосом та розпилювачем, закритим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294459-23/В-142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Мометазон-Тева, </w:t>
            </w:r>
            <w:r>
              <w:rPr>
                <w:b/>
              </w:rPr>
              <w:t>спрей назальний, суспензія, 50 мкг/дозу; по 10 г (60 доз) у флаконі з дозуючим спрей-насосом та розпилювачем, закритим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292103-23/В-132, 292105-23/В-132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мл,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292103-23/В-132, 292105-23/В-132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мл,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292103-23/В-132, 292105-23/В-132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мл,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293129-23/В-66, 293130-23/В-66 від 26.04.2023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Небінорм, </w:t>
            </w:r>
            <w:r>
              <w:rPr>
                <w:b/>
              </w:rPr>
              <w:t>таблетки по 5 мг,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293129-23/В-66, 293130-23/В-66 від 26.04.2023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Небінорм, </w:t>
            </w:r>
            <w:r>
              <w:rPr>
                <w:b/>
              </w:rPr>
              <w:t>таблетки по 5 мг,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293129-23/В-66, 293130-23/В-66 від 26.04.2023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Небінорм, </w:t>
            </w:r>
            <w:r>
              <w:rPr>
                <w:b/>
              </w:rPr>
              <w:t>таблетки по 5 мг, по 10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294543-23/З-143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294543-23/З-143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294543-23/З-143 від 19.05.2023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292153-23/В-141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г. по 2 г у саше; по 10 саше або 30 саше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292153-23/В-141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г. по 2 г у саше; по 10 саше або 30 саше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292153-23/В-141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порошок гранульований для оральної суспензії, 100 мг/2 г. по 2 г у саше; по 10 саше або 30 саше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288854-23/В-61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таблетки по 100 мг, по 10 таблеток у блістері, по 1, 2, 3 або 10 блістерів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288854-23/В-61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таблетки по 100 мг, по 10 таблеток у блістері, по 1, 2, 3 або 10 блістерів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288854-23/В-61 від 15.02.2023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таблетки по 100 мг, по 10 таблеток у блістері, по 1, 2, 3 або 10 блістерів у пачці з картону; по 10 таблеток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293208-23/В-45, 293209-23/В-45, 293210-23/В-45, 299392-23/В-45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Німід®, </w:t>
            </w:r>
            <w:r>
              <w:rPr>
                <w:b/>
              </w:rPr>
              <w:t>гранули, 100 мг/2 г; по 2 г в саше, по 30 саше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293208-23/В-45, 293209-23/В-45, 293210-23/В-45, 299392-23/В-45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Німід®, </w:t>
            </w:r>
            <w:r>
              <w:rPr>
                <w:b/>
              </w:rPr>
              <w:t>гранули, 100 мг/2 г; по 2 г в саше, по 30 саше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293208-23/В-45, 293209-23/В-45, 293210-23/В-45, 299392-23/В-45 від 27.04.2023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Німід®, </w:t>
            </w:r>
            <w:r>
              <w:rPr>
                <w:b/>
              </w:rPr>
              <w:t>гранули, 100 мг/2 г; по 2 г в саше, по 30 саше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293278-23/В-39, 293282-23/В-39, 299710-23/В-06, 299711-23/В-06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Німід®, </w:t>
            </w:r>
            <w:r>
              <w:rPr>
                <w:b/>
              </w:rPr>
              <w:t>таблетки по 100 мг, для виробника КУСУМ ХЕЛТХКЕР ПВТ ЛТД, Індія: по 10 таблеток у блістері; по 1 блістеру в картонній упаковці; по 10 таблеток у блістері; по 1 блістеру в картонній упаковці; по 10 упаковок у картонній коробці; для виробника ТОВ "КУСУМ ФАРМ</w:t>
            </w:r>
            <w:r>
              <w:rPr>
                <w:b/>
              </w:rPr>
              <w:t>" Україна: по 10 таблеток у блістері; по 1 блістеру в картонній упаковці;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293278-23/В-39, 293282-23/В-39, 299710-23/В-06, 299711-23/В-06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Німід®, </w:t>
            </w:r>
            <w:r>
              <w:rPr>
                <w:b/>
              </w:rPr>
              <w:t>таблетки по 100 мг, для виробника КУСУМ ХЕЛТХКЕР ПВТ ЛТД, Індія: по 10 таблеток у блістері; по 1 блістеру в картонній упаковці; по 10 таблеток у блістері; по 1 блістеру в картонній упаковці; по 10 упаковок у картонній коробці; для виробника ТОВ "КУСУМ ФАРМ</w:t>
            </w:r>
            <w:r>
              <w:rPr>
                <w:b/>
              </w:rPr>
              <w:t>" Україна: по 10 таблеток у блістері; по 1 блістеру в картонній упаковці;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293278-23/В-39, 293282-23/В-39, 299710-23/В-06, 299711-23/В-06 від 01.05.2023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Німід®, </w:t>
            </w:r>
            <w:r>
              <w:rPr>
                <w:b/>
              </w:rPr>
              <w:t>таблетки по 100 мг, для виробника КУСУМ ХЕЛТХКЕР ПВТ ЛТД, Індія: по 10 таблеток у блістері; по 1 блістеру в картонній упаковці; по 10 таблеток у блістері; по 1 блістеру в картонній упаковці; по 10 упаковок у картонній коробці; для виробника ТОВ "КУСУМ ФАРМ</w:t>
            </w:r>
            <w:r>
              <w:rPr>
                <w:b/>
              </w:rPr>
              <w:t>" Україна: по 10 таблеток у блістері; по 1 блістеру в картонній упаковці; по 10 таблеток у блістері;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290561-23/З-123, 290562-23/З-123, 290563-23/З-123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Норваск®, </w:t>
            </w:r>
            <w:r>
              <w:rPr>
                <w:b/>
              </w:rPr>
              <w:t>таблетки по 5 мг або по 10 мг; по 10 таблеток у блістері; по 3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290561-23/З-123, 290562-23/З-123, 290563-23/З-123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Норваск®, </w:t>
            </w:r>
            <w:r>
              <w:rPr>
                <w:b/>
              </w:rPr>
              <w:t>таблетки по 5 мг або по 10 мг; по 10 таблеток у блістері; по 3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290561-23/З-123, 290562-23/З-123, 290563-23/З-123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Норваск®, </w:t>
            </w:r>
            <w:r>
              <w:rPr>
                <w:b/>
              </w:rPr>
              <w:t>таблетки по 5 мг або по 10 мг; по 10 таблеток у блістері; по 3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290561-23/З-123, 290562-23/З-123, 290563-23/З-123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Норваск®, </w:t>
            </w:r>
            <w:r>
              <w:rPr>
                <w:b/>
              </w:rPr>
              <w:t>таблетки по 5 мг або по 10 мг; по 10 таблеток у блістері; по 3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290561-23/З-123, 290562-23/З-123, 290563-23/З-123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Норваск®, </w:t>
            </w:r>
            <w:r>
              <w:rPr>
                <w:b/>
              </w:rPr>
              <w:t>таблетки по 5 мг або по 10 мг; по 10 таблеток у блістері; по 3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290561-23/З-123, 290562-23/З-123, 290563-23/З-123 від 15.03.2023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Норваск®, </w:t>
            </w:r>
            <w:r>
              <w:rPr>
                <w:b/>
              </w:rPr>
              <w:t>таблетки по 5 мг або по 10 мг; по 10 таблеток у блістері; по 3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301429-23/З-39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Норепінефрин Калцекс , </w:t>
            </w:r>
            <w:r>
              <w:rPr>
                <w:b/>
              </w:rPr>
              <w:t>концентрат для розчину для інфузій, 1 мг/мл, по 1 мл, 2 мл, 4 мл, 5 мл, 8 мл або 10 мл в ампулі, по 5 ампул в контурній чарунковій упаковці; по 1 або 2 контурні чарункові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</w:t>
            </w:r>
            <w:r>
              <w:rPr>
                <w:b/>
              </w:rPr>
              <w:t>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301429-23/З-39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Норепінефрин Калцекс , </w:t>
            </w:r>
            <w:r>
              <w:rPr>
                <w:b/>
              </w:rPr>
              <w:t>концентрат для розчину для інфузій, 1 мг/мл, по 1 мл, 2 мл, 4 мл, 5 мл, 8 мл або 10 мл в ампулі, по 5 ампул в контурній чарунковій упаковці; по 1 або 2 контурні чарункові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301429-23/З-39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Норепінефрин Калцекс , </w:t>
            </w:r>
            <w:r>
              <w:rPr>
                <w:b/>
              </w:rPr>
              <w:t>концентрат для розчину для інфузій, 1 мг/мл, по 1 мл, 2 мл, 4 мл, 5 мл, 8 мл або 10 мл в ампулі, по 5 ампул в контурній чарунковій упаковці; по 1 або 2 контурні чарункові упаковці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295834-23/З-14</w:t>
            </w:r>
            <w:r>
              <w:rPr>
                <w:b/>
              </w:rPr>
              <w:t>0, 295835-23/З-140, 295836-23/З-140, 295837-23/З-140, 295838-23/З-140, 295840-23/З-140, 295841-23/З-140, 295842-23/З-140, 295843-23/З-140, 295844-23/З-140, 295899-23/З-140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G13Е, </w:t>
            </w:r>
            <w:r>
              <w:rPr>
                <w:b/>
              </w:rPr>
              <w:t>Емульсія для інфузій, по 300 мл (50 % розчин глюкози – 80 мл; 5,9 % розчин амінокислот з електролітами – 160 мл; 12,5 % ліпідна емульсія – 60 мл) у трикамерному пластиковому пакеті. Трикамерний пластиковий пакет упакований у захисну плівкову оболонку, що м</w:t>
            </w:r>
            <w:r>
              <w:rPr>
                <w:b/>
              </w:rPr>
              <w:t>істить поглинач кисню та індикатор кисню;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295834-23/З-140, 295835-23/З-140, 295836-23/З-140, 295837-23/З-140, 295838-23/З-140, 295840-23/З-140, 295841-23/З-140, 295842-23/З-140, 295843-23/З-140, 295844-23/З-140, 295899-2</w:t>
            </w:r>
            <w:r>
              <w:rPr>
                <w:b/>
              </w:rPr>
              <w:t>3/З-140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G13Е, </w:t>
            </w:r>
            <w:r>
              <w:rPr>
                <w:b/>
              </w:rPr>
              <w:t>Емульсія для інфузій, по 300 мл (50 % розчин глюкози – 80 мл; 5,9 % розчин амінокислот з електролітами – 160 мл; 12,5 % ліпідна емульсія – 60 мл) у трикамерному пластиковому пакеті. Трикамерний пластиковий пакет упакований у захисну плівкову оболонку, що м</w:t>
            </w:r>
            <w:r>
              <w:rPr>
                <w:b/>
              </w:rPr>
              <w:t>істить поглинач кисню та індикатор кисню;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295834-23/З-140, 295835-23/З-140, 295836-23/З-140, 295837-23/З-140, 295838-23/З-140, 295840-23/З-140, 295841-23/З-140, 295842-23/З-140, 295843-23/З-140, 295844-23/З-140, 295899-2</w:t>
            </w:r>
            <w:r>
              <w:rPr>
                <w:b/>
              </w:rPr>
              <w:t>3/З-140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G13Е, </w:t>
            </w:r>
            <w:r>
              <w:rPr>
                <w:b/>
              </w:rPr>
              <w:t>Емульсія для інфузій, по 300 мл (50 % розчин глюкози – 80 мл; 5,9 % розчин амінокислот з електролітами – 160 мл; 12,5 % ліпідна емульсія – 60 мл) у трикамерному пластиковому пакеті. Трикамерний пластиковий пакет упакований у захисну плівкову оболонку, що м</w:t>
            </w:r>
            <w:r>
              <w:rPr>
                <w:b/>
              </w:rPr>
              <w:t>істить поглинач кисню та індикатор кисню; по 10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295622-23/З-143, 295623-23/З-143, 295624-23/З-143, 295625-23/З-143, 295626-23/З-143, 295627-23/З-143, 295628-23/З-143, 295630-23/З-143, 295631-23/З-143, 295632-23/З-143, 295633-2</w:t>
            </w:r>
            <w:r>
              <w:rPr>
                <w:b/>
              </w:rPr>
              <w:t>3/З-143, 295634-23/З-143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G16Е, </w:t>
            </w:r>
            <w:r>
              <w:rPr>
                <w:b/>
              </w:rPr>
              <w:t>Емульсія для інфузій; по 500 мл (50 % розчин глюкози – 155 мл; 5,9 % розчин амінокислот з електролітами – 221 мл; 12,5 % ліпідна емульсія – 124 мл) у трикамерному пластиковому пакеті. Трикамерний пластиковий пакет упакований у захисну плівкову оболонку, що</w:t>
            </w:r>
            <w:r>
              <w:rPr>
                <w:b/>
              </w:rPr>
              <w:t xml:space="preserve"> містить поглинач кисню та індикатор кисню;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295622-23/З-143, 295623-23/З-143, 295624-23/З-143, 295625-23/З-143, 295626-23/З-143, 295627-23/З-143, 295628-23/З-143, 295630-23/З-143, 295631-23/З-143, 295632-23/З-143, 295633-2</w:t>
            </w:r>
            <w:r>
              <w:rPr>
                <w:b/>
              </w:rPr>
              <w:t>3/З-143, 295634-23/З-143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G16Е, </w:t>
            </w:r>
            <w:r>
              <w:rPr>
                <w:b/>
              </w:rPr>
              <w:t>Емульсія для інфузій; по 500 мл (50 % розчин глюкози – 155 мл; 5,9 % розчин амінокислот з електролітами – 221 мл; 12,5 % ліпідна емульсія – 124 мл) у трикамерному пластиковому пакеті. Трикамерний пластиковий пакет упакований у захисну плівкову оболонку, що</w:t>
            </w:r>
            <w:r>
              <w:rPr>
                <w:b/>
              </w:rPr>
              <w:t xml:space="preserve"> містить поглинач кисню та індикатор кисню;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295622-23/З-143, 295623-23/З-143, 295624-23/З-143, 295625-23/З-143, 295626-23/З-143, 295627-23/З-143, 295628-23/З-143, 295630-23/З-143, 295631-23/З-143, 295632-23/З-143, 295633-2</w:t>
            </w:r>
            <w:r>
              <w:rPr>
                <w:b/>
              </w:rPr>
              <w:t>3/З-143, 295634-23/З-143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G16Е, </w:t>
            </w:r>
            <w:r>
              <w:rPr>
                <w:b/>
              </w:rPr>
              <w:t>Емульсія для інфузій; по 500 мл (50 % розчин глюкози – 155 мл; 5,9 % розчин амінокислот з електролітами – 221 мл; 12,5 % ліпідна емульсія – 124 мл) у трикамерному пластиковому пакеті. Трикамерний пластиковий пакет упакований у захисну плівкову оболонку, що</w:t>
            </w:r>
            <w:r>
              <w:rPr>
                <w:b/>
              </w:rPr>
              <w:t xml:space="preserve"> містить поглинач кисню та індикатор кисню;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295693-23/З-98, 295694-23/З-98, 295695-23/З-98, 295696-23/З-98, 295697-23/З-98, 295698-23/З-98, 295699-23/З-98, 295700-23/З-98, 295701-23/З-98, 295702-23/З-98, 295703-23/З-98, 29</w:t>
            </w:r>
            <w:r>
              <w:rPr>
                <w:b/>
              </w:rPr>
              <w:t>5704-23/З-98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G19Е, </w:t>
            </w:r>
            <w:r>
              <w:rPr>
                <w:b/>
              </w:rPr>
              <w:t>емульсія для інфузій, по 1000 мл (50 % розчин глюкози – 383 мл; 5,9 % розчин амінокислот з електролітами – 392 мл; 12,5 % ліпідна емульсія – 225 мл) у трикамерному пластиковому пакеті. Трикамерний пластиковий пакет упакований у захисну плівкову оболонку, щ</w:t>
            </w:r>
            <w:r>
              <w:rPr>
                <w:b/>
              </w:rPr>
              <w:t>о містить поглинач кисню та індикатор кисню;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295693-23/З-98, 295694-23/З-98, 295695-23/З-98, 295696-23/З-98, 295697-23/З-98, 295698-23/З-98, 295699-23/З-98, 295700-23/З-98, 295701-23/З-98, 295702-23/З-98, 295703-23/З-98, 29</w:t>
            </w:r>
            <w:r>
              <w:rPr>
                <w:b/>
              </w:rPr>
              <w:t>5704-23/З-98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G19Е, </w:t>
            </w:r>
            <w:r>
              <w:rPr>
                <w:b/>
              </w:rPr>
              <w:t>емульсія для інфузій, по 1000 мл (50 % розчин глюкози – 383 мл; 5,9 % розчин амінокислот з електролітами – 392 мл; 12,5 % ліпідна емульсія – 225 мл) у трикамерному пластиковому пакеті. Трикамерний пластиковий пакет упакований у захисну плівкову оболонку, щ</w:t>
            </w:r>
            <w:r>
              <w:rPr>
                <w:b/>
              </w:rPr>
              <w:t>о містить поглинач кисню та індикатор кисню;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295693-23/З-98, 295694-23/З-98, 295695-23/З-98, 295696-23/З-98, 295697-23/З-98, 295698-23/З-98, 295699-23/З-98, 295700-23/З-98, 295701-23/З-98, 295702-23/З-98, 295703-23/З-98, 29</w:t>
            </w:r>
            <w:r>
              <w:rPr>
                <w:b/>
              </w:rPr>
              <w:t>5704-23/З-98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Нумета G19Е, </w:t>
            </w:r>
            <w:r>
              <w:rPr>
                <w:b/>
              </w:rPr>
              <w:t>емульсія для інфузій, по 1000 мл (50 % розчин глюкози – 383 мл; 5,9 % розчин амінокислот з електролітами – 392 мл; 12,5 % ліпідна емульсія – 225 мл) у трикамерному пластиковому пакеті. Трикамерний пластиковий пакет упакований у захисну плівкову оболонку, щ</w:t>
            </w:r>
            <w:r>
              <w:rPr>
                <w:b/>
              </w:rPr>
              <w:t>о містить поглинач кисню та індикатор кисню; по 6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294298-23/З-06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Оксол, </w:t>
            </w:r>
            <w:r>
              <w:rPr>
                <w:b/>
              </w:rPr>
              <w:t>розчин для ін'єкцій, 2 мг/мл, по 25 мл або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294298-23/З-06 в</w:t>
            </w:r>
            <w:r>
              <w:rPr>
                <w:b/>
              </w:rPr>
              <w:t>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Оксол, </w:t>
            </w:r>
            <w:r>
              <w:rPr>
                <w:b/>
              </w:rPr>
              <w:t>розчин для ін'єкцій, 2 мг/мл, по 25 мл або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294298-23/З-06 від 16.05.2023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Оксол, </w:t>
            </w:r>
            <w:r>
              <w:rPr>
                <w:b/>
              </w:rPr>
              <w:t>розчин для ін'єкцій, 2 мг/мл, по 25 мл або 50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296000-23/В-134, 296005-23/В-134, 302293-23/В-134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Омепразол, </w:t>
            </w:r>
            <w:r>
              <w:rPr>
                <w:b/>
              </w:rPr>
              <w:t>капсули 10 мг по 7 капсул у блістері, по 2 або 4 блістери у пачці;</w:t>
            </w:r>
            <w:r>
              <w:rPr>
                <w:b/>
              </w:rPr>
              <w:br/>
              <w:t>капсули 20 мг по 7 капсул у блістері, по 1 або 4 блістери у пачці; по 10 капсул у блістері, по 1 або 3 блістери у пачці;</w:t>
            </w:r>
            <w:r>
              <w:rPr>
                <w:b/>
              </w:rPr>
              <w:br/>
              <w:t>капсули 40 мг по 7 капсул у блістері, по 1 або 4 блістери у пачці; п</w:t>
            </w:r>
            <w:r>
              <w:rPr>
                <w:b/>
              </w:rPr>
              <w:t>о 10 капсул у блістері, по 1 або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299160-23/В-142, 299161-23/В-142, 299177-23/В-142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Омепразол-Фармак, </w:t>
            </w:r>
            <w:r>
              <w:rPr>
                <w:b/>
              </w:rPr>
              <w:t>порошок для розчину для інфузій по 40 мг; 1 флакон (маркування українською мовою)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299160-23/В-142, 299161-23/В-142, 299177-23/В-142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Омепразол-Фармак, </w:t>
            </w:r>
            <w:r>
              <w:rPr>
                <w:b/>
              </w:rPr>
              <w:t>порошок для розчину для інфузій по 40 мг; 1 флакон (маркування українською мовою)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299160-23/В-142, 299161-23/В-142, 299177-23/В-142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Омепразол-Фармак, </w:t>
            </w:r>
            <w:r>
              <w:rPr>
                <w:b/>
              </w:rPr>
              <w:t>порошок для розчину для інфузій по 40 мг; 1 флакон (маркування українською мовою)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293419-23/В-60, 293420-23/В-60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 xml:space="preserve">розчин олійний для ін'єкцій; по 1 мл у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293419-23/В-60, 293420-23/В-60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 xml:space="preserve">розчин олійний для ін'єкцій; по 1 мл у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</w:t>
            </w:r>
            <w:r>
              <w:rPr>
                <w:szCs w:val="20"/>
                <w:lang w:val="ru-RU"/>
              </w:rPr>
              <w:t>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293419-23/В-60, 293420-23/В-60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 xml:space="preserve">розчин олійний для ін'єкцій; по 1 мл у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298781-23/В-60, 298783-23/В-60, 298784-23/В-60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 xml:space="preserve">розчин олійний для ін'єкцій; по 1 мл у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298781-23/В-60, 298783-23/В-60, 298784-23/В-60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 xml:space="preserve">розчин олійний для ін'єкцій; по 1 мл у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</w:t>
      </w:r>
      <w:r>
        <w:rPr>
          <w:b/>
          <w:lang w:val="uk-UA"/>
        </w:rPr>
        <w:t xml:space="preserve">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298781-23/В-60, 298783-23/В-60, 298784-23/В-60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Омнадрен® 250, </w:t>
            </w:r>
            <w:r>
              <w:rPr>
                <w:b/>
              </w:rPr>
              <w:t xml:space="preserve">розчин олійний для ін'єкцій; по 1 мл у ампулі; по 5 ампул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301252-23/З-143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ОРФАДИН, </w:t>
            </w:r>
            <w:r>
              <w:rPr>
                <w:b/>
              </w:rPr>
              <w:t>капсули тверді по 2 мг; по 5 мг; по 10 мг; по 60 капсул 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Свідіш Орфан Біовітрум Інтернешенел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270727-21/З-124, 285514-22/З-124, 289891-23/З-124 від 23.12.2021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ГСК Консьюмер Хелскер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270727-21/З-124, 285514-22/З-124, 289891-23/З-124 від 23.12.2021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ГСК Консьюмер Хелскер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270727-21/З-124, 285514-22/З-124, 289891-23/З-124 від 23.12.2021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Отривін, </w:t>
            </w:r>
            <w:r>
              <w:rPr>
                <w:b/>
              </w:rPr>
              <w:t>спрей назальний, дозований 0,1 %; по 10 мл у полімерному флаконі з розпилювачем;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ГСК Консьюмер Хелскер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295046-23/В-60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Офлокаїн-Дарниця®,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</w:r>
            <w:r>
              <w:rPr>
                <w:b/>
              </w:rPr>
              <w:t>по 15 г або 30 г у тубі; по 1 тубі у пачці з маркуванням українською та російською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295046-23/В-60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Офлокаїн-Дарниця®,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</w:r>
            <w:r>
              <w:rPr>
                <w:b/>
              </w:rPr>
              <w:t>по 15 г або 30 г у тубі; по 1 тубі у пачці з маркуванням українською та російською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295046-23/В-60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Офлокаїн-Дарниця®, </w:t>
            </w:r>
            <w:r>
              <w:rPr>
                <w:b/>
              </w:rPr>
              <w:t>мазь</w:t>
            </w:r>
            <w:r>
              <w:rPr>
                <w:b/>
              </w:rPr>
              <w:br/>
            </w:r>
            <w:r>
              <w:rPr>
                <w:b/>
              </w:rPr>
              <w:t>по 15 г або 30 г у тубі; по 1 тубі у пачці з маркуванням українською та російською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262175-21/З-61 від 29.07.2021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спрей, </w:t>
            </w:r>
            <w:r>
              <w:rPr>
                <w:b/>
              </w:rPr>
              <w:t>піна нашкірна, 4,63 г/100 г по 130 г у контейнері під тиском;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262175-21/З-61 від 29.07.2021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спрей, </w:t>
            </w:r>
            <w:r>
              <w:rPr>
                <w:b/>
              </w:rPr>
              <w:t>піна нашкірна, 4,63 г/100 г по 130 г у контейнері під тиском;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262175-21/З-61 від 29.07.2021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Пантенол спрей, </w:t>
            </w:r>
            <w:r>
              <w:rPr>
                <w:b/>
              </w:rPr>
              <w:t>піна нашкірна, 4,63 г/100 г по 130 г у контейнері під тиском;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298787-23/В-60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Паракод ІС®, </w:t>
            </w:r>
            <w:r>
              <w:rPr>
                <w:b/>
              </w:rPr>
              <w:t xml:space="preserve">таблетки по 10 таблеток у блістері; по 1 блістеру в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298787-23/В-60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Паракод ІС®, </w:t>
            </w:r>
            <w:r>
              <w:rPr>
                <w:b/>
              </w:rPr>
              <w:t xml:space="preserve">таблетки по 10 таблеток у блістері; по 1 блістеру в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298787-23/В-60 від 28.07.2023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Паракод ІС®, </w:t>
            </w:r>
            <w:r>
              <w:rPr>
                <w:b/>
              </w:rPr>
              <w:t xml:space="preserve">таблетки по 10 таблеток у блістері; по 1 блістеру в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294908-23/В-96, 294909-23/В-96, 294910-23/В-96, 299174-23/В-60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Пенталгін-Здоров'я, </w:t>
            </w:r>
            <w:r>
              <w:rPr>
                <w:b/>
              </w:rPr>
              <w:t>таблетки, по 10 таблеток у блістері;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294908-23/В-96, 294909-23/В-96, 294910-23/В-96, 299174-23/В-60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Пенталгін-Здоров'я, </w:t>
            </w:r>
            <w:r>
              <w:rPr>
                <w:b/>
              </w:rPr>
              <w:t>таблетки, по 10 таблеток у блістері;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294908-23/В-96, 294909-23/В-96, 294910-23/В-96, 299174-23/В-60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Пенталгін-Здоров'я, </w:t>
            </w:r>
            <w:r>
              <w:rPr>
                <w:b/>
              </w:rPr>
              <w:t>таблетки, по 10 таблеток у блістері; 1 або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299828-23/В-97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Пентоксифілін-Дарниця, </w:t>
            </w:r>
            <w:r>
              <w:rPr>
                <w:b/>
              </w:rPr>
              <w:t>розчин для ін'єкцій, 20 мг/мл, по 5 мл в ампулі; по 5 ампул у контурній чарунковій упаковці; по 1 або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299828-23/В-97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Пентоксифілін-Дарниця, </w:t>
            </w:r>
            <w:r>
              <w:rPr>
                <w:b/>
              </w:rPr>
              <w:t>розчин для ін'єкцій, 20 мг/мл, по 5 мл в ампулі; по 5 ампул у контурній чарунковій упаковці; по 1 або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299828-23/В-97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Пентоксифілін-Дарниця, </w:t>
            </w:r>
            <w:r>
              <w:rPr>
                <w:b/>
              </w:rPr>
              <w:t>розчин для ін'єкцій, 20 мг/мл, по 5 мл в ампулі; по 5 ампул у контурній чарунковій упаковці; по 1 або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299827-23/В-97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Пентотрен, </w:t>
            </w:r>
            <w:r>
              <w:rPr>
                <w:b/>
              </w:rPr>
              <w:t>розчин для інфузій, 0,5 мг/мл, по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299827-23/В-97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Пентотрен, </w:t>
            </w:r>
            <w:r>
              <w:rPr>
                <w:b/>
              </w:rPr>
              <w:t>розчин для інфузій, 0,5 мг/мл, по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299827-23/В-97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Пентотрен, </w:t>
            </w:r>
            <w:r>
              <w:rPr>
                <w:b/>
              </w:rPr>
              <w:t>розчин для інфузій, 0,5 мг/мл, по 200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300206-23/В-60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Перекису водню розчин 3 %, </w:t>
            </w:r>
            <w:r>
              <w:rPr>
                <w:b/>
              </w:rPr>
              <w:t>Розчин для зовнішнього застосування, водний 3 %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40 мл, або 100 мл, або по 200 мл у флаконах скляних або полімерних; або 100 мл або по 200 мл у флаконах полімерних, укупорені кришками з насадкою; по 100 мл у флаконі полімерному, укупореному кришкою з насадкою; по 1 флакону в пачці; по 40 мл або 100 мл</w:t>
            </w:r>
            <w:r>
              <w:rPr>
                <w:b/>
              </w:rPr>
              <w:t xml:space="preserve"> у флаконах скляних або полімерних;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300206-23/В-60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Перекису водню розчин 3 %, </w:t>
            </w:r>
            <w:r>
              <w:rPr>
                <w:b/>
              </w:rPr>
              <w:t>Розчин для зовнішнього застосування, водний 3 %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40 мл, або 100 мл, або по 200 мл у флаконах скляних або полімерних; або 100 мл або по 200 мл у флаконах полімерних, укупорені кришками з насадкою; по 100 мл у флаконі полімерному, укупореному кришкою з насадкою; по 1 флакону в пачці; по 40 мл або 100 мл</w:t>
            </w:r>
            <w:r>
              <w:rPr>
                <w:b/>
              </w:rPr>
              <w:t xml:space="preserve"> у флаконах скляних або полімерних;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300206-23/В-60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Перекису водню розчин 3 %, </w:t>
            </w:r>
            <w:r>
              <w:rPr>
                <w:b/>
              </w:rPr>
              <w:t>Розчин для зовнішнього застосування, водний 3 %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t>По 40 мл, або 100 мл, або по 200 мл у флаконах скляних або полімерних; або 100 мл або по 200 мл у флаконах полімерних, укупорені кришками з насадкою; по 100 мл у флаконі полімерному, укупореному кришкою з насадкою; по 1 флакону в пачці; по 40 мл або 100 мл</w:t>
            </w:r>
            <w:r>
              <w:rPr>
                <w:b/>
              </w:rPr>
              <w:t xml:space="preserve"> у флаконах скляних або полімерних;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296524-23/В-61, 296853-23/В-60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таблетки, вкриті оболонкою, по 200 мг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296524-23/В-61, 296853-23/В-60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таблетки, вкриті оболонкою, по 200 мг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296524-23/В-61, 296853-23/В-60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таблетки, вкриті оболонкою, по 200 мг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296524-23/В-61, 296853-23/В-60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таблетки, вкриті оболонкою, по 200 мг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296524-23/В-61, 296853-23/В-60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таблетки, вкриті оболонкою, по 200 мг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296524-23/В-61, 296853-23/В-60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Пірацетам, </w:t>
            </w:r>
            <w:r>
              <w:rPr>
                <w:b/>
              </w:rPr>
              <w:t>таблетки, вкриті оболонкою, по 200 мг по 10 таблеток у блістері; по 3 або 6 блістерів у пачці; таблетки, вкриті оболонкою, по 200 мг іn bulk: по 15 кг у подвійних поліетиленових мішках; по 2 мішки у пластиковій ємкості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293437-23/З-140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293437-23/З-140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293437-23/З-140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>таблетки, вкриті плівковою оболонкою, по 240 мг; 4 блістери по 7 таблеток в кожному (28 таблеток)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293438-23/З-140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 xml:space="preserve">концентрат для розчину для інфузій, 240 мг (20 мг/мл); </w:t>
            </w:r>
            <w:r>
              <w:rPr>
                <w:b/>
              </w:rPr>
              <w:t>концентрат для розчину в скляному флаконі (типу І),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293438-23/З-140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 xml:space="preserve">концентрат для розчину для інфузій, 240 мг (20 мг/мл); </w:t>
            </w:r>
            <w:r>
              <w:rPr>
                <w:b/>
              </w:rPr>
              <w:t>концентрат для розчину в скляному флаконі (типу І),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293438-23/З-140 від 03.05.2023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Превиміс, </w:t>
            </w:r>
            <w:r>
              <w:rPr>
                <w:b/>
              </w:rPr>
              <w:t xml:space="preserve">концентрат для розчину для інфузій, 240 мг (20 мг/мл); </w:t>
            </w:r>
            <w:r>
              <w:rPr>
                <w:b/>
              </w:rPr>
              <w:t>концентрат для розчину в скляному флаконі (типу І), 1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302139-23/З-45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Прегаліка, </w:t>
            </w:r>
            <w:r>
              <w:rPr>
                <w:b/>
              </w:rPr>
              <w:t xml:space="preserve">капсули тверді по 75 мг, по 150 мг, по 300 мг; по 10 капсул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299246-23/З-116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таблетки пролонгованої дії по 0,4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299246-23/З-116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таблетки пролонгованої дії по 0,4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299246-23/З-116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ПРОСТАЗАН-ВІСТА, </w:t>
            </w:r>
            <w:r>
              <w:rPr>
                <w:b/>
              </w:rPr>
              <w:t>таблетки пролонгованої дії по 0,4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299171-23/З-60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Пурицилін (Ампіциліну тригідрат), </w:t>
            </w:r>
            <w:r>
              <w:rPr>
                <w:b/>
              </w:rPr>
              <w:t xml:space="preserve">порошок, гранули та порошок мікронізований (субстанція) у </w:t>
            </w:r>
            <w:r>
              <w:rPr>
                <w:b/>
              </w:rPr>
              <w:t>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Сентрієнт Фармасьютікалз Незерландс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299171-23/З-60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Пурицилін (Ампіциліну тригідрат), </w:t>
            </w:r>
            <w:r>
              <w:rPr>
                <w:b/>
              </w:rPr>
              <w:t xml:space="preserve">порошок, гранули та порошок мікронізований (субстанція) у </w:t>
            </w:r>
            <w:r>
              <w:rPr>
                <w:b/>
              </w:rPr>
              <w:t>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Сентрієнт Фармасьютікалз Незерландс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299171-23/З-60 від 03.08.2023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Пурицилін (Ампіциліну тригідрат), </w:t>
            </w:r>
            <w:r>
              <w:rPr>
                <w:b/>
              </w:rPr>
              <w:t xml:space="preserve">порошок, гранули та порошок мікронізований (субстанція) у </w:t>
            </w:r>
            <w:r>
              <w:rPr>
                <w:b/>
              </w:rPr>
              <w:t>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Сентрієнт Фармасьютікалз Незерландс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298430-23/В-97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П'ятирчатка®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298430-23/В-97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П'ятирчатка®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298430-23/В-97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П'ятирчатка®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299335-23/В-61, 299336-23/В-61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Ребаміпід,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299335-23/В-61, 299336-23/В-61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Ребаміпід,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299335-23/В-61, 299336-23/В-61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Ребаміпід,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288002-23/В-45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розчин для ін'єкцій 1% по 1,5 мл в ампулі; по 3 або 5 ампул у блістері; по 1 блістеру у пачці; по 1,5 мл в ампулі; по 5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288002-23/В-45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розчин для ін'єкцій 1% по 1,5 мл в ампулі; по 3 або 5 ампул у блістері; по 1 блістеру у пачці; по 1,5 мл в ампулі; по 5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288002-23/В-45 від 31.01.2023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розчин для ін'єкцій 1% по 1,5 мл в ампулі; по 3 або 5 ампул у блістері; по 1 блістеру у пачці; по 1,5 мл в ампулі; по 5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298417-23/В-61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Ремантадин-КР, </w:t>
            </w:r>
            <w:r>
              <w:rPr>
                <w:b/>
              </w:rPr>
              <w:t xml:space="preserve">таблетки по 0,05 г по 10 таблеток у блістері; по 2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298417-23/В-61 в</w:t>
            </w:r>
            <w:r>
              <w:rPr>
                <w:b/>
              </w:rPr>
              <w:t>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Ремантадин-КР, </w:t>
            </w:r>
            <w:r>
              <w:rPr>
                <w:b/>
              </w:rPr>
              <w:t xml:space="preserve">таблетки по 0,05 г по 10 таблеток у блістері; по 2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298417-23/В-61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Ремантадин-КР, </w:t>
            </w:r>
            <w:r>
              <w:rPr>
                <w:b/>
              </w:rPr>
              <w:t xml:space="preserve">таблетки по 0,05 г по 10 таблеток у блістері; </w:t>
            </w:r>
            <w:r>
              <w:rPr>
                <w:b/>
              </w:rPr>
              <w:t xml:space="preserve">по 2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302070-23/З-143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</w:t>
            </w:r>
            <w:r>
              <w:rPr>
                <w:b/>
              </w:rPr>
              <w:t>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302070-23/З-143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302070-23/З-143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287628-23/В-92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Ромашки квітки, </w:t>
            </w:r>
            <w:r>
              <w:rPr>
                <w:b/>
              </w:rPr>
              <w:t>квітки (субстанція) у мішках, тюках, кіпах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287628-23/В-92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Ромашки квітки, </w:t>
            </w:r>
            <w:r>
              <w:rPr>
                <w:b/>
              </w:rPr>
              <w:t>квітки (субстанція) у мішках, тюках, кіпах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287628-23/В-92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Ромашки квітки, </w:t>
            </w:r>
            <w:r>
              <w:rPr>
                <w:b/>
              </w:rPr>
              <w:t>квітки (субстанція) у мішках, тюках, кіпах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"Ліктрави",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290961-23/З-45, 290962-23/З-45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Роместін ® 5, Роместін ® 10, Роместін ® 20, </w:t>
            </w:r>
            <w:r>
              <w:rPr>
                <w:b/>
              </w:rPr>
              <w:t>таблетки, вкриті плівковою оболонкою, по 5 мг або 10 мг або 20 мг; по 10 таблеток у блістері,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299474-23/З-45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Росустар, </w:t>
            </w:r>
            <w:r>
              <w:rPr>
                <w:b/>
              </w:rPr>
              <w:t>таблетки, вкриті плівковою оболонкою, по 10 мг або по 20 мг або по 40 мг; по 10 таблеток у блістері, по 2 або по 3 або по 5 або по 6 або по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296715-23/З-124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ТОТАЛ, </w:t>
            </w:r>
            <w:r>
              <w:rPr>
                <w:b/>
              </w:rPr>
              <w:t>спрей для ротової порожнини, розчин; по 30 мл у пластиковому флаконі з дозуючим пульверизатором;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296715-23/З-124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ТОТАЛ, </w:t>
            </w:r>
            <w:r>
              <w:rPr>
                <w:b/>
              </w:rPr>
              <w:t xml:space="preserve">спрей </w:t>
            </w:r>
            <w:r>
              <w:rPr>
                <w:b/>
              </w:rPr>
              <w:t>для ротової порожнини, розчин; по 30 мл у пластиковому флаконі з дозуючим пульверизатором;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296715-23/З-124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ТОТАЛ, </w:t>
            </w:r>
            <w:r>
              <w:rPr>
                <w:b/>
              </w:rPr>
              <w:t xml:space="preserve">спрей </w:t>
            </w:r>
            <w:r>
              <w:rPr>
                <w:b/>
              </w:rPr>
              <w:t>для ротової порожнини, розчин; по 30 мл у пластиковому флаконі з дозуючим пульверизатором;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296713-23/З-124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 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296713-23/З-124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 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296713-23/З-124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бузина, </w:t>
            </w:r>
            <w:r>
              <w:rPr>
                <w:b/>
              </w:rPr>
              <w:t>льодяники, 3 мг/1 мг; по 8 льодяників у блістері, по 1, по 2, по 3, по 4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296712-23/З-124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мед, </w:t>
            </w:r>
            <w:r>
              <w:rPr>
                <w:b/>
              </w:rPr>
              <w:t>льодяники, 3 мг/1 мг; по 8 льодяників у блістері, по 1, по 2, по 3, по 4 або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296712-23/З-124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мед, </w:t>
            </w:r>
            <w:r>
              <w:rPr>
                <w:b/>
              </w:rPr>
              <w:t>льодяники, 3 мг/1 мг; по 8 льодяників у блістері, по 1, по 2, по 3, по 4 або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296712-23/З-124 від 26.06.2023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Септолете® тотал лимон та мед, </w:t>
            </w:r>
            <w:r>
              <w:rPr>
                <w:b/>
              </w:rPr>
              <w:t>льодяники, 3 мг/1 мг; по 8 льодяників у блістері, по 1, по 2, по 3, по 4 або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296372-23/З-143, 296373-23/З-143, 296374-23/З-143, 296375-23/З-143, 296376-23/З-143, 296377-23/З-143, 296378-23/З-143 від 19.06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порошок для суспензії для ін`єкцій по 40 мг; порошок для суспензії для ін`єкцій по 60 мг; 1 флакон з порошком у комплекті з розчинником по 2 мл </w:t>
            </w:r>
            <w:r>
              <w:rPr>
                <w:b/>
              </w:rPr>
              <w:t>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296372-23/З-143, 296373-23/З-143, 296374-23/З-143, 296375-23/З-143, 296376-23/З-143, 296377-23/З-143, 296378-23/З-143 від 19.06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порошок для суспензії для ін`єкцій по 40 мг; порошок для суспензії для ін`єкцій по 60 мг; 1 флакон з порошком у комплекті з розчинником по 2 мл </w:t>
            </w:r>
            <w:r>
              <w:rPr>
                <w:b/>
              </w:rPr>
              <w:t>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296372-23/З-143, 296373-23/З-143, 296374-23/З-143, 296375-23/З-143, 296376-23/З-143, 296377-23/З-143, 296378-23/З-14</w:t>
            </w:r>
            <w:r>
              <w:rPr>
                <w:b/>
              </w:rPr>
              <w:t>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порошок для суспензії для ін`єкцій по 40 мг; порошок для суспензії для ін`єкцій по 60 мг; 1 флакон </w:t>
            </w:r>
            <w:r>
              <w:rPr>
                <w:b/>
              </w:rPr>
              <w:t>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</w:t>
            </w:r>
            <w:r>
              <w:rPr>
                <w:b/>
              </w:rPr>
              <w:t>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</w:t>
            </w:r>
            <w:r>
              <w:rPr>
                <w:b/>
              </w:rPr>
              <w:t>/З-143, 296373-23/З-143, 296374-23/З-143, 296375-23/З-143, 296376-23/З-143, 296377-23/З-143, 296378-23/З-143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з порошком у комплекті з розчинником по 2 мл у попередньо заповненому шприці (кармелоза натрію, маніт (E421), по</w:t>
            </w:r>
            <w:r>
              <w:rPr>
                <w:b/>
              </w:rPr>
              <w:t>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296372-23/З-143, 296373-23/З-143, 296374-23/З-143, 296375-23/З-143, 296376-23/З-143, 296377-23/З-143, 296378-23/З-143 від 19.06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порошок для суспензії для ін`єкцій по 40 мг; порошок для суспензії для ін`єкцій по 60 мг; 1 флакон з порошком у комплекті з розчинником по 2 мл </w:t>
            </w:r>
            <w:r>
              <w:rPr>
                <w:b/>
              </w:rPr>
              <w:t>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296372-23/З-143, 296373-23/З-143, 296374-23/З-143, 296375-23/З-143, 296376-23/З-143, 296377-23/З-143, 296378-23/З-14</w:t>
            </w:r>
            <w:r>
              <w:rPr>
                <w:b/>
              </w:rPr>
              <w:t>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порошок для суспензії для ін`єкцій по 40 мг; порошок для суспензії для ін`єкцій по 60 мг; 1 флакон </w:t>
            </w:r>
            <w:r>
              <w:rPr>
                <w:b/>
              </w:rPr>
              <w:t>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</w:t>
            </w:r>
            <w:r>
              <w:rPr>
                <w:b/>
              </w:rPr>
              <w:t>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</w:t>
            </w:r>
            <w:r>
              <w:rPr>
                <w:b/>
              </w:rPr>
              <w:t>/З-143, 296373-23/З-143, 296374-23/З-143, 296375-23/З-143, 296376-23/З-143, 296377-23/З-143, 296378-23/З-143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>порошок для суспензії для ін`єкцій по 20 мг; порошок для суспензії для ін`єкцій по 40 мг; порошок для суспензії для ін`єкцій по 60 мг; 1 флакон з порошком у комплекті з розчинником по 2 мл у попередньо заповненому шприці (кармелоза натрію, маніт (E421), по</w:t>
            </w:r>
            <w:r>
              <w:rPr>
                <w:b/>
              </w:rPr>
              <w:t>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296372-23/З-143, 296373-23/З-143, 296374-23/З-143, 296375-23/З-143, 296376-23/З-143, 296377-23/З-143, 296378-23/З-143 від 19.06</w:t>
            </w:r>
            <w:r>
              <w:rPr>
                <w:b/>
              </w:rPr>
              <w:t>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порошок для суспензії для ін`єкцій по 40 мг; порошок для суспензії для ін`єкцій по 60 мг; 1 флакон з порошком у комплекті з розчинником по 2 мл </w:t>
            </w:r>
            <w:r>
              <w:rPr>
                <w:b/>
              </w:rPr>
              <w:t>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296369-23/З-143, 296370-23/З-143, 296371-23/З-143, 296372-23/З-143, 296373-23/З-143, 296374-23/З-143, 296375-23/З-143, 296376-23/З-143, 296377-23/З-143, 296378-23/З-14</w:t>
            </w:r>
            <w:r>
              <w:rPr>
                <w:b/>
              </w:rPr>
              <w:t>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СИГНІФОР ЛАР, </w:t>
            </w:r>
            <w:r>
              <w:rPr>
                <w:b/>
              </w:rPr>
              <w:t xml:space="preserve">порошок для суспензії для ін`єкцій по 20 мг; порошок для суспензії для ін`єкцій по 40 мг; порошок для суспензії для ін`єкцій по 60 мг; 1 флакон </w:t>
            </w:r>
            <w:r>
              <w:rPr>
                <w:b/>
              </w:rPr>
              <w:t>з порошком у комплекті з розчинником по 2 мл у попередньо заповненому шприці (кармелоза натрію, маніт (E421), полоксамер 188, вода для ін’єкцій), 1 голкою та 1 адаптером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Рекордаті Реа Дізізес,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</w:t>
            </w:r>
            <w:r>
              <w:rPr>
                <w:b/>
              </w:rPr>
              <w:t>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279800-22/З-98, 279802-22/З-98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Скайрізі, </w:t>
            </w:r>
            <w:r>
              <w:rPr>
                <w:b/>
              </w:rPr>
              <w:t>розчин для ін'єкцій по 150 мг/1 мл; 1 попередньо наповнений скляний шприц, вмонтований у автоінжектор; по одному автоінжектору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279800-22/З-98, 279802-22/З-98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Скайрізі, </w:t>
            </w:r>
            <w:r>
              <w:rPr>
                <w:b/>
              </w:rPr>
              <w:t>розчин для ін'єкцій по 150 мг/1 мл; 1 попередньо наповнений скляний шприц, вмонтований у автоінжектор; по одному автоінжектору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279800-22/З-98, 279802-22/З-98 від 17.08.2022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Скайрізі, </w:t>
            </w:r>
            <w:r>
              <w:rPr>
                <w:b/>
              </w:rPr>
              <w:t>розчин для ін'єкцій по 150 мг/1 мл; 1 попередньо наповнений скляний шприц, вмонтований у автоінжектор; по одному автоінжектору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300408-23/З-143, 300409-23/З-143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периферичний, </w:t>
            </w:r>
            <w:r>
              <w:rPr>
                <w:b/>
              </w:rPr>
              <w:t xml:space="preserve">емульсія для інфузій; первинна: по 1206 мл, по 1448 мл, по 1904 мл в трикамерному пластиковому контейнері «Біофін», який разом з антиокисником вміщують у зовнішній пластиковий мішок; вторинна: по 1206 мл, по 1448 мл, по 1904 мл в трикамерному пластиковому </w:t>
            </w:r>
            <w:r>
              <w:rPr>
                <w:b/>
              </w:rPr>
              <w:t>контейнері «Біофін», який разом з антиокисником вміщують у зовнішній пластиковий мішок, по 4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300408-23/З-143, 300409-23/З-143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периферичний, </w:t>
            </w:r>
            <w:r>
              <w:rPr>
                <w:b/>
              </w:rPr>
              <w:t xml:space="preserve">емульсія для інфузій; первинна: по 1206 мл, по 1448 мл, по 1904 мл в трикамерному пластиковому контейнері «Біофін», який разом з антиокисником вміщують у зовнішній пластиковий мішок; вторинна: по 1206 мл, по 1448 мл, по 1904 мл в трикамерному пластиковому </w:t>
            </w:r>
            <w:r>
              <w:rPr>
                <w:b/>
              </w:rPr>
              <w:t>контейнері «Біофін», який разом з антиокисником вміщують у зовнішній пластиковий мішок, по 4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300408-23/З-143, 300409-23/З-143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периферичний, </w:t>
            </w:r>
            <w:r>
              <w:rPr>
                <w:b/>
              </w:rPr>
              <w:t xml:space="preserve">емульсія для інфузій; первинна: по 1206 мл, по 1448 мл, по 1904 мл в трикамерному пластиковому контейнері «Біофін», який разом з антиокисником вміщують у зовнішній пластиковий мішок; вторинна: по 1206 мл, по 1448 мл, по 1904 мл в трикамерному пластиковому </w:t>
            </w:r>
            <w:r>
              <w:rPr>
                <w:b/>
              </w:rPr>
              <w:t>контейнері «Біофін», який разом з антиокисником вміщують у зовнішній пластиковий мішок, по 4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300466-23/З-140, 300467-23/З-140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центральний, </w:t>
            </w:r>
            <w:r>
              <w:rPr>
                <w:b/>
              </w:rPr>
              <w:t>емульсія для інфузій; по 986 мл, по 1477 мл, по 1970 мл, по 2463 мл в трикамерному пластиковому контейнері «Біофін», який разом з антиокисником вміщують у зовнішній пластиковий мішок; по 986 мл, по 1477 мл, по 1970 мл в трикамерному пластиковому контейнері</w:t>
            </w:r>
            <w:r>
              <w:rPr>
                <w:b/>
              </w:rPr>
              <w:t xml:space="preserve"> «Біофін», який разом з антиокисником вміщують у зовнішній пластиковий мішок; по 4 мішки в коробці; по 2463 мл в трикамерному пластиковому контейнері «Біофін», який разом з антиокисником вміщують у зовнішній пластиковий мішок; по 3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300466-23/З-140,</w:t>
            </w:r>
            <w:r>
              <w:rPr>
                <w:b/>
              </w:rPr>
              <w:t xml:space="preserve"> 300467-23/З-140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центральний, </w:t>
            </w:r>
            <w:r>
              <w:rPr>
                <w:b/>
              </w:rPr>
              <w:t>емульсія для інфузій; по 986 мл, по 1477 мл, по 1970 мл, по 2463 мл в трикамерному пластиковому контейнері «Біофін», який разом з антиокисником вміщують у зовнішній пластиковий мішок; по 986 мл, по 1477 мл, по 1970 мл в трикамерному пластиковому контейнері</w:t>
            </w:r>
            <w:r>
              <w:rPr>
                <w:b/>
              </w:rPr>
              <w:t xml:space="preserve"> «Біофін», який разом з антиокисником вміщують у зовнішній пластиковий мішок; по 4 мішки в коробці; по 2463 мл в трикамерному пластиковому контейнері «Біофін», який разом з антиокисником вміщують у зовнішній пластиковий мішок; по 3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300466-23/З-140,</w:t>
            </w:r>
            <w:r>
              <w:rPr>
                <w:b/>
              </w:rPr>
              <w:t xml:space="preserve"> 300467-23/З-140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центральний, </w:t>
            </w:r>
            <w:r>
              <w:rPr>
                <w:b/>
              </w:rPr>
              <w:t>емульсія для інфузій; по 986 мл, по 1477 мл, по 1970 мл, по 2463 мл в трикамерному пластиковому контейнері «Біофін», який разом з антиокисником вміщують у зовнішній пластиковий мішок; по 986 мл, по 1477 мл, по 1970 мл в трикамерному пластиковому контейнері</w:t>
            </w:r>
            <w:r>
              <w:rPr>
                <w:b/>
              </w:rPr>
              <w:t xml:space="preserve"> «Біофін», який разом з антиокисником вміщують у зовнішній пластиковий мішок; по 4 мішки в коробці; по 2463 мл в трикамерному пластиковому контейнері «Біофін», який разом з антиокисником вміщують у зовнішній пластиковий мішок; по 3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294584-23/В-61</w:t>
            </w:r>
            <w:r>
              <w:rPr>
                <w:b/>
              </w:rPr>
              <w:t>, 294585-23/В-61, 299203-23/В-61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Солпалгін, </w:t>
            </w:r>
            <w:r>
              <w:rPr>
                <w:b/>
              </w:rPr>
              <w:t>капсули, по 10 капсул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294584-23/В-61, 294585-23/В-61, 299203-23/В-61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Солпалгін, </w:t>
            </w:r>
            <w:r>
              <w:rPr>
                <w:b/>
              </w:rPr>
              <w:t>капсули, по 10 капсул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294584-23/В-61, 294585-23/В-61, 299203-23/В-61 від 22.05.2023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Солпалгін, </w:t>
            </w:r>
            <w:r>
              <w:rPr>
                <w:b/>
              </w:rPr>
              <w:t>капсули, по 10 капсул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281805-22/З-124, 282526-22/З-130, 298060-23/З-124 від 28.09.2022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>порошок для інгаляцій, тверді капсули по 18 мкг;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з порошком для інгаляцій у блістері; по 3 блістери в картонній коробці; по 10 капсул з порошком для інгаляцій у блістері; по 1 або 3 блістери в комплекті з пристроєм ХендіХейлер®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</w:t>
            </w:r>
            <w:r>
              <w:rPr>
                <w:b/>
              </w:rPr>
              <w:t>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281805-22/З-124, 282526-22/З-130, 298060-23/З-124 від 28.09.2022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>порошок для інгаляцій, тверді капсули по 18 мкг;</w:t>
            </w:r>
            <w:r>
              <w:rPr>
                <w:b/>
              </w:rPr>
              <w:br/>
              <w:t>по 10 капсул з порошком для інгаляцій у блістері; по 3 блістери в картонній коробці; по 10 капсул з порошком для інгаляцій у блістері; по 1 або 3 блістери в комплекті з пристроєм ХендіХейлер® в картонній кор</w:t>
            </w:r>
            <w:r>
              <w:rPr>
                <w:b/>
              </w:rPr>
              <w:t>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281805-22/З-124,</w:t>
            </w:r>
            <w:r>
              <w:rPr>
                <w:b/>
              </w:rPr>
              <w:t xml:space="preserve"> 282526-22/З-130, 298060-23/З-124 від 28.09.2022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СПІРИВА®, </w:t>
            </w:r>
            <w:r>
              <w:rPr>
                <w:b/>
              </w:rPr>
              <w:t>порошок для інгаляцій, тверді капсули по 18 мкг;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з порошком для інгаляцій у блістері; по 3 блістери в картонній коробці; по 10 капсул з порошком для інгаляцій у блістері; по 1 або 3 блістери в комплекті з пристроєм ХендіХейлер®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</w:t>
            </w:r>
            <w:r>
              <w:rPr>
                <w:b/>
              </w:rPr>
              <w:t>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300922-23/З-128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Стопангін, </w:t>
            </w:r>
            <w:r>
              <w:rPr>
                <w:b/>
              </w:rPr>
              <w:t>спрей для ротової порожнини; по 30 мл у флаконі; по 1 флакону з механічним розпилювачем, аплікатором для ротової порожнини та кришкою, яка захищає розпилювач,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300922-23/З-128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Стопангін, </w:t>
            </w:r>
            <w:r>
              <w:rPr>
                <w:b/>
              </w:rPr>
              <w:t>спрей для ротової порожнини; по 30 мл у флаконі; по 1 флакону з механічним розпилювачем, аплікатором для ротової порожнини та кришкою, яка захищає розпилювач,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300922-23/З-128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Стопангін, </w:t>
            </w:r>
            <w:r>
              <w:rPr>
                <w:b/>
              </w:rPr>
              <w:t>спрей для ротової порожнини; по 30 мл у флаконі; по 1 флакону з механічним розпилювачем, аплікатором для ротової порожнини та кришкою, яка захищає розпилювач,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300636-23/З-60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300636-23/З-60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300636-23/З-60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Тавіпек, </w:t>
            </w:r>
            <w:r>
              <w:rPr>
                <w:b/>
              </w:rPr>
              <w:t>капсули кишковорозчинні м'які по 150 мг;</w:t>
            </w:r>
            <w:r>
              <w:rPr>
                <w:b/>
              </w:rPr>
              <w:br/>
            </w:r>
            <w:r>
              <w:rPr>
                <w:b/>
              </w:rPr>
              <w:t>по 10 капсул у блістері; по 3 блістери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299303-23/З-134, 299305-23/З-134, 299306-23/З-134 від 08.08.2023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ТЕЛПРЕС ПЛЮС, </w:t>
            </w:r>
            <w:r>
              <w:rPr>
                <w:b/>
              </w:rPr>
              <w:t>таблетки по 40 мг/12,5 мг або по 80 мг/25 мг, або по 80 мг/12,5 мг по 14 таблеток у блістері; по 2 або по 7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294354-23/В-61, 299583-23/В-61, 299584-23/В-61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Теофедрин ІС®, </w:t>
            </w:r>
            <w:r>
              <w:rPr>
                <w:b/>
              </w:rPr>
              <w:t>таблетки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294354-23/В-61, 299583-23/В-61, 299584-23/В-61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Теофедрин ІС®, </w:t>
            </w:r>
            <w:r>
              <w:rPr>
                <w:b/>
              </w:rPr>
              <w:t>таблетки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294354-23/В-61, </w:t>
            </w:r>
            <w:r>
              <w:rPr>
                <w:b/>
              </w:rPr>
              <w:t>299583-23/В-61, 299584-23/В-61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Теофедрин ІС®, </w:t>
            </w:r>
            <w:r>
              <w:rPr>
                <w:b/>
              </w:rPr>
              <w:t>таблетки по 10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299075-23/З-98, 299076-23/З-98, 299077-23/З-98, 299078-23/З-</w:t>
            </w:r>
            <w:r>
              <w:rPr>
                <w:b/>
              </w:rPr>
              <w:t>98, 299079-23/З-98, 299080-23/З-98, 299081-23/З-98, 299082-23/З-98, 299083-23/З-98, 299085-23/З-98, 299086-23/З-98, 299087-23/З-98, 299088-23/З-98, 299089-23/З-98, 299090-23/З-98, 299091-23/З-98, 299094-23/З-98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мл,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299075-23/З-98, 299076-23/З-98, 299077-23/З-98, 299078-23/З-98, 299079-23/З-98, 299080-23/З-98, 299081-23/З-98, 299082-23/З-98, 299083-23/З-98, 299085-23/З-98, 299086-23/З-98, 29</w:t>
            </w:r>
            <w:r>
              <w:rPr>
                <w:b/>
              </w:rPr>
              <w:t>9087-23/З-98, 299088-23/З-98, 299089-23/З-98, 299090-23/З-98, 299091-23/З-98, 299094-23/З-98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мл,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299075-23/З-98, 299076-23/З-98, 299077-23/З-98, 299078-23/З-98, 299079-23/З-98, 299080-23/З-98, 299081-23/З-98, 299082-23/З-98, 299083-23/З-98, 299085-23/З-98, 299086-23/З-98, 29</w:t>
            </w:r>
            <w:r>
              <w:rPr>
                <w:b/>
              </w:rPr>
              <w:t>9087-23/З-98, 299088-23/З-98, 299089-23/З-98, 299090-23/З-98, 299091-23/З-98, 299094-23/З-98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мл,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300996-23/З-132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Тіовіста, </w:t>
            </w:r>
            <w:r>
              <w:rPr>
                <w:b/>
              </w:rPr>
              <w:t>розчин для ін'єкцій, по 4 мг/2 мл,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300996-23/З-132 </w:t>
            </w:r>
            <w:r>
              <w:rPr>
                <w:b/>
              </w:rPr>
              <w:t>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Тіовіста, </w:t>
            </w:r>
            <w:r>
              <w:rPr>
                <w:b/>
              </w:rPr>
              <w:t>розчин для ін'єкцій, по 4 мг/2 мл,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300996-23/З-132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Тіовіста, </w:t>
            </w:r>
            <w:r>
              <w:rPr>
                <w:b/>
              </w:rPr>
              <w:t>розчин для ін'єкцій, по 4 мг/2 мл, по 2 мл в ампулі; по 6 ампул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298426-23/В-97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ін’єкцій, 100 мг/мл,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 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298426-23/В-97 в</w:t>
            </w:r>
            <w:r>
              <w:rPr>
                <w:b/>
              </w:rPr>
              <w:t>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ін’єкцій, 100 мг/мл,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 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298426-23/В-97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ін’єкцій, 100 мг/мл,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 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298425-23/В-97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мг/мл,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298425-23/В-97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мг/мл,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298425-23/В-97 в</w:t>
            </w:r>
            <w:r>
              <w:rPr>
                <w:b/>
              </w:rPr>
              <w:t>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50 мг/мл,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286565-22/В-13</w:t>
            </w:r>
            <w:r>
              <w:rPr>
                <w:b/>
              </w:rPr>
              <w:t>2 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100 мг/мл;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286565-22/В-132 </w:t>
            </w:r>
            <w:r>
              <w:rPr>
                <w:b/>
              </w:rPr>
              <w:t>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100 мг/мл;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286565-22/В-132 </w:t>
            </w:r>
            <w:r>
              <w:rPr>
                <w:b/>
              </w:rPr>
              <w:t>від 30.12.2022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розчин для ін'єкцій, 100 мг/мл;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</w:t>
            </w:r>
            <w:r>
              <w:rPr>
                <w:b/>
              </w:rPr>
              <w:t>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284757-22/З-92</w:t>
            </w:r>
            <w:r>
              <w:rPr>
                <w:b/>
              </w:rPr>
              <w:t>, 284759-22/З-96 від 01.12.2022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 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284757-22/З-92, 284759-22/З-96 від 01.12.2022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 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284757-22/З-92, 284759-22/З-96 від 01.12.2022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 по 5 мл або 10 мл у пластиковому контейнері-крапельниці; по 1 контейнеру-крапельниці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302105-23/З-144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500 мг, </w:t>
            </w:r>
            <w:r>
              <w:rPr>
                <w:b/>
              </w:rPr>
              <w:t>таблетки шипучі по 500 мг по 4 таблетки в стрипі; по 4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302105-23/З-144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500 мг, </w:t>
            </w:r>
            <w:r>
              <w:rPr>
                <w:b/>
              </w:rPr>
              <w:t>таблетки шипучі по 500 мг по 4 таблетки в стрипі; по 4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302105-23/З-144 </w:t>
            </w:r>
            <w:r>
              <w:rPr>
                <w:b/>
              </w:rPr>
              <w:t>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Упсарин Упса 500 мг, </w:t>
            </w:r>
            <w:r>
              <w:rPr>
                <w:b/>
              </w:rPr>
              <w:t>таблетки шипучі по 500 мг по 4 таблетки в стрипі; по 4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290398-23/З-121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Уробутин, </w:t>
            </w:r>
            <w:r>
              <w:rPr>
                <w:b/>
              </w:rPr>
              <w:t>таблетки, 5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290398-23/З-121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Уробутин, </w:t>
            </w:r>
            <w:r>
              <w:rPr>
                <w:b/>
              </w:rPr>
              <w:t>таблетки, 5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290398-23/З-121 від 14.03.2023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Уробутин, </w:t>
            </w:r>
            <w:r>
              <w:rPr>
                <w:b/>
              </w:rPr>
              <w:t>таблетки, 5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299853-23/В-60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 xml:space="preserve">краплі оральні 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розкриття, по 1 флакону-крапельниці в пачці; іn bulk: по 25 мл у флаконі-крапельниці; по 88 флаконів-крапельниць у короб</w:t>
            </w:r>
            <w:r>
              <w:rPr>
                <w:b/>
              </w:rPr>
              <w:t>і картонному; іn bulk: по 25 мл у флаконі-крапельниці, закритому кришкою з контролем першого розкриття, по 88 флаконів-крапельниць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299853-23/В-60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 xml:space="preserve">краплі оральні 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розкриття, по 1 флакону-крапельниці в пачці; іn bulk: по 25 мл у флаконі-крапельниці; по 88 флаконів-крапельниць у короб</w:t>
            </w:r>
            <w:r>
              <w:rPr>
                <w:b/>
              </w:rPr>
              <w:t>і картонному; іn bulk: по 25 мл у флаконі-крапельниці, закритому кришкою з контролем першого розкриття, по 88 флаконів-крапельниць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299853-23/В-60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 xml:space="preserve">краплі оральні 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розкриття, по 1 флакону-крапельниці в пачці; іn bulk: по 25 мл у флаконі-крапельниці; по 88 флаконів-крапельниць у короб</w:t>
            </w:r>
            <w:r>
              <w:rPr>
                <w:b/>
              </w:rPr>
              <w:t>і картонному; іn bulk: по 25 мл у флаконі-крапельниці, закритому кришкою з контролем першого розкриття, по 88 флаконів-крапельниць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299853-23/В-60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 xml:space="preserve">краплі оральні 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розкриття, по 1 флакону-крапельниці в пачці; іn bulk: по 25 мл у флаконі-крапельниці; по 88 флаконів-крапельниць у короб</w:t>
            </w:r>
            <w:r>
              <w:rPr>
                <w:b/>
              </w:rPr>
              <w:t>і картонному; іn bulk: по 25 мл у флаконі-крапельниці, закритому кришкою з контролем першого розкриття, по 88 флаконів-крапельниць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299853-23/В-60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 xml:space="preserve">краплі оральні 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розкриття, по 1 флакону-крапельниці в пачці; іn bulk: по 25 мл у флаконі-крапельниці; по 88 флаконів-крапельниць у короб</w:t>
            </w:r>
            <w:r>
              <w:rPr>
                <w:b/>
              </w:rPr>
              <w:t>і картонному; іn bulk: по 25 мл у флаконі-крапельниці, закритому кришкою з контролем першого розкриття, по 88 флаконів-крапельниць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299853-23/В-60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Уролесан®, </w:t>
            </w:r>
            <w:r>
              <w:rPr>
                <w:b/>
              </w:rPr>
              <w:t xml:space="preserve">краплі оральні </w:t>
            </w:r>
            <w:r>
              <w:rPr>
                <w:b/>
              </w:rPr>
              <w:br/>
            </w:r>
            <w:r>
              <w:rPr>
                <w:b/>
              </w:rPr>
              <w:t>по 25 мл у флаконі-крапельниці, по 1 флакону-крапельниці в пачці; по 25 мл у флаконі-крапельниці, закритому кришкою з контролем першого розкриття, по 1 флакону-крапельниці в пачці; іn bulk: по 25 мл у флаконі-крапельниці; по 88 флаконів-крапельниць у короб</w:t>
            </w:r>
            <w:r>
              <w:rPr>
                <w:b/>
              </w:rPr>
              <w:t>і картонному; іn bulk: по 25 мл у флаконі-крапельниці, закритому кришкою з контролем першого розкриття, по 88 флаконів-крапельниць у коробі картонному;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299181-23/З-132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299181-23/З-132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299181-23/З-132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299181-23/З-132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299181-23/З-132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299181-23/З-132 від 04.08.2023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Федин-20®, </w:t>
            </w:r>
            <w:r>
              <w:rPr>
                <w:b/>
              </w:rPr>
              <w:t>капсули по 20 мг по 10 капсул у блістері; по 3 блістери в пачці з картону; in bulk: по 2500 капсул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301567-23/В-97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301567-23/В-97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301567-23/В-97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Фентаніл,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"Харківське фармацевтичне підприємство "Здоров'я народу",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302109-23/З-144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302109-23/З-144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302109-23/З-144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300624-23/З-143, 300625-23/З-143, 300626-23/З-143 від 31.08.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300624-23/З-143, 300625-23/З-143, 300626-23/З-143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300624-23/З-143, 300625-23/З-143, 300626-23/З-143 від 31.08.2023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ДОРОСЛИХ З МАЛИНОВИМ СМАКОМ,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295126-23/В-66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Ферумбо, </w:t>
            </w:r>
            <w:r>
              <w:rPr>
                <w:b/>
              </w:rPr>
              <w:t xml:space="preserve">сироп, 50 мг/5 мл, по 50 мл у флаконі скляному або полімерному; по 1 флакону </w:t>
            </w:r>
            <w:r>
              <w:rPr>
                <w:b/>
              </w:rPr>
              <w:t>разом з дозувальним пристроєм в пачці; по 100 мл у флаконі скляному; по 1 флакону разом з дозувальним пристроєм в пачці; по 100 мл у банці; по 1 банці разом з дозувальним пристроєм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Публічне акціонерне товариство "Науково-виробничий центр </w:t>
            </w:r>
            <w:r>
              <w:rPr>
                <w:b/>
              </w:rPr>
              <w:t>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295126-23/В-66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Ферумбо, </w:t>
            </w:r>
            <w:r>
              <w:rPr>
                <w:b/>
              </w:rPr>
              <w:t xml:space="preserve">сироп, 50 мг/5 мл, по 50 мл у флаконі скляному або полімерному; по 1 флакону </w:t>
            </w:r>
            <w:r>
              <w:rPr>
                <w:b/>
              </w:rPr>
              <w:t>разом з дозувальним пристроєм в пачці; по 100 мл у флаконі скляному; по 1 флакону разом з дозувальним пристроєм в пачці; по 100 мл у банці; по 1 банці разом з дозувальним пристроєм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295126-23/В-66 від 30.05.2023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Ферумбо, </w:t>
            </w:r>
            <w:r>
              <w:rPr>
                <w:b/>
              </w:rPr>
              <w:t xml:space="preserve">сироп, 50 мг/5 мл, по 50 мл у флаконі скляному або полімерному; по 1 флакону </w:t>
            </w:r>
            <w:r>
              <w:rPr>
                <w:b/>
              </w:rPr>
              <w:t>разом з дозувальним пристроєм в пачці; по 100 мл у флаконі скляному; по 1 флакону разом з дозувальним пристроєм в пачці; по 100 мл у банці; по 1 банці разом з дозувальним пристроєм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Публічне акціонерне товариство "Науково-виробничий центр </w:t>
            </w:r>
            <w:r>
              <w:rPr>
                <w:b/>
              </w:rPr>
              <w:t>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294934-23/З-134, 298079-23/З-28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Флогензим, </w:t>
            </w:r>
            <w:r>
              <w:rPr>
                <w:b/>
              </w:rPr>
              <w:t>таблетки, вкриті оболонкою по 20 таблеток у блістері; по 2, по 5 або по 10 блістерів у картонній коробці з маркуванням українською мовою; по 800 таблеток у банках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294934-23/З-134, 298079-23/З-28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Флогензим, </w:t>
            </w:r>
            <w:r>
              <w:rPr>
                <w:b/>
              </w:rPr>
              <w:t>таблетки, вкриті оболонкою по 20 таблеток у блістері; по 2, по 5 або по 10 блістерів у картонній коробці з маркуванням українською мовою; по 800 таблеток у банках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294934-23/З-134, 298079-23/З-28 від 25.05.2023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Флогензим, </w:t>
            </w:r>
            <w:r>
              <w:rPr>
                <w:b/>
              </w:rPr>
              <w:t>таблетки, вкриті оболонкою по 20 таблеток у блістері; по 2, по 5 або по 10 блістерів у картонній коробці з маркуванням українською мовою; по 800 таблеток у банках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МУКОС Фарма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300869-23/З-98</w:t>
            </w:r>
            <w:r>
              <w:rPr>
                <w:b/>
              </w:rPr>
              <w:t xml:space="preserve">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Флустин,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300869-23/З-98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Флустин,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300869-23/З-98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Флустин, </w:t>
            </w:r>
            <w:r>
              <w:rPr>
                <w:b/>
              </w:rPr>
              <w:t>таблетки по 20 мг; по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ВІВ ЛАЙФ ЛЛП,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300046-23/В-97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 N, </w:t>
            </w:r>
            <w:r>
              <w:rPr>
                <w:b/>
              </w:rPr>
              <w:t xml:space="preserve">мазь,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300046-23/В-97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 N, </w:t>
            </w:r>
            <w:r>
              <w:rPr>
                <w:b/>
              </w:rPr>
              <w:t xml:space="preserve">мазь,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300046-23/В-97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 N, </w:t>
            </w:r>
            <w:r>
              <w:rPr>
                <w:b/>
              </w:rPr>
              <w:t xml:space="preserve">мазь, по 15 г у тубі; по 1 тубі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295829-23/В-138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Фрівей®, </w:t>
            </w:r>
            <w:r>
              <w:rPr>
                <w:b/>
              </w:rPr>
              <w:t>розчин для інгаляцій, 0,25 мг/мл; по 25 мл у флаконі з 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295829-23/В-138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Фрівей®, </w:t>
            </w:r>
            <w:r>
              <w:rPr>
                <w:b/>
              </w:rPr>
              <w:t>розчин для інгаляцій, 0,25 мг/мл; по 25 мл у флаконі з 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295829-23/В-138 </w:t>
            </w:r>
            <w:r>
              <w:rPr>
                <w:b/>
              </w:rPr>
              <w:t>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Фрівей®, </w:t>
            </w:r>
            <w:r>
              <w:rPr>
                <w:b/>
              </w:rPr>
              <w:t>розчин для інгаляцій, 0,25 мг/мл; по 25 мл у флаконі з крапельницею;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279111-22/З-82 від 05.08.2022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супозиторії ректальні; по 5 супозиторіїв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279111-22/З-82 від 05.08.2022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супозиторії ректальні; по 5 супозиторіїв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279111-22/З-82 від 05.08.2022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супозиторії ректальні; по 5 супозиторіїв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271298-22/З-124, 271299-22/З-124, 271300-22/З-124, 271301-22/З-124, 271302-22/З-124, 271303-22/З-124, 271337-22/З-124, 271338-22/З-124, 271339-22/З-124, 2718</w:t>
            </w:r>
            <w:r>
              <w:rPr>
                <w:b/>
              </w:rPr>
              <w:t>40-22/З-124, 274647-22/З-128 від 05.01.2022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супозиторії ректальні; по 5 супозиторіїв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271298-22/З-124, 271299-22/З-124, 271300-22/З-124, 271301-22/З-124, 271302-22/З-124, 271303-22/З-124, 271337-22/З-124, </w:t>
            </w:r>
            <w:r>
              <w:rPr>
                <w:b/>
              </w:rPr>
              <w:t>271338-22/З-124, 271339-22/З-124, 271840-22/З-124, 274647-22/З-128 від 05.01.2022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супозиторії ректальні; по 5 супозиторіїв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271298-22/З-124,</w:t>
            </w:r>
            <w:r>
              <w:rPr>
                <w:b/>
              </w:rPr>
              <w:t xml:space="preserve"> 271299-22/З-124, 271300-22/З-124, 271301-22/З-124, 271302-22/З-124, 271303-22/З-124, 271337-22/З-124, 271338-22/З-124, 271339-22/З-124, 271840-22/З-124, 274647-22/З-128 від 05.01.2022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Хеденза, </w:t>
            </w:r>
            <w:r>
              <w:rPr>
                <w:b/>
              </w:rPr>
              <w:t>супозиторії ректальні; по 5 супозиторіїв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300084-23/З-134, 300085-23/З-134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Хондро-Ріц, </w:t>
            </w:r>
            <w:r>
              <w:rPr>
                <w:b/>
              </w:rPr>
              <w:t xml:space="preserve">капсули, 200 мг/250 мг по 10 капсул у блістері; по 5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Джи Ем Фармасьютикалс Лтд.,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300084-23/З-134, 300085-23/З-134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Хондро-Ріц, </w:t>
            </w:r>
            <w:r>
              <w:rPr>
                <w:b/>
              </w:rPr>
              <w:t xml:space="preserve">капсули, 200 мг/250 мг по 10 капсул у блістері; по 5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Джи Ем Фармасьютикалс Лтд.,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300084-23/З-134, 300085-23/З-134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Хондро-Ріц, </w:t>
            </w:r>
            <w:r>
              <w:rPr>
                <w:b/>
              </w:rPr>
              <w:t xml:space="preserve">капсули, 200 мг/250 мг по 10 капсул у блістері; по 5 блістерів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Джи Ем Фармасьютикалс Лтд.,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296357-23/З-143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Хумалог® Мікс 25, </w:t>
            </w:r>
            <w:r>
              <w:rPr>
                <w:b/>
              </w:rPr>
              <w:t>суспензія для підшкірного введення, 100 МО/мл; по 3 мл у скляному картриджі; по 5 картриджів у картонній упаковці; по 3 мл у скляному картриджі, вкладеному у шприц-ручку КвікПен; по 5 шприц-ручок КвікПен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Елі Ліллі Недерленд Б</w:t>
            </w:r>
            <w:r>
              <w:rPr>
                <w:b/>
              </w:rPr>
              <w:t>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296357-23/З-143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Хумалог® Мікс 25, </w:t>
            </w:r>
            <w:r>
              <w:rPr>
                <w:b/>
              </w:rPr>
              <w:t>суспензія для підшкірного введення, 100 МО/мл; по 3 мл у скляному картриджі; по 5 картриджів у картонній упаковці; по 3 мл у скляному картриджі, вкладеному у шприц-ручку КвікПен; по 5 шприц-ручок КвікПен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Елі Ліллі Недерленд Б</w:t>
            </w:r>
            <w:r>
              <w:rPr>
                <w:b/>
              </w:rPr>
              <w:t>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296357-23/З-143 від 19.06.2023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Хумалог® Мікс 25, </w:t>
            </w:r>
            <w:r>
              <w:rPr>
                <w:b/>
              </w:rPr>
              <w:t>суспензія для підшкірного введення, 100 МО/мл; по 3 мл у скляному картриджі; по 5 картриджів у картонній упаковці; по 3 мл у скляному картриджі, вкладеному у шприц-ручку КвікПен; по 5 шприц-ручок КвікПен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Елі Ліллі Недерленд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292087-23/З-10</w:t>
            </w:r>
            <w:r>
              <w:rPr>
                <w:b/>
              </w:rPr>
              <w:t>0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292087-23/З-100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292087-23/З-100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 xml:space="preserve">порошок для приготування концентрату для розчину для інфузій по 400 ОД; </w:t>
            </w:r>
            <w:r>
              <w:rPr>
                <w:b/>
              </w:rPr>
              <w:t>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293503-23/З-134 від 04.05.2023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 xml:space="preserve">порошок для приготування концентрату для розчину для інфузій по 400 ОД </w:t>
            </w:r>
            <w:r>
              <w:rPr>
                <w:b/>
              </w:rPr>
              <w:t>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293503-23/З-134 від 04.05.2023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 xml:space="preserve">порошок для приготування концентрату для розчину для інфузій по 400 ОД </w:t>
            </w:r>
            <w:r>
              <w:rPr>
                <w:b/>
              </w:rPr>
              <w:t>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293503-23/З-134 від 04.05.2023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 xml:space="preserve">порошок для приготування концентрату для розчину для інфузій по 400 ОД </w:t>
            </w:r>
            <w:r>
              <w:rPr>
                <w:b/>
              </w:rPr>
              <w:t>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292061-23/З-100, 298776-23/З-128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292061-23/З-100, 298776-23/З-128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292061-23/З-100, 298776-23/З-128 від 10.04.2023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Церезим® 400 ОД, </w:t>
            </w:r>
            <w:r>
              <w:rPr>
                <w:b/>
              </w:rPr>
              <w:t>порошок для приготування концентрату для розчину для інфузій по 400 ОД; 1 або 5 флаконів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Санофі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302146-23/В-61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для ін`єкцій, </w:t>
            </w:r>
            <w:r>
              <w:rPr>
                <w:b/>
              </w:rPr>
              <w:t>порошок (субстанція) у алюмінієвих каністрах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302146-23/В-61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для ін`єкцій, </w:t>
            </w:r>
            <w:r>
              <w:rPr>
                <w:b/>
              </w:rPr>
              <w:t>порошок (субстанція) у алюмінієвих каністрах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302146-23/В-61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Цефепім для ін`єкцій, </w:t>
            </w:r>
            <w:r>
              <w:rPr>
                <w:b/>
              </w:rPr>
              <w:t>порошок (субстанція) у алюмінієвих каністрах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291853-23/В-138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291853-23/В-138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291853-23/В-138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291853-23/В-138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291853-23/В-138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291853-23/В-138 від 05.04.2023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in bulk: по 50 флаконів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298085-23/В-121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Цефуроксим-БХФЗ, </w:t>
            </w:r>
            <w:r>
              <w:rPr>
                <w:b/>
              </w:rPr>
              <w:t xml:space="preserve">порошок для розчину для ін'єкцій по 250 мг, по 750 мг, по 1,5 г; </w:t>
            </w:r>
            <w:r>
              <w:rPr>
                <w:b/>
              </w:rPr>
              <w:t>для дози 250 мг: 1 флакон з порошком у пачці з картону; 5 флаконів з порошком у касеті; по 1 касеті у пеналі з картону; для дози по 750 мг: 1 флакон з порошком у пачці з картону; 5 флаконів з порошком у касеті; по 1 касеті у пеналі з картону; 1 флакон з по</w:t>
            </w:r>
            <w:r>
              <w:rPr>
                <w:b/>
              </w:rPr>
              <w:t>рошком у комплекті з розчинником (вода для ін'єкцій) по 5 мл або по 10 мл в ампулі в пачці з картонною перегородкою; для дози по 1,5 г: 1 флакон з порошком у пачці з картону; 5 флаконів з порошком у касеті; по 1 касеті у пеналі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Публічне</w:t>
            </w:r>
            <w:r>
              <w:rPr>
                <w:b/>
              </w:rPr>
              <w:t xml:space="preserve">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298427-23/З-97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Цикло 3® Форт, </w:t>
            </w:r>
            <w:r>
              <w:rPr>
                <w:b/>
              </w:rPr>
              <w:t>капсули тверді,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298427-23/З-97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Цикло 3® Форт, </w:t>
            </w:r>
            <w:r>
              <w:rPr>
                <w:b/>
              </w:rPr>
              <w:t>капсули тверді,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298427-23/З-97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Цикло 3® Форт, </w:t>
            </w:r>
            <w:r>
              <w:rPr>
                <w:b/>
              </w:rPr>
              <w:t>капсули тверді, по 10 капсул у блістері;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290952-23/З-121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>концентрат для розчину для інфузій, 1 мг/мл по 10 мл, по 25 мл, по 50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290952-23/З-121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>концентрат для розчину для інфузій, 1 мг/мл по 10 мл, по 25 мл, по 50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290952-23/З-121 від 21.03.2023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>концентрат для розчину для інфузій, 1 мг/мл по 10 мл, по 25 мл, по 50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286818-23/З-66, 286819-23/З-66 від 04.01.2023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>концентрат для розчину для інфузій, 1 мг/мл, по 10 мл, по 25 мл, по 50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286818-23/З-66, 286819-23/З-66 від 04.01.2023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>концентрат для розчину для інфузій, 1 мг/мл, по 10 мл, по 25 мл, по 50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286818-23/З-66, 286819-23/З-66 від 04.01.2023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>концентрат для розчину для інфузій, 1 мг/мл, по 10 мл, по 25 мл, по 50 мл, по 100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293036-23/З-61</w:t>
            </w:r>
            <w:r>
              <w:rPr>
                <w:b/>
              </w:rPr>
              <w:t>, 293037-23/З-61, 293039-23/З-61 від 25.04.2023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Цисплатин-Мілі, </w:t>
            </w:r>
            <w:r>
              <w:rPr>
                <w:b/>
              </w:rPr>
              <w:t>концентрат для розчину для інфузій, 0,5 мг/мл по 20 мл (10 мг), або 50 мл (25 мг), або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293036-23/З-61, </w:t>
            </w:r>
            <w:r>
              <w:rPr>
                <w:b/>
              </w:rPr>
              <w:t>293037-23/З-61, 293039-23/З-61 від 25.04.2023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Цисплатин-Мілі, </w:t>
            </w:r>
            <w:r>
              <w:rPr>
                <w:b/>
              </w:rPr>
              <w:t>концентрат для розчину для інфузій, 0,5 мг/мл по 20 мл (10 мг), або 50 мл (25 мг), або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293036-23/З-61, </w:t>
            </w:r>
            <w:r>
              <w:rPr>
                <w:b/>
              </w:rPr>
              <w:t>293037-23/З-61, 293039-23/З-61 від 25.04.2023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Цисплатин-Мілі, </w:t>
            </w:r>
            <w:r>
              <w:rPr>
                <w:b/>
              </w:rPr>
              <w:t>концентрат для розчину для інфузій, 0,5 мг/мл по 20 мл (10 мг), або 50 мл (25 мг), або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284988-22/З-98</w:t>
            </w:r>
            <w:r>
              <w:rPr>
                <w:b/>
              </w:rPr>
              <w:t>, 284990-22/З-98, 284991-22/З-98, 284992-22/З-98, 284993-22/З-98, 284995-22/З-98, 284996-22/З-98, 284997-22/З-98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284988-22/З-98, 284990-22/З-98, 284991-22/З-98, 284992-22/З-98, 284993-22/З-98, 284995-22/З-98, 284996-22/З-98, 284997-22/З-98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284988-22/З-98, 284990-22/З-98, 284991-22/З-98, 284992-22/З-</w:t>
            </w:r>
            <w:r>
              <w:rPr>
                <w:b/>
              </w:rPr>
              <w:t>98, 284993-22/З-98, 284995-22/З-98, 284996-22/З-98, 284997-22/З-98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284988-22/З-98, 284990-22/З-98, 284991-22/З-98, 284992-22/З-98, 284993-22/З-98, 284995-22/З-98, 284996-22/З-98, 284997-22/З-98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284988-22/З-98, 284990-22/З-98, 284991-22/З-98, 284992-22/З-98, 284993-22/З-98, 284995-22/З-98, 284996-22/З-98, 284997-</w:t>
            </w:r>
            <w:r>
              <w:rPr>
                <w:b/>
              </w:rPr>
              <w:t>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284988-22/З-98, </w:t>
            </w:r>
            <w:r>
              <w:rPr>
                <w:b/>
              </w:rPr>
              <w:t>284990-22/З-98, 284991-22/З-98, 284992-22/З-98, 284993-22/З-98, 284995-22/З-98, 284996-22/З-98, 284997-22/З-98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284988-22/З-98, 284990-22/З-98, 284991-22/З-98, 284992-22/З-98, 284993-22/З-98, 284995-22/З-98, 284996-22/З-98, 284997-22/З-98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</w:t>
            </w:r>
            <w:r>
              <w:rPr>
                <w:b/>
                <w:lang w:val="ru-RU"/>
              </w:rPr>
              <w:t xml:space="preserve">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284988-22/З-98, 284990-22/З-98, 284991-22/З-98, 284992-22/З-98, 284993-22/З-98, 284995-22/З-98, 284996-22/З-98, 284997-</w:t>
            </w:r>
            <w:r>
              <w:rPr>
                <w:b/>
              </w:rPr>
              <w:t>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5C3E07">
      <w:pPr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5C3E07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5C3E07">
      <w:pPr>
        <w:jc w:val="center"/>
        <w:rPr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284988-22/З-98, </w:t>
            </w:r>
            <w:r>
              <w:rPr>
                <w:b/>
              </w:rPr>
              <w:t>284990-22/З-98, 284991-22/З-98, 284992-22/З-98, 284993-22/З-98, 284995-22/З-98, 284996-22/З-98, 284997-22/З-98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caps/>
              </w:rPr>
              <w:t xml:space="preserve">Янумет, </w:t>
            </w:r>
            <w:r>
              <w:rPr>
                <w:b/>
              </w:rPr>
              <w:t>таблетки, вкриті плівковою оболонкою, по 50 мг/500 мг; по 50 мг/850 мг; по 50 мг/1000 мг по 14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10.11.2023 р. № 1946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5C3E07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napToGrid w:val="0"/>
              <w:jc w:val="both"/>
              <w:rPr>
                <w:szCs w:val="20"/>
              </w:rPr>
            </w:pP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5C3E07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5C3E07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5C3E07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5C3E07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5C3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5C3E07">
      <w:pPr>
        <w:jc w:val="center"/>
        <w:rPr>
          <w:b/>
          <w:lang w:val="uk-UA"/>
        </w:rPr>
      </w:pPr>
    </w:p>
    <w:p w:rsidR="00000000" w:rsidRDefault="005C3E07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5C3E07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C3E07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5C3E07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C3E07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5C3E07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C3E07"/>
    <w:rsid w:val="005C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D19AC5-4028-4A0C-95DB-FA3D08DE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289</Pages>
  <Words>131607</Words>
  <Characters>950107</Characters>
  <Application>Microsoft Office Word</Application>
  <DocSecurity>0</DocSecurity>
  <Lines>7917</Lines>
  <Paragraphs>2159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1079555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2023-11-20T07:42:00Z</dcterms:created>
  <dcterms:modified xsi:type="dcterms:W3CDTF">2023-11-20T07:42:00Z</dcterms:modified>
</cp:coreProperties>
</file>