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4043D">
      <w:pPr>
        <w:jc w:val="center"/>
        <w:rPr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4043D">
      <w:pPr>
        <w:rPr>
          <w:b/>
          <w:lang w:val="uk-UA"/>
        </w:rPr>
      </w:pPr>
    </w:p>
    <w:p w:rsidR="00000000" w:rsidRDefault="0014043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354201-26/З-60, 354202-26/З-60, 354203-26/З-60, 354204-26/З-60, 354207-26/З-60, 354208-26/З-60, 354209-26/З-60, 354210-26/З-60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 xml:space="preserve">таблетки, вкриті оболонкою по 1 мг по 10 таблеток </w:t>
            </w:r>
            <w:r>
              <w:rPr>
                <w:b/>
              </w:rPr>
              <w:t>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bookmarkStart w:id="0" w:name="_GoBack"/>
            <w:r>
              <w:rPr>
                <w:b/>
              </w:rPr>
              <w:t>07.04.2026 р. № 476</w:t>
            </w:r>
            <w:bookmarkEnd w:id="0"/>
            <w:r>
              <w:rPr>
                <w:b/>
              </w:rPr>
              <w:t xml:space="preserve">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4043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043D">
      <w:pPr>
        <w:rPr>
          <w:b/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4043D">
      <w:pPr>
        <w:jc w:val="center"/>
        <w:rPr>
          <w:b/>
          <w:lang w:val="uk-UA"/>
        </w:rPr>
      </w:pPr>
    </w:p>
    <w:p w:rsidR="00000000" w:rsidRDefault="0014043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4043D">
      <w:pPr>
        <w:jc w:val="center"/>
        <w:rPr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4043D">
      <w:pPr>
        <w:rPr>
          <w:b/>
          <w:lang w:val="uk-UA"/>
        </w:rPr>
      </w:pPr>
    </w:p>
    <w:p w:rsidR="00000000" w:rsidRDefault="0014043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354201-26/З-60, 354202-26/З-60, 354203-26/З-60, 354204-26/З-60, 354207-26/З-60, 354208-26/З-60, 354209-26/З-60, 354210-26/З-60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07.04.2026 р. № 476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4043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043D">
      <w:pPr>
        <w:rPr>
          <w:b/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4043D">
      <w:pPr>
        <w:jc w:val="center"/>
        <w:rPr>
          <w:b/>
          <w:lang w:val="uk-UA"/>
        </w:rPr>
      </w:pPr>
    </w:p>
    <w:p w:rsidR="00000000" w:rsidRDefault="0014043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4043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4043D">
      <w:pPr>
        <w:jc w:val="center"/>
        <w:rPr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4043D">
      <w:pPr>
        <w:jc w:val="center"/>
        <w:rPr>
          <w:b/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354201-26/З-60, 354202-26/З-60, 354203-26/З-60, 354204-26/З-</w:t>
            </w:r>
            <w:r>
              <w:rPr>
                <w:b/>
              </w:rPr>
              <w:t>60, 354207-26/З-60, 354208-26/З-60, 354209-26/З-60, 354210-26/З-60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07.04.2026 р. № 476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404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napToGrid w:val="0"/>
              <w:jc w:val="both"/>
              <w:rPr>
                <w:szCs w:val="20"/>
              </w:rPr>
            </w:pP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4043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4043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4043D">
      <w:pPr>
        <w:jc w:val="center"/>
        <w:rPr>
          <w:b/>
          <w:lang w:val="uk-UA"/>
        </w:rPr>
      </w:pPr>
    </w:p>
    <w:p w:rsidR="00000000" w:rsidRDefault="0014043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4043D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4043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4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4043D">
      <w:pPr>
        <w:jc w:val="center"/>
        <w:rPr>
          <w:b/>
          <w:lang w:val="uk-UA"/>
        </w:rPr>
      </w:pPr>
    </w:p>
    <w:p w:rsidR="00000000" w:rsidRDefault="0014043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4043D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043D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14043D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043D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14043D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4043D"/>
    <w:rsid w:val="0014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66DDF-41E0-4158-A935-3BA82E8B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</Pages>
  <Words>531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2026-04-30T06:38:00Z</dcterms:created>
  <dcterms:modified xsi:type="dcterms:W3CDTF">2026-04-30T06:38:00Z</dcterms:modified>
</cp:coreProperties>
</file>