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bookmarkStart w:id="0" w:name="_GoBack"/>
            <w:r>
              <w:rPr>
                <w:b/>
              </w:rPr>
              <w:t>16.09.2025 р. № 1440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 в</w:t>
            </w:r>
            <w:r>
              <w:rPr>
                <w:b/>
              </w:rPr>
              <w:t>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 в</w:t>
            </w:r>
            <w:r>
              <w:rPr>
                <w:b/>
              </w:rPr>
              <w:t>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</w:t>
            </w:r>
            <w:r>
              <w:rPr>
                <w:b/>
              </w:rPr>
              <w:t xml:space="preserve">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 в</w:t>
            </w:r>
            <w:r>
              <w:rPr>
                <w:b/>
              </w:rPr>
              <w:t>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338646-25/З-96 в</w:t>
            </w:r>
            <w:r>
              <w:rPr>
                <w:b/>
              </w:rPr>
              <w:t>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Абифлокс®,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331326-25/В-120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>таблетки з модифікованим вивільненням, по 6 мг/0,4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15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331326-25/В-120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>таблетки з модифікованим вивільненням, по 6 мг/0,4 мг;</w:t>
            </w:r>
            <w:r>
              <w:rPr>
                <w:b/>
              </w:rPr>
              <w:br/>
              <w:t xml:space="preserve">по 15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331326-25/В-120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>таблетки з модифікованим вивільненням, по 6 мг/0,4 мг;</w:t>
            </w:r>
            <w:r>
              <w:rPr>
                <w:b/>
              </w:rPr>
              <w:br/>
              <w:t xml:space="preserve">по 15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331835-25/В-149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331835-25/В-149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331835-25/В-149 </w:t>
            </w:r>
            <w:r>
              <w:rPr>
                <w:b/>
              </w:rPr>
              <w:t>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335434-25/З-148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Азакс®, </w:t>
            </w:r>
            <w:r>
              <w:rPr>
                <w:b/>
              </w:rPr>
              <w:t>таблетки, вкриті оболонкою, по 500 мг,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335434-25/З-148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Азакс®, </w:t>
            </w:r>
            <w:r>
              <w:rPr>
                <w:b/>
              </w:rPr>
              <w:t>таблетки, вкриті оболонкою, по 500 мг,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335434-25/З-148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Азакс®, </w:t>
            </w:r>
            <w:r>
              <w:rPr>
                <w:b/>
              </w:rPr>
              <w:t>таблетки, вкриті оболонкою, по 500 мг,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335000-25/В-60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Айдрінк®, </w:t>
            </w:r>
            <w:r>
              <w:rPr>
                <w:b/>
              </w:rPr>
              <w:t xml:space="preserve">порошок для орального розчину зі смаком лимону по 4,8 г в саше; по 10 саше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порошок для орального розчину зі смаком чорної смородини по 5,2 г в саше; по 10 саше в пачці з картону 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342425-25/В-61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342425-25/В-61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342425-25/В-61 в</w:t>
            </w:r>
            <w:r>
              <w:rPr>
                <w:b/>
              </w:rPr>
              <w:t>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Аква спрей Оксі, </w:t>
            </w:r>
            <w:r>
              <w:rPr>
                <w:b/>
              </w:rPr>
              <w:t>спрей назальний, дозований 0,05% по 10 мл у флаконі полімерному з розпилювачем назальним;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331909-25/В-60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</w:t>
            </w:r>
            <w:r>
              <w:rPr>
                <w:b/>
              </w:rPr>
              <w:br/>
              <w:t xml:space="preserve">по 5 мл в ампулі: по 5 ампул у блістері; по 1 або 2 блістери в пачці; </w:t>
            </w:r>
            <w:r>
              <w:rPr>
                <w:b/>
              </w:rPr>
              <w:br/>
              <w:t>по 5 мл в ампулі; по 100 ампул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331909-25/В-60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в ампулі: по 5 ампул у блістері; по 1 або 2 блістери в пачці; </w:t>
            </w:r>
            <w:r>
              <w:rPr>
                <w:b/>
              </w:rPr>
              <w:br/>
              <w:t>по 5 мл в ампулі; по 100 ампул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331909-25/В-60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в ампулі: по 5 ампул у блістері; по 1 або 2 блістери в пачці; </w:t>
            </w:r>
            <w:r>
              <w:rPr>
                <w:b/>
              </w:rPr>
              <w:br/>
              <w:t>по 5 мл в ампулі; по 100 ампул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336143-25/З-148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г, 1,5 г, №10,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338184-25/В-45, 338185-25/В-45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плівковою оболонкою, по 120 мг, №10, №20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338184-25/В-45, 338185-25/В-45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плівковою оболонкою, по 120 мг, №10, №20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338184-25/В-45, 338185-25/В-45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плівков</w:t>
            </w:r>
            <w:r>
              <w:rPr>
                <w:b/>
              </w:rPr>
              <w:t>ою оболонкою, по 120 мг, №10, №20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328707-24/В-126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328707-24/В-126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328707-24/В-126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120 мг, </w:t>
            </w:r>
            <w:r>
              <w:rPr>
                <w:b/>
              </w:rPr>
              <w:t>таблетки, вкриті оболонкою, по 120 мг;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338182-25/В-132, 338183-25/В-132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плівковою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338182-25/В-132, 338183-25/В-132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плівковою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338182-25/В-132, 338183-25/В-132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плівковою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328694-24/В-82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328694-24/В-82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328694-24/В-82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АЛЛЕГРА® 180 мг, </w:t>
            </w:r>
            <w:r>
              <w:rPr>
                <w:b/>
              </w:rPr>
              <w:t>таблетки, вкриті оболонкою, по 180 мг, № 10, № 20 (10х2): по 10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331908-25/В-60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331908-25/В-60 в</w:t>
            </w:r>
            <w:r>
              <w:rPr>
                <w:b/>
              </w:rPr>
              <w:t>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331908-25/В-60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Алтум,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333364-25/З-132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мг/мл; 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333364-25/З-132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мг/мл; 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333364-25/З-132 </w:t>
            </w:r>
            <w:r>
              <w:rPr>
                <w:b/>
              </w:rPr>
              <w:t>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мг/мл; 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336073-25/З-97, 336074-25/З-97, 336076-25/З-97, 336077-25/З-</w:t>
            </w:r>
            <w:r>
              <w:rPr>
                <w:b/>
              </w:rPr>
              <w:t>97, 336079-25/З-97, 336080-25/З-97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>таблетки, 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336073-25/З-97, 336074-25/З-97, 336076-25/З-97, 336077-25/З-97, 336079-25/З-97, 336080-25/З-97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</w:t>
            </w:r>
            <w:r>
              <w:rPr>
                <w:b/>
                <w:lang w:val="ru-RU"/>
              </w:rPr>
              <w:t xml:space="preserve">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>таблетки, 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336073-25/З-97, </w:t>
            </w:r>
            <w:r>
              <w:rPr>
                <w:b/>
              </w:rPr>
              <w:t>336074-25/З-97, 336076-25/З-97, 336077-25/З-97, 336079-25/З-97, 336080-25/З-97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АФИЦИКЛ, </w:t>
            </w:r>
            <w:r>
              <w:rPr>
                <w:b/>
              </w:rPr>
              <w:t>таблетки, 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334085-25/З-121, 334087-25/З-121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порошок та розчинник для розчину для ін'єкцій або інфузій, 500 МО; порошок та розчинник для розчину для ін'єкцій або інфузій, 1000 МО; по 1 флакону з порошком у комплекті з 1 флаконом з роз</w:t>
            </w:r>
            <w:r>
              <w:rPr>
                <w:b/>
              </w:rPr>
              <w:t>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</w:t>
            </w:r>
            <w:r>
              <w:rPr>
                <w:b/>
              </w:rPr>
              <w:t>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</w:t>
            </w:r>
            <w:r>
              <w:rPr>
                <w:b/>
              </w:rPr>
              <w:t>х та 1 нестерильний лейкопластир) з контролем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5 мл та 1</w:t>
            </w:r>
            <w:r>
              <w:rPr>
                <w:b/>
              </w:rPr>
              <w:t xml:space="preserve">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</w:t>
            </w:r>
            <w:r>
              <w:rPr>
                <w:b/>
              </w:rPr>
              <w:t>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</w:t>
            </w:r>
            <w:r>
              <w:rPr>
                <w:b/>
              </w:rPr>
              <w:t xml:space="preserve"> першого відкриття у картонній коробці з контролем першого відкриття. Маркування українською та англійською мовами; по 1 флакону з порошком у комплекті з 1 флаконом з розчинником (вода для ін'єкцій) по 10 мл та 1 пристроєм для додавання розчинника з вбудов</w:t>
            </w:r>
            <w:r>
              <w:rPr>
                <w:b/>
              </w:rPr>
              <w:t>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</w:t>
            </w:r>
            <w:r>
              <w:rPr>
                <w:b/>
              </w:rPr>
              <w:t>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</w:t>
            </w:r>
            <w:r>
              <w:rPr>
                <w:b/>
              </w:rPr>
              <w:t>нтролем першого відкриття.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323445-24/В-100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по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323445-24/В-100 </w:t>
            </w:r>
            <w:r>
              <w:rPr>
                <w:b/>
              </w:rPr>
              <w:t>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по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323445-24/В-100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по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325423-24/В-123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325423-24/В-123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325423-24/В-123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БІОВЕН МОНО®, </w:t>
            </w:r>
            <w:r>
              <w:rPr>
                <w:b/>
              </w:rPr>
              <w:t>розчин для інфузій 5%; по 50 мл або 100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 в</w:t>
            </w:r>
            <w:r>
              <w:rPr>
                <w:b/>
              </w:rPr>
              <w:t>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</w:t>
            </w:r>
            <w:r>
              <w:rPr>
                <w:b/>
              </w:rPr>
              <w:t xml:space="preserve">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338454-25/З-28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Сандоз®, </w:t>
            </w:r>
            <w:r>
              <w:rPr>
                <w:b/>
              </w:rPr>
              <w:t>таблетки, вкриті плівковою оболонкою, по 5 мг або по 10 мг по 10 таблеток у блістері; по 3 блістери в картонній коробці; по 15 таблеток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341304-25/З-12</w:t>
            </w:r>
            <w:r>
              <w:rPr>
                <w:b/>
              </w:rPr>
              <w:t>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ГлаксоСмітКляйн Експорт Лімітед, Велика </w:t>
            </w:r>
            <w:r>
              <w:rPr>
                <w:b/>
              </w:rPr>
              <w:t>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341304-25/З-123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341304-25/З-123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337951-25/В-60, 337952-25/В-60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настойка, </w:t>
            </w:r>
            <w:r>
              <w:rPr>
                <w:b/>
              </w:rPr>
              <w:t>настойка для перорального застосування; по 25 мл або по 50 мл у флаконах, закупорених пробками та кришками;</w:t>
            </w:r>
            <w:r>
              <w:rPr>
                <w:b/>
              </w:rPr>
              <w:br/>
              <w:t>по 25 мл у флаконі, закупореному пробкою та кришкою; по 1 флакону в пачці; по 50 мл у флаконі, закупореному пробкою-крапельницею та кришкою, що нагв</w:t>
            </w:r>
            <w:r>
              <w:rPr>
                <w:b/>
              </w:rPr>
              <w:t>инчуються;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337951-25/В-60, 337952-25/В-60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настойка, </w:t>
            </w:r>
            <w:r>
              <w:rPr>
                <w:b/>
              </w:rPr>
              <w:t>настойка для перорального застосування; по 25 мл або по 50 мл у флаконах, закупорених пробками та кришками;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флаконі, закупореному пробкою та кришкою; по 1 флакону в пачці; по 50 мл у флаконі, закупореному пробкою-крапельницею та кришкою, що нагвинчуються;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337951-25/В-60, 337952-25/В-60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настойка, </w:t>
            </w:r>
            <w:r>
              <w:rPr>
                <w:b/>
              </w:rPr>
              <w:t>настойка для перорального застосування; по 25 мл або по 50 мл у флаконах, закупорених пробками та кришками;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флаконі, закупореному пробкою та кришкою; по 1 флакону в пачці; по 50 мл у флаконі, закупореному пробкою-крапельницею та кришкою, що нагвинчуються;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336747-25/З-96, </w:t>
            </w:r>
            <w:r>
              <w:rPr>
                <w:b/>
              </w:rPr>
              <w:t>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</w:t>
            </w:r>
            <w:r>
              <w:rPr>
                <w:b/>
              </w:rPr>
              <w:t>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</w:t>
            </w:r>
            <w:r>
              <w:rPr>
                <w:b/>
              </w:rPr>
              <w:t>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336747-25/З-96, 342340-25/З-96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323062-24/З-12</w:t>
            </w:r>
            <w:r>
              <w:rPr>
                <w:b/>
              </w:rPr>
              <w:t>4, 323063-24/З-124, 323064-24/З-124, 323065-24/З-124, 323066-24/З-124, 323067-24/З-124, 323068-24/З-124, 323069-24/З-124, 323070-24/З-124, 323071-24/З-124, 323072-24/З-124, 323073-24/З-124, 323074-24/З-124, 323075-24/З-124, 337334-25/З-124, 338137-25/З-124</w:t>
            </w:r>
            <w:r>
              <w:rPr>
                <w:b/>
              </w:rPr>
              <w:t xml:space="preserve">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ін’єкцій по 150 мг/1 мл; по 0,4 мл (60 мг); по 0,7 мл (105 мг); по 1 мл (150 мг) у флаконі,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323062-24/З-124, 323063-24/З-124, 323064-24/З-124, 323065-24/З-124, 323066-24/З-124, 323067-24/З-124, 323068-24/З-124, </w:t>
            </w:r>
            <w:r>
              <w:rPr>
                <w:b/>
              </w:rPr>
              <w:t>323069-24/З-124, 323070-24/З-124, 323071-24/З-124, 323072-24/З-124, 323073-24/З-124, 323074-24/З-124, 323075-24/З-124, 337334-25/З-124, 338137-25/З-124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  <w:t xml:space="preserve">розчин для ін’єкцій по 150 мг/1 мл; по 0,4 мл (60 мг); по 0,7 мл (105 мг); по 1 мл (150 мг) у флаконі,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323062-24/З-124, 323063-24/З-124, 323064-24/З-124, 323065-24/З-124, 323066-24/З-124, 323067-24/З-124, 323068-24/З-124, 323069-24/З-124, 323070-24/З-124, 323071-24/З-124, 323072-2</w:t>
            </w:r>
            <w:r>
              <w:rPr>
                <w:b/>
              </w:rPr>
              <w:t>4/З-124, 323073-24/З-124, 323074-24/З-124, 323075-24/З-124, 337334-25/З-124, 338137-25/З-124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  <w:t xml:space="preserve">розчин для ін’єкцій по 150 мг/1 мл; по 0,4 мл (60 мг); по 0,7 мл (105 мг); по 1 мл (150 мг) у флаконі,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323062-24/З-124, 323063-24/З-124, 323064-24/З-124, 323065-24/З-124, 323066-24/З-124, 323067-24/З-124, 323068-24/З-124, 323069-24/З-124, 323070-24/З-124, 323071-24/З-124, 323072-2</w:t>
            </w:r>
            <w:r>
              <w:rPr>
                <w:b/>
              </w:rPr>
              <w:t>4/З-124, 323073-24/З-124, 323074-24/З-124, 323075-24/З-124, 337334-25/З-124, 338137-25/З-124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  <w:t xml:space="preserve">розчин для ін’єкцій по 150 мг/1 мл; по 0,4 мл (60 мг); по 0,7 мл (105 мг); по 1 мл (150 мг) у флаконі,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323062-24/З-124, 323063-24/З-124, 323064-24/З-124, 323065-24/З-124, 323066-24/З-124, 323067-24/З-124, 323068-24/З-124, 323069-24/З-124, 323070-24/З-124, 323071-24/З-124, 323072-24/З-124, 323073-24/З-124, 323074-24/З-124, 323075-24/</w:t>
            </w:r>
            <w:r>
              <w:rPr>
                <w:b/>
              </w:rPr>
              <w:t>З-124, 337334-25/З-124, 338137-25/З-124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  <w:t>розчин для ін’єкцій по 150 мг/1 мл; по 0,4 мл (60 мг); по 0,7 мл (105 мг); по 1 мл (150 мг) у флаконі,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323062-24/З-124, 323063-24/З-124, 323064-24/З-124, 323065-24</w:t>
            </w:r>
            <w:r>
              <w:rPr>
                <w:b/>
              </w:rPr>
              <w:t>/З-124, 323066-24/З-124, 323067-24/З-124, 323068-24/З-124, 323069-24/З-124, 323070-24/З-124, 323071-24/З-124, 323072-24/З-124, 323073-24/З-124, 323074-24/З-124, 323075-24/З-124, 337334-25/З-124, 338137-25/З-124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мл; по 1 мл (30 мг); по 0,4 мл (12 мг) у флаконі, по 1 флакону в картонній коробці з маркуванням українською мовою; 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ін’єкцій по 150 мг/1 мл; по 0,4 мл (60 мг); по 0,7 мл (105 мг); по 1 мл (150 мг) у флаконі,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335569-25/В-96, 335572-25/В-96, 336617-25/В-96, 340564-25/В-</w:t>
            </w:r>
            <w:r>
              <w:rPr>
                <w:b/>
              </w:rPr>
              <w:t>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Гепаризин®, </w:t>
            </w:r>
            <w:r>
              <w:rPr>
                <w:b/>
              </w:rPr>
              <w:t>розчин для ін`єкцій по 20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335569-25/В-96, 335572-25/В-96, 336617-25/В-96, 340564-25/В-96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Гепаризин®, </w:t>
            </w:r>
            <w:r>
              <w:rPr>
                <w:b/>
              </w:rPr>
              <w:t>розчин для ін`єкцій по 20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335569-25/В-96, 335572-25/В-96, 336617-25/В-96, 340564-25/В-96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Гепаризин®, </w:t>
            </w:r>
            <w:r>
              <w:rPr>
                <w:b/>
              </w:rPr>
              <w:t>розчин для ін`єкцій по 20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338280-25/З-100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мг/2,5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338280-25/З-100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мг/2,5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338280-25/З-100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мг/2,5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338278-25/З-100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338278-25/З-100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338278-25/З-100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Глюкованс®, </w:t>
            </w:r>
            <w:r>
              <w:rPr>
                <w:b/>
              </w:rPr>
              <w:t>таблетки, вкриті плівковою оболонкою, по 500 мг/5 мг; по 15 таб</w:t>
            </w:r>
            <w:r>
              <w:rPr>
                <w:b/>
              </w:rPr>
              <w:t>леток у блістері; по 2 блістери в картонній коробці;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Мерк Санте с.а.с.,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338002-25/В-100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мг/мл; по 200 мл або 250 мл, або 400 мл, або 500 мл у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338002-25/В-100 </w:t>
            </w:r>
            <w:r>
              <w:rPr>
                <w:b/>
              </w:rPr>
              <w:t>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мг/мл; по 200 мл або 250 мл, або 400 мл, або 500 мл у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338002-25/В-100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мг/мл; по 200 мл або 250 мл, або 400 мл, або 500 мл у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329698-25/З-120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 xml:space="preserve">гель по 15 г або по 50 г, або по 100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329698-25/З-120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 xml:space="preserve">гель по 15 г або по 50 г, або по 100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329698-25/З-120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ДИП РИЛІФ, </w:t>
            </w:r>
            <w:r>
              <w:rPr>
                <w:b/>
              </w:rPr>
              <w:t xml:space="preserve">гель по 15 г або по 50 г, або по 100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 xml:space="preserve">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 xml:space="preserve"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</w:t>
            </w:r>
            <w:r>
              <w:rPr>
                <w:b/>
              </w:rPr>
              <w:t>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</w:t>
            </w:r>
            <w:r>
              <w:rPr>
                <w:b/>
              </w:rPr>
              <w:t xml:space="preserve">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</w:t>
            </w:r>
            <w:r>
              <w:rPr>
                <w:b/>
              </w:rPr>
              <w:t xml:space="preserve">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</w:t>
            </w:r>
            <w:r>
              <w:rPr>
                <w:b/>
              </w:rPr>
              <w:t>орий пластиковий пакет; по 3 комплекти у картонній коробці; 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 xml:space="preserve">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 xml:space="preserve"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</w:t>
            </w:r>
            <w:r>
              <w:rPr>
                <w:b/>
              </w:rPr>
              <w:t>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</w:t>
            </w:r>
            <w:r>
              <w:rPr>
                <w:b/>
              </w:rPr>
              <w:t>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</w:t>
            </w:r>
            <w:r>
              <w:rPr>
                <w:b/>
              </w:rPr>
              <w:t xml:space="preserve">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</w:t>
            </w:r>
            <w:r>
              <w:rPr>
                <w:b/>
              </w:rPr>
              <w:t xml:space="preserve">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</w:t>
            </w:r>
            <w:r>
              <w:rPr>
                <w:b/>
              </w:rPr>
              <w:t>орий пластиковий пакет; по 3 комплекти у картонній коробці; 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 xml:space="preserve">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 xml:space="preserve"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</w:t>
            </w:r>
            <w:r>
              <w:rPr>
                <w:b/>
              </w:rPr>
              <w:t>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</w:t>
            </w:r>
            <w:r>
              <w:rPr>
                <w:b/>
              </w:rPr>
              <w:t>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</w:t>
            </w:r>
            <w:r>
              <w:rPr>
                <w:b/>
              </w:rPr>
              <w:t xml:space="preserve">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</w:t>
            </w:r>
            <w:r>
              <w:rPr>
                <w:b/>
              </w:rPr>
              <w:t xml:space="preserve">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</w:t>
            </w:r>
            <w:r>
              <w:rPr>
                <w:b/>
              </w:rPr>
              <w:t>орий пластиковий пакет; по 3 комплекти у картонній коробці; 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 xml:space="preserve">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 xml:space="preserve"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</w:t>
            </w:r>
            <w:r>
              <w:rPr>
                <w:b/>
              </w:rPr>
              <w:t>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</w:t>
            </w:r>
            <w:r>
              <w:rPr>
                <w:b/>
              </w:rPr>
              <w:t xml:space="preserve">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</w:t>
            </w:r>
            <w:r>
              <w:rPr>
                <w:b/>
              </w:rPr>
              <w:t xml:space="preserve">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</w:t>
            </w:r>
            <w:r>
              <w:rPr>
                <w:b/>
              </w:rPr>
              <w:t>орий пластиковий пакет; по 3 комплекти у картонній коробці; 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334070-25/З-147, 334071-25/З-147, 334072-25/З-147, 337854-25/З-147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 xml:space="preserve">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 xml:space="preserve"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335305-25/В-116, 335306-25/В-116, 335307-25/В-116 від 02.04.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Едем® Ріно, </w:t>
            </w:r>
            <w:r>
              <w:rPr>
                <w:b/>
              </w:rPr>
              <w:t xml:space="preserve">спрей назальний, розчин; по 10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335305-25/В-116, 335306-25/В-116, 335307-25/В-116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Едем® Ріно, </w:t>
            </w:r>
            <w:r>
              <w:rPr>
                <w:b/>
              </w:rPr>
              <w:t xml:space="preserve">спрей назальний, розчин; по 10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335305-25/В-116, 335306-25/В-116, 335307-25/В-116 від 02.04.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Едем® Ріно, </w:t>
            </w:r>
            <w:r>
              <w:rPr>
                <w:b/>
              </w:rPr>
              <w:t xml:space="preserve">спрей назальний, розчин; по 10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334118-25/З-123, 334119-25/З-123, 334120-25/З-123, 337939-25/З-123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 по 2,5 л розчину у пластиковому мішку, обладнаному ін’єкці</w:t>
            </w:r>
            <w:r>
              <w:rPr>
                <w:b/>
              </w:rPr>
              <w:t>йним портом, з інтегрованим за допомогою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ін’єкційним пор</w:t>
            </w:r>
            <w:r>
              <w:rPr>
                <w:b/>
              </w:rPr>
              <w:t xml:space="preserve">том і з’єднувачем, вкладеному у прозорий пластиковий пакет; по 5 комплектів у картонній коробці; 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334118-25/З-123, 334119-25/З-123, 334120-25/З-123, 337939-25/З-123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 по 2,5 л розчину у пластиковому мішку, обладнаному ін’єкці</w:t>
            </w:r>
            <w:r>
              <w:rPr>
                <w:b/>
              </w:rPr>
              <w:t>йним портом, з інтегрованим за допомогою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ін’єкційним пор</w:t>
            </w:r>
            <w:r>
              <w:rPr>
                <w:b/>
              </w:rPr>
              <w:t xml:space="preserve">том і з’єднувачем, вкладеному у прозорий пластиковий пакет; по 5 комплектів у картонній коробці; 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334118-25/З-123, 334119-25/З-123, 334120-25/З-123, 337939-25/З-123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 по 2,5 л розчину у пластиковому мішку, обладнаному ін’єкці</w:t>
            </w:r>
            <w:r>
              <w:rPr>
                <w:b/>
              </w:rPr>
              <w:t>йним портом, з інтегрованим за допомогою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ін’єкційним пор</w:t>
            </w:r>
            <w:r>
              <w:rPr>
                <w:b/>
              </w:rPr>
              <w:t xml:space="preserve">том і з’єднувачем, вкладеному у прозорий пластиковий пакет; по 5 комплектів у картонній коробці; 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322861-24/З-137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322861-24/З-137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322861-24/З-137 </w:t>
            </w:r>
            <w:r>
              <w:rPr>
                <w:b/>
              </w:rPr>
              <w:t>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322861-24/З-137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322861-24/З-137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322861-24/З-137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ЕПЛЕРІК, </w:t>
            </w:r>
            <w:r>
              <w:rPr>
                <w:b/>
              </w:rPr>
              <w:t>таблетки, вкриті плівковою оболонкою, по 25 мг, 50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342111-25/В-97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Ербісол®, </w:t>
            </w:r>
            <w:r>
              <w:rPr>
                <w:b/>
              </w:rPr>
              <w:t>розчин для ін'єкцій, по 1 мл або 2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ПП "Лабораторія Ербіс",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342111-25/В-97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Ербісол®, </w:t>
            </w:r>
            <w:r>
              <w:rPr>
                <w:b/>
              </w:rPr>
              <w:t>розчин для ін'єкцій, по 1 мл або 2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ПП "Лабораторія Ербіс",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342111-25/В-97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Ербісол®, </w:t>
            </w:r>
            <w:r>
              <w:rPr>
                <w:b/>
              </w:rPr>
              <w:t>розчин для ін'єкцій, по 1 мл або 2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ПП "Лабораторія Ербіс",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339536-25/З-144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 "ЕБЕВЕ", </w:t>
            </w:r>
            <w:r>
              <w:rPr>
                <w:b/>
              </w:rPr>
              <w:t>концентрат для розчину для інфузій, 20 мг/мл; по 2,5 мл (50 мг), або по 5 мл (100 мг), або по 10 мл (200 мг), або по 20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</w:t>
            </w:r>
            <w:r>
              <w:rPr>
                <w:b/>
              </w:rPr>
              <w:t>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339536-25/З-144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 "ЕБЕВЕ", </w:t>
            </w:r>
            <w:r>
              <w:rPr>
                <w:b/>
              </w:rPr>
              <w:t>концентрат для розчину для інфузій, 20 мг/мл; по 2,5 мл (50 мг), або по 5 мл (100 мг), або по 10 мл (200 мг), або по 20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</w:t>
            </w:r>
            <w:r>
              <w:rPr>
                <w:b/>
              </w:rPr>
              <w:t>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339536-25/З-144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 "ЕБЕВЕ", </w:t>
            </w:r>
            <w:r>
              <w:rPr>
                <w:b/>
              </w:rPr>
              <w:t>концентрат для розчину для інфузій, 20 мг/мл; по 2,5 мл (50 мг), або по 5 мл (100 мг), або по 10 мл (200 мг), або по 20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336674-25/З-97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мг/мл,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336674-25/З-97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мг/мл,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336674-25/З-97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мг/мл,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331645-25/В-96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Жовчогінний збір №2, </w:t>
            </w:r>
            <w:r>
              <w:rPr>
                <w:b/>
              </w:rPr>
              <w:t>збір по 50 г у пачках з внутрішнім пакетом; по 2,0 г у фільтр-пакеті, по 20 фільтр-пакетів у пачці; по 2,0 г у фільтр-пакеті,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331645-25/В-96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Жовчогінний збір №2, </w:t>
            </w:r>
            <w:r>
              <w:rPr>
                <w:b/>
              </w:rPr>
              <w:t>збір по 50 г у пачках з внутрішнім пакетом; по 2,0 г у фільтр-пакеті, по 20 фільтр-пакетів у пачці; по 2,0 г у фільтр-пакеті,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331645-25/В-96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Жовчогінний збір №2, </w:t>
            </w:r>
            <w:r>
              <w:rPr>
                <w:b/>
              </w:rPr>
              <w:t>збір по 50 г у пачках з внутрішнім пакетом; по 2,0 г у фільтр-пакеті, по 20 фільтр-пакетів у пачці; по 2,0 г у фільтр-пакеті,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336826-25/З-12</w:t>
            </w:r>
            <w:r>
              <w:rPr>
                <w:b/>
              </w:rPr>
              <w:t>6, 336827-25/З-126 від 28.04.2025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336826-25/З-126, 336827-25/З-126 від 28.04.2025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>таблетки, вкриті плівковою оболонкою, по 50 мг;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336826-25/З-126, 336827-25/З-126 від 28.04.2025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Золофт®, </w:t>
            </w:r>
            <w:r>
              <w:rPr>
                <w:b/>
              </w:rPr>
              <w:t xml:space="preserve">таблетки, вкриті плівковою оболонкою, по 50 мг; </w:t>
            </w:r>
            <w:r>
              <w:rPr>
                <w:b/>
              </w:rPr>
              <w:t>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325449-24/З-61, 325450-24/З-61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325449-24/З-61, </w:t>
            </w:r>
            <w:r>
              <w:rPr>
                <w:b/>
              </w:rPr>
              <w:t>325450-24/З-61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325449-24/З-61, 325450-24/З-61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326086-24/З-92, 326087-24/З-92, 326088-24/З-92, 326089-24/З-92, 326090-24/З-92, 326091-24/З-92, 326092-24/З-92, 326093-24/З-92, 326094-24/З-92, 326095-24/З-9</w:t>
            </w:r>
            <w:r>
              <w:rPr>
                <w:b/>
              </w:rPr>
              <w:t>2, 326096-24/З-92, 326097-24/З-92, 326098-24/З-92, 326099-24/З-92, 326100-24/З-92, 326101-24/З-92, 326102-24/З-92, 326104-24/З-92, 326105-24/З-92, 326106-24/З-92, 326107-24/З-92, 326108-24/З-92, 326109-24/З-92, 326110-24/З-92, 326111-24/З-92, 326112-24/З-9</w:t>
            </w:r>
            <w:r>
              <w:rPr>
                <w:b/>
              </w:rPr>
              <w:t>2, 326113-24/З-92, 326114-24/З-92, 326115-24/З-92, 326116-24/З-92, 326117-24/З-92, 326118-24/З-92, 326119-24/З-92, 326120-24/З-92, 326121-24/З-92, 326122-24/З-92, 326123-24/З-92, 326124-24/З-92, 326125-24/З-92, 326126-24/З-92, 326127-24/З-92, 326128-24/З-9</w:t>
            </w:r>
            <w:r>
              <w:rPr>
                <w:b/>
              </w:rPr>
              <w:t>2, 326129-24/З-92, 326130-24/З-92, 326131-24/З-92, 326132-24/З-92, 326133-24/З-92, 326134-24/З-92, 326135-24/З-92, 326136-24/З-92, 326137-24/З-92, 326138-24/З-92, 326139-24/З-92, 326140-24/З-92, 326141-24/З-92, 326142-24/З-92, 326143-24/З-92, 326144-24/З-9</w:t>
            </w:r>
            <w:r>
              <w:rPr>
                <w:b/>
              </w:rPr>
              <w:t>2, 326145-24/З-92, 326146-24/З-92, 326147-24/З-92, 326148-24/З-92, 326149-24/З-92, 326150-24/З-92, 326151-24/З-92, 326152-24/З-92, 326153-24/З-92, 326154-24/З-92, 326155-24/З-92, 326156-24/З-92, 326157-24/З-92, 326158-24/З-92, 326159-24/З-92, 326160-24/З-9</w:t>
            </w:r>
            <w:r>
              <w:rPr>
                <w:b/>
              </w:rPr>
              <w:t>2, 326161-24/З-92, 326162-24/З-92, 326169-24/З-92, 326175-24/З-92, 326176-24/З-92, 326177-24/З-92, 326178-24/З-92, 326179-24/З-92, 326180-24/З-92, 326181-24/З-92, 326182-24/З-92, 328603-24/З-92, 328604-24/З-92, 340192-25/З-92, 340193-25/З-92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Імупрет®, </w:t>
            </w:r>
            <w:r>
              <w:rPr>
                <w:b/>
              </w:rPr>
              <w:t>таблетки, вкриті оболонкою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326086-24/З-92, 326087-24/З-92, 326088-24/З-92, 326089-24/З-92, 326090-24/З-92, 326091-24/З-92, 326092-24/З-92, 326093-</w:t>
            </w:r>
            <w:r>
              <w:rPr>
                <w:b/>
              </w:rPr>
              <w:t>24/З-92, 326094-24/З-92, 326095-24/З-92, 326096-24/З-92, 326097-24/З-92, 326098-24/З-92, 326099-24/З-92, 326100-24/З-92, 326101-24/З-92, 326102-24/З-92, 326104-24/З-92, 326105-24/З-92, 326106-24/З-92, 326107-24/З-92, 326108-24/З-92, 326109-24/З-92, 326110-</w:t>
            </w:r>
            <w:r>
              <w:rPr>
                <w:b/>
              </w:rPr>
              <w:t>24/З-92, 326111-24/З-92, 326112-24/З-92, 326113-24/З-92, 326114-24/З-92, 326115-24/З-92, 326116-24/З-92, 326117-24/З-92, 326118-24/З-92, 326119-24/З-92, 326120-24/З-92, 326121-24/З-92, 326122-24/З-92, 326123-24/З-92, 326124-24/З-92, 326125-24/З-92, 326126-</w:t>
            </w:r>
            <w:r>
              <w:rPr>
                <w:b/>
              </w:rPr>
              <w:t>24/З-92, 326127-24/З-92, 326128-24/З-92, 326129-24/З-92, 326130-24/З-92, 326131-24/З-92, 326132-24/З-92, 326133-24/З-92, 326134-24/З-92, 326135-24/З-92, 326136-24/З-92, 326137-24/З-92, 326138-24/З-92, 326139-24/З-92, 326140-24/З-92, 326141-24/З-92, 326142-</w:t>
            </w:r>
            <w:r>
              <w:rPr>
                <w:b/>
              </w:rPr>
              <w:t>24/З-92, 326143-24/З-92, 326144-24/З-92, 326145-24/З-92, 326146-24/З-92, 326147-24/З-92, 326148-24/З-92, 326149-24/З-92, 326150-24/З-92, 326151-24/З-92, 326152-24/З-92, 326153-24/З-92, 326154-24/З-92, 326155-24/З-92, 326156-24/З-92, 326157-24/З-92, 326158-</w:t>
            </w:r>
            <w:r>
              <w:rPr>
                <w:b/>
              </w:rPr>
              <w:t>24/З-92, 326159-24/З-92, 326160-24/З-92, 326161-24/З-92, 326162-24/З-92, 326169-24/З-92, 326175-24/З-92, 326176-24/З-92, 326177-24/З-92, 326178-24/З-92, 326179-24/З-92, 326180-24/З-92, 326181-24/З-92, 326182-24/З-92, 328603-24/З-92, 328604-24/З-92, 340192-</w:t>
            </w:r>
            <w:r>
              <w:rPr>
                <w:b/>
              </w:rPr>
              <w:t>25/З-92, 340193-25/З-92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Імупрет®, </w:t>
            </w:r>
            <w:r>
              <w:rPr>
                <w:b/>
              </w:rPr>
              <w:t>таблетки, вкриті оболонкою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326086-24/З-92, 326087-24/З-92, 326088-24/З-92, 326089-24/З-</w:t>
            </w:r>
            <w:r>
              <w:rPr>
                <w:b/>
              </w:rPr>
              <w:t>92, 326090-24/З-92, 326091-24/З-92, 326092-24/З-92, 326093-24/З-92, 326094-24/З-92, 326095-24/З-92, 326096-24/З-92, 326097-24/З-92, 326098-24/З-92, 326099-24/З-92, 326100-24/З-92, 326101-24/З-92, 326102-24/З-92, 326104-24/З-92, 326105-24/З-92, 326106-24/З-</w:t>
            </w:r>
            <w:r>
              <w:rPr>
                <w:b/>
              </w:rPr>
              <w:t>92, 326107-24/З-92, 326108-24/З-92, 326109-24/З-92, 326110-24/З-92, 326111-24/З-92, 326112-24/З-92, 326113-24/З-92, 326114-24/З-92, 326115-24/З-92, 326116-24/З-92, 326117-24/З-92, 326118-24/З-92, 326119-24/З-92, 326120-24/З-92, 326121-24/З-92, 326122-24/З-</w:t>
            </w:r>
            <w:r>
              <w:rPr>
                <w:b/>
              </w:rPr>
              <w:t>92, 326123-24/З-92, 326124-24/З-92, 326125-24/З-92, 326126-24/З-92, 326127-24/З-92, 326128-24/З-92, 326129-24/З-92, 326130-24/З-92, 326131-24/З-92, 326132-24/З-92, 326133-24/З-92, 326134-24/З-92, 326135-24/З-92, 326136-24/З-92, 326137-24/З-92, 326138-24/З-</w:t>
            </w:r>
            <w:r>
              <w:rPr>
                <w:b/>
              </w:rPr>
              <w:t>92, 326139-24/З-92, 326140-24/З-92, 326141-24/З-92, 326142-24/З-92, 326143-24/З-92, 326144-24/З-92, 326145-24/З-92, 326146-24/З-92, 326147-24/З-92, 326148-24/З-92, 326149-24/З-92, 326150-24/З-92, 326151-24/З-92, 326152-24/З-92, 326153-24/З-92, 326154-24/З-</w:t>
            </w:r>
            <w:r>
              <w:rPr>
                <w:b/>
              </w:rPr>
              <w:t>92, 326155-24/З-92, 326156-24/З-92, 326157-24/З-92, 326158-24/З-92, 326159-24/З-92, 326160-24/З-92, 326161-24/З-92, 326162-24/З-92, 326169-24/З-92, 326175-24/З-92, 326176-24/З-92, 326177-24/З-92, 326178-24/З-92, 326179-24/З-92, 326180-24/З-92, 326181-24/З-</w:t>
            </w:r>
            <w:r>
              <w:rPr>
                <w:b/>
              </w:rPr>
              <w:t>92, 326182-24/З-92, 328603-24/З-92, 328604-24/З-92, 340192-25/З-92, 340193-25/З-92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Імупрет®, </w:t>
            </w:r>
            <w:r>
              <w:rPr>
                <w:b/>
              </w:rPr>
              <w:t>таблетки, вкриті оболонкою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340633-25/В-96</w:t>
            </w:r>
            <w:r>
              <w:rPr>
                <w:b/>
              </w:rPr>
              <w:t xml:space="preserve">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340633-25/В-96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340633-25/В-96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Індометацин-Здоров'я, </w:t>
            </w:r>
            <w:r>
              <w:rPr>
                <w:b/>
              </w:rPr>
              <w:t>таблетки, вкриті оболонкою, кишковорозчинні, по 25 мг; по 10 таблеток у блістері; по 3 блістери у картонній коробці;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341305-25/З-12</w:t>
            </w:r>
            <w:r>
              <w:rPr>
                <w:b/>
              </w:rPr>
              <w:t>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ін’єкцій; суспензія для ін’єкцій по 1 дозі (0,5 мл) у попередньо заповненому шприці № 1 у комплекті з однією або двома голками; по 1 попередньо наповненому шприці у комплекті з однією або двома голками у пластиковому контейнері; по 1 пластико</w:t>
            </w:r>
            <w:r>
              <w:rPr>
                <w:b/>
              </w:rPr>
              <w:t>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341305-25/З-123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ін’єкцій; суспензія для ін’єкцій по 1 дозі (0,5 мл) у попередньо заповненому шприці № 1 у комплекті з однією або двома голками; по 1 попередньо наповненому шприці у комплекті з однією або двома голками у пластиковому контейнері; по 1 пластико</w:t>
            </w:r>
            <w:r>
              <w:rPr>
                <w:b/>
              </w:rPr>
              <w:t>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341305-25/З-123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ін’єкцій; суспензія для ін’єкцій по 1 дозі (0,5 мл) у попередньо заповненому шприці № 1 у комплекті з однією або двома голками; по</w:t>
            </w:r>
            <w:r>
              <w:rPr>
                <w:b/>
              </w:rPr>
              <w:t xml:space="preserve"> 1 попередньо наповненому шприці у комплекті з однією або двома голками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338364-25/В-120, 338365-25/В-120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338364-25/В-120, 338365-25/В-120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338364-25/В-120, 338365-25/В-120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317786-24/З-116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ін'єкцій, 10 мг/мл по 15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317786-24/З-116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</w:t>
            </w:r>
            <w:r>
              <w:rPr>
                <w:b/>
              </w:rPr>
              <w:t>кцій, 10 мг/мл по 15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317786-24/З-116 від 25.06.2024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Карбоплатин, </w:t>
            </w:r>
            <w:r>
              <w:rPr>
                <w:b/>
              </w:rPr>
              <w:t>розчин для ін'єкцій, 10 мг/мл по 15 мл або по 45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337347-25/В-118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Кедол,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</w:t>
            </w:r>
            <w:r>
              <w:rPr>
                <w:b/>
              </w:rPr>
              <w:t>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337347-25/В-118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Кедол,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</w:t>
            </w:r>
            <w:r>
              <w:rPr>
                <w:b/>
              </w:rPr>
              <w:t>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337347-25/В-118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Кедол,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337794-25/В-145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трометамін,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337794-25/В-145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трометамін,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337794-25/В-145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трометамін,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329219-24/В-137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Кеторолак-Фармак (Було: Кеторолак), </w:t>
            </w:r>
            <w:r>
              <w:rPr>
                <w:b/>
              </w:rPr>
              <w:t>розчин для ін'єкцій, 30 мг/мл;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329219-24/В-137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Кеторолак-Фармак (Було: Кеторолак), </w:t>
            </w:r>
            <w:r>
              <w:rPr>
                <w:b/>
              </w:rPr>
              <w:t>розчин для ін'єкцій, 30 мг/мл;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329219-24/В-137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Кеторолак-Фармак (Було: Кеторолак), </w:t>
            </w:r>
            <w:r>
              <w:rPr>
                <w:b/>
              </w:rPr>
              <w:t>розчин для ін'єкцій, 30 мг/мл;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333938-25/З-147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Клобесил,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333938-25/З-147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Клобесил,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333938-25/З-147 </w:t>
            </w:r>
            <w:r>
              <w:rPr>
                <w:b/>
              </w:rPr>
              <w:t>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Клобесил,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331733-25/З-147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Клодифен, </w:t>
            </w:r>
            <w:r>
              <w:rPr>
                <w:b/>
              </w:rPr>
              <w:t>гель, 10 мг/г; по 45 г в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331733-25/З-147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Клодифен, </w:t>
            </w:r>
            <w:r>
              <w:rPr>
                <w:b/>
              </w:rPr>
              <w:t>гель, 10 мг/г; по 45 г в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331733-25/З-147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Клодифен, </w:t>
            </w:r>
            <w:r>
              <w:rPr>
                <w:b/>
              </w:rPr>
              <w:t>гель, 10 мг/г; по 45 г в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340257-25/З-96</w:t>
            </w:r>
            <w:r>
              <w:rPr>
                <w:b/>
              </w:rPr>
              <w:t xml:space="preserve">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пачці,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340257-25/З-96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пачці,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р. № </w:t>
            </w:r>
            <w:r>
              <w:rPr>
                <w:b/>
              </w:rPr>
              <w:t>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340257-25/З-96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пачці,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р. № </w:t>
            </w:r>
            <w:r>
              <w:rPr>
                <w:b/>
              </w:rPr>
              <w:t>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342097-25/З-96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326305-24/В-100, 326306-24/В-100, 326307-24/В-100, 326308-24/В-100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</w:t>
            </w:r>
            <w:r>
              <w:rPr>
                <w:b/>
              </w:rPr>
              <w:t>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326305-24/В-100, 326306-24/В-100, 326307-24/В-100, 326308-24/В-100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326305-24/В-100, 326306-24/В-100, 326307-24/В-100, 326308-24</w:t>
            </w:r>
            <w:r>
              <w:rPr>
                <w:b/>
              </w:rPr>
              <w:t>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</w:t>
            </w:r>
            <w:r>
              <w:rPr>
                <w:b/>
              </w:rPr>
              <w:t>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317644-24/В-100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317644-24/В-100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</w:t>
            </w:r>
            <w:r>
              <w:rPr>
                <w:b/>
              </w:rPr>
              <w:t>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317644-24/В-100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Контривен, </w:t>
            </w:r>
            <w:r>
              <w:rPr>
                <w:b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</w:t>
            </w:r>
            <w:r>
              <w:rPr>
                <w:b/>
              </w:rPr>
              <w:t>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337720-25/В-61 від 14.05.2025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0,5 мг/мл </w:t>
            </w:r>
            <w:r>
              <w:rPr>
                <w:b/>
              </w:rPr>
              <w:t>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337720-25/В-61 від 14.05.2025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337720-25/В-61 від 14.05.2025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327749-24/В-100, 327750-24/В-100, 327751-24/В-100, 327752-24/В-100, 327753-24/В-100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Лаферобіон®, </w:t>
            </w:r>
            <w:r>
              <w:rPr>
                <w:b/>
              </w:rPr>
              <w:t xml:space="preserve">супозиторії по 150 000 МО; супозиторії по 500 000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</w:t>
            </w:r>
            <w:r>
              <w:rPr>
                <w:b/>
              </w:rPr>
              <w:t>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337622-25/З-97, 337623-25/З-97, 337624-25/З-97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мг,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337622-25/З-97, 337623-25/З-97, 337624-25/З-97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мг,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337622-25/З-97, </w:t>
            </w:r>
            <w:r>
              <w:rPr>
                <w:b/>
              </w:rPr>
              <w:t>337623-25/З-97, 337624-25/З-97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Лейкеран™, </w:t>
            </w:r>
            <w:r>
              <w:rPr>
                <w:b/>
              </w:rPr>
              <w:t>таблетки, вкриті плівковою оболонкою, по 2 мг,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339646-25/З-121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МЕРОПЕНЕМ-МБ, </w:t>
            </w:r>
            <w:r>
              <w:rPr>
                <w:b/>
              </w:rPr>
              <w:t>порошок для розчину для ін'єкцій та інфузій по 1000 мг, по 1 флакону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339646-25/З-121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МЕРОПЕНЕМ-МБ, </w:t>
            </w:r>
            <w:r>
              <w:rPr>
                <w:b/>
              </w:rPr>
              <w:t>порошок для розчину для ін'єкцій та інфузій по 1000 мг, по 1 флакону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339646-25/З-121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МЕРОПЕНЕМ-МБ, </w:t>
            </w:r>
            <w:r>
              <w:rPr>
                <w:b/>
              </w:rPr>
              <w:t>порошок для розчину для ін'єкцій та інфузій по 1000 мг, по 1 флакону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324767-24/В-121, 324768-24/В-121, 326050-24/В-121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Міноксикутан®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324767-24/В-121, 324768-24/В-121, 326050-24/В-121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Міноксикутан®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324767-24/В-121, 324768-24/В-121, 326050-24/В-121 від 30.10.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Міноксикутан®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326787-24/З-13</w:t>
            </w:r>
            <w:r>
              <w:rPr>
                <w:b/>
              </w:rPr>
              <w:t>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мг,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326787-24/З-132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мг,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326787-24/З-132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Моксивар, </w:t>
            </w:r>
            <w:r>
              <w:rPr>
                <w:b/>
              </w:rPr>
              <w:t>таблетки, вкриті плівковою оболонкою, по 400 мг, по 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334157-25/В-123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оболонкою, по 400 мг; по 1 таблетці у блістері; по 70 блістерів у коробці з картону; по 5 або по 7, або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334157-25/В-123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оболонкою, по 400 мг; по 1 таблетці у блістері; по 70 блістерів у коробці з картону; по 5 або по 7, або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334157-25/В-123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оболонкою, по 400 мг; по 1 таблетці у блістері; по 70 блістерів у коробці з картону; по 5 або по 7, або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 xml:space="preserve">таблетки по 20 мг або по 40 мг; по 10 таблеток у блістері; по </w:t>
            </w:r>
            <w:r>
              <w:rPr>
                <w:b/>
              </w:rPr>
              <w:t>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340010-25/З-146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20 мг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334473-25/В-96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сироп, по 100 мл у банці скляній або у флаконі скляному; по 1 банці або флакону з ложкою мірною в пачці; по 100 мл у флаконі полімерному; по 1 флакону з ложкою мірною в пачці; по 200 мл у флаконі скляному або полімерному; по 1 флакону з ложкою мірною в пач</w:t>
            </w:r>
            <w:r>
              <w:rPr>
                <w:b/>
              </w:rPr>
              <w:t>ці; по 15 мл в саше; по 20 саше в пачці; in bulk по 100 мл у банці скляній, або у флаконі скляному, або флаконі полімерному; по 48 банок скляних, або флаконів скляних, або флаконів полімерних у коробі картонному; in bulk: по 200 мл у флаконі скляному або ф</w:t>
            </w:r>
            <w:r>
              <w:rPr>
                <w:b/>
              </w:rPr>
              <w:t>лаконі полімерному; по 30 флаконів скляних або флаконів полімерних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335421-25/З-96, 335422-25/З-96, 335423-25/З-96, 335424-25/З-96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 xml:space="preserve">таблетки шипучі, 600 мг;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335421-25/З-96, 335422-25/З-96, 335423-25/З-96, 335424-25/З-96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 xml:space="preserve">таблетки шипучі, 600 мг;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335421-25/З-96, </w:t>
            </w:r>
            <w:r>
              <w:rPr>
                <w:b/>
              </w:rPr>
              <w:t>335422-25/З-96, 335423-25/З-96, 335424-25/З-96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 xml:space="preserve">таблетки шипучі, 600 мг;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338081-25/З-137, 338083-25/З-137, 338084-25/З-137, 338499-25</w:t>
            </w:r>
            <w:r>
              <w:rPr>
                <w:b/>
              </w:rPr>
              <w:t>/З-137 від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Наклофен Дуо, </w:t>
            </w:r>
            <w:r>
              <w:rPr>
                <w:b/>
              </w:rPr>
              <w:t xml:space="preserve">капсули по 75 мг </w:t>
            </w:r>
            <w:r>
              <w:rPr>
                <w:b/>
              </w:rPr>
              <w:br/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338081-25/З-137, 338083-25/З-137, 338084-25/З-137, 338499-25/З-137 від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Наклофен Дуо, </w:t>
            </w:r>
            <w:r>
              <w:rPr>
                <w:b/>
              </w:rPr>
              <w:t xml:space="preserve">капсули по 75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338081-25/З-137, 338083-25/З-137, 338084-25/З-137, 338499-25/З-137 від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Наклофен Дуо, </w:t>
            </w:r>
            <w:r>
              <w:rPr>
                <w:b/>
              </w:rPr>
              <w:t xml:space="preserve">капсули по 75 мг 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316976-24/В-39, 327265-24/В-137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316976-24/В-39, 327265-24/В-137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316976-24/В-39, 327265-24/В-137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333954-25/В-144, 333955-25/В-144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диклофенак-КВ, </w:t>
            </w:r>
            <w:r>
              <w:rPr>
                <w:b/>
              </w:rPr>
              <w:t>капсули тверді по 25 мг, по 10 капсул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333954-25/В-144, 333955-25/В-144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диклофенак-КВ, </w:t>
            </w:r>
            <w:r>
              <w:rPr>
                <w:b/>
              </w:rPr>
              <w:t>капсули тверді по 25 мг, по 10 капсул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333954-25/В-144,</w:t>
            </w:r>
            <w:r>
              <w:rPr>
                <w:b/>
              </w:rPr>
              <w:t xml:space="preserve"> 333955-25/В-144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диклофенак-КВ, </w:t>
            </w:r>
            <w:r>
              <w:rPr>
                <w:b/>
              </w:rPr>
              <w:t>капсули тверді по 25 мг, по 10 капсул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338431-25/З-61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 АНАНТА, </w:t>
            </w:r>
            <w:r>
              <w:rPr>
                <w:b/>
              </w:rPr>
              <w:t>розчин для інфузій 0,9%,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338431-25/З-61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 АНАНТА, </w:t>
            </w:r>
            <w:r>
              <w:rPr>
                <w:b/>
              </w:rPr>
              <w:t>розчин для інфузій 0,9%,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338431-25/З-61 від 27.05.2025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НАТРІЮ ХЛОРИД АНАНТА, </w:t>
            </w:r>
            <w:r>
              <w:rPr>
                <w:b/>
              </w:rPr>
              <w:t>розчин для інфузій 0,9%,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335319-25/З-144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Небіворлд, </w:t>
            </w:r>
            <w:r>
              <w:rPr>
                <w:b/>
              </w:rPr>
              <w:t>таблетки по 5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335319-25/З-144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Небіворлд, </w:t>
            </w:r>
            <w:r>
              <w:rPr>
                <w:b/>
              </w:rPr>
              <w:t>таблетки по 5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335319-25/З-144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Небіворлд, </w:t>
            </w:r>
            <w:r>
              <w:rPr>
                <w:b/>
              </w:rPr>
              <w:t>таблетки по 5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333395-25/З-60, 333396-25/З-60,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333395-25/З-60, 333396-25/З-60,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333395-25/З-60, </w:t>
            </w:r>
            <w:r>
              <w:rPr>
                <w:b/>
              </w:rPr>
              <w:t>333396-25/З-60, 333397-25/З-60, 333398-25/З-60, 339050-25/З-60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Неомідантан, </w:t>
            </w:r>
            <w:r>
              <w:rPr>
                <w:b/>
              </w:rPr>
              <w:t>капсули по 100 мг, по 10 капсул у блістері, по 5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"Олфа",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339659-25/З-117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339659-25/З-117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339659-25/З-117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 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324738-24/В-97</w:t>
            </w:r>
            <w:r>
              <w:rPr>
                <w:b/>
              </w:rPr>
              <w:t xml:space="preserve">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Нефопам-Здоров`я, </w:t>
            </w:r>
            <w:r>
              <w:rPr>
                <w:b/>
              </w:rPr>
              <w:t>розчин для ін’єкцій, 20 мг/2 мл, по 2 мл в ампулі; по 5 ампул у картонній коробці з перегородкою; по 2 мл в ампулі; по 5 ампул у блістері; по 1 блістеру у коробці з картону; по 2 мл у флаконі; по 5 флаконів у контурній чарунковій упаковці; по 1 контурній ч</w:t>
            </w:r>
            <w:r>
              <w:rPr>
                <w:b/>
              </w:rPr>
              <w:t>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324738-24/В-97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Нефопам-Здоров`я, </w:t>
            </w:r>
            <w:r>
              <w:rPr>
                <w:b/>
              </w:rPr>
              <w:t>розчин для ін’єкцій, 20 мг/2 мл, по 2 мл в ампулі; по 5 ампул у картонній коробці з перегородкою; по 2 мл в ампулі; по 5 ампул у блістері; по 1 блістеру у коробці з картону; по 2 мл у флаконі; по 5 флаконів у контурній чарунковій упаковці; по 1 контурній ч</w:t>
            </w:r>
            <w:r>
              <w:rPr>
                <w:b/>
              </w:rPr>
              <w:t>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324738-24/В-97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Нефопам-Здоров`я, </w:t>
            </w:r>
            <w:r>
              <w:rPr>
                <w:b/>
              </w:rPr>
              <w:t>розчин для ін’єкцій, 20 мг/2 мл, по 2 мл в ампулі; по 5 ампул у картонній коробці з перегородкою; по 2 мл в ампулі; по 5 ампул у блістері; по 1 блістеру у коробці з картону; по 2 мл у флаконі; по 5 флаконів у контурній чарунковій упаковці; по 1 контурній ч</w:t>
            </w:r>
            <w:r>
              <w:rPr>
                <w:b/>
              </w:rPr>
              <w:t>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336979-25/В-28, 341596-25/В-60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Нефродол®, </w:t>
            </w:r>
            <w:r>
              <w:rPr>
                <w:b/>
              </w:rPr>
              <w:t>таблетки, вкриті оболонкою по 10 таблеток у блістері; по 6 блістерів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336979-25/В-28, 341596-25/В-60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Нефродол®, </w:t>
            </w:r>
            <w:r>
              <w:rPr>
                <w:b/>
              </w:rPr>
              <w:t>таблетки, вкриті оболонкою по 10 таблеток у блістері; по 6 блістерів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336979-25/В-28, 341596-25/В-60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Нефродол®, </w:t>
            </w:r>
            <w:r>
              <w:rPr>
                <w:b/>
              </w:rPr>
              <w:t>таблетки, вкриті оболонкою по 10 таблеток у блістері; по 6 блістерів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338038-25/В-123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Нікотинова кислота-Здоров'я, </w:t>
            </w:r>
            <w:r>
              <w:rPr>
                <w:b/>
              </w:rPr>
              <w:t>розчин для ін’єкцій, 10 мг/мл; по 1 мл в ампулі; по 5 ампул у блістері; по 2 блістери в картонній коробці; по 1 мл в ампулі; по 10 ампул у блістері; по 1 блістеру в картонній коробці; по 1 мл в ампулі; по 10 ампул у картонній коробці. Маркування українсько</w:t>
            </w:r>
            <w:r>
              <w:rPr>
                <w:b/>
              </w:rPr>
              <w:t>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338038-25/В-123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Нікотинова кислота-Здоров'я, </w:t>
            </w:r>
            <w:r>
              <w:rPr>
                <w:b/>
              </w:rPr>
              <w:t>розчин для ін’єкцій, 10 мг/мл; по 1 мл в ампулі; по 5 ампул у блістері; по 2 блістери в картонній коробці; по 1 мл в ампулі; по 10 ампул у блістері; по 1 блістеру в картонній коробці; по 1 мл в ампулі; по 10 ампул у картонній коробці. Маркування українсько</w:t>
            </w:r>
            <w:r>
              <w:rPr>
                <w:b/>
              </w:rPr>
              <w:t>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338038-25/В-123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Нікотинова кислота-Здоров'я, </w:t>
            </w:r>
            <w:r>
              <w:rPr>
                <w:b/>
              </w:rPr>
              <w:t>розчин для ін’єкцій, 10 мг/мл; по 1 мл в ампулі; по 5 ампул у блістері; по 2 блістери в картонній коробці; по 1 мл в ампулі; по 10 ампул у блістері; по 1 блістеру в картонній коробці; по 1 мл в ампулі; по 10 ампул у картонній коробці. Маркування українсько</w:t>
            </w:r>
            <w:r>
              <w:rPr>
                <w:b/>
              </w:rPr>
              <w:t>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336631-25/З-145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</w:r>
            <w:r>
              <w:rPr>
                <w:b/>
              </w:rPr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336631-25/З-145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336631-25/З-145 </w:t>
            </w:r>
            <w:r>
              <w:rPr>
                <w:b/>
              </w:rPr>
              <w:t>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  <w:t>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336655-25/В-145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336655-25/В-145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336655-25/В-145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313559-24/З-82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 по 300 мг,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313559-24/З-82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 по 300 мг,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313559-24/З-82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Нубека, </w:t>
            </w:r>
            <w:r>
              <w:rPr>
                <w:b/>
              </w:rPr>
              <w:t>таблетки, вкриті плівковою оболонкою по 300 мг, по 16 таблеток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334078-25/З-144, 334079-25/З-144, 334080-25/З-144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Нутриніл ПД4 з 1,1% вмістом амінокислот, </w:t>
            </w:r>
            <w:r>
              <w:rPr>
                <w:b/>
              </w:rPr>
              <w:t xml:space="preserve">розчин для перитонеального діалізу; </w:t>
            </w:r>
            <w:r>
              <w:rPr>
                <w:b/>
              </w:rPr>
              <w:br/>
              <w:t xml:space="preserve">по 2 л у пластиковому мішку, обладнаному ін’єкційним портом і з’єднувачем, вкладеному в індивідуальний пакет; по 5 комплектів у картонній коробці з маркуванням українською мовою; </w:t>
            </w:r>
            <w:r>
              <w:rPr>
                <w:b/>
              </w:rPr>
              <w:br/>
              <w:t>по 2 л у пластиковому мішку, обладнаном</w:t>
            </w:r>
            <w:r>
              <w:rPr>
                <w:b/>
              </w:rPr>
              <w:t>у ін’єкційним портом, з інтегрованим за допомогою двох магістралей і Y-з’єднувача порожнім мішком для дренажу, вкладених в індивідуальний пакет; по 5 комплектів у картонній коробці з маркуванням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</w:t>
            </w:r>
            <w:r>
              <w:rPr>
                <w:b/>
              </w:rPr>
              <w:t>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334078-25/З-144,</w:t>
            </w:r>
            <w:r>
              <w:rPr>
                <w:b/>
              </w:rPr>
              <w:t xml:space="preserve"> 334079-25/З-144, 334080-25/З-144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Нутриніл ПД4 з 1,1% вмістом амінокислот, </w:t>
            </w:r>
            <w:r>
              <w:rPr>
                <w:b/>
              </w:rPr>
              <w:t xml:space="preserve">розчин для перитонеального діалізу;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л у пластиковому мішку, обладнаному ін’єкційним портом і з’єднувачем, вкладеному в індивідуальний пакет; по 5 комплектів у картонній коробці з маркуванням українською мовою; </w:t>
            </w:r>
            <w:r>
              <w:rPr>
                <w:b/>
              </w:rPr>
              <w:br/>
              <w:t xml:space="preserve">по 2 л у пластиковому мішку, обладнаному ін’єкційним портом, з інтегрованим </w:t>
            </w:r>
            <w:r>
              <w:rPr>
                <w:b/>
              </w:rPr>
              <w:t>за допомогою двох магістралей і Y-з’єднувача порожнім мішком для дренажу, вкладених в індивідуальний пакет; по 5 комплектів у картонній коробці з маркуванням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334078-25/З-144, 334079-25/З-144, 334080-25/З-144 від 17.03.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Нутриніл ПД4 з 1,1% вмістом амінокислот, </w:t>
            </w:r>
            <w:r>
              <w:rPr>
                <w:b/>
              </w:rPr>
              <w:t xml:space="preserve">розчин для перитонеального діалізу;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л у пластиковому мішку, обладнаному ін’єкційним портом і з’єднувачем, вкладеному в індивідуальний пакет; по 5 комплектів у картонній коробці з маркуванням українською мовою; </w:t>
            </w:r>
            <w:r>
              <w:rPr>
                <w:b/>
              </w:rPr>
              <w:br/>
              <w:t xml:space="preserve">по 2 л у пластиковому мішку, обладнаному ін’єкційним портом, з інтегрованим </w:t>
            </w:r>
            <w:r>
              <w:rPr>
                <w:b/>
              </w:rPr>
              <w:t>за допомогою двох магістралей і Y-з’єднувача порожнім мішком для дренажу, вкладених в індивідуальний пакет; по 5 комплектів у картонній коробці з маркуванням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334782-25/В-116 від 26.03.2025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334782-25/В-116 від 26.03.2025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334782-25/В-116 від 26.03.2025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338650-25/З-120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 ФОРТЕ, </w:t>
            </w:r>
            <w:r>
              <w:rPr>
                <w:b/>
              </w:rPr>
              <w:t xml:space="preserve">таблетки, вкриті плівковою оболонкою по 280 мг/316 мг по 15 таблеток у блістері, по 2, 4 або по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338650-25/З-120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 ФОРТЕ, </w:t>
            </w:r>
            <w:r>
              <w:rPr>
                <w:b/>
              </w:rPr>
              <w:t xml:space="preserve">таблетки, вкриті плівковою оболонкою по 280 мг/316 мг по 15 таблеток у блістері, по 2, 4 або по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338650-25/З-120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 ФОРТЕ, </w:t>
            </w:r>
            <w:r>
              <w:rPr>
                <w:b/>
              </w:rPr>
              <w:t xml:space="preserve">таблетки, вкриті плівковою оболонкою по 280 мг/316 мг по 15 таблеток у блістері, по 2, 4 або по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342255-25/З-145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</w:t>
            </w:r>
            <w:r>
              <w:rPr>
                <w:b/>
              </w:rPr>
              <w:br/>
              <w:t xml:space="preserve">по 10 таблеток у блістері;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342255-25/З-145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</w:t>
            </w:r>
            <w:r>
              <w:rPr>
                <w:b/>
              </w:rPr>
              <w:br/>
              <w:t xml:space="preserve">по 10 таблеток у блістері; </w:t>
            </w:r>
            <w:r>
              <w:rPr>
                <w:b/>
              </w:rPr>
              <w:br/>
              <w:t xml:space="preserve">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342255-25/З-145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Пантозол, </w:t>
            </w:r>
            <w:r>
              <w:rPr>
                <w:b/>
              </w:rPr>
              <w:t>таблетки, вкриті кишковорозчинною оболонкою, по 40 мг;</w:t>
            </w:r>
            <w:r>
              <w:rPr>
                <w:b/>
              </w:rPr>
              <w:br/>
              <w:t xml:space="preserve">по 10 таблеток у блістері;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340452-25/В-139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таблетки, вкриті оболонкою, по 500 мг, по 2 таблетки у блістері; по 70 блістерів у коробці з картону; по 10 таблеток у блістері; по 1, або по 2,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340452-25/В-139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таблетки, вкриті оболонкою, по 500 мг, по 2 таблетки у блістері; по 70 блістерів у коробці з картону; по 10 таблеток у блістері; по 1, або по 2,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340452-25/В-139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таблетки, вкриті оболонкою, по 500 мг, по 2 таблетки у блістері; по 70 блістерів у коробці з картону; по 10 таблеток у блістері; по 1, або по 2,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339497-25/В-61</w:t>
            </w:r>
            <w:r>
              <w:rPr>
                <w:b/>
              </w:rPr>
              <w:t>, 339498-25/В-61, 339499-25/В-61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339497-25/В-61, 339498-25/В-61, 339499-25/В-61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339497-25/В-61, </w:t>
            </w:r>
            <w:r>
              <w:rPr>
                <w:b/>
              </w:rPr>
              <w:t>339498-25/В-61, 339499-25/В-61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324703-24/В-145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ПЕРАМПАНЕЛ,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324703-24/В-145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ПЕРАМПАНЕЛ,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324703-24/В-145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ПЕРАМПАНЕЛ,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339023-25/З-116, 339126-25/З-116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339023-25/З-116, 339126-25/З-116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339023-25/З-116, 339126-25/З-116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ПОЛІЦЕФ, </w:t>
            </w:r>
            <w:r>
              <w:rPr>
                <w:b/>
              </w:rPr>
              <w:t>порошок для розчину для ін'єкцій або інфузій по 1000 мг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338592-25/В-28, 338593-25/В-28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Пустирника настойка, </w:t>
            </w:r>
            <w:r>
              <w:rPr>
                <w:b/>
              </w:rPr>
              <w:t xml:space="preserve">настойка для орального застосування по 25 мл або по 50 мл у флаконах; по 25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338592-25/В-28, 338593-25/В-28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Пустирника настойка, </w:t>
            </w:r>
            <w:r>
              <w:rPr>
                <w:b/>
              </w:rPr>
              <w:t xml:space="preserve">настойка для орального застосування по 25 мл або по 50 мл у флаконах; по 25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338592-25/В-28, 338593-25/В-28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Пустирника настойка, </w:t>
            </w:r>
            <w:r>
              <w:rPr>
                <w:b/>
              </w:rPr>
              <w:t xml:space="preserve">настойка для орального застосування по 25 мл або по 50 мл у флаконах; по 25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337503-25/З-96, 337504-25/З-96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Ревівал®, </w:t>
            </w:r>
            <w:r>
              <w:rPr>
                <w:b/>
              </w:rPr>
              <w:t>капсули гастрорезистентні тверді по 30 мг або 60 мг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334743-25/В-97, 341939-25/В-97, 341941-25/В-97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334743-25/В-97, 341939-25/В-97, 341941-25/В-97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334743-25/В-97, 341939-25/В-97, 341941-25/В-97 від 25.03.202</w:t>
            </w:r>
            <w:r>
              <w:rPr>
                <w:b/>
              </w:rPr>
              <w:t>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Ревмастоп, </w:t>
            </w:r>
            <w:r>
              <w:rPr>
                <w:b/>
              </w:rPr>
              <w:t>розчин для ін'єкцій, 10 мг/мл,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</w:t>
            </w:r>
            <w:r>
              <w:rPr>
                <w:b/>
              </w:rPr>
              <w:t xml:space="preserve">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</w:t>
            </w:r>
            <w:r>
              <w:rPr>
                <w:b/>
              </w:rPr>
              <w:t xml:space="preserve">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</w:t>
            </w:r>
            <w:r>
              <w:rPr>
                <w:b/>
              </w:rPr>
              <w:t xml:space="preserve">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338616-25/З-100 від 02.06.2025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або 2 мл в ампулі, по 1 або 3, або 5 ампул в пачці; по 1 мл або 2 мл у попередньо наповненому шприці;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339042-25/В-116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339042-25/В-116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339042-25/В-116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339042-25/В-116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339042-25/В-116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339042-25/В-116 </w:t>
            </w:r>
            <w:r>
              <w:rPr>
                <w:b/>
              </w:rPr>
              <w:t>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РЕНОТОР, </w:t>
            </w:r>
            <w:r>
              <w:rPr>
                <w:b/>
              </w:rPr>
              <w:t>таблетки, вкриті плівковою оболонкою, по 25 мг, 50 мг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таблетки, по 10 таблеток у блістері;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таблетки, по 10 таблеток у блістері;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 xml:space="preserve">таблетки, по 10 таблеток у блістері; по 1 або 2 блістери у пачці; in bulk: </w:t>
            </w:r>
            <w:r>
              <w:rPr>
                <w:b/>
              </w:rPr>
              <w:t>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таблетки, по 10 таблеток у блістері;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таблетки, по 10 таблеток у блістері;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340236-25/З-97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таблетки, по 10 таблеток у блістері;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340181-25/З-96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340181-25/З-96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340181-25/З-96 в</w:t>
            </w:r>
            <w:r>
              <w:rPr>
                <w:b/>
              </w:rPr>
              <w:t>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341221-25/В-96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Рилузол,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341221-25/В-96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Рилузол,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р. </w:t>
            </w:r>
            <w:r>
              <w:rPr>
                <w:b/>
              </w:rPr>
              <w:t>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341221-25/В-96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Рилузол,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329008-24/З-28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БІОКОН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329008-24/З-28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БІОКОН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329008-24/З-28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БІОКОН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329472-25/В-137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Сакубітрил/Валсартан,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329472-25/В-137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Сакубітрил/Валсартан,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329472-25/В-137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Сакубітрил/Валсартан, </w:t>
            </w:r>
            <w:r>
              <w:rPr>
                <w:b/>
              </w:rPr>
              <w:t>кристалічний 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333241-25/В-121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таблетки;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333241-25/В-121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таблетки;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333241-25/В-121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таблетки;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325762-24/В-06, 325763-24/В-06, 334259-25/В-06, 341836-25/В-06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Сиднофарм, </w:t>
            </w:r>
            <w:r>
              <w:rPr>
                <w:b/>
              </w:rPr>
              <w:t>таблетки по 2 мг, по 10 таблеток у блістері; по 3 блістери в пачці; іn bulk № 3360: по 10 таблеток у блістері; по 336 блістерів у поліпропіленовій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</w:t>
            </w:r>
            <w:r>
              <w:rPr>
                <w:b/>
              </w:rPr>
              <w:t>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331781-25/В-60 в</w:t>
            </w:r>
            <w:r>
              <w:rPr>
                <w:b/>
              </w:rPr>
              <w:t>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>капсули кишковорозчині тверді, по 30 мг, по 60 мг; по 7 капсул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336072-25/З-97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Симода, </w:t>
            </w:r>
            <w:r>
              <w:rPr>
                <w:b/>
              </w:rPr>
              <w:t>капсули гастрорезистентні тверді, по 30 мг або по 60 мг, по 7 капсул у блістері; по 1 блістеру або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339919-25/З-100, 339920-25/З-100, 339921-25/З-100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 xml:space="preserve">суспензія для ін’єкцій; по 1 дозі (0,5 мл) суспензії для ін’єкцій у попередньо наповненому скляному шприці у </w:t>
            </w:r>
            <w:r>
              <w:rPr>
                <w:b/>
              </w:rPr>
              <w:t>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до</w:t>
            </w:r>
            <w:r>
              <w:rPr>
                <w:b/>
              </w:rPr>
              <w:t>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монодозов</w:t>
            </w:r>
            <w:r>
              <w:rPr>
                <w:b/>
              </w:rPr>
              <w:t>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</w:t>
            </w:r>
            <w:r>
              <w:rPr>
                <w:b/>
              </w:rPr>
              <w:t>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339919-25/З-100, 339920-25/З-100, 339921-25/З-100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 xml:space="preserve">суспензія для ін’єкцій; по 1 дозі (0,5 мл) суспензії для ін’єкцій у попередньо наповненому скляному шприці у </w:t>
            </w:r>
            <w:r>
              <w:rPr>
                <w:b/>
              </w:rPr>
              <w:t>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до</w:t>
            </w:r>
            <w:r>
              <w:rPr>
                <w:b/>
              </w:rPr>
              <w:t>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монодозов</w:t>
            </w:r>
            <w:r>
              <w:rPr>
                <w:b/>
              </w:rPr>
              <w:t>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</w:t>
            </w:r>
            <w:r>
              <w:rPr>
                <w:b/>
              </w:rPr>
              <w:t>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339919-25/З-100, 339920-25/З-100, 339921-25/З-100 від 25.06.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суспензії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339711-25/З-139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 xml:space="preserve">таблетки, вкриті оболонкою, по 500 мг або по 750 мг; </w:t>
            </w:r>
            <w:r>
              <w:rPr>
                <w:b/>
              </w:rPr>
              <w:t>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339711-25/З-139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 або по 750 мг; 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339711-25/З-139 </w:t>
            </w:r>
            <w:r>
              <w:rPr>
                <w:b/>
              </w:rPr>
              <w:t>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 або по 750 мг; 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339711-25/З-139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 або по 750 мг; 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339711-25/З-139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 xml:space="preserve">таблетки, вкриті оболонкою, по 500 мг або по 750 мг; </w:t>
            </w:r>
            <w:r>
              <w:rPr>
                <w:b/>
              </w:rPr>
              <w:t>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339711-25/З-139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 xml:space="preserve">таблетки, вкриті оболонкою, по 500 мг або по 750 мг; </w:t>
            </w:r>
            <w:r>
              <w:rPr>
                <w:b/>
              </w:rPr>
              <w:t>по 10 таблеток у блістері; по 1 або по 3,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337390-25/З-148, 337391-25/З-148, 337392-25/З-148, 337393-25/З-148, 337394-25/З-148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мг,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337390-25/З-148, 337391-25/З-148, 337392-25/З-148, 337393-25/З-148, 337394-25/З-148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мг,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337390-25/З-148, 337391-25/З-148, 337392-25/З-148, 337393-25/З-148, 337394-25/З-148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мг,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337494-25/В-120, 337495-25/В-120, 337496-25/В-120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Тамістол® , </w:t>
            </w:r>
            <w:r>
              <w:rPr>
                <w:b/>
              </w:rPr>
              <w:t>супозиторії по 0,015 г по 5 супозиторіїв у блiстерi; по 1 або 2  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337494-25/В-120, 337495-25/В-120, 337496-25/В-120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Тамістол® , </w:t>
            </w:r>
            <w:r>
              <w:rPr>
                <w:b/>
              </w:rPr>
              <w:t>супозиторії по 0,015 г по 5 супозиторіїв у блiстерi; по 1 або 2  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337494-25/В-120,</w:t>
            </w:r>
            <w:r>
              <w:rPr>
                <w:b/>
              </w:rPr>
              <w:t xml:space="preserve"> 337495-25/В-120, 337496-25/В-120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Тамістол® , </w:t>
            </w:r>
            <w:r>
              <w:rPr>
                <w:b/>
              </w:rPr>
              <w:t>супозиторії по 0,015 г по 5 супозиторіїв у блiстерi; по 1 або 2  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333503-25/В-146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333503-25/В-146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333503-25/В-146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339445-25/З-100, 339446-25/З-100 від 16.06.2025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Тенікам, </w:t>
            </w:r>
            <w:r>
              <w:rPr>
                <w:b/>
              </w:rPr>
              <w:t xml:space="preserve">ліофілізат для розчину для ін'єкцій по 20 мг, </w:t>
            </w:r>
            <w:r>
              <w:rPr>
                <w:b/>
              </w:rPr>
              <w:t>по 1 флакону з ліофілізатом та 1 ампулі з 2 мл розчинника (вода для ін'єкцій)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339445-25/З-100, 339446-25/З-100 від 16.06.2025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Тенікам, </w:t>
            </w:r>
            <w:r>
              <w:rPr>
                <w:b/>
              </w:rPr>
              <w:t xml:space="preserve">ліофілізат для розчину для ін'єкцій по 20 мг, </w:t>
            </w:r>
            <w:r>
              <w:rPr>
                <w:b/>
              </w:rPr>
              <w:t>по 1 флакону з ліофілізатом та 1 ампулі з 2 мл розчинника (вода для ін'єкцій)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339445-25/З-100, 339446-25/З-100 від 16.06.2025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Тенікам, </w:t>
            </w:r>
            <w:r>
              <w:rPr>
                <w:b/>
              </w:rPr>
              <w:t xml:space="preserve">ліофілізат для розчину для ін'єкцій по 20 мг, </w:t>
            </w:r>
            <w:r>
              <w:rPr>
                <w:b/>
              </w:rPr>
              <w:t>по 1 флакону з ліофілізатом та 1 ампулі з 2 мл розчинника (вода для ін'єкцій)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339904-25/З-144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Біо, </w:t>
            </w:r>
            <w:r>
              <w:rPr>
                <w:b/>
              </w:rPr>
              <w:t>спрей назальний, розчин 0,1 %;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339904-25/З-144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Біо, </w:t>
            </w:r>
            <w:r>
              <w:rPr>
                <w:b/>
              </w:rPr>
              <w:t>спрей назальний, розчин 0,1 %;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339904-25/З-144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Біо, </w:t>
            </w:r>
            <w:r>
              <w:rPr>
                <w:b/>
              </w:rPr>
              <w:t>спрей назальний, розчин 0,1 %; по 10 мл у флаконі з дозатором для розпилення, що містить срібну спіраль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339905-25/З-144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Тизин® Ксило, </w:t>
            </w:r>
            <w:r>
              <w:rPr>
                <w:b/>
              </w:rPr>
              <w:t>краплі назальні, розчин 0,05 % або 0,1 %; по 10 мл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338847-25/З-132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Тіогама®, </w:t>
            </w:r>
            <w:r>
              <w:rPr>
                <w:b/>
              </w:rPr>
              <w:t>таблетки, вкриті плівковою оболонкою, по 600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Вьорваг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338847-25/З-132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Тіогама®, </w:t>
            </w:r>
            <w:r>
              <w:rPr>
                <w:b/>
              </w:rPr>
              <w:t>таблетки, вкриті плівковою оболонкою, по 600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Вьорваг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338847-25/З-132 </w:t>
            </w:r>
            <w:r>
              <w:rPr>
                <w:b/>
              </w:rPr>
              <w:t>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Тіогама®, </w:t>
            </w:r>
            <w:r>
              <w:rPr>
                <w:b/>
              </w:rPr>
              <w:t>таблетки, вкриті плівковою оболонкою, по 600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Вьорваг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332412-25/З-145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</w:t>
            </w:r>
            <w:r>
              <w:rPr>
                <w:b/>
              </w:rPr>
              <w:br/>
              <w:t>по 30 мл або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332412-25/З-145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</w:t>
            </w:r>
            <w:r>
              <w:rPr>
                <w:b/>
              </w:rPr>
              <w:br/>
              <w:t>по 30 мл або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332412-25/З-145 </w:t>
            </w:r>
            <w:r>
              <w:rPr>
                <w:b/>
              </w:rPr>
              <w:t>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ТоксЕкс спаг. Пєка, </w:t>
            </w:r>
            <w:r>
              <w:rPr>
                <w:b/>
              </w:rPr>
              <w:t xml:space="preserve">краплі оральні; </w:t>
            </w:r>
            <w:r>
              <w:rPr>
                <w:b/>
              </w:rPr>
              <w:br/>
              <w:t>по 30 мл або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339222-25/В-146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Туберкулін ППД RT 23 SSI, </w:t>
            </w:r>
            <w:r>
              <w:rPr>
                <w:b/>
              </w:rPr>
              <w:t>Розчин для ін’єкцій 2 ТО/0,1 мл по 1,5 мл розчину (15 доз) у флаконі; по 1 флакону у комплекті з 15 самоблокуючими шприцами у контурній чарунковій упаковці або без контурної чарункової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"Люм'єр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339222-25/В-146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Туберкулін ППД RT 23 SSI, </w:t>
            </w:r>
            <w:r>
              <w:rPr>
                <w:b/>
              </w:rPr>
              <w:t>Розчин для ін’єкцій 2 ТО/0,1 мл по 1,5 мл розчину (15 доз) у флаконі; по 1 флакону у комплекті з 15 самоблокуючими шприцами у контурній чарунковій упаковці або без контурної чарункової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"Люм'єр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339222-25/В-146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Туберкулін ППД RT 23 SSI, </w:t>
            </w:r>
            <w:r>
              <w:rPr>
                <w:b/>
              </w:rPr>
              <w:t>Розчин для ін’єкцій 2 ТО/0,1 мл по 1,5 мл розчину (15 доз) у флаконі; по 1 флакону у комплекті з 15 самоблокуючими шприцами у контурній чарунковій упаковці або без контурної чарункової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"Люм'єр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</w:t>
            </w:r>
            <w:r>
              <w:rPr>
                <w:b/>
              </w:rPr>
              <w:t xml:space="preserve">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340238-25/З-97 в</w:t>
            </w:r>
            <w:r>
              <w:rPr>
                <w:b/>
              </w:rPr>
              <w:t>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325782-24/В-97, 325783-24/В-97, 325784-24/В-97, 326032-24/В-</w:t>
            </w:r>
            <w:r>
              <w:rPr>
                <w:b/>
              </w:rPr>
              <w:t>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in bulk № 10х88: по 10 таблеток у блістерах; по 88 блістерів у картонній коробці (виробник КУСУМ ХЕЛТХКЕР ПВТ ЛТД, Індія(виробництво,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"Г</w:t>
            </w:r>
            <w:r>
              <w:rPr>
                <w:b/>
              </w:rPr>
              <w:t>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325782-24/В-97, </w:t>
            </w:r>
            <w:r>
              <w:rPr>
                <w:b/>
              </w:rPr>
              <w:t>325783-24/В-97, 325784-24/В-97, 326032-24/В-126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in bulk № 10х88: по 10 таблеток у блістерах; по 88 блістерів у картонній коробці (виробник КУСУМ ХЕЛТХКЕР ПВТ ЛТД, Індія(виробництво,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"Г</w:t>
            </w:r>
            <w:r>
              <w:rPr>
                <w:b/>
              </w:rPr>
              <w:t>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325782-24/В-97, </w:t>
            </w:r>
            <w:r>
              <w:rPr>
                <w:b/>
              </w:rPr>
              <w:t>325783-24/В-97, 325784-24/В-97, 326032-24/В-126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in bulk № 10х88: по 10 таблеток у блістерах; по 88 блістерів у картонній коробці (виробник КУСУМ ХЕЛТХКЕР ПВТ ЛТД, Індія(виробництво,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"Г</w:t>
            </w:r>
            <w:r>
              <w:rPr>
                <w:b/>
              </w:rPr>
              <w:t>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325782-24/В-97</w:t>
            </w:r>
            <w:r>
              <w:rPr>
                <w:b/>
              </w:rPr>
              <w:t>, 325783-24/В-97, 325784-24/В-97, 326032-24/В-126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10х88: по 10 таблеток у блістерах; по 88 блістерів у картонній коробці (виробник КУСУМ ХЕЛТХКЕР ПВТ ЛТД, Індія(виробництво,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325782-24/В-97, 325783-24/В-97, 325784-24/В-97, 326032-24/В-126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10х88: по 10 таблеток у блістерах; по 88 блістерів у картонній коробці (виробник КУСУМ ХЕЛТХКЕР ПВТ ЛТД, І</w:t>
            </w:r>
            <w:r>
              <w:rPr>
                <w:b/>
              </w:rPr>
              <w:t>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325782-24/В-97, 325783-24/В-97, 325784-24/В-97, 326032-24/В-126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10х88: по 10 таблеток у блістерах; по 88 блістерів у картонній коробці (виробник КУСУМ ХЕЛТХКЕР ПВТ ЛТД, І</w:t>
            </w:r>
            <w:r>
              <w:rPr>
                <w:b/>
              </w:rPr>
              <w:t>ндія(виробництво, первинне пакування, вторинне пакування, контроль якості, випуск серії або виробництво продукції in bulk))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338720-25/В-100, 338721-25/В-100, 338722-25/В-100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ФАРМАКСИКАМ,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16.09.2025 </w:t>
            </w:r>
            <w:r>
              <w:rPr>
                <w:b/>
              </w:rPr>
              <w:t>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338720-25/В-100, 338721-25/В-100, 338722-25/В-100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ФАРМАКСИКАМ,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338720-25/В-100, 338721-25/В-100, 338722-25/В-100 від 04.06.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ФАРМАКСИКАМ,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"СІСТЕМ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338046-25/З-120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Фарматекс, </w:t>
            </w:r>
            <w:r>
              <w:rPr>
                <w:b/>
              </w:rPr>
              <w:t>cупозиторії вагінальні по 18,9 мг; по 5 супозиторіїв у блістері, по 1 або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338046-25/З-120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Фарматекс, </w:t>
            </w:r>
            <w:r>
              <w:rPr>
                <w:b/>
              </w:rPr>
              <w:t>cупозиторії вагінальні по 18,9 мг; по 5 супозиторіїв у блістері, по 1 або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338046-25/З-120 </w:t>
            </w:r>
            <w:r>
              <w:rPr>
                <w:b/>
              </w:rPr>
              <w:t>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Фарматекс, </w:t>
            </w:r>
            <w:r>
              <w:rPr>
                <w:b/>
              </w:rPr>
              <w:t>cупозиторії вагінальні по 18,9 мг; по 5 супозиторіїв у блістері, по 1 або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</w:t>
            </w:r>
            <w:r>
              <w:rPr>
                <w:b/>
              </w:rPr>
              <w:t>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</w:t>
            </w:r>
            <w:r>
              <w:rPr>
                <w:b/>
              </w:rPr>
              <w:t xml:space="preserve">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</w:t>
            </w:r>
            <w:r>
              <w:rPr>
                <w:b/>
              </w:rPr>
              <w:t xml:space="preserve">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</w:t>
            </w:r>
            <w:r>
              <w:rPr>
                <w:b/>
              </w:rPr>
              <w:t xml:space="preserve">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</w:t>
            </w:r>
            <w:r>
              <w:rPr>
                <w:b/>
              </w:rPr>
              <w:t>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340184-25/З-96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мг, по 10 таблеток у блістері; по 1, 3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338478-25/В-12</w:t>
            </w:r>
            <w:r>
              <w:rPr>
                <w:b/>
              </w:rPr>
              <w:t>6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ФЛАВЕНОРМ,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338478-25/В-126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ФЛАВЕНОРМ,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338478-25/В-126 від 28.05.2025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ФЛАВЕНОРМ,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340183-25/З-96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340183-25/З-96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340183-25/З-96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339658-25/З-117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339658-25/З-117 </w:t>
            </w:r>
            <w:r>
              <w:rPr>
                <w:b/>
              </w:rPr>
              <w:t>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339658-25/З-117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339834-25/З-97, 339835-25/З-97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339834-25/З-97, 339835-25/З-97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339834-25/З-97, </w:t>
            </w:r>
            <w:r>
              <w:rPr>
                <w:b/>
              </w:rPr>
              <w:t>339835-25/З-97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339656-25/З-117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339656-25/З-117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339656-25/З-117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 по 10 таблеток у блістері; по 1 або по 3,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340634-25/В-96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Флорисед-Здоров'я, </w:t>
            </w:r>
            <w:r>
              <w:rPr>
                <w:b/>
              </w:rPr>
              <w:t>капсули,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340634-25/В-96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Флорисед-Здоров'я, </w:t>
            </w:r>
            <w:r>
              <w:rPr>
                <w:b/>
              </w:rPr>
              <w:t>капсули,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340634-25/В-96 в</w:t>
            </w:r>
            <w:r>
              <w:rPr>
                <w:b/>
              </w:rPr>
              <w:t>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Флорисед-Здоров'я, </w:t>
            </w:r>
            <w:r>
              <w:rPr>
                <w:b/>
              </w:rPr>
              <w:t>капсули,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315235-24/В-39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ФЛУБЕР ФОРТЕ (було: ВІТАФЛЮ ФОРТЕ), </w:t>
            </w:r>
            <w:r>
              <w:rPr>
                <w:b/>
              </w:rPr>
              <w:t>порошок для орального розчину, по 20 г у саше, по 10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315235-24/В-39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ФЛУБЕР ФОРТЕ (було: ВІТАФЛЮ ФОРТЕ), </w:t>
            </w:r>
            <w:r>
              <w:rPr>
                <w:b/>
              </w:rPr>
              <w:t>порошок для орального розчину, по 20 г у саше, по 10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315235-24/В-39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ФЛУБЕР ФОРТЕ (було: ВІТАФЛЮ ФОРТЕ), </w:t>
            </w:r>
            <w:r>
              <w:rPr>
                <w:b/>
              </w:rPr>
              <w:t>порошок для орального розчину, по 20 г у саше, по 10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320247-24/В-132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 xml:space="preserve">розчин для інфузій, 2 мг/мл, по 100 мл у пляшці полімерній; </w:t>
            </w:r>
            <w:r>
              <w:rPr>
                <w:b/>
              </w:rPr>
              <w:br/>
            </w:r>
            <w:r>
              <w:rPr>
                <w:b/>
              </w:rPr>
              <w:t>по 100 мл у пляшці полімерній;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320247-24/В-132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 xml:space="preserve">розчин для інфузій, 2 мг/мл, по 100 мл у пляшці полімерній; </w:t>
            </w:r>
            <w:r>
              <w:rPr>
                <w:b/>
              </w:rPr>
              <w:br/>
              <w:t>по 100 мл у пляшці полімерній;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320247-24/В-132 </w:t>
            </w:r>
            <w:r>
              <w:rPr>
                <w:b/>
              </w:rPr>
              <w:t>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 xml:space="preserve">розчин для інфузій, 2 мг/мл, по 100 мл у пляшці полімерній; </w:t>
            </w:r>
            <w:r>
              <w:rPr>
                <w:b/>
              </w:rPr>
              <w:br/>
              <w:t>по 100 мл у пляшці полімерній;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339579-25/В-45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Фосфоміцин-Тева, </w:t>
            </w:r>
            <w:r>
              <w:rPr>
                <w:b/>
              </w:rPr>
              <w:t>гранули для орального розчину по 3 г, по 8 г гранул для орального розчину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339579-25/В-45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Фосфоміцин-Тева, </w:t>
            </w:r>
            <w:r>
              <w:rPr>
                <w:b/>
              </w:rPr>
              <w:t>гранули для орального розчину по 3 г, по 8 г гранул для орального розчину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339579-25/В-45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Фосфоміцин-Тева, </w:t>
            </w:r>
            <w:r>
              <w:rPr>
                <w:b/>
              </w:rPr>
              <w:t>гранули для орального розчину по 3 г, по 8 г гранул для орального розчину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337527-25/В-138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розчин для ін’єкцій, 10 мг/мл; по 2 мл в ампулі; по 10 ампул в пачці; по 2 мл в ампулі; по 10 ампул у блістері; по 1 блістеру в пачці;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</w:t>
            </w:r>
            <w:r>
              <w:rPr>
                <w:b/>
              </w:rPr>
              <w:t>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337527-25/В-138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розчин для ін’єкцій, 10 мг/мл; по 2 мл в ампулі; по 10 ампул в пачці; по 2 мл в ампулі; по 10 ампул у блістері; по 1 блістеру в пачці;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</w:t>
            </w:r>
            <w:r>
              <w:rPr>
                <w:b/>
              </w:rPr>
              <w:t>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337527-25/В-138 </w:t>
            </w:r>
            <w:r>
              <w:rPr>
                <w:b/>
              </w:rPr>
              <w:t>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>розчин для ін’єкцій, 10 мг/мл; по 2 мл в ампулі; по 10 ампул в пачці; по 2 мл в ампулі; по 10 ампул у блістері; по 1 блістеру в пачці;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</w:t>
            </w:r>
            <w:r>
              <w:rPr>
                <w:b/>
              </w:rPr>
              <w:t>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300856-23/З-13</w:t>
            </w:r>
            <w:r>
              <w:rPr>
                <w:b/>
              </w:rPr>
              <w:t>8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ЦЕЛКОЛЕ 200, </w:t>
            </w:r>
            <w:r>
              <w:rPr>
                <w:b/>
              </w:rPr>
              <w:t>капсули, по 200 мг; по 10 капсул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Піннекл Лайф Саєнс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300856-23/З-138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ЦЕЛКОЛЕ 200, </w:t>
            </w:r>
            <w:r>
              <w:rPr>
                <w:b/>
              </w:rPr>
              <w:t>капсули, по 200 мг; по 10 капсул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Піннекл Лайф Саєнс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300856-23/З-138 </w:t>
            </w:r>
            <w:r>
              <w:rPr>
                <w:b/>
              </w:rPr>
              <w:t>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ЦЕЛКОЛЕ 200, </w:t>
            </w:r>
            <w:r>
              <w:rPr>
                <w:b/>
              </w:rPr>
              <w:t>капсули, по 200 мг; по 10 капсул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Піннекл Лайф Саєнс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339684-25/З-148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339684-25/З-148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339684-25/З-148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339657-25/З-117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</w:t>
            </w:r>
            <w:r>
              <w:rPr>
                <w:b/>
              </w:rPr>
              <w:t>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339657-25/З-117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</w:t>
            </w:r>
            <w:r>
              <w:rPr>
                <w:b/>
              </w:rPr>
              <w:t>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339657-25/З-117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</w:t>
            </w:r>
            <w:r>
              <w:rPr>
                <w:b/>
              </w:rPr>
              <w:t xml:space="preserve">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 в</w:t>
            </w:r>
            <w:r>
              <w:rPr>
                <w:b/>
              </w:rPr>
              <w:t>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</w:t>
            </w:r>
            <w:r>
              <w:rPr>
                <w:b/>
              </w:rPr>
              <w:t xml:space="preserve">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 в</w:t>
            </w:r>
            <w:r>
              <w:rPr>
                <w:b/>
              </w:rPr>
              <w:t>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340256-25/З-96 в</w:t>
            </w:r>
            <w:r>
              <w:rPr>
                <w:b/>
              </w:rPr>
              <w:t>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308022-23/В-97</w:t>
            </w:r>
            <w:r>
              <w:rPr>
                <w:b/>
              </w:rPr>
              <w:t xml:space="preserve">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Юрія-Фарм, </w:t>
            </w:r>
            <w:r>
              <w:rPr>
                <w:b/>
              </w:rPr>
              <w:t>порошок для розчину для ін’єкцій, по 1000 мг, у флаконах з порошком,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308022-23/В-97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Юрія-Фарм, </w:t>
            </w:r>
            <w:r>
              <w:rPr>
                <w:b/>
              </w:rPr>
              <w:t>порошок для розчину для ін’єкцій, по 1000 мг, у флаконах з порошком,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308022-23/В-97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Юрія-Фарм, </w:t>
            </w:r>
            <w:r>
              <w:rPr>
                <w:b/>
              </w:rPr>
              <w:t>порошок для розчину для ін’єкцій, по 1000 мг, у флаконах з порошком,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336763-25/В-100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 мг/мл; по 100 мл або по 200 мл у пляшках полімерних;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336763-25/В-100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 мг/мл; по 100 мл або по 200 мл у пляшках полімерних;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336763-25/В-100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 мг/мл; по 100 мл або по 200 мл у пляшках полімерних;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331910-25/В-60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Цитоцерт , </w:t>
            </w:r>
            <w:r>
              <w:rPr>
                <w:b/>
              </w:rPr>
              <w:t>розчин для ін'єкцій 100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331910-25/В-60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Цитоцерт , </w:t>
            </w:r>
            <w:r>
              <w:rPr>
                <w:b/>
              </w:rPr>
              <w:t>розчин для ін'єкцій 100 мг/мл</w:t>
            </w:r>
            <w:r>
              <w:rPr>
                <w:b/>
              </w:rPr>
              <w:br/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331910-25/В-60 в</w:t>
            </w:r>
            <w:r>
              <w:rPr>
                <w:b/>
              </w:rPr>
              <w:t>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Цитоцерт , </w:t>
            </w:r>
            <w:r>
              <w:rPr>
                <w:b/>
              </w:rPr>
              <w:t>розчин для ін'єкцій 100 мг/мл</w:t>
            </w:r>
            <w:r>
              <w:rPr>
                <w:b/>
              </w:rPr>
              <w:br/>
              <w:t>по 5 мл в ампулі, по 5 ампул у блістері, по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339754-25/В-144, 339755-25/В-144, 339758-25/В-144 від 23.06.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Цитрамон-Ф, </w:t>
            </w:r>
            <w:r>
              <w:rPr>
                <w:b/>
              </w:rPr>
              <w:t>таблетки, по 6 або по 10 таблеток у блістерах; по 6 таблеток у блістері; по 20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339754-25/В-144, 339755-25/В-144, 339758-25/В-144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>Цитрамон-Ф,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таблетки, по 6 або по 10 таблеток у блістерах; по 6 таблеток у блістері; по 20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339754-25/В-144, 339755-25/В-144, 339758-25/В-144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Цитрамон-Ф, </w:t>
            </w:r>
            <w:r>
              <w:rPr>
                <w:b/>
              </w:rPr>
              <w:t>таблетки, по 6 або по 10 таблеток у блістерах; по 6 таблеток у блістері; по 20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72C1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72C10">
      <w:pPr>
        <w:jc w:val="center"/>
        <w:rPr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329470-25/В-137 від 03.01.2025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100 мг та по 200 мг;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>16.09.2025 р. № 1440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72C1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napToGrid w:val="0"/>
              <w:jc w:val="both"/>
              <w:rPr>
                <w:szCs w:val="20"/>
              </w:rPr>
            </w:pP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72C1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72C1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72C1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72C1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72C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72C10">
      <w:pPr>
        <w:jc w:val="center"/>
        <w:rPr>
          <w:b/>
          <w:lang w:val="uk-UA"/>
        </w:rPr>
      </w:pPr>
    </w:p>
    <w:p w:rsidR="00000000" w:rsidRDefault="00A72C1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72C10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72C10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72C10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72C10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72C10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72C10"/>
    <w:rsid w:val="00A7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E1A1D4-5D69-4B16-B962-D1B57BF7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520</Pages>
  <Words>91203</Words>
  <Characters>653027</Characters>
  <Application>Microsoft Office Word</Application>
  <DocSecurity>0</DocSecurity>
  <Lines>5441</Lines>
  <Paragraphs>1485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742745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2025-09-24T13:38:00Z</dcterms:created>
  <dcterms:modified xsi:type="dcterms:W3CDTF">2025-09-24T13:38:00Z</dcterms:modified>
</cp:coreProperties>
</file>